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CB5FF" w14:textId="30AEADF3" w:rsidR="00F06A33" w:rsidRDefault="00F06A33" w:rsidP="00F06A33">
      <w:pPr>
        <w:pStyle w:val="Title"/>
      </w:pPr>
      <w:bookmarkStart w:id="0" w:name="_GoBack"/>
      <w:bookmarkEnd w:id="0"/>
      <w:r w:rsidRPr="00A67B55">
        <w:t>VISTA</w:t>
      </w:r>
    </w:p>
    <w:p w14:paraId="35BED1C7" w14:textId="77777777" w:rsidR="00F06A33" w:rsidRPr="00A67B55" w:rsidRDefault="00F06A33" w:rsidP="00F06A33">
      <w:pPr>
        <w:pStyle w:val="Title"/>
      </w:pPr>
      <w:r>
        <w:t>VAPALS-ELCAP</w:t>
      </w:r>
    </w:p>
    <w:p w14:paraId="74828679" w14:textId="77777777" w:rsidR="00F06A33" w:rsidRPr="00A67B55" w:rsidRDefault="00F06A33" w:rsidP="00F06A33">
      <w:pPr>
        <w:pStyle w:val="Subtitle"/>
      </w:pPr>
      <w:r w:rsidRPr="00A67B55">
        <w:t>Version 18.0</w:t>
      </w:r>
    </w:p>
    <w:p w14:paraId="4E6DBF3A" w14:textId="5DC5AB61" w:rsidR="00F06A33" w:rsidRPr="00A67B55" w:rsidRDefault="007A1DA0" w:rsidP="00BE5A5F">
      <w:pPr>
        <w:pStyle w:val="Title"/>
      </w:pPr>
      <w:r>
        <w:t>Technical</w:t>
      </w:r>
      <w:r w:rsidR="00F06A33" w:rsidRPr="00A67B55">
        <w:t xml:space="preserve"> Manual</w:t>
      </w:r>
    </w:p>
    <w:p w14:paraId="634DE3DE" w14:textId="77777777" w:rsidR="00F06A33" w:rsidRPr="00A67B55" w:rsidRDefault="00F06A33" w:rsidP="00F06A33">
      <w:pPr>
        <w:pStyle w:val="Subtitle"/>
      </w:pPr>
      <w:r>
        <w:t>May 2019</w:t>
      </w:r>
    </w:p>
    <w:p w14:paraId="3E2BA6A5" w14:textId="77777777" w:rsidR="00F06A33" w:rsidRPr="00A67B55" w:rsidRDefault="00F06A33" w:rsidP="00F06A33"/>
    <w:p w14:paraId="71A9EDFA" w14:textId="77777777" w:rsidR="00F06A33" w:rsidRDefault="00F06A33" w:rsidP="00F06A33"/>
    <w:p w14:paraId="1F1B8D7A" w14:textId="77777777" w:rsidR="00F06A33" w:rsidRDefault="00F06A33" w:rsidP="00F06A33"/>
    <w:p w14:paraId="7F0F4C52" w14:textId="77777777" w:rsidR="00F06A33" w:rsidRDefault="00F06A33" w:rsidP="00F06A33"/>
    <w:p w14:paraId="08EFDF2D" w14:textId="77777777" w:rsidR="00F06A33" w:rsidRDefault="00F06A33" w:rsidP="00F06A33"/>
    <w:p w14:paraId="75517EB6" w14:textId="77777777" w:rsidR="00F06A33" w:rsidRDefault="00F06A33" w:rsidP="00F06A33"/>
    <w:p w14:paraId="52770341" w14:textId="77777777" w:rsidR="00F06A33" w:rsidRDefault="00F06A33" w:rsidP="00F06A33"/>
    <w:p w14:paraId="3AC4A743" w14:textId="77777777" w:rsidR="00F06A33" w:rsidRPr="00407601" w:rsidRDefault="00F06A33" w:rsidP="00F06A33"/>
    <w:p w14:paraId="2551763B" w14:textId="77777777" w:rsidR="00F06A33" w:rsidRDefault="00F06A33" w:rsidP="00F06A33">
      <w:pPr>
        <w:jc w:val="center"/>
      </w:pPr>
      <w:r>
        <w:rPr>
          <w:noProof/>
        </w:rPr>
        <w:drawing>
          <wp:inline distT="0" distB="0" distL="0" distR="0" wp14:anchorId="23BD4312" wp14:editId="2EC2D691">
            <wp:extent cx="2679269" cy="622300"/>
            <wp:effectExtent l="0" t="0" r="0" b="0"/>
            <wp:docPr id="1" name="Picture 1" title="VAPALS-EL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ame.png"/>
                    <pic:cNvPicPr/>
                  </pic:nvPicPr>
                  <pic:blipFill>
                    <a:blip r:embed="rId8">
                      <a:extLst>
                        <a:ext uri="{28A0092B-C50C-407E-A947-70E740481C1C}">
                          <a14:useLocalDpi xmlns:a14="http://schemas.microsoft.com/office/drawing/2010/main" val="0"/>
                        </a:ext>
                      </a:extLst>
                    </a:blip>
                    <a:stretch>
                      <a:fillRect/>
                    </a:stretch>
                  </pic:blipFill>
                  <pic:spPr>
                    <a:xfrm>
                      <a:off x="0" y="0"/>
                      <a:ext cx="2679347" cy="622318"/>
                    </a:xfrm>
                    <a:prstGeom prst="rect">
                      <a:avLst/>
                    </a:prstGeom>
                  </pic:spPr>
                </pic:pic>
              </a:graphicData>
            </a:graphic>
          </wp:inline>
        </w:drawing>
      </w:r>
    </w:p>
    <w:p w14:paraId="41317473" w14:textId="77777777" w:rsidR="00F06A33" w:rsidRDefault="00F06A33" w:rsidP="00F06A33">
      <w:pPr>
        <w:jc w:val="center"/>
      </w:pPr>
      <w:r>
        <w:rPr>
          <w:noProof/>
        </w:rPr>
        <w:drawing>
          <wp:inline distT="0" distB="0" distL="0" distR="0" wp14:anchorId="03AE4807" wp14:editId="500DF5BB">
            <wp:extent cx="2366433" cy="2384730"/>
            <wp:effectExtent l="0" t="0" r="0" b="0"/>
            <wp:docPr id="32" name="Picture 32" title="VAPALS-EL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2367389" cy="2385694"/>
                    </a:xfrm>
                    <a:prstGeom prst="rect">
                      <a:avLst/>
                    </a:prstGeom>
                  </pic:spPr>
                </pic:pic>
              </a:graphicData>
            </a:graphic>
          </wp:inline>
        </w:drawing>
      </w:r>
    </w:p>
    <w:p w14:paraId="2946A3FB" w14:textId="41362F43" w:rsidR="00F06A33" w:rsidRPr="002C28E0" w:rsidRDefault="00F06A33" w:rsidP="002C28E0">
      <w:r>
        <w:br w:type="page"/>
      </w:r>
    </w:p>
    <w:p w14:paraId="214242BF" w14:textId="4DE44BA6" w:rsidR="00F06A33" w:rsidRPr="007573B8" w:rsidRDefault="00F06A33" w:rsidP="00F06A33">
      <w:pPr>
        <w:pStyle w:val="BodyText"/>
        <w:rPr>
          <w:rFonts w:eastAsiaTheme="minorHAnsi"/>
          <w:sz w:val="28"/>
          <w:szCs w:val="28"/>
        </w:rPr>
      </w:pPr>
      <w:r w:rsidRPr="007573B8">
        <w:rPr>
          <w:rFonts w:eastAsiaTheme="minorHAnsi"/>
          <w:sz w:val="28"/>
          <w:szCs w:val="28"/>
        </w:rPr>
        <w:lastRenderedPageBreak/>
        <w:t>©Copyright 2019 by Early Diagnosis and Treatment Research Foundation, Vista Expertise</w:t>
      </w:r>
      <w:r w:rsidR="007A1DA0">
        <w:rPr>
          <w:rFonts w:eastAsiaTheme="minorHAnsi"/>
          <w:sz w:val="28"/>
          <w:szCs w:val="28"/>
        </w:rPr>
        <w:t xml:space="preserve"> </w:t>
      </w:r>
      <w:r w:rsidRPr="007573B8">
        <w:rPr>
          <w:rFonts w:eastAsiaTheme="minorHAnsi"/>
          <w:sz w:val="28"/>
          <w:szCs w:val="28"/>
        </w:rPr>
        <w:t>Network, and Paraxial.</w:t>
      </w:r>
    </w:p>
    <w:p w14:paraId="666C2EC9" w14:textId="77777777" w:rsidR="00F06A33" w:rsidRPr="007573B8" w:rsidRDefault="00F06A33" w:rsidP="00F06A33">
      <w:pPr>
        <w:pStyle w:val="BodyText"/>
        <w:rPr>
          <w:rFonts w:eastAsiaTheme="minorHAnsi"/>
          <w:sz w:val="28"/>
          <w:szCs w:val="28"/>
        </w:rPr>
      </w:pPr>
    </w:p>
    <w:p w14:paraId="768593D2" w14:textId="4234E3BA" w:rsidR="00F06A33" w:rsidRPr="007573B8" w:rsidRDefault="00F06A33" w:rsidP="00F06A33">
      <w:pPr>
        <w:pStyle w:val="BodyText"/>
        <w:rPr>
          <w:rFonts w:eastAsiaTheme="minorHAnsi"/>
          <w:sz w:val="28"/>
          <w:szCs w:val="28"/>
        </w:rPr>
      </w:pPr>
      <w:r w:rsidRPr="007573B8">
        <w:rPr>
          <w:rFonts w:eastAsiaTheme="minorHAnsi"/>
          <w:sz w:val="28"/>
          <w:szCs w:val="28"/>
        </w:rPr>
        <w:t>This manual is licensed under a Cre</w:t>
      </w:r>
      <w:r w:rsidR="006A5649">
        <w:rPr>
          <w:rFonts w:eastAsiaTheme="minorHAnsi"/>
          <w:sz w:val="28"/>
          <w:szCs w:val="28"/>
        </w:rPr>
        <w:t>ative Commons Attribution-Share</w:t>
      </w:r>
      <w:r w:rsidRPr="007573B8">
        <w:rPr>
          <w:rFonts w:eastAsiaTheme="minorHAnsi"/>
          <w:sz w:val="28"/>
          <w:szCs w:val="28"/>
        </w:rPr>
        <w:t>Alike 4.0 International</w:t>
      </w:r>
      <w:r w:rsidR="007A1DA0">
        <w:rPr>
          <w:rFonts w:eastAsiaTheme="minorHAnsi"/>
          <w:sz w:val="28"/>
          <w:szCs w:val="28"/>
        </w:rPr>
        <w:t xml:space="preserve"> </w:t>
      </w:r>
      <w:r w:rsidRPr="007573B8">
        <w:rPr>
          <w:rFonts w:eastAsiaTheme="minorHAnsi"/>
          <w:sz w:val="28"/>
          <w:szCs w:val="28"/>
        </w:rPr>
        <w:t>license. Visit creativecommons.org for details.</w:t>
      </w:r>
    </w:p>
    <w:p w14:paraId="252522F6" w14:textId="77777777" w:rsidR="00F06A33" w:rsidRPr="007573B8" w:rsidRDefault="00F06A33" w:rsidP="00F06A33">
      <w:pPr>
        <w:pStyle w:val="BodyText"/>
        <w:rPr>
          <w:rFonts w:eastAsiaTheme="minorHAnsi"/>
          <w:sz w:val="28"/>
          <w:szCs w:val="28"/>
        </w:rPr>
      </w:pPr>
    </w:p>
    <w:p w14:paraId="1CBB0F1C" w14:textId="77777777" w:rsidR="00F06A33" w:rsidRPr="007573B8" w:rsidRDefault="00F06A33" w:rsidP="00F06A33">
      <w:pPr>
        <w:pStyle w:val="BodyText"/>
        <w:rPr>
          <w:b/>
          <w:sz w:val="28"/>
          <w:szCs w:val="28"/>
        </w:rPr>
      </w:pPr>
      <w:r w:rsidRPr="007573B8">
        <w:rPr>
          <w:rFonts w:eastAsiaTheme="minorHAnsi"/>
          <w:sz w:val="28"/>
          <w:szCs w:val="28"/>
        </w:rPr>
        <w:t>Revision History</w:t>
      </w:r>
    </w:p>
    <w:p w14:paraId="4F3F738C" w14:textId="77777777" w:rsidR="00F06A33" w:rsidRPr="007573B8" w:rsidRDefault="00F06A33" w:rsidP="00F06A33">
      <w:pPr>
        <w:pStyle w:val="BodyText"/>
        <w:rPr>
          <w:b/>
          <w:sz w:val="28"/>
          <w:szCs w:val="28"/>
        </w:rPr>
      </w:pPr>
    </w:p>
    <w:tbl>
      <w:tblPr>
        <w:tblStyle w:val="TableGrid"/>
        <w:tblW w:w="0" w:type="auto"/>
        <w:tblInd w:w="288" w:type="dxa"/>
        <w:tblLook w:val="04A0" w:firstRow="1" w:lastRow="0" w:firstColumn="1" w:lastColumn="0" w:noHBand="0" w:noVBand="1"/>
      </w:tblPr>
      <w:tblGrid>
        <w:gridCol w:w="2016"/>
        <w:gridCol w:w="2488"/>
        <w:gridCol w:w="2066"/>
        <w:gridCol w:w="2718"/>
      </w:tblGrid>
      <w:tr w:rsidR="00F06A33" w:rsidRPr="007573B8" w14:paraId="2E56C219" w14:textId="77777777" w:rsidTr="00D43466">
        <w:tc>
          <w:tcPr>
            <w:tcW w:w="2016" w:type="dxa"/>
          </w:tcPr>
          <w:p w14:paraId="50409B8C" w14:textId="77777777" w:rsidR="00F06A33" w:rsidRPr="007573B8" w:rsidRDefault="00F06A33" w:rsidP="00F06A33">
            <w:pPr>
              <w:rPr>
                <w:b/>
                <w:sz w:val="28"/>
                <w:szCs w:val="28"/>
              </w:rPr>
            </w:pPr>
            <w:r w:rsidRPr="007573B8">
              <w:rPr>
                <w:b/>
                <w:sz w:val="28"/>
                <w:szCs w:val="28"/>
              </w:rPr>
              <w:t>Date</w:t>
            </w:r>
          </w:p>
        </w:tc>
        <w:tc>
          <w:tcPr>
            <w:tcW w:w="2488" w:type="dxa"/>
          </w:tcPr>
          <w:p w14:paraId="599C33F5" w14:textId="77777777" w:rsidR="00F06A33" w:rsidRPr="007573B8" w:rsidRDefault="00F06A33" w:rsidP="00F06A33">
            <w:pPr>
              <w:rPr>
                <w:b/>
                <w:sz w:val="28"/>
                <w:szCs w:val="28"/>
              </w:rPr>
            </w:pPr>
            <w:r w:rsidRPr="007573B8">
              <w:rPr>
                <w:b/>
                <w:sz w:val="28"/>
                <w:szCs w:val="28"/>
              </w:rPr>
              <w:t>Description</w:t>
            </w:r>
          </w:p>
        </w:tc>
        <w:tc>
          <w:tcPr>
            <w:tcW w:w="2066" w:type="dxa"/>
          </w:tcPr>
          <w:p w14:paraId="58821FA2" w14:textId="77777777" w:rsidR="00F06A33" w:rsidRPr="007573B8" w:rsidRDefault="00F06A33" w:rsidP="00F06A33">
            <w:pPr>
              <w:rPr>
                <w:b/>
                <w:sz w:val="28"/>
                <w:szCs w:val="28"/>
              </w:rPr>
            </w:pPr>
            <w:r w:rsidRPr="007573B8">
              <w:rPr>
                <w:b/>
                <w:sz w:val="28"/>
                <w:szCs w:val="28"/>
              </w:rPr>
              <w:t>Language</w:t>
            </w:r>
          </w:p>
        </w:tc>
        <w:tc>
          <w:tcPr>
            <w:tcW w:w="2718" w:type="dxa"/>
          </w:tcPr>
          <w:p w14:paraId="13047DB2" w14:textId="77777777" w:rsidR="00F06A33" w:rsidRPr="007573B8" w:rsidRDefault="00F06A33" w:rsidP="00F06A33">
            <w:pPr>
              <w:rPr>
                <w:b/>
                <w:sz w:val="28"/>
                <w:szCs w:val="28"/>
              </w:rPr>
            </w:pPr>
            <w:r w:rsidRPr="007573B8">
              <w:rPr>
                <w:b/>
                <w:sz w:val="28"/>
                <w:szCs w:val="28"/>
              </w:rPr>
              <w:t>Authors</w:t>
            </w:r>
          </w:p>
        </w:tc>
      </w:tr>
      <w:tr w:rsidR="00F06A33" w:rsidRPr="007573B8" w14:paraId="33CF5E3E" w14:textId="77777777" w:rsidTr="00D43466">
        <w:tc>
          <w:tcPr>
            <w:tcW w:w="2016" w:type="dxa"/>
          </w:tcPr>
          <w:p w14:paraId="516107E8" w14:textId="77777777" w:rsidR="00F06A33" w:rsidRPr="007573B8" w:rsidRDefault="00F06A33" w:rsidP="00F06A33">
            <w:pPr>
              <w:rPr>
                <w:sz w:val="28"/>
                <w:szCs w:val="28"/>
              </w:rPr>
            </w:pPr>
            <w:r w:rsidRPr="007573B8">
              <w:rPr>
                <w:sz w:val="28"/>
                <w:szCs w:val="28"/>
              </w:rPr>
              <w:t>May 2019</w:t>
            </w:r>
          </w:p>
        </w:tc>
        <w:tc>
          <w:tcPr>
            <w:tcW w:w="2488" w:type="dxa"/>
          </w:tcPr>
          <w:p w14:paraId="12792C6C" w14:textId="77777777" w:rsidR="00F06A33" w:rsidRPr="007573B8" w:rsidRDefault="00F06A33" w:rsidP="00F06A33">
            <w:pPr>
              <w:rPr>
                <w:sz w:val="28"/>
                <w:szCs w:val="28"/>
              </w:rPr>
            </w:pPr>
            <w:r w:rsidRPr="007573B8">
              <w:rPr>
                <w:sz w:val="28"/>
                <w:szCs w:val="28"/>
              </w:rPr>
              <w:t>Version 18 Release</w:t>
            </w:r>
          </w:p>
        </w:tc>
        <w:tc>
          <w:tcPr>
            <w:tcW w:w="2066" w:type="dxa"/>
          </w:tcPr>
          <w:p w14:paraId="4DA9D63E" w14:textId="77777777" w:rsidR="00F06A33" w:rsidRPr="007573B8" w:rsidRDefault="00F06A33" w:rsidP="00F06A33">
            <w:pPr>
              <w:rPr>
                <w:sz w:val="28"/>
                <w:szCs w:val="28"/>
              </w:rPr>
            </w:pPr>
            <w:r w:rsidRPr="007573B8">
              <w:rPr>
                <w:sz w:val="28"/>
                <w:szCs w:val="28"/>
              </w:rPr>
              <w:t>English (US)</w:t>
            </w:r>
          </w:p>
        </w:tc>
        <w:tc>
          <w:tcPr>
            <w:tcW w:w="2718" w:type="dxa"/>
          </w:tcPr>
          <w:p w14:paraId="44560A21" w14:textId="5E79BB46" w:rsidR="00F06A33" w:rsidRPr="007573B8" w:rsidRDefault="00D43466" w:rsidP="00F06A33">
            <w:pPr>
              <w:rPr>
                <w:sz w:val="28"/>
                <w:szCs w:val="28"/>
              </w:rPr>
            </w:pPr>
            <w:r>
              <w:rPr>
                <w:sz w:val="28"/>
                <w:szCs w:val="28"/>
              </w:rPr>
              <w:t xml:space="preserve">Alexis Carlson, Larry Carlson, Domenic DiNatale, </w:t>
            </w:r>
            <w:r w:rsidR="00F06A33" w:rsidRPr="007573B8">
              <w:rPr>
                <w:sz w:val="28"/>
                <w:szCs w:val="28"/>
              </w:rPr>
              <w:t>Kathy Ice</w:t>
            </w:r>
            <w:r>
              <w:rPr>
                <w:sz w:val="28"/>
                <w:szCs w:val="28"/>
              </w:rPr>
              <w:t xml:space="preserve">, George Lilly, Rick D.S. Marshall, </w:t>
            </w:r>
            <w:r w:rsidR="006A5649">
              <w:rPr>
                <w:sz w:val="28"/>
                <w:szCs w:val="28"/>
              </w:rPr>
              <w:t xml:space="preserve">Ken McGlothlen, </w:t>
            </w:r>
            <w:r>
              <w:rPr>
                <w:sz w:val="28"/>
                <w:szCs w:val="28"/>
              </w:rPr>
              <w:t>David Wicksell, John Willis, and Linda Yaw</w:t>
            </w:r>
          </w:p>
        </w:tc>
      </w:tr>
    </w:tbl>
    <w:p w14:paraId="3DC4B88A" w14:textId="77777777" w:rsidR="007A1DA0" w:rsidRDefault="007A1DA0">
      <w:pPr>
        <w:tabs>
          <w:tab w:val="clear" w:pos="720"/>
        </w:tabs>
        <w:spacing w:before="0" w:after="0"/>
      </w:pPr>
    </w:p>
    <w:p w14:paraId="3EE8533C" w14:textId="77777777" w:rsidR="007A1DA0" w:rsidRDefault="007A1DA0">
      <w:pPr>
        <w:tabs>
          <w:tab w:val="clear" w:pos="720"/>
        </w:tabs>
        <w:spacing w:before="0" w:after="0"/>
      </w:pPr>
    </w:p>
    <w:p w14:paraId="06276AF8" w14:textId="77777777" w:rsidR="007A1DA0" w:rsidRDefault="007A1DA0">
      <w:pPr>
        <w:tabs>
          <w:tab w:val="clear" w:pos="720"/>
        </w:tabs>
        <w:spacing w:before="0" w:after="0"/>
      </w:pPr>
    </w:p>
    <w:p w14:paraId="313F6112" w14:textId="77777777" w:rsidR="007A1DA0" w:rsidRDefault="007A1DA0">
      <w:pPr>
        <w:tabs>
          <w:tab w:val="clear" w:pos="720"/>
        </w:tabs>
        <w:spacing w:before="0" w:after="0"/>
      </w:pPr>
    </w:p>
    <w:p w14:paraId="30F01A2D" w14:textId="769C7431" w:rsidR="007A1DA0" w:rsidRDefault="006A5649">
      <w:pPr>
        <w:tabs>
          <w:tab w:val="clear" w:pos="720"/>
        </w:tabs>
        <w:spacing w:before="0" w:after="0"/>
      </w:pPr>
      <w:r>
        <w:t xml:space="preserve">       </w:t>
      </w:r>
      <w:r w:rsidR="00F06A33">
        <w:rPr>
          <w:noProof/>
        </w:rPr>
        <w:drawing>
          <wp:inline distT="0" distB="0" distL="0" distR="0" wp14:anchorId="4298E1D2" wp14:editId="24891E93">
            <wp:extent cx="1714500" cy="1461255"/>
            <wp:effectExtent l="0" t="0" r="0" b="12065"/>
            <wp:docPr id="2" name="Picture 2" title="Vista Expertis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5194" cy="1461846"/>
                    </a:xfrm>
                    <a:prstGeom prst="rect">
                      <a:avLst/>
                    </a:prstGeom>
                    <a:noFill/>
                    <a:ln>
                      <a:noFill/>
                    </a:ln>
                  </pic:spPr>
                </pic:pic>
              </a:graphicData>
            </a:graphic>
          </wp:inline>
        </w:drawing>
      </w:r>
      <w:r>
        <w:t xml:space="preserve">                                   </w:t>
      </w:r>
      <w:r w:rsidR="00F06A33">
        <w:rPr>
          <w:noProof/>
        </w:rPr>
        <w:drawing>
          <wp:inline distT="0" distB="0" distL="0" distR="0" wp14:anchorId="176300CF" wp14:editId="59AC44EC">
            <wp:extent cx="2445659" cy="1439333"/>
            <wp:effectExtent l="0" t="0" r="0" b="8890"/>
            <wp:docPr id="4" name="Picture 4" title="Paraxial Technolog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643" cy="1440501"/>
                    </a:xfrm>
                    <a:prstGeom prst="rect">
                      <a:avLst/>
                    </a:prstGeom>
                    <a:noFill/>
                    <a:ln>
                      <a:noFill/>
                    </a:ln>
                  </pic:spPr>
                </pic:pic>
              </a:graphicData>
            </a:graphic>
          </wp:inline>
        </w:drawing>
      </w:r>
    </w:p>
    <w:p w14:paraId="677BB31F" w14:textId="77777777" w:rsidR="007A1DA0" w:rsidRDefault="007A1DA0">
      <w:pPr>
        <w:tabs>
          <w:tab w:val="clear" w:pos="720"/>
        </w:tabs>
        <w:spacing w:before="0" w:after="0"/>
      </w:pPr>
    </w:p>
    <w:p w14:paraId="0F93A653" w14:textId="77777777" w:rsidR="007A1DA0" w:rsidRDefault="007A1DA0">
      <w:pPr>
        <w:tabs>
          <w:tab w:val="clear" w:pos="720"/>
        </w:tabs>
        <w:spacing w:before="0" w:after="0"/>
      </w:pPr>
    </w:p>
    <w:p w14:paraId="4455E646" w14:textId="77777777" w:rsidR="007A1DA0" w:rsidRDefault="007A1DA0">
      <w:pPr>
        <w:tabs>
          <w:tab w:val="clear" w:pos="720"/>
        </w:tabs>
        <w:spacing w:before="0" w:after="0"/>
      </w:pPr>
    </w:p>
    <w:p w14:paraId="0A280507" w14:textId="6B227302" w:rsidR="00F06A33" w:rsidRPr="007A1DA0" w:rsidRDefault="006A5649">
      <w:pPr>
        <w:tabs>
          <w:tab w:val="clear" w:pos="720"/>
        </w:tabs>
        <w:spacing w:before="0" w:after="0"/>
      </w:pPr>
      <w:r>
        <w:t xml:space="preserve">                                                     </w:t>
      </w:r>
      <w:r w:rsidR="00F06A33">
        <w:rPr>
          <w:noProof/>
        </w:rPr>
        <w:drawing>
          <wp:inline distT="0" distB="0" distL="0" distR="0" wp14:anchorId="6A222161" wp14:editId="50098FD2">
            <wp:extent cx="1528233" cy="1528233"/>
            <wp:effectExtent l="0" t="0" r="0" b="0"/>
            <wp:docPr id="6" name="Picture 6"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a-seal-106.gif"/>
                    <pic:cNvPicPr/>
                  </pic:nvPicPr>
                  <pic:blipFill>
                    <a:blip r:embed="rId12">
                      <a:extLst>
                        <a:ext uri="{28A0092B-C50C-407E-A947-70E740481C1C}">
                          <a14:useLocalDpi xmlns:a14="http://schemas.microsoft.com/office/drawing/2010/main" val="0"/>
                        </a:ext>
                      </a:extLst>
                    </a:blip>
                    <a:stretch>
                      <a:fillRect/>
                    </a:stretch>
                  </pic:blipFill>
                  <pic:spPr>
                    <a:xfrm>
                      <a:off x="0" y="0"/>
                      <a:ext cx="1528233" cy="1528233"/>
                    </a:xfrm>
                    <a:prstGeom prst="rect">
                      <a:avLst/>
                    </a:prstGeom>
                  </pic:spPr>
                </pic:pic>
              </a:graphicData>
            </a:graphic>
          </wp:inline>
        </w:drawing>
      </w:r>
      <w:r w:rsidR="00F06A33">
        <w:br w:type="page"/>
      </w:r>
    </w:p>
    <w:sdt>
      <w:sdtPr>
        <w:rPr>
          <w:rFonts w:ascii="Times New Roman" w:eastAsiaTheme="minorEastAsia" w:hAnsi="Times New Roman" w:cstheme="minorBidi"/>
          <w:b w:val="0"/>
          <w:bCs w:val="0"/>
          <w:color w:val="auto"/>
          <w:sz w:val="24"/>
          <w:szCs w:val="24"/>
        </w:rPr>
        <w:id w:val="2106919968"/>
        <w:docPartObj>
          <w:docPartGallery w:val="Table of Contents"/>
          <w:docPartUnique/>
        </w:docPartObj>
      </w:sdtPr>
      <w:sdtEndPr>
        <w:rPr>
          <w:noProof/>
        </w:rPr>
      </w:sdtEndPr>
      <w:sdtContent>
        <w:p w14:paraId="26E2497A" w14:textId="05B65440" w:rsidR="00A86BC9" w:rsidRDefault="00A86BC9">
          <w:pPr>
            <w:pStyle w:val="TOCHeading"/>
          </w:pPr>
          <w:r>
            <w:t>Table of Contents</w:t>
          </w:r>
        </w:p>
        <w:p w14:paraId="349D6F45" w14:textId="77777777" w:rsidR="006D56FB" w:rsidRDefault="00A86BC9">
          <w:pPr>
            <w:pStyle w:val="TOC1"/>
            <w:tabs>
              <w:tab w:val="right" w:leader="dot" w:pos="9350"/>
            </w:tabs>
            <w:rPr>
              <w:b w:val="0"/>
              <w:noProof/>
              <w:lang w:eastAsia="ja-JP"/>
            </w:rPr>
          </w:pPr>
          <w:r>
            <w:rPr>
              <w:b w:val="0"/>
            </w:rPr>
            <w:fldChar w:fldCharType="begin"/>
          </w:r>
          <w:r>
            <w:instrText xml:space="preserve"> TOC \o "1-3" \h \z \u </w:instrText>
          </w:r>
          <w:r>
            <w:rPr>
              <w:b w:val="0"/>
            </w:rPr>
            <w:fldChar w:fldCharType="separate"/>
          </w:r>
          <w:r w:rsidR="006D56FB">
            <w:rPr>
              <w:noProof/>
            </w:rPr>
            <w:t>Orientation</w:t>
          </w:r>
          <w:r w:rsidR="006D56FB">
            <w:rPr>
              <w:noProof/>
            </w:rPr>
            <w:tab/>
          </w:r>
          <w:r w:rsidR="006D56FB">
            <w:rPr>
              <w:noProof/>
            </w:rPr>
            <w:fldChar w:fldCharType="begin"/>
          </w:r>
          <w:r w:rsidR="006D56FB">
            <w:rPr>
              <w:noProof/>
            </w:rPr>
            <w:instrText xml:space="preserve"> PAGEREF _Toc420218965 \h </w:instrText>
          </w:r>
          <w:r w:rsidR="006D56FB">
            <w:rPr>
              <w:noProof/>
            </w:rPr>
          </w:r>
          <w:r w:rsidR="006D56FB">
            <w:rPr>
              <w:noProof/>
            </w:rPr>
            <w:fldChar w:fldCharType="separate"/>
          </w:r>
          <w:r w:rsidR="006D56FB">
            <w:rPr>
              <w:noProof/>
            </w:rPr>
            <w:t>1</w:t>
          </w:r>
          <w:r w:rsidR="006D56FB">
            <w:rPr>
              <w:noProof/>
            </w:rPr>
            <w:fldChar w:fldCharType="end"/>
          </w:r>
        </w:p>
        <w:p w14:paraId="16C26A95" w14:textId="77777777" w:rsidR="006D56FB" w:rsidRDefault="006D56FB">
          <w:pPr>
            <w:pStyle w:val="TOC1"/>
            <w:tabs>
              <w:tab w:val="right" w:leader="dot" w:pos="9350"/>
            </w:tabs>
            <w:rPr>
              <w:b w:val="0"/>
              <w:noProof/>
              <w:lang w:eastAsia="ja-JP"/>
            </w:rPr>
          </w:pPr>
          <w:r>
            <w:rPr>
              <w:noProof/>
            </w:rPr>
            <w:t>Introduction</w:t>
          </w:r>
          <w:r>
            <w:rPr>
              <w:noProof/>
            </w:rPr>
            <w:tab/>
          </w:r>
          <w:r>
            <w:rPr>
              <w:noProof/>
            </w:rPr>
            <w:fldChar w:fldCharType="begin"/>
          </w:r>
          <w:r>
            <w:rPr>
              <w:noProof/>
            </w:rPr>
            <w:instrText xml:space="preserve"> PAGEREF _Toc420218966 \h </w:instrText>
          </w:r>
          <w:r>
            <w:rPr>
              <w:noProof/>
            </w:rPr>
          </w:r>
          <w:r>
            <w:rPr>
              <w:noProof/>
            </w:rPr>
            <w:fldChar w:fldCharType="separate"/>
          </w:r>
          <w:r>
            <w:rPr>
              <w:noProof/>
            </w:rPr>
            <w:t>2</w:t>
          </w:r>
          <w:r>
            <w:rPr>
              <w:noProof/>
            </w:rPr>
            <w:fldChar w:fldCharType="end"/>
          </w:r>
        </w:p>
        <w:p w14:paraId="3B7F98AA" w14:textId="77777777" w:rsidR="006D56FB" w:rsidRDefault="006D56FB">
          <w:pPr>
            <w:pStyle w:val="TOC1"/>
            <w:tabs>
              <w:tab w:val="right" w:leader="dot" w:pos="9350"/>
            </w:tabs>
            <w:rPr>
              <w:b w:val="0"/>
              <w:noProof/>
              <w:lang w:eastAsia="ja-JP"/>
            </w:rPr>
          </w:pPr>
          <w:r>
            <w:rPr>
              <w:noProof/>
            </w:rPr>
            <w:t>Section 1: Links and Interactions</w:t>
          </w:r>
          <w:r>
            <w:rPr>
              <w:noProof/>
            </w:rPr>
            <w:tab/>
          </w:r>
          <w:r>
            <w:rPr>
              <w:noProof/>
            </w:rPr>
            <w:fldChar w:fldCharType="begin"/>
          </w:r>
          <w:r>
            <w:rPr>
              <w:noProof/>
            </w:rPr>
            <w:instrText xml:space="preserve"> PAGEREF _Toc420218967 \h </w:instrText>
          </w:r>
          <w:r>
            <w:rPr>
              <w:noProof/>
            </w:rPr>
          </w:r>
          <w:r>
            <w:rPr>
              <w:noProof/>
            </w:rPr>
            <w:fldChar w:fldCharType="separate"/>
          </w:r>
          <w:r>
            <w:rPr>
              <w:noProof/>
            </w:rPr>
            <w:t>3</w:t>
          </w:r>
          <w:r>
            <w:rPr>
              <w:noProof/>
            </w:rPr>
            <w:fldChar w:fldCharType="end"/>
          </w:r>
        </w:p>
        <w:p w14:paraId="291096FD" w14:textId="77777777" w:rsidR="006D56FB" w:rsidRDefault="006D56FB">
          <w:pPr>
            <w:pStyle w:val="TOC2"/>
            <w:tabs>
              <w:tab w:val="right" w:leader="dot" w:pos="9350"/>
            </w:tabs>
            <w:rPr>
              <w:b w:val="0"/>
              <w:noProof/>
              <w:sz w:val="24"/>
              <w:szCs w:val="24"/>
              <w:lang w:eastAsia="ja-JP"/>
            </w:rPr>
          </w:pPr>
          <w:r>
            <w:rPr>
              <w:noProof/>
            </w:rPr>
            <w:t>Chapter 1: Architecture</w:t>
          </w:r>
          <w:r>
            <w:rPr>
              <w:noProof/>
            </w:rPr>
            <w:tab/>
          </w:r>
          <w:r>
            <w:rPr>
              <w:noProof/>
            </w:rPr>
            <w:fldChar w:fldCharType="begin"/>
          </w:r>
          <w:r>
            <w:rPr>
              <w:noProof/>
            </w:rPr>
            <w:instrText xml:space="preserve"> PAGEREF _Toc420218968 \h </w:instrText>
          </w:r>
          <w:r>
            <w:rPr>
              <w:noProof/>
            </w:rPr>
          </w:r>
          <w:r>
            <w:rPr>
              <w:noProof/>
            </w:rPr>
            <w:fldChar w:fldCharType="separate"/>
          </w:r>
          <w:r>
            <w:rPr>
              <w:noProof/>
            </w:rPr>
            <w:t>3</w:t>
          </w:r>
          <w:r>
            <w:rPr>
              <w:noProof/>
            </w:rPr>
            <w:fldChar w:fldCharType="end"/>
          </w:r>
        </w:p>
        <w:p w14:paraId="7C7D2A98" w14:textId="77777777" w:rsidR="006D56FB" w:rsidRDefault="006D56FB">
          <w:pPr>
            <w:pStyle w:val="TOC2"/>
            <w:tabs>
              <w:tab w:val="right" w:leader="dot" w:pos="9350"/>
            </w:tabs>
            <w:rPr>
              <w:b w:val="0"/>
              <w:noProof/>
              <w:sz w:val="24"/>
              <w:szCs w:val="24"/>
              <w:lang w:eastAsia="ja-JP"/>
            </w:rPr>
          </w:pPr>
          <w:r>
            <w:rPr>
              <w:noProof/>
            </w:rPr>
            <w:t>Chapter 2: Dependencies</w:t>
          </w:r>
          <w:r>
            <w:rPr>
              <w:noProof/>
            </w:rPr>
            <w:tab/>
          </w:r>
          <w:r>
            <w:rPr>
              <w:noProof/>
            </w:rPr>
            <w:fldChar w:fldCharType="begin"/>
          </w:r>
          <w:r>
            <w:rPr>
              <w:noProof/>
            </w:rPr>
            <w:instrText xml:space="preserve"> PAGEREF _Toc420218969 \h </w:instrText>
          </w:r>
          <w:r>
            <w:rPr>
              <w:noProof/>
            </w:rPr>
          </w:r>
          <w:r>
            <w:rPr>
              <w:noProof/>
            </w:rPr>
            <w:fldChar w:fldCharType="separate"/>
          </w:r>
          <w:r>
            <w:rPr>
              <w:noProof/>
            </w:rPr>
            <w:t>6</w:t>
          </w:r>
          <w:r>
            <w:rPr>
              <w:noProof/>
            </w:rPr>
            <w:fldChar w:fldCharType="end"/>
          </w:r>
        </w:p>
        <w:p w14:paraId="68D7FC62" w14:textId="77777777" w:rsidR="006D56FB" w:rsidRDefault="006D56FB">
          <w:pPr>
            <w:pStyle w:val="TOC3"/>
            <w:tabs>
              <w:tab w:val="right" w:leader="dot" w:pos="9350"/>
            </w:tabs>
            <w:rPr>
              <w:noProof/>
              <w:sz w:val="24"/>
              <w:szCs w:val="24"/>
              <w:lang w:eastAsia="ja-JP"/>
            </w:rPr>
          </w:pPr>
          <w:r>
            <w:rPr>
              <w:noProof/>
            </w:rPr>
            <w:t>Vista Dependencies</w:t>
          </w:r>
          <w:r>
            <w:rPr>
              <w:noProof/>
            </w:rPr>
            <w:tab/>
          </w:r>
          <w:r>
            <w:rPr>
              <w:noProof/>
            </w:rPr>
            <w:fldChar w:fldCharType="begin"/>
          </w:r>
          <w:r>
            <w:rPr>
              <w:noProof/>
            </w:rPr>
            <w:instrText xml:space="preserve"> PAGEREF _Toc420218970 \h </w:instrText>
          </w:r>
          <w:r>
            <w:rPr>
              <w:noProof/>
            </w:rPr>
          </w:r>
          <w:r>
            <w:rPr>
              <w:noProof/>
            </w:rPr>
            <w:fldChar w:fldCharType="separate"/>
          </w:r>
          <w:r>
            <w:rPr>
              <w:noProof/>
            </w:rPr>
            <w:t>6</w:t>
          </w:r>
          <w:r>
            <w:rPr>
              <w:noProof/>
            </w:rPr>
            <w:fldChar w:fldCharType="end"/>
          </w:r>
        </w:p>
        <w:p w14:paraId="40FA1C7C" w14:textId="77777777" w:rsidR="006D56FB" w:rsidRDefault="006D56FB">
          <w:pPr>
            <w:pStyle w:val="TOC2"/>
            <w:tabs>
              <w:tab w:val="right" w:leader="dot" w:pos="9350"/>
            </w:tabs>
            <w:rPr>
              <w:b w:val="0"/>
              <w:noProof/>
              <w:sz w:val="24"/>
              <w:szCs w:val="24"/>
              <w:lang w:eastAsia="ja-JP"/>
            </w:rPr>
          </w:pPr>
          <w:r>
            <w:rPr>
              <w:noProof/>
            </w:rPr>
            <w:t>Chapter 3: Menus</w:t>
          </w:r>
          <w:r>
            <w:rPr>
              <w:noProof/>
            </w:rPr>
            <w:tab/>
          </w:r>
          <w:r>
            <w:rPr>
              <w:noProof/>
            </w:rPr>
            <w:fldChar w:fldCharType="begin"/>
          </w:r>
          <w:r>
            <w:rPr>
              <w:noProof/>
            </w:rPr>
            <w:instrText xml:space="preserve"> PAGEREF _Toc420218971 \h </w:instrText>
          </w:r>
          <w:r>
            <w:rPr>
              <w:noProof/>
            </w:rPr>
          </w:r>
          <w:r>
            <w:rPr>
              <w:noProof/>
            </w:rPr>
            <w:fldChar w:fldCharType="separate"/>
          </w:r>
          <w:r>
            <w:rPr>
              <w:noProof/>
            </w:rPr>
            <w:t>7</w:t>
          </w:r>
          <w:r>
            <w:rPr>
              <w:noProof/>
            </w:rPr>
            <w:fldChar w:fldCharType="end"/>
          </w:r>
        </w:p>
        <w:p w14:paraId="56239591" w14:textId="77777777" w:rsidR="006D56FB" w:rsidRDefault="006D56FB">
          <w:pPr>
            <w:pStyle w:val="TOC2"/>
            <w:tabs>
              <w:tab w:val="right" w:leader="dot" w:pos="9350"/>
            </w:tabs>
            <w:rPr>
              <w:b w:val="0"/>
              <w:noProof/>
              <w:sz w:val="24"/>
              <w:szCs w:val="24"/>
              <w:lang w:eastAsia="ja-JP"/>
            </w:rPr>
          </w:pPr>
          <w:r>
            <w:rPr>
              <w:noProof/>
            </w:rPr>
            <w:t>Chapter 4: Remote Procedures and Protocols</w:t>
          </w:r>
          <w:r>
            <w:rPr>
              <w:noProof/>
            </w:rPr>
            <w:tab/>
          </w:r>
          <w:r>
            <w:rPr>
              <w:noProof/>
            </w:rPr>
            <w:fldChar w:fldCharType="begin"/>
          </w:r>
          <w:r>
            <w:rPr>
              <w:noProof/>
            </w:rPr>
            <w:instrText xml:space="preserve"> PAGEREF _Toc420218972 \h </w:instrText>
          </w:r>
          <w:r>
            <w:rPr>
              <w:noProof/>
            </w:rPr>
          </w:r>
          <w:r>
            <w:rPr>
              <w:noProof/>
            </w:rPr>
            <w:fldChar w:fldCharType="separate"/>
          </w:r>
          <w:r>
            <w:rPr>
              <w:noProof/>
            </w:rPr>
            <w:t>7</w:t>
          </w:r>
          <w:r>
            <w:rPr>
              <w:noProof/>
            </w:rPr>
            <w:fldChar w:fldCharType="end"/>
          </w:r>
        </w:p>
        <w:p w14:paraId="2E2DB152" w14:textId="77777777" w:rsidR="006D56FB" w:rsidRDefault="006D56FB">
          <w:pPr>
            <w:pStyle w:val="TOC3"/>
            <w:tabs>
              <w:tab w:val="right" w:leader="dot" w:pos="9350"/>
            </w:tabs>
            <w:rPr>
              <w:noProof/>
              <w:sz w:val="24"/>
              <w:szCs w:val="24"/>
              <w:lang w:eastAsia="ja-JP"/>
            </w:rPr>
          </w:pPr>
          <w:r>
            <w:rPr>
              <w:noProof/>
            </w:rPr>
            <w:t>Remote Procedures Required on Client</w:t>
          </w:r>
          <w:r>
            <w:rPr>
              <w:noProof/>
            </w:rPr>
            <w:tab/>
          </w:r>
          <w:r>
            <w:rPr>
              <w:noProof/>
            </w:rPr>
            <w:fldChar w:fldCharType="begin"/>
          </w:r>
          <w:r>
            <w:rPr>
              <w:noProof/>
            </w:rPr>
            <w:instrText xml:space="preserve"> PAGEREF _Toc420218973 \h </w:instrText>
          </w:r>
          <w:r>
            <w:rPr>
              <w:noProof/>
            </w:rPr>
          </w:r>
          <w:r>
            <w:rPr>
              <w:noProof/>
            </w:rPr>
            <w:fldChar w:fldCharType="separate"/>
          </w:r>
          <w:r>
            <w:rPr>
              <w:noProof/>
            </w:rPr>
            <w:t>7</w:t>
          </w:r>
          <w:r>
            <w:rPr>
              <w:noProof/>
            </w:rPr>
            <w:fldChar w:fldCharType="end"/>
          </w:r>
        </w:p>
        <w:p w14:paraId="29F861DE" w14:textId="77777777" w:rsidR="006D56FB" w:rsidRDefault="006D56FB">
          <w:pPr>
            <w:pStyle w:val="TOC3"/>
            <w:tabs>
              <w:tab w:val="right" w:leader="dot" w:pos="9350"/>
            </w:tabs>
            <w:rPr>
              <w:noProof/>
              <w:sz w:val="24"/>
              <w:szCs w:val="24"/>
              <w:lang w:eastAsia="ja-JP"/>
            </w:rPr>
          </w:pPr>
          <w:r>
            <w:rPr>
              <w:noProof/>
            </w:rPr>
            <w:t>Remote Procedures Required on Server</w:t>
          </w:r>
          <w:r>
            <w:rPr>
              <w:noProof/>
            </w:rPr>
            <w:tab/>
          </w:r>
          <w:r>
            <w:rPr>
              <w:noProof/>
            </w:rPr>
            <w:fldChar w:fldCharType="begin"/>
          </w:r>
          <w:r>
            <w:rPr>
              <w:noProof/>
            </w:rPr>
            <w:instrText xml:space="preserve"> PAGEREF _Toc420218974 \h </w:instrText>
          </w:r>
          <w:r>
            <w:rPr>
              <w:noProof/>
            </w:rPr>
          </w:r>
          <w:r>
            <w:rPr>
              <w:noProof/>
            </w:rPr>
            <w:fldChar w:fldCharType="separate"/>
          </w:r>
          <w:r>
            <w:rPr>
              <w:noProof/>
            </w:rPr>
            <w:t>8</w:t>
          </w:r>
          <w:r>
            <w:rPr>
              <w:noProof/>
            </w:rPr>
            <w:fldChar w:fldCharType="end"/>
          </w:r>
        </w:p>
        <w:p w14:paraId="38CF5BA3" w14:textId="77777777" w:rsidR="006D56FB" w:rsidRDefault="006D56FB">
          <w:pPr>
            <w:pStyle w:val="TOC3"/>
            <w:tabs>
              <w:tab w:val="right" w:leader="dot" w:pos="9350"/>
            </w:tabs>
            <w:rPr>
              <w:noProof/>
              <w:sz w:val="24"/>
              <w:szCs w:val="24"/>
              <w:lang w:eastAsia="ja-JP"/>
            </w:rPr>
          </w:pPr>
          <w:r>
            <w:rPr>
              <w:noProof/>
            </w:rPr>
            <w:t>Options Required on Server</w:t>
          </w:r>
          <w:r>
            <w:rPr>
              <w:noProof/>
            </w:rPr>
            <w:tab/>
          </w:r>
          <w:r>
            <w:rPr>
              <w:noProof/>
            </w:rPr>
            <w:fldChar w:fldCharType="begin"/>
          </w:r>
          <w:r>
            <w:rPr>
              <w:noProof/>
            </w:rPr>
            <w:instrText xml:space="preserve"> PAGEREF _Toc420218975 \h </w:instrText>
          </w:r>
          <w:r>
            <w:rPr>
              <w:noProof/>
            </w:rPr>
          </w:r>
          <w:r>
            <w:rPr>
              <w:noProof/>
            </w:rPr>
            <w:fldChar w:fldCharType="separate"/>
          </w:r>
          <w:r>
            <w:rPr>
              <w:noProof/>
            </w:rPr>
            <w:t>9</w:t>
          </w:r>
          <w:r>
            <w:rPr>
              <w:noProof/>
            </w:rPr>
            <w:fldChar w:fldCharType="end"/>
          </w:r>
        </w:p>
        <w:p w14:paraId="05FB5BD4" w14:textId="77777777" w:rsidR="006D56FB" w:rsidRDefault="006D56FB">
          <w:pPr>
            <w:pStyle w:val="TOC2"/>
            <w:tabs>
              <w:tab w:val="right" w:leader="dot" w:pos="9350"/>
            </w:tabs>
            <w:rPr>
              <w:b w:val="0"/>
              <w:noProof/>
              <w:sz w:val="24"/>
              <w:szCs w:val="24"/>
              <w:lang w:eastAsia="ja-JP"/>
            </w:rPr>
          </w:pPr>
          <w:r>
            <w:rPr>
              <w:noProof/>
            </w:rPr>
            <w:t>Chapter 5: Integration Agreements</w:t>
          </w:r>
          <w:r>
            <w:rPr>
              <w:noProof/>
            </w:rPr>
            <w:tab/>
          </w:r>
          <w:r>
            <w:rPr>
              <w:noProof/>
            </w:rPr>
            <w:fldChar w:fldCharType="begin"/>
          </w:r>
          <w:r>
            <w:rPr>
              <w:noProof/>
            </w:rPr>
            <w:instrText xml:space="preserve"> PAGEREF _Toc420218976 \h </w:instrText>
          </w:r>
          <w:r>
            <w:rPr>
              <w:noProof/>
            </w:rPr>
          </w:r>
          <w:r>
            <w:rPr>
              <w:noProof/>
            </w:rPr>
            <w:fldChar w:fldCharType="separate"/>
          </w:r>
          <w:r>
            <w:rPr>
              <w:noProof/>
            </w:rPr>
            <w:t>9</w:t>
          </w:r>
          <w:r>
            <w:rPr>
              <w:noProof/>
            </w:rPr>
            <w:fldChar w:fldCharType="end"/>
          </w:r>
        </w:p>
        <w:p w14:paraId="16FE7ECD" w14:textId="77777777" w:rsidR="006D56FB" w:rsidRDefault="006D56FB">
          <w:pPr>
            <w:pStyle w:val="TOC1"/>
            <w:tabs>
              <w:tab w:val="right" w:leader="dot" w:pos="9350"/>
            </w:tabs>
            <w:rPr>
              <w:b w:val="0"/>
              <w:noProof/>
              <w:lang w:eastAsia="ja-JP"/>
            </w:rPr>
          </w:pPr>
          <w:r>
            <w:rPr>
              <w:noProof/>
            </w:rPr>
            <w:t>Section 2: Internal Structure</w:t>
          </w:r>
          <w:r>
            <w:rPr>
              <w:noProof/>
            </w:rPr>
            <w:tab/>
          </w:r>
          <w:r>
            <w:rPr>
              <w:noProof/>
            </w:rPr>
            <w:fldChar w:fldCharType="begin"/>
          </w:r>
          <w:r>
            <w:rPr>
              <w:noProof/>
            </w:rPr>
            <w:instrText xml:space="preserve"> PAGEREF _Toc420218977 \h </w:instrText>
          </w:r>
          <w:r>
            <w:rPr>
              <w:noProof/>
            </w:rPr>
          </w:r>
          <w:r>
            <w:rPr>
              <w:noProof/>
            </w:rPr>
            <w:fldChar w:fldCharType="separate"/>
          </w:r>
          <w:r>
            <w:rPr>
              <w:noProof/>
            </w:rPr>
            <w:t>10</w:t>
          </w:r>
          <w:r>
            <w:rPr>
              <w:noProof/>
            </w:rPr>
            <w:fldChar w:fldCharType="end"/>
          </w:r>
        </w:p>
        <w:p w14:paraId="3C534D73" w14:textId="77777777" w:rsidR="006D56FB" w:rsidRDefault="006D56FB">
          <w:pPr>
            <w:pStyle w:val="TOC2"/>
            <w:tabs>
              <w:tab w:val="right" w:leader="dot" w:pos="9350"/>
            </w:tabs>
            <w:rPr>
              <w:b w:val="0"/>
              <w:noProof/>
              <w:sz w:val="24"/>
              <w:szCs w:val="24"/>
              <w:lang w:eastAsia="ja-JP"/>
            </w:rPr>
          </w:pPr>
          <w:r>
            <w:rPr>
              <w:noProof/>
            </w:rPr>
            <w:t>Chapter 6: Globals</w:t>
          </w:r>
          <w:r>
            <w:rPr>
              <w:noProof/>
            </w:rPr>
            <w:tab/>
          </w:r>
          <w:r>
            <w:rPr>
              <w:noProof/>
            </w:rPr>
            <w:fldChar w:fldCharType="begin"/>
          </w:r>
          <w:r>
            <w:rPr>
              <w:noProof/>
            </w:rPr>
            <w:instrText xml:space="preserve"> PAGEREF _Toc420218978 \h </w:instrText>
          </w:r>
          <w:r>
            <w:rPr>
              <w:noProof/>
            </w:rPr>
          </w:r>
          <w:r>
            <w:rPr>
              <w:noProof/>
            </w:rPr>
            <w:fldChar w:fldCharType="separate"/>
          </w:r>
          <w:r>
            <w:rPr>
              <w:noProof/>
            </w:rPr>
            <w:t>10</w:t>
          </w:r>
          <w:r>
            <w:rPr>
              <w:noProof/>
            </w:rPr>
            <w:fldChar w:fldCharType="end"/>
          </w:r>
        </w:p>
        <w:p w14:paraId="62CEF97C" w14:textId="77777777" w:rsidR="006D56FB" w:rsidRDefault="006D56FB">
          <w:pPr>
            <w:pStyle w:val="TOC3"/>
            <w:tabs>
              <w:tab w:val="right" w:leader="dot" w:pos="9350"/>
            </w:tabs>
            <w:rPr>
              <w:noProof/>
              <w:sz w:val="24"/>
              <w:szCs w:val="24"/>
              <w:lang w:eastAsia="ja-JP"/>
            </w:rPr>
          </w:pPr>
          <w:r>
            <w:rPr>
              <w:noProof/>
            </w:rPr>
            <w:t>^%wd(17.040801,23,0)="vapals-patients"</w:t>
          </w:r>
          <w:r>
            <w:rPr>
              <w:noProof/>
            </w:rPr>
            <w:tab/>
          </w:r>
          <w:r>
            <w:rPr>
              <w:noProof/>
            </w:rPr>
            <w:fldChar w:fldCharType="begin"/>
          </w:r>
          <w:r>
            <w:rPr>
              <w:noProof/>
            </w:rPr>
            <w:instrText xml:space="preserve"> PAGEREF _Toc420218979 \h </w:instrText>
          </w:r>
          <w:r>
            <w:rPr>
              <w:noProof/>
            </w:rPr>
          </w:r>
          <w:r>
            <w:rPr>
              <w:noProof/>
            </w:rPr>
            <w:fldChar w:fldCharType="separate"/>
          </w:r>
          <w:r>
            <w:rPr>
              <w:noProof/>
            </w:rPr>
            <w:t>10</w:t>
          </w:r>
          <w:r>
            <w:rPr>
              <w:noProof/>
            </w:rPr>
            <w:fldChar w:fldCharType="end"/>
          </w:r>
        </w:p>
        <w:p w14:paraId="3945F98A" w14:textId="77777777" w:rsidR="006D56FB" w:rsidRDefault="006D56FB">
          <w:pPr>
            <w:pStyle w:val="TOC3"/>
            <w:tabs>
              <w:tab w:val="right" w:leader="dot" w:pos="9350"/>
            </w:tabs>
            <w:rPr>
              <w:noProof/>
              <w:sz w:val="24"/>
              <w:szCs w:val="24"/>
              <w:lang w:eastAsia="ja-JP"/>
            </w:rPr>
          </w:pPr>
          <w:r>
            <w:rPr>
              <w:noProof/>
            </w:rPr>
            <w:t>^%wd(17.040801,69,0)="patient-lookup"</w:t>
          </w:r>
          <w:r>
            <w:rPr>
              <w:noProof/>
            </w:rPr>
            <w:tab/>
          </w:r>
          <w:r>
            <w:rPr>
              <w:noProof/>
            </w:rPr>
            <w:fldChar w:fldCharType="begin"/>
          </w:r>
          <w:r>
            <w:rPr>
              <w:noProof/>
            </w:rPr>
            <w:instrText xml:space="preserve"> PAGEREF _Toc420218980 \h </w:instrText>
          </w:r>
          <w:r>
            <w:rPr>
              <w:noProof/>
            </w:rPr>
          </w:r>
          <w:r>
            <w:rPr>
              <w:noProof/>
            </w:rPr>
            <w:fldChar w:fldCharType="separate"/>
          </w:r>
          <w:r>
            <w:rPr>
              <w:noProof/>
            </w:rPr>
            <w:t>11</w:t>
          </w:r>
          <w:r>
            <w:rPr>
              <w:noProof/>
            </w:rPr>
            <w:fldChar w:fldCharType="end"/>
          </w:r>
        </w:p>
        <w:p w14:paraId="4C8307C3" w14:textId="77777777" w:rsidR="006D56FB" w:rsidRDefault="006D56FB">
          <w:pPr>
            <w:pStyle w:val="TOC3"/>
            <w:tabs>
              <w:tab w:val="right" w:leader="dot" w:pos="9350"/>
            </w:tabs>
            <w:rPr>
              <w:noProof/>
              <w:sz w:val="24"/>
              <w:szCs w:val="24"/>
              <w:lang w:eastAsia="ja-JP"/>
            </w:rPr>
          </w:pPr>
          <w:r>
            <w:rPr>
              <w:noProof/>
            </w:rPr>
            <w:t>^%wd(17.040801,93,0)="vapals unit tests"</w:t>
          </w:r>
          <w:r>
            <w:rPr>
              <w:noProof/>
            </w:rPr>
            <w:tab/>
          </w:r>
          <w:r>
            <w:rPr>
              <w:noProof/>
            </w:rPr>
            <w:fldChar w:fldCharType="begin"/>
          </w:r>
          <w:r>
            <w:rPr>
              <w:noProof/>
            </w:rPr>
            <w:instrText xml:space="preserve"> PAGEREF _Toc420218981 \h </w:instrText>
          </w:r>
          <w:r>
            <w:rPr>
              <w:noProof/>
            </w:rPr>
          </w:r>
          <w:r>
            <w:rPr>
              <w:noProof/>
            </w:rPr>
            <w:fldChar w:fldCharType="separate"/>
          </w:r>
          <w:r>
            <w:rPr>
              <w:noProof/>
            </w:rPr>
            <w:t>11</w:t>
          </w:r>
          <w:r>
            <w:rPr>
              <w:noProof/>
            </w:rPr>
            <w:fldChar w:fldCharType="end"/>
          </w:r>
        </w:p>
        <w:p w14:paraId="59CD9B81" w14:textId="77777777" w:rsidR="006D56FB" w:rsidRDefault="006D56FB">
          <w:pPr>
            <w:pStyle w:val="TOC3"/>
            <w:tabs>
              <w:tab w:val="right" w:leader="dot" w:pos="9350"/>
            </w:tabs>
            <w:rPr>
              <w:noProof/>
              <w:sz w:val="24"/>
              <w:szCs w:val="24"/>
              <w:lang w:eastAsia="ja-JP"/>
            </w:rPr>
          </w:pPr>
          <w:r>
            <w:rPr>
              <w:noProof/>
            </w:rPr>
            <w:t>^%wd(17.040801,95,0)="NCHS Urban-Rural"</w:t>
          </w:r>
          <w:r>
            <w:rPr>
              <w:noProof/>
            </w:rPr>
            <w:tab/>
          </w:r>
          <w:r>
            <w:rPr>
              <w:noProof/>
            </w:rPr>
            <w:fldChar w:fldCharType="begin"/>
          </w:r>
          <w:r>
            <w:rPr>
              <w:noProof/>
            </w:rPr>
            <w:instrText xml:space="preserve"> PAGEREF _Toc420218982 \h </w:instrText>
          </w:r>
          <w:r>
            <w:rPr>
              <w:noProof/>
            </w:rPr>
          </w:r>
          <w:r>
            <w:rPr>
              <w:noProof/>
            </w:rPr>
            <w:fldChar w:fldCharType="separate"/>
          </w:r>
          <w:r>
            <w:rPr>
              <w:noProof/>
            </w:rPr>
            <w:t>12</w:t>
          </w:r>
          <w:r>
            <w:rPr>
              <w:noProof/>
            </w:rPr>
            <w:fldChar w:fldCharType="end"/>
          </w:r>
        </w:p>
        <w:p w14:paraId="3FD391A2" w14:textId="77777777" w:rsidR="006D56FB" w:rsidRDefault="006D56FB">
          <w:pPr>
            <w:pStyle w:val="TOC3"/>
            <w:tabs>
              <w:tab w:val="right" w:leader="dot" w:pos="9350"/>
            </w:tabs>
            <w:rPr>
              <w:noProof/>
              <w:sz w:val="24"/>
              <w:szCs w:val="24"/>
              <w:lang w:eastAsia="ja-JP"/>
            </w:rPr>
          </w:pPr>
          <w:r>
            <w:rPr>
              <w:noProof/>
            </w:rPr>
            <w:t>^%wd(17.040801,575,0)="form fields - background"</w:t>
          </w:r>
          <w:r>
            <w:rPr>
              <w:noProof/>
            </w:rPr>
            <w:tab/>
          </w:r>
          <w:r>
            <w:rPr>
              <w:noProof/>
            </w:rPr>
            <w:fldChar w:fldCharType="begin"/>
          </w:r>
          <w:r>
            <w:rPr>
              <w:noProof/>
            </w:rPr>
            <w:instrText xml:space="preserve"> PAGEREF _Toc420218983 \h </w:instrText>
          </w:r>
          <w:r>
            <w:rPr>
              <w:noProof/>
            </w:rPr>
          </w:r>
          <w:r>
            <w:rPr>
              <w:noProof/>
            </w:rPr>
            <w:fldChar w:fldCharType="separate"/>
          </w:r>
          <w:r>
            <w:rPr>
              <w:noProof/>
            </w:rPr>
            <w:t>12</w:t>
          </w:r>
          <w:r>
            <w:rPr>
              <w:noProof/>
            </w:rPr>
            <w:fldChar w:fldCharType="end"/>
          </w:r>
        </w:p>
        <w:p w14:paraId="3286D1AA" w14:textId="77777777" w:rsidR="006D56FB" w:rsidRDefault="006D56FB">
          <w:pPr>
            <w:pStyle w:val="TOC3"/>
            <w:tabs>
              <w:tab w:val="right" w:leader="dot" w:pos="9350"/>
            </w:tabs>
            <w:rPr>
              <w:noProof/>
              <w:sz w:val="24"/>
              <w:szCs w:val="24"/>
              <w:lang w:eastAsia="ja-JP"/>
            </w:rPr>
          </w:pPr>
          <w:r>
            <w:rPr>
              <w:noProof/>
            </w:rPr>
            <w:t>^%wd(17.040801,576,0)="form fields - biopsy"</w:t>
          </w:r>
          <w:r>
            <w:rPr>
              <w:noProof/>
            </w:rPr>
            <w:tab/>
          </w:r>
          <w:r>
            <w:rPr>
              <w:noProof/>
            </w:rPr>
            <w:fldChar w:fldCharType="begin"/>
          </w:r>
          <w:r>
            <w:rPr>
              <w:noProof/>
            </w:rPr>
            <w:instrText xml:space="preserve"> PAGEREF _Toc420218984 \h </w:instrText>
          </w:r>
          <w:r>
            <w:rPr>
              <w:noProof/>
            </w:rPr>
          </w:r>
          <w:r>
            <w:rPr>
              <w:noProof/>
            </w:rPr>
            <w:fldChar w:fldCharType="separate"/>
          </w:r>
          <w:r>
            <w:rPr>
              <w:noProof/>
            </w:rPr>
            <w:t>12</w:t>
          </w:r>
          <w:r>
            <w:rPr>
              <w:noProof/>
            </w:rPr>
            <w:fldChar w:fldCharType="end"/>
          </w:r>
        </w:p>
        <w:p w14:paraId="79262A1D" w14:textId="77777777" w:rsidR="006D56FB" w:rsidRDefault="006D56FB">
          <w:pPr>
            <w:pStyle w:val="TOC3"/>
            <w:tabs>
              <w:tab w:val="right" w:leader="dot" w:pos="9350"/>
            </w:tabs>
            <w:rPr>
              <w:noProof/>
              <w:sz w:val="24"/>
              <w:szCs w:val="24"/>
              <w:lang w:eastAsia="ja-JP"/>
            </w:rPr>
          </w:pPr>
          <w:r>
            <w:rPr>
              <w:noProof/>
            </w:rPr>
            <w:t>^%wd(17.040801,577,0)="form fields - ct evaluation"</w:t>
          </w:r>
          <w:r>
            <w:rPr>
              <w:noProof/>
            </w:rPr>
            <w:tab/>
          </w:r>
          <w:r>
            <w:rPr>
              <w:noProof/>
            </w:rPr>
            <w:fldChar w:fldCharType="begin"/>
          </w:r>
          <w:r>
            <w:rPr>
              <w:noProof/>
            </w:rPr>
            <w:instrText xml:space="preserve"> PAGEREF _Toc420218985 \h </w:instrText>
          </w:r>
          <w:r>
            <w:rPr>
              <w:noProof/>
            </w:rPr>
          </w:r>
          <w:r>
            <w:rPr>
              <w:noProof/>
            </w:rPr>
            <w:fldChar w:fldCharType="separate"/>
          </w:r>
          <w:r>
            <w:rPr>
              <w:noProof/>
            </w:rPr>
            <w:t>12</w:t>
          </w:r>
          <w:r>
            <w:rPr>
              <w:noProof/>
            </w:rPr>
            <w:fldChar w:fldCharType="end"/>
          </w:r>
        </w:p>
        <w:p w14:paraId="482AA60D" w14:textId="77777777" w:rsidR="006D56FB" w:rsidRDefault="006D56FB">
          <w:pPr>
            <w:pStyle w:val="TOC3"/>
            <w:tabs>
              <w:tab w:val="right" w:leader="dot" w:pos="9350"/>
            </w:tabs>
            <w:rPr>
              <w:noProof/>
              <w:sz w:val="24"/>
              <w:szCs w:val="24"/>
              <w:lang w:eastAsia="ja-JP"/>
            </w:rPr>
          </w:pPr>
          <w:r>
            <w:rPr>
              <w:noProof/>
            </w:rPr>
            <w:t>^%wd(17.040801,578,0)="form fields - follow up"</w:t>
          </w:r>
          <w:r>
            <w:rPr>
              <w:noProof/>
            </w:rPr>
            <w:tab/>
          </w:r>
          <w:r>
            <w:rPr>
              <w:noProof/>
            </w:rPr>
            <w:fldChar w:fldCharType="begin"/>
          </w:r>
          <w:r>
            <w:rPr>
              <w:noProof/>
            </w:rPr>
            <w:instrText xml:space="preserve"> PAGEREF _Toc420218986 \h </w:instrText>
          </w:r>
          <w:r>
            <w:rPr>
              <w:noProof/>
            </w:rPr>
          </w:r>
          <w:r>
            <w:rPr>
              <w:noProof/>
            </w:rPr>
            <w:fldChar w:fldCharType="separate"/>
          </w:r>
          <w:r>
            <w:rPr>
              <w:noProof/>
            </w:rPr>
            <w:t>13</w:t>
          </w:r>
          <w:r>
            <w:rPr>
              <w:noProof/>
            </w:rPr>
            <w:fldChar w:fldCharType="end"/>
          </w:r>
        </w:p>
        <w:p w14:paraId="273122F5" w14:textId="77777777" w:rsidR="006D56FB" w:rsidRDefault="006D56FB">
          <w:pPr>
            <w:pStyle w:val="TOC3"/>
            <w:tabs>
              <w:tab w:val="right" w:leader="dot" w:pos="9350"/>
            </w:tabs>
            <w:rPr>
              <w:noProof/>
              <w:sz w:val="24"/>
              <w:szCs w:val="24"/>
              <w:lang w:eastAsia="ja-JP"/>
            </w:rPr>
          </w:pPr>
          <w:r>
            <w:rPr>
              <w:noProof/>
            </w:rPr>
            <w:t>^%wd(17.040801,581,0)="form fields - pet evaluation"</w:t>
          </w:r>
          <w:r>
            <w:rPr>
              <w:noProof/>
            </w:rPr>
            <w:tab/>
          </w:r>
          <w:r>
            <w:rPr>
              <w:noProof/>
            </w:rPr>
            <w:fldChar w:fldCharType="begin"/>
          </w:r>
          <w:r>
            <w:rPr>
              <w:noProof/>
            </w:rPr>
            <w:instrText xml:space="preserve"> PAGEREF _Toc420218987 \h </w:instrText>
          </w:r>
          <w:r>
            <w:rPr>
              <w:noProof/>
            </w:rPr>
          </w:r>
          <w:r>
            <w:rPr>
              <w:noProof/>
            </w:rPr>
            <w:fldChar w:fldCharType="separate"/>
          </w:r>
          <w:r>
            <w:rPr>
              <w:noProof/>
            </w:rPr>
            <w:t>13</w:t>
          </w:r>
          <w:r>
            <w:rPr>
              <w:noProof/>
            </w:rPr>
            <w:fldChar w:fldCharType="end"/>
          </w:r>
        </w:p>
        <w:p w14:paraId="2316C980" w14:textId="77777777" w:rsidR="006D56FB" w:rsidRDefault="006D56FB">
          <w:pPr>
            <w:pStyle w:val="TOC3"/>
            <w:tabs>
              <w:tab w:val="right" w:leader="dot" w:pos="9350"/>
            </w:tabs>
            <w:rPr>
              <w:noProof/>
              <w:sz w:val="24"/>
              <w:szCs w:val="24"/>
              <w:lang w:eastAsia="ja-JP"/>
            </w:rPr>
          </w:pPr>
          <w:r>
            <w:rPr>
              <w:noProof/>
            </w:rPr>
            <w:t>^%wd(17.040801,587,0)="form fields - intake"</w:t>
          </w:r>
          <w:r>
            <w:rPr>
              <w:noProof/>
            </w:rPr>
            <w:tab/>
          </w:r>
          <w:r>
            <w:rPr>
              <w:noProof/>
            </w:rPr>
            <w:fldChar w:fldCharType="begin"/>
          </w:r>
          <w:r>
            <w:rPr>
              <w:noProof/>
            </w:rPr>
            <w:instrText xml:space="preserve"> PAGEREF _Toc420218988 \h </w:instrText>
          </w:r>
          <w:r>
            <w:rPr>
              <w:noProof/>
            </w:rPr>
          </w:r>
          <w:r>
            <w:rPr>
              <w:noProof/>
            </w:rPr>
            <w:fldChar w:fldCharType="separate"/>
          </w:r>
          <w:r>
            <w:rPr>
              <w:noProof/>
            </w:rPr>
            <w:t>13</w:t>
          </w:r>
          <w:r>
            <w:rPr>
              <w:noProof/>
            </w:rPr>
            <w:fldChar w:fldCharType="end"/>
          </w:r>
        </w:p>
        <w:p w14:paraId="3C3D0BB1" w14:textId="77777777" w:rsidR="006D56FB" w:rsidRDefault="006D56FB">
          <w:pPr>
            <w:pStyle w:val="TOC3"/>
            <w:tabs>
              <w:tab w:val="right" w:leader="dot" w:pos="9350"/>
            </w:tabs>
            <w:rPr>
              <w:noProof/>
              <w:sz w:val="24"/>
              <w:szCs w:val="24"/>
              <w:lang w:eastAsia="ja-JP"/>
            </w:rPr>
          </w:pPr>
          <w:r>
            <w:rPr>
              <w:noProof/>
            </w:rPr>
            <w:t>^%wd(17.040801,588,0)="form fields - intervention"</w:t>
          </w:r>
          <w:r>
            <w:rPr>
              <w:noProof/>
            </w:rPr>
            <w:tab/>
          </w:r>
          <w:r>
            <w:rPr>
              <w:noProof/>
            </w:rPr>
            <w:fldChar w:fldCharType="begin"/>
          </w:r>
          <w:r>
            <w:rPr>
              <w:noProof/>
            </w:rPr>
            <w:instrText xml:space="preserve"> PAGEREF _Toc420218989 \h </w:instrText>
          </w:r>
          <w:r>
            <w:rPr>
              <w:noProof/>
            </w:rPr>
          </w:r>
          <w:r>
            <w:rPr>
              <w:noProof/>
            </w:rPr>
            <w:fldChar w:fldCharType="separate"/>
          </w:r>
          <w:r>
            <w:rPr>
              <w:noProof/>
            </w:rPr>
            <w:t>13</w:t>
          </w:r>
          <w:r>
            <w:rPr>
              <w:noProof/>
            </w:rPr>
            <w:fldChar w:fldCharType="end"/>
          </w:r>
        </w:p>
        <w:p w14:paraId="0CF65720" w14:textId="77777777" w:rsidR="006D56FB" w:rsidRDefault="006D56FB">
          <w:pPr>
            <w:pStyle w:val="TOC3"/>
            <w:tabs>
              <w:tab w:val="right" w:leader="dot" w:pos="9350"/>
            </w:tabs>
            <w:rPr>
              <w:noProof/>
              <w:sz w:val="24"/>
              <w:szCs w:val="24"/>
              <w:lang w:eastAsia="ja-JP"/>
            </w:rPr>
          </w:pPr>
          <w:r>
            <w:rPr>
              <w:noProof/>
            </w:rPr>
            <w:t>^%wd(17.040801,589,0)="seeGraph"</w:t>
          </w:r>
          <w:r>
            <w:rPr>
              <w:noProof/>
            </w:rPr>
            <w:tab/>
          </w:r>
          <w:r>
            <w:rPr>
              <w:noProof/>
            </w:rPr>
            <w:fldChar w:fldCharType="begin"/>
          </w:r>
          <w:r>
            <w:rPr>
              <w:noProof/>
            </w:rPr>
            <w:instrText xml:space="preserve"> PAGEREF _Toc420218990 \h </w:instrText>
          </w:r>
          <w:r>
            <w:rPr>
              <w:noProof/>
            </w:rPr>
          </w:r>
          <w:r>
            <w:rPr>
              <w:noProof/>
            </w:rPr>
            <w:fldChar w:fldCharType="separate"/>
          </w:r>
          <w:r>
            <w:rPr>
              <w:noProof/>
            </w:rPr>
            <w:t>14</w:t>
          </w:r>
          <w:r>
            <w:rPr>
              <w:noProof/>
            </w:rPr>
            <w:fldChar w:fldCharType="end"/>
          </w:r>
        </w:p>
        <w:p w14:paraId="61792796" w14:textId="77777777" w:rsidR="006D56FB" w:rsidRDefault="006D56FB">
          <w:pPr>
            <w:pStyle w:val="TOC3"/>
            <w:tabs>
              <w:tab w:val="right" w:leader="dot" w:pos="9350"/>
            </w:tabs>
            <w:rPr>
              <w:noProof/>
              <w:sz w:val="24"/>
              <w:szCs w:val="24"/>
              <w:lang w:eastAsia="ja-JP"/>
            </w:rPr>
          </w:pPr>
          <w:r>
            <w:rPr>
              <w:noProof/>
            </w:rPr>
            <w:t>^%wd(17.040801,590,0)="html-cache"</w:t>
          </w:r>
          <w:r>
            <w:rPr>
              <w:noProof/>
            </w:rPr>
            <w:tab/>
          </w:r>
          <w:r>
            <w:rPr>
              <w:noProof/>
            </w:rPr>
            <w:fldChar w:fldCharType="begin"/>
          </w:r>
          <w:r>
            <w:rPr>
              <w:noProof/>
            </w:rPr>
            <w:instrText xml:space="preserve"> PAGEREF _Toc420218991 \h </w:instrText>
          </w:r>
          <w:r>
            <w:rPr>
              <w:noProof/>
            </w:rPr>
          </w:r>
          <w:r>
            <w:rPr>
              <w:noProof/>
            </w:rPr>
            <w:fldChar w:fldCharType="separate"/>
          </w:r>
          <w:r>
            <w:rPr>
              <w:noProof/>
            </w:rPr>
            <w:t>14</w:t>
          </w:r>
          <w:r>
            <w:rPr>
              <w:noProof/>
            </w:rPr>
            <w:fldChar w:fldCharType="end"/>
          </w:r>
        </w:p>
        <w:p w14:paraId="7FF091D6" w14:textId="77777777" w:rsidR="006D56FB" w:rsidRDefault="006D56FB">
          <w:pPr>
            <w:pStyle w:val="TOC2"/>
            <w:tabs>
              <w:tab w:val="right" w:leader="dot" w:pos="9350"/>
            </w:tabs>
            <w:rPr>
              <w:b w:val="0"/>
              <w:noProof/>
              <w:sz w:val="24"/>
              <w:szCs w:val="24"/>
              <w:lang w:eastAsia="ja-JP"/>
            </w:rPr>
          </w:pPr>
          <w:r>
            <w:rPr>
              <w:noProof/>
            </w:rPr>
            <w:t>Chapter 7: Files</w:t>
          </w:r>
          <w:r>
            <w:rPr>
              <w:noProof/>
            </w:rPr>
            <w:tab/>
          </w:r>
          <w:r>
            <w:rPr>
              <w:noProof/>
            </w:rPr>
            <w:fldChar w:fldCharType="begin"/>
          </w:r>
          <w:r>
            <w:rPr>
              <w:noProof/>
            </w:rPr>
            <w:instrText xml:space="preserve"> PAGEREF _Toc420218992 \h </w:instrText>
          </w:r>
          <w:r>
            <w:rPr>
              <w:noProof/>
            </w:rPr>
          </w:r>
          <w:r>
            <w:rPr>
              <w:noProof/>
            </w:rPr>
            <w:fldChar w:fldCharType="separate"/>
          </w:r>
          <w:r>
            <w:rPr>
              <w:noProof/>
            </w:rPr>
            <w:t>14</w:t>
          </w:r>
          <w:r>
            <w:rPr>
              <w:noProof/>
            </w:rPr>
            <w:fldChar w:fldCharType="end"/>
          </w:r>
        </w:p>
        <w:p w14:paraId="4B17B19B" w14:textId="77777777" w:rsidR="006D56FB" w:rsidRDefault="006D56FB">
          <w:pPr>
            <w:pStyle w:val="TOC3"/>
            <w:tabs>
              <w:tab w:val="right" w:leader="dot" w:pos="9350"/>
            </w:tabs>
            <w:rPr>
              <w:noProof/>
              <w:sz w:val="24"/>
              <w:szCs w:val="24"/>
              <w:lang w:eastAsia="ja-JP"/>
            </w:rPr>
          </w:pPr>
          <w:r>
            <w:rPr>
              <w:noProof/>
            </w:rPr>
            <w:t>File SAMI Form Mapping (#311.11)</w:t>
          </w:r>
          <w:r>
            <w:rPr>
              <w:noProof/>
            </w:rPr>
            <w:tab/>
          </w:r>
          <w:r>
            <w:rPr>
              <w:noProof/>
            </w:rPr>
            <w:fldChar w:fldCharType="begin"/>
          </w:r>
          <w:r>
            <w:rPr>
              <w:noProof/>
            </w:rPr>
            <w:instrText xml:space="preserve"> PAGEREF _Toc420218993 \h </w:instrText>
          </w:r>
          <w:r>
            <w:rPr>
              <w:noProof/>
            </w:rPr>
          </w:r>
          <w:r>
            <w:rPr>
              <w:noProof/>
            </w:rPr>
            <w:fldChar w:fldCharType="separate"/>
          </w:r>
          <w:r>
            <w:rPr>
              <w:noProof/>
            </w:rPr>
            <w:t>14</w:t>
          </w:r>
          <w:r>
            <w:rPr>
              <w:noProof/>
            </w:rPr>
            <w:fldChar w:fldCharType="end"/>
          </w:r>
        </w:p>
        <w:p w14:paraId="670572AE" w14:textId="77777777" w:rsidR="006D56FB" w:rsidRDefault="006D56FB">
          <w:pPr>
            <w:pStyle w:val="TOC2"/>
            <w:tabs>
              <w:tab w:val="right" w:leader="dot" w:pos="9350"/>
            </w:tabs>
            <w:rPr>
              <w:b w:val="0"/>
              <w:noProof/>
              <w:sz w:val="24"/>
              <w:szCs w:val="24"/>
              <w:lang w:eastAsia="ja-JP"/>
            </w:rPr>
          </w:pPr>
          <w:r>
            <w:rPr>
              <w:noProof/>
            </w:rPr>
            <w:t>Chapter 8: Routines</w:t>
          </w:r>
          <w:r>
            <w:rPr>
              <w:noProof/>
            </w:rPr>
            <w:tab/>
          </w:r>
          <w:r>
            <w:rPr>
              <w:noProof/>
            </w:rPr>
            <w:fldChar w:fldCharType="begin"/>
          </w:r>
          <w:r>
            <w:rPr>
              <w:noProof/>
            </w:rPr>
            <w:instrText xml:space="preserve"> PAGEREF _Toc420218994 \h </w:instrText>
          </w:r>
          <w:r>
            <w:rPr>
              <w:noProof/>
            </w:rPr>
          </w:r>
          <w:r>
            <w:rPr>
              <w:noProof/>
            </w:rPr>
            <w:fldChar w:fldCharType="separate"/>
          </w:r>
          <w:r>
            <w:rPr>
              <w:noProof/>
            </w:rPr>
            <w:t>16</w:t>
          </w:r>
          <w:r>
            <w:rPr>
              <w:noProof/>
            </w:rPr>
            <w:fldChar w:fldCharType="end"/>
          </w:r>
        </w:p>
        <w:p w14:paraId="570D6237" w14:textId="77777777" w:rsidR="006D56FB" w:rsidRDefault="006D56FB">
          <w:pPr>
            <w:pStyle w:val="TOC3"/>
            <w:tabs>
              <w:tab w:val="right" w:leader="dot" w:pos="9350"/>
            </w:tabs>
            <w:rPr>
              <w:noProof/>
              <w:sz w:val="24"/>
              <w:szCs w:val="24"/>
              <w:lang w:eastAsia="ja-JP"/>
            </w:rPr>
          </w:pPr>
          <w:r>
            <w:rPr>
              <w:noProof/>
            </w:rPr>
            <w:t>Mumps Routines</w:t>
          </w:r>
          <w:r>
            <w:rPr>
              <w:noProof/>
            </w:rPr>
            <w:tab/>
          </w:r>
          <w:r>
            <w:rPr>
              <w:noProof/>
            </w:rPr>
            <w:fldChar w:fldCharType="begin"/>
          </w:r>
          <w:r>
            <w:rPr>
              <w:noProof/>
            </w:rPr>
            <w:instrText xml:space="preserve"> PAGEREF _Toc420218995 \h </w:instrText>
          </w:r>
          <w:r>
            <w:rPr>
              <w:noProof/>
            </w:rPr>
          </w:r>
          <w:r>
            <w:rPr>
              <w:noProof/>
            </w:rPr>
            <w:fldChar w:fldCharType="separate"/>
          </w:r>
          <w:r>
            <w:rPr>
              <w:noProof/>
            </w:rPr>
            <w:t>16</w:t>
          </w:r>
          <w:r>
            <w:rPr>
              <w:noProof/>
            </w:rPr>
            <w:fldChar w:fldCharType="end"/>
          </w:r>
        </w:p>
        <w:p w14:paraId="377DAC20" w14:textId="77777777" w:rsidR="006D56FB" w:rsidRDefault="006D56FB">
          <w:pPr>
            <w:pStyle w:val="TOC3"/>
            <w:tabs>
              <w:tab w:val="right" w:leader="dot" w:pos="9350"/>
            </w:tabs>
            <w:rPr>
              <w:noProof/>
              <w:sz w:val="24"/>
              <w:szCs w:val="24"/>
              <w:lang w:eastAsia="ja-JP"/>
            </w:rPr>
          </w:pPr>
          <w:r>
            <w:rPr>
              <w:noProof/>
            </w:rPr>
            <w:t>Unit Test Suite</w:t>
          </w:r>
          <w:r>
            <w:rPr>
              <w:noProof/>
            </w:rPr>
            <w:tab/>
          </w:r>
          <w:r>
            <w:rPr>
              <w:noProof/>
            </w:rPr>
            <w:fldChar w:fldCharType="begin"/>
          </w:r>
          <w:r>
            <w:rPr>
              <w:noProof/>
            </w:rPr>
            <w:instrText xml:space="preserve"> PAGEREF _Toc420218996 \h </w:instrText>
          </w:r>
          <w:r>
            <w:rPr>
              <w:noProof/>
            </w:rPr>
          </w:r>
          <w:r>
            <w:rPr>
              <w:noProof/>
            </w:rPr>
            <w:fldChar w:fldCharType="separate"/>
          </w:r>
          <w:r>
            <w:rPr>
              <w:noProof/>
            </w:rPr>
            <w:t>17</w:t>
          </w:r>
          <w:r>
            <w:rPr>
              <w:noProof/>
            </w:rPr>
            <w:fldChar w:fldCharType="end"/>
          </w:r>
        </w:p>
        <w:p w14:paraId="6B4120CA" w14:textId="77777777" w:rsidR="006D56FB" w:rsidRDefault="006D56FB">
          <w:pPr>
            <w:pStyle w:val="TOC2"/>
            <w:tabs>
              <w:tab w:val="right" w:leader="dot" w:pos="9350"/>
            </w:tabs>
            <w:rPr>
              <w:b w:val="0"/>
              <w:noProof/>
              <w:sz w:val="24"/>
              <w:szCs w:val="24"/>
              <w:lang w:eastAsia="ja-JP"/>
            </w:rPr>
          </w:pPr>
          <w:r>
            <w:rPr>
              <w:noProof/>
            </w:rPr>
            <w:t>Chapter 9: Non-Routine Elements</w:t>
          </w:r>
          <w:r>
            <w:rPr>
              <w:noProof/>
            </w:rPr>
            <w:tab/>
          </w:r>
          <w:r>
            <w:rPr>
              <w:noProof/>
            </w:rPr>
            <w:fldChar w:fldCharType="begin"/>
          </w:r>
          <w:r>
            <w:rPr>
              <w:noProof/>
            </w:rPr>
            <w:instrText xml:space="preserve"> PAGEREF _Toc420218997 \h </w:instrText>
          </w:r>
          <w:r>
            <w:rPr>
              <w:noProof/>
            </w:rPr>
          </w:r>
          <w:r>
            <w:rPr>
              <w:noProof/>
            </w:rPr>
            <w:fldChar w:fldCharType="separate"/>
          </w:r>
          <w:r>
            <w:rPr>
              <w:noProof/>
            </w:rPr>
            <w:t>19</w:t>
          </w:r>
          <w:r>
            <w:rPr>
              <w:noProof/>
            </w:rPr>
            <w:fldChar w:fldCharType="end"/>
          </w:r>
        </w:p>
        <w:p w14:paraId="3C93C511" w14:textId="77777777" w:rsidR="006D56FB" w:rsidRDefault="006D56FB">
          <w:pPr>
            <w:pStyle w:val="TOC3"/>
            <w:tabs>
              <w:tab w:val="right" w:leader="dot" w:pos="9350"/>
            </w:tabs>
            <w:rPr>
              <w:noProof/>
              <w:sz w:val="24"/>
              <w:szCs w:val="24"/>
              <w:lang w:eastAsia="ja-JP"/>
            </w:rPr>
          </w:pPr>
          <w:r>
            <w:rPr>
              <w:noProof/>
            </w:rPr>
            <w:t>New Persons (Pseudo-Users)</w:t>
          </w:r>
          <w:r>
            <w:rPr>
              <w:noProof/>
            </w:rPr>
            <w:tab/>
          </w:r>
          <w:r>
            <w:rPr>
              <w:noProof/>
            </w:rPr>
            <w:fldChar w:fldCharType="begin"/>
          </w:r>
          <w:r>
            <w:rPr>
              <w:noProof/>
            </w:rPr>
            <w:instrText xml:space="preserve"> PAGEREF _Toc420218998 \h </w:instrText>
          </w:r>
          <w:r>
            <w:rPr>
              <w:noProof/>
            </w:rPr>
          </w:r>
          <w:r>
            <w:rPr>
              <w:noProof/>
            </w:rPr>
            <w:fldChar w:fldCharType="separate"/>
          </w:r>
          <w:r>
            <w:rPr>
              <w:noProof/>
            </w:rPr>
            <w:t>19</w:t>
          </w:r>
          <w:r>
            <w:rPr>
              <w:noProof/>
            </w:rPr>
            <w:fldChar w:fldCharType="end"/>
          </w:r>
        </w:p>
        <w:p w14:paraId="0BFBF55F" w14:textId="77777777" w:rsidR="006D56FB" w:rsidRDefault="006D56FB">
          <w:pPr>
            <w:pStyle w:val="TOC3"/>
            <w:tabs>
              <w:tab w:val="right" w:leader="dot" w:pos="9350"/>
            </w:tabs>
            <w:rPr>
              <w:noProof/>
              <w:sz w:val="24"/>
              <w:szCs w:val="24"/>
              <w:lang w:eastAsia="ja-JP"/>
            </w:rPr>
          </w:pPr>
          <w:r>
            <w:rPr>
              <w:noProof/>
            </w:rPr>
            <w:t>Devices</w:t>
          </w:r>
          <w:r>
            <w:rPr>
              <w:noProof/>
            </w:rPr>
            <w:tab/>
          </w:r>
          <w:r>
            <w:rPr>
              <w:noProof/>
            </w:rPr>
            <w:fldChar w:fldCharType="begin"/>
          </w:r>
          <w:r>
            <w:rPr>
              <w:noProof/>
            </w:rPr>
            <w:instrText xml:space="preserve"> PAGEREF _Toc420218999 \h </w:instrText>
          </w:r>
          <w:r>
            <w:rPr>
              <w:noProof/>
            </w:rPr>
          </w:r>
          <w:r>
            <w:rPr>
              <w:noProof/>
            </w:rPr>
            <w:fldChar w:fldCharType="separate"/>
          </w:r>
          <w:r>
            <w:rPr>
              <w:noProof/>
            </w:rPr>
            <w:t>19</w:t>
          </w:r>
          <w:r>
            <w:rPr>
              <w:noProof/>
            </w:rPr>
            <w:fldChar w:fldCharType="end"/>
          </w:r>
        </w:p>
        <w:p w14:paraId="5C00E8F8" w14:textId="77777777" w:rsidR="006D56FB" w:rsidRDefault="006D56FB">
          <w:pPr>
            <w:pStyle w:val="TOC3"/>
            <w:tabs>
              <w:tab w:val="right" w:leader="dot" w:pos="9350"/>
            </w:tabs>
            <w:rPr>
              <w:noProof/>
              <w:sz w:val="24"/>
              <w:szCs w:val="24"/>
              <w:lang w:eastAsia="ja-JP"/>
            </w:rPr>
          </w:pPr>
          <w:r>
            <w:rPr>
              <w:noProof/>
            </w:rPr>
            <w:t>Help Frames</w:t>
          </w:r>
          <w:r>
            <w:rPr>
              <w:noProof/>
            </w:rPr>
            <w:tab/>
          </w:r>
          <w:r>
            <w:rPr>
              <w:noProof/>
            </w:rPr>
            <w:fldChar w:fldCharType="begin"/>
          </w:r>
          <w:r>
            <w:rPr>
              <w:noProof/>
            </w:rPr>
            <w:instrText xml:space="preserve"> PAGEREF _Toc420219000 \h </w:instrText>
          </w:r>
          <w:r>
            <w:rPr>
              <w:noProof/>
            </w:rPr>
          </w:r>
          <w:r>
            <w:rPr>
              <w:noProof/>
            </w:rPr>
            <w:fldChar w:fldCharType="separate"/>
          </w:r>
          <w:r>
            <w:rPr>
              <w:noProof/>
            </w:rPr>
            <w:t>19</w:t>
          </w:r>
          <w:r>
            <w:rPr>
              <w:noProof/>
            </w:rPr>
            <w:fldChar w:fldCharType="end"/>
          </w:r>
        </w:p>
        <w:p w14:paraId="29F6596C" w14:textId="77777777" w:rsidR="006D56FB" w:rsidRDefault="006D56FB">
          <w:pPr>
            <w:pStyle w:val="TOC3"/>
            <w:tabs>
              <w:tab w:val="right" w:leader="dot" w:pos="9350"/>
            </w:tabs>
            <w:rPr>
              <w:noProof/>
              <w:sz w:val="24"/>
              <w:szCs w:val="24"/>
              <w:lang w:eastAsia="ja-JP"/>
            </w:rPr>
          </w:pPr>
          <w:r>
            <w:rPr>
              <w:noProof/>
            </w:rPr>
            <w:t>Templates</w:t>
          </w:r>
          <w:r>
            <w:rPr>
              <w:noProof/>
            </w:rPr>
            <w:tab/>
          </w:r>
          <w:r>
            <w:rPr>
              <w:noProof/>
            </w:rPr>
            <w:fldChar w:fldCharType="begin"/>
          </w:r>
          <w:r>
            <w:rPr>
              <w:noProof/>
            </w:rPr>
            <w:instrText xml:space="preserve"> PAGEREF _Toc420219001 \h </w:instrText>
          </w:r>
          <w:r>
            <w:rPr>
              <w:noProof/>
            </w:rPr>
          </w:r>
          <w:r>
            <w:rPr>
              <w:noProof/>
            </w:rPr>
            <w:fldChar w:fldCharType="separate"/>
          </w:r>
          <w:r>
            <w:rPr>
              <w:noProof/>
            </w:rPr>
            <w:t>20</w:t>
          </w:r>
          <w:r>
            <w:rPr>
              <w:noProof/>
            </w:rPr>
            <w:fldChar w:fldCharType="end"/>
          </w:r>
        </w:p>
        <w:p w14:paraId="6AD14A37" w14:textId="77777777" w:rsidR="006D56FB" w:rsidRDefault="006D56FB">
          <w:pPr>
            <w:pStyle w:val="TOC3"/>
            <w:tabs>
              <w:tab w:val="right" w:leader="dot" w:pos="9350"/>
            </w:tabs>
            <w:rPr>
              <w:noProof/>
              <w:sz w:val="24"/>
              <w:szCs w:val="24"/>
              <w:lang w:eastAsia="ja-JP"/>
            </w:rPr>
          </w:pPr>
          <w:r>
            <w:rPr>
              <w:noProof/>
            </w:rPr>
            <w:t>Mail Groups</w:t>
          </w:r>
          <w:r>
            <w:rPr>
              <w:noProof/>
            </w:rPr>
            <w:tab/>
          </w:r>
          <w:r>
            <w:rPr>
              <w:noProof/>
            </w:rPr>
            <w:fldChar w:fldCharType="begin"/>
          </w:r>
          <w:r>
            <w:rPr>
              <w:noProof/>
            </w:rPr>
            <w:instrText xml:space="preserve"> PAGEREF _Toc420219002 \h </w:instrText>
          </w:r>
          <w:r>
            <w:rPr>
              <w:noProof/>
            </w:rPr>
          </w:r>
          <w:r>
            <w:rPr>
              <w:noProof/>
            </w:rPr>
            <w:fldChar w:fldCharType="separate"/>
          </w:r>
          <w:r>
            <w:rPr>
              <w:noProof/>
            </w:rPr>
            <w:t>20</w:t>
          </w:r>
          <w:r>
            <w:rPr>
              <w:noProof/>
            </w:rPr>
            <w:fldChar w:fldCharType="end"/>
          </w:r>
        </w:p>
        <w:p w14:paraId="7A1912D8" w14:textId="77777777" w:rsidR="006D56FB" w:rsidRDefault="006D56FB">
          <w:pPr>
            <w:pStyle w:val="TOC3"/>
            <w:tabs>
              <w:tab w:val="right" w:leader="dot" w:pos="9350"/>
            </w:tabs>
            <w:rPr>
              <w:noProof/>
              <w:sz w:val="24"/>
              <w:szCs w:val="24"/>
              <w:lang w:eastAsia="ja-JP"/>
            </w:rPr>
          </w:pPr>
          <w:r>
            <w:rPr>
              <w:noProof/>
            </w:rPr>
            <w:t>Bulletins</w:t>
          </w:r>
          <w:r>
            <w:rPr>
              <w:noProof/>
            </w:rPr>
            <w:tab/>
          </w:r>
          <w:r>
            <w:rPr>
              <w:noProof/>
            </w:rPr>
            <w:fldChar w:fldCharType="begin"/>
          </w:r>
          <w:r>
            <w:rPr>
              <w:noProof/>
            </w:rPr>
            <w:instrText xml:space="preserve"> PAGEREF _Toc420219003 \h </w:instrText>
          </w:r>
          <w:r>
            <w:rPr>
              <w:noProof/>
            </w:rPr>
          </w:r>
          <w:r>
            <w:rPr>
              <w:noProof/>
            </w:rPr>
            <w:fldChar w:fldCharType="separate"/>
          </w:r>
          <w:r>
            <w:rPr>
              <w:noProof/>
            </w:rPr>
            <w:t>20</w:t>
          </w:r>
          <w:r>
            <w:rPr>
              <w:noProof/>
            </w:rPr>
            <w:fldChar w:fldCharType="end"/>
          </w:r>
        </w:p>
        <w:p w14:paraId="2EF4D3D8" w14:textId="77777777" w:rsidR="006D56FB" w:rsidRDefault="006D56FB">
          <w:pPr>
            <w:pStyle w:val="TOC3"/>
            <w:tabs>
              <w:tab w:val="right" w:leader="dot" w:pos="9350"/>
            </w:tabs>
            <w:rPr>
              <w:noProof/>
              <w:sz w:val="24"/>
              <w:szCs w:val="24"/>
              <w:lang w:eastAsia="ja-JP"/>
            </w:rPr>
          </w:pPr>
          <w:r>
            <w:rPr>
              <w:noProof/>
            </w:rPr>
            <w:t>Parameter Definitions</w:t>
          </w:r>
          <w:r>
            <w:rPr>
              <w:noProof/>
            </w:rPr>
            <w:tab/>
          </w:r>
          <w:r>
            <w:rPr>
              <w:noProof/>
            </w:rPr>
            <w:fldChar w:fldCharType="begin"/>
          </w:r>
          <w:r>
            <w:rPr>
              <w:noProof/>
            </w:rPr>
            <w:instrText xml:space="preserve"> PAGEREF _Toc420219004 \h </w:instrText>
          </w:r>
          <w:r>
            <w:rPr>
              <w:noProof/>
            </w:rPr>
          </w:r>
          <w:r>
            <w:rPr>
              <w:noProof/>
            </w:rPr>
            <w:fldChar w:fldCharType="separate"/>
          </w:r>
          <w:r>
            <w:rPr>
              <w:noProof/>
            </w:rPr>
            <w:t>20</w:t>
          </w:r>
          <w:r>
            <w:rPr>
              <w:noProof/>
            </w:rPr>
            <w:fldChar w:fldCharType="end"/>
          </w:r>
        </w:p>
        <w:p w14:paraId="016FC430" w14:textId="77777777" w:rsidR="006D56FB" w:rsidRDefault="006D56FB">
          <w:pPr>
            <w:pStyle w:val="TOC3"/>
            <w:tabs>
              <w:tab w:val="right" w:leader="dot" w:pos="9350"/>
            </w:tabs>
            <w:rPr>
              <w:noProof/>
              <w:sz w:val="24"/>
              <w:szCs w:val="24"/>
              <w:lang w:eastAsia="ja-JP"/>
            </w:rPr>
          </w:pPr>
          <w:r>
            <w:rPr>
              <w:noProof/>
            </w:rPr>
            <w:t>Parameters</w:t>
          </w:r>
          <w:r>
            <w:rPr>
              <w:noProof/>
            </w:rPr>
            <w:tab/>
          </w:r>
          <w:r>
            <w:rPr>
              <w:noProof/>
            </w:rPr>
            <w:fldChar w:fldCharType="begin"/>
          </w:r>
          <w:r>
            <w:rPr>
              <w:noProof/>
            </w:rPr>
            <w:instrText xml:space="preserve"> PAGEREF _Toc420219005 \h </w:instrText>
          </w:r>
          <w:r>
            <w:rPr>
              <w:noProof/>
            </w:rPr>
          </w:r>
          <w:r>
            <w:rPr>
              <w:noProof/>
            </w:rPr>
            <w:fldChar w:fldCharType="separate"/>
          </w:r>
          <w:r>
            <w:rPr>
              <w:noProof/>
            </w:rPr>
            <w:t>21</w:t>
          </w:r>
          <w:r>
            <w:rPr>
              <w:noProof/>
            </w:rPr>
            <w:fldChar w:fldCharType="end"/>
          </w:r>
        </w:p>
        <w:p w14:paraId="37C61A30" w14:textId="77777777" w:rsidR="006D56FB" w:rsidRDefault="006D56FB">
          <w:pPr>
            <w:pStyle w:val="TOC3"/>
            <w:tabs>
              <w:tab w:val="right" w:leader="dot" w:pos="9350"/>
            </w:tabs>
            <w:rPr>
              <w:noProof/>
              <w:sz w:val="24"/>
              <w:szCs w:val="24"/>
              <w:lang w:eastAsia="ja-JP"/>
            </w:rPr>
          </w:pPr>
          <w:r>
            <w:rPr>
              <w:noProof/>
            </w:rPr>
            <w:t>Unit Tests</w:t>
          </w:r>
          <w:r>
            <w:rPr>
              <w:noProof/>
            </w:rPr>
            <w:tab/>
          </w:r>
          <w:r>
            <w:rPr>
              <w:noProof/>
            </w:rPr>
            <w:fldChar w:fldCharType="begin"/>
          </w:r>
          <w:r>
            <w:rPr>
              <w:noProof/>
            </w:rPr>
            <w:instrText xml:space="preserve"> PAGEREF _Toc420219006 \h </w:instrText>
          </w:r>
          <w:r>
            <w:rPr>
              <w:noProof/>
            </w:rPr>
          </w:r>
          <w:r>
            <w:rPr>
              <w:noProof/>
            </w:rPr>
            <w:fldChar w:fldCharType="separate"/>
          </w:r>
          <w:r>
            <w:rPr>
              <w:noProof/>
            </w:rPr>
            <w:t>21</w:t>
          </w:r>
          <w:r>
            <w:rPr>
              <w:noProof/>
            </w:rPr>
            <w:fldChar w:fldCharType="end"/>
          </w:r>
        </w:p>
        <w:p w14:paraId="45E7787B" w14:textId="77777777" w:rsidR="006D56FB" w:rsidRDefault="006D56FB">
          <w:pPr>
            <w:pStyle w:val="TOC3"/>
            <w:tabs>
              <w:tab w:val="right" w:leader="dot" w:pos="9350"/>
            </w:tabs>
            <w:rPr>
              <w:noProof/>
              <w:sz w:val="24"/>
              <w:szCs w:val="24"/>
              <w:lang w:eastAsia="ja-JP"/>
            </w:rPr>
          </w:pPr>
          <w:r>
            <w:rPr>
              <w:noProof/>
            </w:rPr>
            <w:t>Sysadmin Scripts</w:t>
          </w:r>
          <w:r>
            <w:rPr>
              <w:noProof/>
            </w:rPr>
            <w:tab/>
          </w:r>
          <w:r>
            <w:rPr>
              <w:noProof/>
            </w:rPr>
            <w:fldChar w:fldCharType="begin"/>
          </w:r>
          <w:r>
            <w:rPr>
              <w:noProof/>
            </w:rPr>
            <w:instrText xml:space="preserve"> PAGEREF _Toc420219007 \h </w:instrText>
          </w:r>
          <w:r>
            <w:rPr>
              <w:noProof/>
            </w:rPr>
          </w:r>
          <w:r>
            <w:rPr>
              <w:noProof/>
            </w:rPr>
            <w:fldChar w:fldCharType="separate"/>
          </w:r>
          <w:r>
            <w:rPr>
              <w:noProof/>
            </w:rPr>
            <w:t>21</w:t>
          </w:r>
          <w:r>
            <w:rPr>
              <w:noProof/>
            </w:rPr>
            <w:fldChar w:fldCharType="end"/>
          </w:r>
        </w:p>
        <w:p w14:paraId="5C05F234" w14:textId="77777777" w:rsidR="006D56FB" w:rsidRDefault="006D56FB">
          <w:pPr>
            <w:pStyle w:val="TOC3"/>
            <w:tabs>
              <w:tab w:val="right" w:leader="dot" w:pos="9350"/>
            </w:tabs>
            <w:rPr>
              <w:noProof/>
              <w:sz w:val="24"/>
              <w:szCs w:val="24"/>
              <w:lang w:eastAsia="ja-JP"/>
            </w:rPr>
          </w:pPr>
          <w:r>
            <w:rPr>
              <w:noProof/>
            </w:rPr>
            <w:t>Data Dictionaries</w:t>
          </w:r>
          <w:r>
            <w:rPr>
              <w:noProof/>
            </w:rPr>
            <w:tab/>
          </w:r>
          <w:r>
            <w:rPr>
              <w:noProof/>
            </w:rPr>
            <w:fldChar w:fldCharType="begin"/>
          </w:r>
          <w:r>
            <w:rPr>
              <w:noProof/>
            </w:rPr>
            <w:instrText xml:space="preserve"> PAGEREF _Toc420219008 \h </w:instrText>
          </w:r>
          <w:r>
            <w:rPr>
              <w:noProof/>
            </w:rPr>
          </w:r>
          <w:r>
            <w:rPr>
              <w:noProof/>
            </w:rPr>
            <w:fldChar w:fldCharType="separate"/>
          </w:r>
          <w:r>
            <w:rPr>
              <w:noProof/>
            </w:rPr>
            <w:t>23</w:t>
          </w:r>
          <w:r>
            <w:rPr>
              <w:noProof/>
            </w:rPr>
            <w:fldChar w:fldCharType="end"/>
          </w:r>
        </w:p>
        <w:p w14:paraId="6B29A7D4" w14:textId="77777777" w:rsidR="006D56FB" w:rsidRDefault="006D56FB">
          <w:pPr>
            <w:pStyle w:val="TOC3"/>
            <w:tabs>
              <w:tab w:val="right" w:leader="dot" w:pos="9350"/>
            </w:tabs>
            <w:rPr>
              <w:noProof/>
              <w:sz w:val="24"/>
              <w:szCs w:val="24"/>
              <w:lang w:eastAsia="ja-JP"/>
            </w:rPr>
          </w:pPr>
          <w:r>
            <w:rPr>
              <w:noProof/>
            </w:rPr>
            <w:t>HTML Template Files</w:t>
          </w:r>
          <w:r>
            <w:rPr>
              <w:noProof/>
            </w:rPr>
            <w:tab/>
          </w:r>
          <w:r>
            <w:rPr>
              <w:noProof/>
            </w:rPr>
            <w:fldChar w:fldCharType="begin"/>
          </w:r>
          <w:r>
            <w:rPr>
              <w:noProof/>
            </w:rPr>
            <w:instrText xml:space="preserve"> PAGEREF _Toc420219009 \h </w:instrText>
          </w:r>
          <w:r>
            <w:rPr>
              <w:noProof/>
            </w:rPr>
          </w:r>
          <w:r>
            <w:rPr>
              <w:noProof/>
            </w:rPr>
            <w:fldChar w:fldCharType="separate"/>
          </w:r>
          <w:r>
            <w:rPr>
              <w:noProof/>
            </w:rPr>
            <w:t>203</w:t>
          </w:r>
          <w:r>
            <w:rPr>
              <w:noProof/>
            </w:rPr>
            <w:fldChar w:fldCharType="end"/>
          </w:r>
        </w:p>
        <w:p w14:paraId="38186248" w14:textId="77777777" w:rsidR="006D56FB" w:rsidRDefault="006D56FB">
          <w:pPr>
            <w:pStyle w:val="TOC3"/>
            <w:tabs>
              <w:tab w:val="right" w:leader="dot" w:pos="9350"/>
            </w:tabs>
            <w:rPr>
              <w:noProof/>
              <w:sz w:val="24"/>
              <w:szCs w:val="24"/>
              <w:lang w:eastAsia="ja-JP"/>
            </w:rPr>
          </w:pPr>
          <w:r>
            <w:rPr>
              <w:noProof/>
            </w:rPr>
            <w:t>Web Services</w:t>
          </w:r>
          <w:r>
            <w:rPr>
              <w:noProof/>
            </w:rPr>
            <w:tab/>
          </w:r>
          <w:r>
            <w:rPr>
              <w:noProof/>
            </w:rPr>
            <w:fldChar w:fldCharType="begin"/>
          </w:r>
          <w:r>
            <w:rPr>
              <w:noProof/>
            </w:rPr>
            <w:instrText xml:space="preserve"> PAGEREF _Toc420219010 \h </w:instrText>
          </w:r>
          <w:r>
            <w:rPr>
              <w:noProof/>
            </w:rPr>
          </w:r>
          <w:r>
            <w:rPr>
              <w:noProof/>
            </w:rPr>
            <w:fldChar w:fldCharType="separate"/>
          </w:r>
          <w:r>
            <w:rPr>
              <w:noProof/>
            </w:rPr>
            <w:t>204</w:t>
          </w:r>
          <w:r>
            <w:rPr>
              <w:noProof/>
            </w:rPr>
            <w:fldChar w:fldCharType="end"/>
          </w:r>
        </w:p>
        <w:p w14:paraId="1A7F3E26" w14:textId="77777777" w:rsidR="006D56FB" w:rsidRDefault="006D56FB">
          <w:pPr>
            <w:pStyle w:val="TOC1"/>
            <w:tabs>
              <w:tab w:val="right" w:leader="dot" w:pos="9350"/>
            </w:tabs>
            <w:rPr>
              <w:b w:val="0"/>
              <w:noProof/>
              <w:lang w:eastAsia="ja-JP"/>
            </w:rPr>
          </w:pPr>
          <w:r>
            <w:rPr>
              <w:noProof/>
            </w:rPr>
            <w:t>Section 3: Systems and Configurations</w:t>
          </w:r>
          <w:r>
            <w:rPr>
              <w:noProof/>
            </w:rPr>
            <w:tab/>
          </w:r>
          <w:r>
            <w:rPr>
              <w:noProof/>
            </w:rPr>
            <w:fldChar w:fldCharType="begin"/>
          </w:r>
          <w:r>
            <w:rPr>
              <w:noProof/>
            </w:rPr>
            <w:instrText xml:space="preserve"> PAGEREF _Toc420219011 \h </w:instrText>
          </w:r>
          <w:r>
            <w:rPr>
              <w:noProof/>
            </w:rPr>
          </w:r>
          <w:r>
            <w:rPr>
              <w:noProof/>
            </w:rPr>
            <w:fldChar w:fldCharType="separate"/>
          </w:r>
          <w:r>
            <w:rPr>
              <w:noProof/>
            </w:rPr>
            <w:t>207</w:t>
          </w:r>
          <w:r>
            <w:rPr>
              <w:noProof/>
            </w:rPr>
            <w:fldChar w:fldCharType="end"/>
          </w:r>
        </w:p>
        <w:p w14:paraId="1E7FF10D" w14:textId="77777777" w:rsidR="006D56FB" w:rsidRDefault="006D56FB">
          <w:pPr>
            <w:pStyle w:val="TOC2"/>
            <w:tabs>
              <w:tab w:val="right" w:leader="dot" w:pos="9350"/>
            </w:tabs>
            <w:rPr>
              <w:b w:val="0"/>
              <w:noProof/>
              <w:sz w:val="24"/>
              <w:szCs w:val="24"/>
              <w:lang w:eastAsia="ja-JP"/>
            </w:rPr>
          </w:pPr>
          <w:r>
            <w:rPr>
              <w:noProof/>
            </w:rPr>
            <w:t>Chapter 10: Site Configurations and System Requirements</w:t>
          </w:r>
          <w:r>
            <w:rPr>
              <w:noProof/>
            </w:rPr>
            <w:tab/>
          </w:r>
          <w:r>
            <w:rPr>
              <w:noProof/>
            </w:rPr>
            <w:fldChar w:fldCharType="begin"/>
          </w:r>
          <w:r>
            <w:rPr>
              <w:noProof/>
            </w:rPr>
            <w:instrText xml:space="preserve"> PAGEREF _Toc420219012 \h </w:instrText>
          </w:r>
          <w:r>
            <w:rPr>
              <w:noProof/>
            </w:rPr>
          </w:r>
          <w:r>
            <w:rPr>
              <w:noProof/>
            </w:rPr>
            <w:fldChar w:fldCharType="separate"/>
          </w:r>
          <w:r>
            <w:rPr>
              <w:noProof/>
            </w:rPr>
            <w:t>207</w:t>
          </w:r>
          <w:r>
            <w:rPr>
              <w:noProof/>
            </w:rPr>
            <w:fldChar w:fldCharType="end"/>
          </w:r>
        </w:p>
        <w:p w14:paraId="2D4F50DF" w14:textId="77777777" w:rsidR="006D56FB" w:rsidRDefault="006D56FB">
          <w:pPr>
            <w:pStyle w:val="TOC2"/>
            <w:tabs>
              <w:tab w:val="right" w:leader="dot" w:pos="9350"/>
            </w:tabs>
            <w:rPr>
              <w:b w:val="0"/>
              <w:noProof/>
              <w:sz w:val="24"/>
              <w:szCs w:val="24"/>
              <w:lang w:eastAsia="ja-JP"/>
            </w:rPr>
          </w:pPr>
          <w:r>
            <w:rPr>
              <w:noProof/>
            </w:rPr>
            <w:t>Chapter 11: Archiving, Purging, and Maintenance</w:t>
          </w:r>
          <w:r>
            <w:rPr>
              <w:noProof/>
            </w:rPr>
            <w:tab/>
          </w:r>
          <w:r>
            <w:rPr>
              <w:noProof/>
            </w:rPr>
            <w:fldChar w:fldCharType="begin"/>
          </w:r>
          <w:r>
            <w:rPr>
              <w:noProof/>
            </w:rPr>
            <w:instrText xml:space="preserve"> PAGEREF _Toc420219013 \h </w:instrText>
          </w:r>
          <w:r>
            <w:rPr>
              <w:noProof/>
            </w:rPr>
          </w:r>
          <w:r>
            <w:rPr>
              <w:noProof/>
            </w:rPr>
            <w:fldChar w:fldCharType="separate"/>
          </w:r>
          <w:r>
            <w:rPr>
              <w:noProof/>
            </w:rPr>
            <w:t>207</w:t>
          </w:r>
          <w:r>
            <w:rPr>
              <w:noProof/>
            </w:rPr>
            <w:fldChar w:fldCharType="end"/>
          </w:r>
        </w:p>
        <w:p w14:paraId="5229A330" w14:textId="7D78287E" w:rsidR="00A86BC9" w:rsidRDefault="00A86BC9">
          <w:r>
            <w:rPr>
              <w:b/>
              <w:bCs/>
              <w:noProof/>
            </w:rPr>
            <w:fldChar w:fldCharType="end"/>
          </w:r>
        </w:p>
      </w:sdtContent>
    </w:sdt>
    <w:p w14:paraId="27EA8C41" w14:textId="77777777" w:rsidR="00A86BC9" w:rsidRDefault="00A86BC9" w:rsidP="00A86BC9">
      <w:pPr>
        <w:pStyle w:val="TOC4"/>
        <w:sectPr w:rsidR="00A86BC9" w:rsidSect="001847F1">
          <w:footerReference w:type="even" r:id="rId13"/>
          <w:pgSz w:w="12240" w:h="15840"/>
          <w:pgMar w:top="1440" w:right="1440" w:bottom="1440" w:left="1440" w:header="720" w:footer="720" w:gutter="0"/>
          <w:cols w:space="720"/>
          <w:titlePg/>
          <w:docGrid w:linePitch="360"/>
        </w:sectPr>
      </w:pPr>
    </w:p>
    <w:p w14:paraId="754D22ED" w14:textId="78B4B805" w:rsidR="005E365A" w:rsidRDefault="00A600D7" w:rsidP="00A86BC9">
      <w:pPr>
        <w:pStyle w:val="Heading1"/>
      </w:pPr>
      <w:bookmarkStart w:id="1" w:name="_Toc420218965"/>
      <w:r>
        <w:t>Orientation</w:t>
      </w:r>
      <w:bookmarkEnd w:id="1"/>
    </w:p>
    <w:p w14:paraId="623EF31A" w14:textId="77777777" w:rsidR="00451629" w:rsidRDefault="00451629">
      <w:pPr>
        <w:tabs>
          <w:tab w:val="clear" w:pos="720"/>
        </w:tabs>
        <w:spacing w:before="0" w:after="0"/>
      </w:pPr>
      <w:r>
        <w:t>This manual lists the elements that make up the VAPALS-ELCAP software. It is intended for reference and troubleshooting.</w:t>
      </w:r>
    </w:p>
    <w:p w14:paraId="5738463B" w14:textId="77777777" w:rsidR="00451629" w:rsidRDefault="00451629">
      <w:pPr>
        <w:tabs>
          <w:tab w:val="clear" w:pos="720"/>
        </w:tabs>
        <w:spacing w:before="0" w:after="0"/>
      </w:pPr>
    </w:p>
    <w:p w14:paraId="7E800744" w14:textId="77777777" w:rsidR="006A5649" w:rsidRDefault="00451629">
      <w:pPr>
        <w:tabs>
          <w:tab w:val="clear" w:pos="720"/>
        </w:tabs>
        <w:spacing w:before="0" w:after="0"/>
      </w:pPr>
      <w:r>
        <w:t xml:space="preserve">For instructions on installing the software, please see the Installation Guide. </w:t>
      </w:r>
      <w:r w:rsidR="008E153A">
        <w:t>For instructions on using the software, please see the User Guide.</w:t>
      </w:r>
    </w:p>
    <w:p w14:paraId="733612FE" w14:textId="77777777" w:rsidR="006A5649" w:rsidRDefault="006A5649">
      <w:pPr>
        <w:tabs>
          <w:tab w:val="clear" w:pos="720"/>
        </w:tabs>
        <w:spacing w:before="0" w:after="0"/>
      </w:pPr>
    </w:p>
    <w:p w14:paraId="2B41E352" w14:textId="10A3B3D1" w:rsidR="00A600D7" w:rsidRDefault="00A600D7">
      <w:pPr>
        <w:tabs>
          <w:tab w:val="clear" w:pos="720"/>
        </w:tabs>
        <w:spacing w:before="0" w:after="0"/>
      </w:pPr>
      <w:r>
        <w:br w:type="page"/>
      </w:r>
    </w:p>
    <w:p w14:paraId="19BA9922" w14:textId="77777777" w:rsidR="00A600D7" w:rsidRDefault="00A600D7" w:rsidP="00A600D7">
      <w:pPr>
        <w:pStyle w:val="Heading1"/>
      </w:pPr>
      <w:bookmarkStart w:id="2" w:name="_Toc420218966"/>
      <w:r>
        <w:t>Introduction</w:t>
      </w:r>
      <w:bookmarkEnd w:id="2"/>
    </w:p>
    <w:p w14:paraId="269166C0" w14:textId="191F62AE" w:rsidR="00A600D7" w:rsidRPr="00A600D7" w:rsidRDefault="00A600D7" w:rsidP="00A600D7">
      <w:r w:rsidRPr="00A600D7">
        <w:t xml:space="preserve">The </w:t>
      </w:r>
      <w:r w:rsidR="005972AC">
        <w:t>VAPALS-ELCAP</w:t>
      </w:r>
      <w:r w:rsidRPr="00A600D7">
        <w:t xml:space="preserve"> software is </w:t>
      </w:r>
      <w:r w:rsidR="005972AC">
        <w:t>the product of a partnership between the VA’s Partnership to Increase Access to Lung Screening (VAPALS)</w:t>
      </w:r>
      <w:r w:rsidRPr="00A600D7">
        <w:t xml:space="preserve"> </w:t>
      </w:r>
      <w:r w:rsidR="005972AC">
        <w:t xml:space="preserve">and the Early Lung Cancer Action Program (ELCAP). The </w:t>
      </w:r>
      <w:r w:rsidRPr="00A600D7">
        <w:t>ELCAP team</w:t>
      </w:r>
      <w:r w:rsidR="005972AC">
        <w:t xml:space="preserve"> has</w:t>
      </w:r>
      <w:r w:rsidRPr="00A600D7">
        <w:t xml:space="preserve"> spent the past 17 years perfecting a series of protocols for the early detection of lung cancer. For that reason, the VAPALS</w:t>
      </w:r>
      <w:r w:rsidR="000D1C42">
        <w:t>-ELCAP</w:t>
      </w:r>
      <w:r w:rsidRPr="00A600D7">
        <w:t xml:space="preserve"> team is calling this Version 18, although it is the first version developed for Vista. It is an acknowledgement of all the work that has come before.</w:t>
      </w:r>
    </w:p>
    <w:p w14:paraId="331F8C79" w14:textId="71A3ABC7" w:rsidR="00A600D7" w:rsidRPr="00A600D7" w:rsidRDefault="00A600D7" w:rsidP="00A600D7">
      <w:r w:rsidRPr="00A600D7">
        <w:t>For this first phase of the project, the VAPALS</w:t>
      </w:r>
      <w:r w:rsidR="000D1C42">
        <w:t>-ELCAP</w:t>
      </w:r>
      <w:r w:rsidRPr="00A600D7">
        <w:t xml:space="preserve"> team has taken the proven methodologies developed by the IELCAP team</w:t>
      </w:r>
      <w:r w:rsidR="00CA0528">
        <w:t>,</w:t>
      </w:r>
      <w:r w:rsidRPr="00A600D7">
        <w:t xml:space="preserve"> translated them into Vista</w:t>
      </w:r>
      <w:r w:rsidR="00CA0528">
        <w:t>, and made workflow modifications based on feedback from VA clinicians</w:t>
      </w:r>
      <w:r w:rsidRPr="00A600D7">
        <w:t xml:space="preserve">. The goal for this first phase was simply to </w:t>
      </w:r>
      <w:r w:rsidR="00CA0528">
        <w:t>adapt</w:t>
      </w:r>
      <w:r w:rsidRPr="00A600D7">
        <w:t xml:space="preserve"> the IELCAP forms </w:t>
      </w:r>
      <w:r w:rsidR="00CA0528">
        <w:t>to VA clinical procedures</w:t>
      </w:r>
      <w:r w:rsidRPr="00A600D7">
        <w:t xml:space="preserve">. It is important to note that although the </w:t>
      </w:r>
      <w:r w:rsidR="000D1C42">
        <w:t>VAPALS-ELCAP</w:t>
      </w:r>
      <w:r w:rsidRPr="00A600D7">
        <w:t xml:space="preserve"> software runs within Vista and uses Vista standards and conventions, it is not completely integrated with Vista's database.</w:t>
      </w:r>
    </w:p>
    <w:p w14:paraId="5C5CC4B0" w14:textId="77777777" w:rsidR="00A600D7" w:rsidRDefault="00A600D7">
      <w:pPr>
        <w:tabs>
          <w:tab w:val="clear" w:pos="720"/>
        </w:tabs>
        <w:spacing w:before="0" w:after="0"/>
      </w:pPr>
      <w:r>
        <w:br w:type="page"/>
      </w:r>
    </w:p>
    <w:p w14:paraId="4842C8E4" w14:textId="5BA6B31E" w:rsidR="00A600D7" w:rsidRDefault="004F2910" w:rsidP="00A600D7">
      <w:pPr>
        <w:pStyle w:val="Heading1"/>
      </w:pPr>
      <w:bookmarkStart w:id="3" w:name="_Toc420218967"/>
      <w:r>
        <w:t>Section 1</w:t>
      </w:r>
      <w:r w:rsidR="00A600D7">
        <w:t>: Links and Interactions</w:t>
      </w:r>
      <w:bookmarkEnd w:id="3"/>
    </w:p>
    <w:p w14:paraId="280B54CC" w14:textId="61F39ACA" w:rsidR="002732A1" w:rsidRDefault="002732A1" w:rsidP="00A600D7">
      <w:pPr>
        <w:pStyle w:val="Heading2"/>
      </w:pPr>
      <w:bookmarkStart w:id="4" w:name="_Toc420218968"/>
      <w:r>
        <w:t>Chapter 1: Architecture</w:t>
      </w:r>
      <w:bookmarkEnd w:id="4"/>
    </w:p>
    <w:p w14:paraId="70C66DFA" w14:textId="2D2950B2" w:rsidR="007A08E5" w:rsidRPr="002732A1" w:rsidRDefault="002732A1" w:rsidP="002732A1">
      <w:r w:rsidRPr="002732A1">
        <w:t>This version of the VAPALS-ELCAP software is designed to run on a separate instance of Vista that has been modified to support management of lung-cancer-screening patients. Standard patient information and healthcare functions remain with the VAMC’s Vista system while new lung-screening-relevant patient information and functions are handled by the VAPALS-ELCAP software system. Clinicians will access the system through an option on the tools menu in CPRS or through a web url to a server situated within the VA firewall. These methods of access call up a web-based interface allowing the user to access demographic information pulled from Vista as well as forms, data, and tools specific to lung-cancer screening stored in the VAPALS-ELCAP database. Communication from VAMC’s main Vista instance to the VAPALS-ELCAP system is performed regularly using standard remote procedure calls to maintain consistent patient data across both databases.</w:t>
      </w:r>
    </w:p>
    <w:p w14:paraId="09A28E9D" w14:textId="1ECA25A4" w:rsidR="002732A1" w:rsidRPr="002732A1" w:rsidRDefault="002732A1" w:rsidP="002732A1">
      <w:r w:rsidRPr="002732A1">
        <w:t xml:space="preserve">This software is written in a combination of Mumps, </w:t>
      </w:r>
      <w:r w:rsidR="005E71B1">
        <w:t>JSON</w:t>
      </w:r>
      <w:r w:rsidRPr="002732A1">
        <w:t xml:space="preserve">, </w:t>
      </w:r>
      <w:r w:rsidR="006A205D">
        <w:t xml:space="preserve">JavaScript, </w:t>
      </w:r>
      <w:r w:rsidRPr="002732A1">
        <w:t xml:space="preserve">and HTML to work with web browsers and Vista. </w:t>
      </w:r>
    </w:p>
    <w:p w14:paraId="6BB3ED7B" w14:textId="77777777" w:rsidR="007A08E5" w:rsidRDefault="002732A1" w:rsidP="002732A1">
      <w:pPr>
        <w:rPr>
          <w:noProof/>
        </w:rPr>
      </w:pPr>
      <w:r w:rsidRPr="002732A1">
        <w:t>Patient data pulled from Vista or entered into the forms are stored in Graphstores. It is schema-less non-sql storage for structured data, optimized for high performance, flexibility, and accuracy. It represents exactly what the user has entered on the forms without transformation or interpretation. Any required interpretation or transformation is done by the processes that use the</w:t>
      </w:r>
      <w:r w:rsidR="007A08E5">
        <w:t xml:space="preserve"> </w:t>
      </w:r>
      <w:r w:rsidRPr="002732A1">
        <w:t>graphs. Mumps is ideal for storage and retrieval of these kinds of graphs.</w:t>
      </w:r>
      <w:r w:rsidR="007A08E5" w:rsidRPr="007A08E5">
        <w:rPr>
          <w:noProof/>
        </w:rPr>
        <w:t xml:space="preserve"> </w:t>
      </w:r>
    </w:p>
    <w:p w14:paraId="3C45C6FF" w14:textId="70AA87A9" w:rsidR="002732A1" w:rsidRDefault="007A08E5" w:rsidP="002732A1">
      <w:r>
        <w:rPr>
          <w:noProof/>
        </w:rPr>
        <w:drawing>
          <wp:inline distT="0" distB="0" distL="0" distR="0" wp14:anchorId="07CF5E00" wp14:editId="40853D96">
            <wp:extent cx="5943600" cy="7475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ps-routine-flow-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475855"/>
                    </a:xfrm>
                    <a:prstGeom prst="rect">
                      <a:avLst/>
                    </a:prstGeom>
                  </pic:spPr>
                </pic:pic>
              </a:graphicData>
            </a:graphic>
          </wp:inline>
        </w:drawing>
      </w:r>
    </w:p>
    <w:p w14:paraId="3EDE09BB" w14:textId="06FE354D" w:rsidR="007A08E5" w:rsidRPr="002732A1" w:rsidRDefault="007A08E5" w:rsidP="002732A1">
      <w:r>
        <w:rPr>
          <w:noProof/>
        </w:rPr>
        <w:drawing>
          <wp:inline distT="0" distB="0" distL="0" distR="0" wp14:anchorId="614F7083" wp14:editId="653DCC80">
            <wp:extent cx="5943600" cy="7400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ps-routine-flow-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55C0D68C" w14:textId="77777777" w:rsidR="002732A1" w:rsidRPr="002732A1" w:rsidRDefault="002732A1" w:rsidP="002732A1"/>
    <w:p w14:paraId="25098546" w14:textId="77777777" w:rsidR="000A2BE2" w:rsidRDefault="000A2BE2" w:rsidP="000A2BE2"/>
    <w:p w14:paraId="4521BB81" w14:textId="006D012B" w:rsidR="00A600D7" w:rsidRDefault="002732A1" w:rsidP="000A2BE2">
      <w:pPr>
        <w:pStyle w:val="Heading2"/>
        <w:ind w:left="0" w:firstLine="0"/>
      </w:pPr>
      <w:bookmarkStart w:id="5" w:name="_Toc420218969"/>
      <w:r>
        <w:t>Chapter 2</w:t>
      </w:r>
      <w:r w:rsidR="00A600D7">
        <w:t>: Dependencies</w:t>
      </w:r>
      <w:bookmarkEnd w:id="5"/>
    </w:p>
    <w:p w14:paraId="3A231430" w14:textId="77777777" w:rsidR="00A600D7" w:rsidRPr="00A600D7" w:rsidRDefault="00A600D7" w:rsidP="00A600D7">
      <w:r w:rsidRPr="00A600D7">
        <w:t>RedHat CentOS 7.5</w:t>
      </w:r>
    </w:p>
    <w:p w14:paraId="6ECA447C" w14:textId="77777777" w:rsidR="00A600D7" w:rsidRPr="00A600D7" w:rsidRDefault="00A600D7" w:rsidP="00A600D7">
      <w:r w:rsidRPr="00A600D7">
        <w:t>YottaDB version 1.22</w:t>
      </w:r>
    </w:p>
    <w:p w14:paraId="60B23B16" w14:textId="77777777" w:rsidR="00A600D7" w:rsidRPr="00A600D7" w:rsidRDefault="00A600D7" w:rsidP="00A600D7">
      <w:r w:rsidRPr="00A600D7">
        <w:t>Mumps Advanced Shell version 1.8</w:t>
      </w:r>
    </w:p>
    <w:p w14:paraId="3091A684" w14:textId="77777777" w:rsidR="00A600D7" w:rsidRDefault="00A600D7" w:rsidP="00A600D7">
      <w:r w:rsidRPr="00A600D7">
        <w:t>LAN; one fixed IP address</w:t>
      </w:r>
    </w:p>
    <w:p w14:paraId="6F5DEECB" w14:textId="455ACF87" w:rsidR="00A838AC" w:rsidRDefault="00A838AC" w:rsidP="00A838AC">
      <w:pPr>
        <w:pStyle w:val="Heading3"/>
      </w:pPr>
      <w:bookmarkStart w:id="6" w:name="_Toc420218970"/>
      <w:r>
        <w:t>Vista Dependencies</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937"/>
        <w:gridCol w:w="1916"/>
      </w:tblGrid>
      <w:tr w:rsidR="003F7408" w:rsidRPr="003F7408" w14:paraId="45E83CF8" w14:textId="77777777" w:rsidTr="003F7408">
        <w:tc>
          <w:tcPr>
            <w:tcW w:w="0" w:type="auto"/>
          </w:tcPr>
          <w:p w14:paraId="12EB4663" w14:textId="77777777" w:rsidR="003F7408" w:rsidRPr="003F7408" w:rsidRDefault="003F7408" w:rsidP="00E83776">
            <w:pPr>
              <w:tabs>
                <w:tab w:val="clear" w:pos="720"/>
              </w:tabs>
              <w:rPr>
                <w:b/>
                <w:bCs/>
              </w:rPr>
            </w:pPr>
            <w:r w:rsidRPr="003F7408">
              <w:rPr>
                <w:b/>
                <w:bCs/>
              </w:rPr>
              <w:t>Vista Package</w:t>
            </w:r>
          </w:p>
        </w:tc>
        <w:tc>
          <w:tcPr>
            <w:tcW w:w="0" w:type="auto"/>
          </w:tcPr>
          <w:p w14:paraId="66F7EFA5" w14:textId="77777777" w:rsidR="003F7408" w:rsidRPr="003F7408" w:rsidRDefault="003F7408" w:rsidP="00E83776">
            <w:pPr>
              <w:tabs>
                <w:tab w:val="clear" w:pos="720"/>
              </w:tabs>
              <w:rPr>
                <w:b/>
                <w:bCs/>
              </w:rPr>
            </w:pPr>
            <w:r w:rsidRPr="003F7408">
              <w:rPr>
                <w:b/>
                <w:bCs/>
              </w:rPr>
              <w:t>Abbr</w:t>
            </w:r>
          </w:p>
        </w:tc>
        <w:tc>
          <w:tcPr>
            <w:tcW w:w="0" w:type="auto"/>
          </w:tcPr>
          <w:p w14:paraId="50B1892C" w14:textId="77777777" w:rsidR="003F7408" w:rsidRPr="003F7408" w:rsidRDefault="003F7408" w:rsidP="00E83776">
            <w:pPr>
              <w:tabs>
                <w:tab w:val="clear" w:pos="720"/>
              </w:tabs>
            </w:pPr>
            <w:r w:rsidRPr="003F7408">
              <w:rPr>
                <w:b/>
                <w:bCs/>
              </w:rPr>
              <w:t>Current Version</w:t>
            </w:r>
          </w:p>
        </w:tc>
      </w:tr>
      <w:tr w:rsidR="003F7408" w:rsidRPr="003F7408" w14:paraId="4C5FD217" w14:textId="77777777" w:rsidTr="003F7408">
        <w:tc>
          <w:tcPr>
            <w:tcW w:w="0" w:type="auto"/>
          </w:tcPr>
          <w:p w14:paraId="7977C3B7" w14:textId="77777777" w:rsidR="003F7408" w:rsidRPr="003F7408" w:rsidRDefault="003F7408" w:rsidP="00E83776">
            <w:pPr>
              <w:tabs>
                <w:tab w:val="clear" w:pos="720"/>
              </w:tabs>
            </w:pPr>
            <w:r w:rsidRPr="003F7408">
              <w:t>CARE MANAGEMENT</w:t>
            </w:r>
          </w:p>
        </w:tc>
        <w:tc>
          <w:tcPr>
            <w:tcW w:w="0" w:type="auto"/>
          </w:tcPr>
          <w:p w14:paraId="029C4A95" w14:textId="77777777" w:rsidR="003F7408" w:rsidRPr="003F7408" w:rsidRDefault="003F7408" w:rsidP="00E83776">
            <w:pPr>
              <w:tabs>
                <w:tab w:val="clear" w:pos="720"/>
              </w:tabs>
            </w:pPr>
            <w:r w:rsidRPr="003F7408">
              <w:t>ORRC</w:t>
            </w:r>
          </w:p>
        </w:tc>
        <w:tc>
          <w:tcPr>
            <w:tcW w:w="0" w:type="auto"/>
          </w:tcPr>
          <w:p w14:paraId="40E5D66C" w14:textId="77777777" w:rsidR="003F7408" w:rsidRPr="003F7408" w:rsidRDefault="003F7408" w:rsidP="00E83776">
            <w:pPr>
              <w:tabs>
                <w:tab w:val="clear" w:pos="720"/>
              </w:tabs>
            </w:pPr>
            <w:r w:rsidRPr="003F7408">
              <w:t>1.0</w:t>
            </w:r>
          </w:p>
        </w:tc>
      </w:tr>
      <w:tr w:rsidR="003F7408" w:rsidRPr="003F7408" w14:paraId="7A5E53B3" w14:textId="77777777" w:rsidTr="003F7408">
        <w:tc>
          <w:tcPr>
            <w:tcW w:w="0" w:type="auto"/>
          </w:tcPr>
          <w:p w14:paraId="130B9992" w14:textId="77777777" w:rsidR="003F7408" w:rsidRPr="003F7408" w:rsidRDefault="003F7408" w:rsidP="00E83776">
            <w:pPr>
              <w:tabs>
                <w:tab w:val="clear" w:pos="720"/>
              </w:tabs>
            </w:pPr>
            <w:r w:rsidRPr="003F7408">
              <w:t>CLINICAL REMINDERS</w:t>
            </w:r>
          </w:p>
        </w:tc>
        <w:tc>
          <w:tcPr>
            <w:tcW w:w="0" w:type="auto"/>
          </w:tcPr>
          <w:p w14:paraId="3F0F2804" w14:textId="77777777" w:rsidR="003F7408" w:rsidRPr="003F7408" w:rsidRDefault="003F7408" w:rsidP="00E83776">
            <w:pPr>
              <w:tabs>
                <w:tab w:val="clear" w:pos="720"/>
              </w:tabs>
            </w:pPr>
            <w:r w:rsidRPr="003F7408">
              <w:t>PXRM</w:t>
            </w:r>
          </w:p>
        </w:tc>
        <w:tc>
          <w:tcPr>
            <w:tcW w:w="0" w:type="auto"/>
          </w:tcPr>
          <w:p w14:paraId="437F0136" w14:textId="77777777" w:rsidR="003F7408" w:rsidRPr="003F7408" w:rsidRDefault="003F7408" w:rsidP="00E83776">
            <w:pPr>
              <w:tabs>
                <w:tab w:val="clear" w:pos="720"/>
              </w:tabs>
            </w:pPr>
            <w:r w:rsidRPr="003F7408">
              <w:t>2.0</w:t>
            </w:r>
          </w:p>
        </w:tc>
      </w:tr>
      <w:tr w:rsidR="003F7408" w:rsidRPr="003F7408" w14:paraId="49FE530C" w14:textId="77777777" w:rsidTr="003F7408">
        <w:tc>
          <w:tcPr>
            <w:tcW w:w="0" w:type="auto"/>
          </w:tcPr>
          <w:p w14:paraId="0FBDE720" w14:textId="77777777" w:rsidR="003F7408" w:rsidRPr="003F7408" w:rsidRDefault="003F7408" w:rsidP="00E83776">
            <w:pPr>
              <w:tabs>
                <w:tab w:val="clear" w:pos="720"/>
              </w:tabs>
            </w:pPr>
            <w:r w:rsidRPr="003F7408">
              <w:t>CONSULT/REQUEST TRACKING</w:t>
            </w:r>
          </w:p>
        </w:tc>
        <w:tc>
          <w:tcPr>
            <w:tcW w:w="0" w:type="auto"/>
          </w:tcPr>
          <w:p w14:paraId="03587C16" w14:textId="77777777" w:rsidR="003F7408" w:rsidRPr="003F7408" w:rsidRDefault="003F7408" w:rsidP="00E83776">
            <w:pPr>
              <w:tabs>
                <w:tab w:val="clear" w:pos="720"/>
              </w:tabs>
            </w:pPr>
            <w:r w:rsidRPr="003F7408">
              <w:t>GMRC</w:t>
            </w:r>
          </w:p>
        </w:tc>
        <w:tc>
          <w:tcPr>
            <w:tcW w:w="0" w:type="auto"/>
          </w:tcPr>
          <w:p w14:paraId="749D1A13" w14:textId="77777777" w:rsidR="003F7408" w:rsidRPr="003F7408" w:rsidRDefault="003F7408" w:rsidP="00E83776">
            <w:pPr>
              <w:tabs>
                <w:tab w:val="clear" w:pos="720"/>
              </w:tabs>
            </w:pPr>
            <w:r w:rsidRPr="003F7408">
              <w:t>3.0</w:t>
            </w:r>
          </w:p>
        </w:tc>
      </w:tr>
      <w:tr w:rsidR="003F7408" w:rsidRPr="003F7408" w14:paraId="13ECFA0F" w14:textId="77777777" w:rsidTr="003F7408">
        <w:tc>
          <w:tcPr>
            <w:tcW w:w="0" w:type="auto"/>
          </w:tcPr>
          <w:p w14:paraId="3CC4CED9" w14:textId="77777777" w:rsidR="003F7408" w:rsidRPr="003F7408" w:rsidRDefault="003F7408" w:rsidP="00E83776">
            <w:pPr>
              <w:tabs>
                <w:tab w:val="clear" w:pos="720"/>
              </w:tabs>
            </w:pPr>
            <w:r w:rsidRPr="003F7408">
              <w:t>ELECTRONIC SIGNATURE</w:t>
            </w:r>
          </w:p>
        </w:tc>
        <w:tc>
          <w:tcPr>
            <w:tcW w:w="0" w:type="auto"/>
          </w:tcPr>
          <w:p w14:paraId="65402C5A" w14:textId="77777777" w:rsidR="003F7408" w:rsidRPr="003F7408" w:rsidRDefault="003F7408" w:rsidP="00E83776">
            <w:pPr>
              <w:tabs>
                <w:tab w:val="clear" w:pos="720"/>
              </w:tabs>
            </w:pPr>
            <w:r w:rsidRPr="003F7408">
              <w:t>XOBE</w:t>
            </w:r>
          </w:p>
        </w:tc>
        <w:tc>
          <w:tcPr>
            <w:tcW w:w="0" w:type="auto"/>
          </w:tcPr>
          <w:p w14:paraId="69F26A82" w14:textId="77777777" w:rsidR="003F7408" w:rsidRPr="003F7408" w:rsidRDefault="003F7408" w:rsidP="00E83776">
            <w:pPr>
              <w:tabs>
                <w:tab w:val="clear" w:pos="720"/>
              </w:tabs>
            </w:pPr>
            <w:r w:rsidRPr="003F7408">
              <w:t>1.0</w:t>
            </w:r>
          </w:p>
        </w:tc>
      </w:tr>
      <w:tr w:rsidR="003F7408" w:rsidRPr="003F7408" w14:paraId="49409BE6" w14:textId="77777777" w:rsidTr="003F7408">
        <w:tc>
          <w:tcPr>
            <w:tcW w:w="0" w:type="auto"/>
          </w:tcPr>
          <w:p w14:paraId="0541DC75" w14:textId="77777777" w:rsidR="003F7408" w:rsidRPr="003F7408" w:rsidRDefault="003F7408" w:rsidP="00E83776">
            <w:pPr>
              <w:tabs>
                <w:tab w:val="clear" w:pos="720"/>
              </w:tabs>
            </w:pPr>
            <w:r w:rsidRPr="003F7408">
              <w:t>EVENT CAPTURE</w:t>
            </w:r>
          </w:p>
        </w:tc>
        <w:tc>
          <w:tcPr>
            <w:tcW w:w="0" w:type="auto"/>
          </w:tcPr>
          <w:p w14:paraId="4AB32129" w14:textId="77777777" w:rsidR="003F7408" w:rsidRPr="003F7408" w:rsidRDefault="003F7408" w:rsidP="00E83776">
            <w:pPr>
              <w:tabs>
                <w:tab w:val="clear" w:pos="720"/>
              </w:tabs>
            </w:pPr>
            <w:r w:rsidRPr="003F7408">
              <w:t>EC</w:t>
            </w:r>
          </w:p>
        </w:tc>
        <w:tc>
          <w:tcPr>
            <w:tcW w:w="0" w:type="auto"/>
          </w:tcPr>
          <w:p w14:paraId="550C05A0" w14:textId="77777777" w:rsidR="003F7408" w:rsidRPr="003F7408" w:rsidRDefault="003F7408" w:rsidP="00E83776">
            <w:pPr>
              <w:tabs>
                <w:tab w:val="clear" w:pos="720"/>
              </w:tabs>
            </w:pPr>
            <w:r w:rsidRPr="003F7408">
              <w:t>2.0</w:t>
            </w:r>
          </w:p>
        </w:tc>
      </w:tr>
      <w:tr w:rsidR="003F7408" w:rsidRPr="003F7408" w14:paraId="10D491B4" w14:textId="77777777" w:rsidTr="003F7408">
        <w:tc>
          <w:tcPr>
            <w:tcW w:w="0" w:type="auto"/>
          </w:tcPr>
          <w:p w14:paraId="4EA9990D" w14:textId="77777777" w:rsidR="003F7408" w:rsidRPr="003F7408" w:rsidRDefault="003F7408" w:rsidP="00E83776">
            <w:pPr>
              <w:tabs>
                <w:tab w:val="clear" w:pos="720"/>
              </w:tabs>
            </w:pPr>
            <w:r w:rsidRPr="003F7408">
              <w:t>FOUNDATIONS</w:t>
            </w:r>
          </w:p>
        </w:tc>
        <w:tc>
          <w:tcPr>
            <w:tcW w:w="0" w:type="auto"/>
          </w:tcPr>
          <w:p w14:paraId="5B616109" w14:textId="77777777" w:rsidR="003F7408" w:rsidRPr="003F7408" w:rsidRDefault="003F7408" w:rsidP="00E83776">
            <w:pPr>
              <w:tabs>
                <w:tab w:val="clear" w:pos="720"/>
              </w:tabs>
            </w:pPr>
            <w:r w:rsidRPr="003F7408">
              <w:t>XOBU</w:t>
            </w:r>
          </w:p>
        </w:tc>
        <w:tc>
          <w:tcPr>
            <w:tcW w:w="0" w:type="auto"/>
          </w:tcPr>
          <w:p w14:paraId="41D483E4" w14:textId="77777777" w:rsidR="003F7408" w:rsidRPr="003F7408" w:rsidRDefault="003F7408" w:rsidP="00E83776">
            <w:pPr>
              <w:tabs>
                <w:tab w:val="clear" w:pos="720"/>
              </w:tabs>
            </w:pPr>
            <w:r w:rsidRPr="003F7408">
              <w:t>1.0</w:t>
            </w:r>
          </w:p>
        </w:tc>
      </w:tr>
      <w:tr w:rsidR="003F7408" w:rsidRPr="003F7408" w14:paraId="49D94E3A" w14:textId="77777777" w:rsidTr="003F7408">
        <w:tc>
          <w:tcPr>
            <w:tcW w:w="0" w:type="auto"/>
          </w:tcPr>
          <w:p w14:paraId="45E671FE" w14:textId="77777777" w:rsidR="003F7408" w:rsidRPr="003F7408" w:rsidRDefault="003F7408" w:rsidP="00E83776">
            <w:pPr>
              <w:tabs>
                <w:tab w:val="clear" w:pos="720"/>
              </w:tabs>
            </w:pPr>
            <w:r w:rsidRPr="003F7408">
              <w:t>GEN. MED. REC. – GENERATOR</w:t>
            </w:r>
          </w:p>
        </w:tc>
        <w:tc>
          <w:tcPr>
            <w:tcW w:w="0" w:type="auto"/>
          </w:tcPr>
          <w:p w14:paraId="34B001AE" w14:textId="77777777" w:rsidR="003F7408" w:rsidRPr="003F7408" w:rsidRDefault="003F7408" w:rsidP="00E83776">
            <w:pPr>
              <w:tabs>
                <w:tab w:val="clear" w:pos="720"/>
              </w:tabs>
            </w:pPr>
            <w:r w:rsidRPr="003F7408">
              <w:t>GMRG</w:t>
            </w:r>
          </w:p>
        </w:tc>
        <w:tc>
          <w:tcPr>
            <w:tcW w:w="0" w:type="auto"/>
          </w:tcPr>
          <w:p w14:paraId="5F3D32F8" w14:textId="77777777" w:rsidR="003F7408" w:rsidRPr="003F7408" w:rsidRDefault="003F7408" w:rsidP="00E83776">
            <w:pPr>
              <w:tabs>
                <w:tab w:val="clear" w:pos="720"/>
              </w:tabs>
            </w:pPr>
            <w:r w:rsidRPr="003F7408">
              <w:t>3.0</w:t>
            </w:r>
          </w:p>
        </w:tc>
      </w:tr>
      <w:tr w:rsidR="003F7408" w:rsidRPr="003F7408" w14:paraId="12488FDC" w14:textId="77777777" w:rsidTr="003F7408">
        <w:tc>
          <w:tcPr>
            <w:tcW w:w="0" w:type="auto"/>
          </w:tcPr>
          <w:p w14:paraId="309AE3C2" w14:textId="77777777" w:rsidR="003F7408" w:rsidRPr="003F7408" w:rsidRDefault="003F7408" w:rsidP="00E83776">
            <w:pPr>
              <w:tabs>
                <w:tab w:val="clear" w:pos="720"/>
              </w:tabs>
            </w:pPr>
            <w:r w:rsidRPr="003F7408">
              <w:t>GEN. MED. REC. - I/O</w:t>
            </w:r>
          </w:p>
        </w:tc>
        <w:tc>
          <w:tcPr>
            <w:tcW w:w="0" w:type="auto"/>
          </w:tcPr>
          <w:p w14:paraId="41205767" w14:textId="77777777" w:rsidR="003F7408" w:rsidRPr="003F7408" w:rsidRDefault="003F7408" w:rsidP="00E83776">
            <w:pPr>
              <w:tabs>
                <w:tab w:val="clear" w:pos="720"/>
              </w:tabs>
            </w:pPr>
            <w:r w:rsidRPr="003F7408">
              <w:t>GMRY</w:t>
            </w:r>
          </w:p>
        </w:tc>
        <w:tc>
          <w:tcPr>
            <w:tcW w:w="0" w:type="auto"/>
          </w:tcPr>
          <w:p w14:paraId="10C5E0AA" w14:textId="77777777" w:rsidR="003F7408" w:rsidRPr="003F7408" w:rsidRDefault="003F7408" w:rsidP="00E83776">
            <w:pPr>
              <w:tabs>
                <w:tab w:val="clear" w:pos="720"/>
              </w:tabs>
            </w:pPr>
            <w:r w:rsidRPr="003F7408">
              <w:t>4.0</w:t>
            </w:r>
          </w:p>
        </w:tc>
      </w:tr>
      <w:tr w:rsidR="003F7408" w:rsidRPr="003F7408" w14:paraId="0BE0329A" w14:textId="77777777" w:rsidTr="003F7408">
        <w:tc>
          <w:tcPr>
            <w:tcW w:w="0" w:type="auto"/>
          </w:tcPr>
          <w:p w14:paraId="04C3A3F2" w14:textId="77777777" w:rsidR="003F7408" w:rsidRPr="003F7408" w:rsidRDefault="003F7408" w:rsidP="00E83776">
            <w:pPr>
              <w:tabs>
                <w:tab w:val="clear" w:pos="720"/>
              </w:tabs>
            </w:pPr>
            <w:r w:rsidRPr="003F7408">
              <w:t>GEN. MED. REC. – VITALS</w:t>
            </w:r>
          </w:p>
        </w:tc>
        <w:tc>
          <w:tcPr>
            <w:tcW w:w="0" w:type="auto"/>
          </w:tcPr>
          <w:p w14:paraId="60753728" w14:textId="77777777" w:rsidR="003F7408" w:rsidRPr="003F7408" w:rsidRDefault="003F7408" w:rsidP="00E83776">
            <w:pPr>
              <w:tabs>
                <w:tab w:val="clear" w:pos="720"/>
              </w:tabs>
            </w:pPr>
            <w:r w:rsidRPr="003F7408">
              <w:t>GMRV</w:t>
            </w:r>
          </w:p>
        </w:tc>
        <w:tc>
          <w:tcPr>
            <w:tcW w:w="0" w:type="auto"/>
          </w:tcPr>
          <w:p w14:paraId="0BD1D4DF" w14:textId="77777777" w:rsidR="003F7408" w:rsidRPr="003F7408" w:rsidRDefault="003F7408" w:rsidP="00E83776">
            <w:pPr>
              <w:tabs>
                <w:tab w:val="clear" w:pos="720"/>
              </w:tabs>
            </w:pPr>
            <w:r w:rsidRPr="003F7408">
              <w:t>5.0</w:t>
            </w:r>
          </w:p>
        </w:tc>
      </w:tr>
      <w:tr w:rsidR="003F7408" w:rsidRPr="003F7408" w14:paraId="5765A228" w14:textId="77777777" w:rsidTr="003F7408">
        <w:tc>
          <w:tcPr>
            <w:tcW w:w="0" w:type="auto"/>
          </w:tcPr>
          <w:p w14:paraId="3301EB47" w14:textId="77777777" w:rsidR="003F7408" w:rsidRPr="003F7408" w:rsidRDefault="003F7408" w:rsidP="00E83776">
            <w:pPr>
              <w:tabs>
                <w:tab w:val="clear" w:pos="720"/>
              </w:tabs>
            </w:pPr>
            <w:r w:rsidRPr="003F7408">
              <w:t>HEALTH LEVEL SEVEN</w:t>
            </w:r>
          </w:p>
        </w:tc>
        <w:tc>
          <w:tcPr>
            <w:tcW w:w="0" w:type="auto"/>
          </w:tcPr>
          <w:p w14:paraId="6BABD882" w14:textId="77777777" w:rsidR="003F7408" w:rsidRPr="003F7408" w:rsidRDefault="003F7408" w:rsidP="00E83776">
            <w:pPr>
              <w:tabs>
                <w:tab w:val="clear" w:pos="720"/>
              </w:tabs>
            </w:pPr>
            <w:r w:rsidRPr="003F7408">
              <w:t>HL</w:t>
            </w:r>
          </w:p>
        </w:tc>
        <w:tc>
          <w:tcPr>
            <w:tcW w:w="0" w:type="auto"/>
          </w:tcPr>
          <w:p w14:paraId="3A9DEBA3" w14:textId="77777777" w:rsidR="003F7408" w:rsidRPr="003F7408" w:rsidRDefault="003F7408" w:rsidP="00E83776">
            <w:pPr>
              <w:tabs>
                <w:tab w:val="clear" w:pos="720"/>
              </w:tabs>
            </w:pPr>
            <w:r w:rsidRPr="003F7408">
              <w:t>1.6</w:t>
            </w:r>
          </w:p>
        </w:tc>
      </w:tr>
      <w:tr w:rsidR="003F7408" w:rsidRPr="003F7408" w14:paraId="2037A2D0" w14:textId="77777777" w:rsidTr="003F7408">
        <w:tc>
          <w:tcPr>
            <w:tcW w:w="0" w:type="auto"/>
          </w:tcPr>
          <w:p w14:paraId="710ABF7B" w14:textId="77777777" w:rsidR="003F7408" w:rsidRPr="003F7408" w:rsidRDefault="003F7408" w:rsidP="00E83776">
            <w:pPr>
              <w:tabs>
                <w:tab w:val="clear" w:pos="720"/>
              </w:tabs>
            </w:pPr>
            <w:r w:rsidRPr="003F7408">
              <w:t>HEALTH SUMMARY</w:t>
            </w:r>
          </w:p>
        </w:tc>
        <w:tc>
          <w:tcPr>
            <w:tcW w:w="0" w:type="auto"/>
          </w:tcPr>
          <w:p w14:paraId="4460C18D" w14:textId="77777777" w:rsidR="003F7408" w:rsidRPr="003F7408" w:rsidRDefault="003F7408" w:rsidP="00E83776">
            <w:pPr>
              <w:tabs>
                <w:tab w:val="clear" w:pos="720"/>
              </w:tabs>
            </w:pPr>
            <w:r w:rsidRPr="003F7408">
              <w:t>GMTS</w:t>
            </w:r>
          </w:p>
        </w:tc>
        <w:tc>
          <w:tcPr>
            <w:tcW w:w="0" w:type="auto"/>
          </w:tcPr>
          <w:p w14:paraId="4EEE1F67" w14:textId="77777777" w:rsidR="003F7408" w:rsidRPr="003F7408" w:rsidRDefault="003F7408" w:rsidP="00E83776">
            <w:pPr>
              <w:tabs>
                <w:tab w:val="clear" w:pos="720"/>
              </w:tabs>
            </w:pPr>
            <w:r w:rsidRPr="003F7408">
              <w:t>2.7</w:t>
            </w:r>
          </w:p>
        </w:tc>
      </w:tr>
      <w:tr w:rsidR="003F7408" w:rsidRPr="003F7408" w14:paraId="6B7998A5" w14:textId="77777777" w:rsidTr="003F7408">
        <w:tc>
          <w:tcPr>
            <w:tcW w:w="0" w:type="auto"/>
          </w:tcPr>
          <w:p w14:paraId="116DCAB9" w14:textId="77777777" w:rsidR="003F7408" w:rsidRPr="003F7408" w:rsidRDefault="003F7408" w:rsidP="00E83776">
            <w:pPr>
              <w:tabs>
                <w:tab w:val="clear" w:pos="720"/>
              </w:tabs>
            </w:pPr>
            <w:r w:rsidRPr="003F7408">
              <w:t>IMAGING</w:t>
            </w:r>
          </w:p>
        </w:tc>
        <w:tc>
          <w:tcPr>
            <w:tcW w:w="0" w:type="auto"/>
          </w:tcPr>
          <w:p w14:paraId="3C06E7C9" w14:textId="77777777" w:rsidR="003F7408" w:rsidRPr="003F7408" w:rsidRDefault="003F7408" w:rsidP="00E83776">
            <w:pPr>
              <w:tabs>
                <w:tab w:val="clear" w:pos="720"/>
              </w:tabs>
            </w:pPr>
            <w:r w:rsidRPr="003F7408">
              <w:t>MAG</w:t>
            </w:r>
          </w:p>
        </w:tc>
        <w:tc>
          <w:tcPr>
            <w:tcW w:w="0" w:type="auto"/>
          </w:tcPr>
          <w:p w14:paraId="6FF6D5EB" w14:textId="77777777" w:rsidR="003F7408" w:rsidRPr="003F7408" w:rsidRDefault="003F7408" w:rsidP="00E83776">
            <w:pPr>
              <w:tabs>
                <w:tab w:val="clear" w:pos="720"/>
              </w:tabs>
            </w:pPr>
            <w:r w:rsidRPr="003F7408">
              <w:t>3.0</w:t>
            </w:r>
          </w:p>
        </w:tc>
      </w:tr>
      <w:tr w:rsidR="003F7408" w:rsidRPr="003F7408" w14:paraId="63C444F8" w14:textId="77777777" w:rsidTr="003F7408">
        <w:tc>
          <w:tcPr>
            <w:tcW w:w="0" w:type="auto"/>
          </w:tcPr>
          <w:p w14:paraId="32E1F0F2" w14:textId="77777777" w:rsidR="003F7408" w:rsidRPr="003F7408" w:rsidRDefault="003F7408" w:rsidP="00E83776">
            <w:pPr>
              <w:tabs>
                <w:tab w:val="clear" w:pos="720"/>
              </w:tabs>
            </w:pPr>
            <w:r w:rsidRPr="003F7408">
              <w:t>KERNEL</w:t>
            </w:r>
          </w:p>
        </w:tc>
        <w:tc>
          <w:tcPr>
            <w:tcW w:w="0" w:type="auto"/>
          </w:tcPr>
          <w:p w14:paraId="20E54942" w14:textId="77777777" w:rsidR="003F7408" w:rsidRPr="003F7408" w:rsidRDefault="003F7408" w:rsidP="00E83776">
            <w:pPr>
              <w:tabs>
                <w:tab w:val="clear" w:pos="720"/>
              </w:tabs>
            </w:pPr>
            <w:r w:rsidRPr="003F7408">
              <w:t>XU</w:t>
            </w:r>
          </w:p>
        </w:tc>
        <w:tc>
          <w:tcPr>
            <w:tcW w:w="0" w:type="auto"/>
          </w:tcPr>
          <w:p w14:paraId="17383E8C" w14:textId="77777777" w:rsidR="003F7408" w:rsidRPr="003F7408" w:rsidRDefault="003F7408" w:rsidP="00E83776">
            <w:pPr>
              <w:tabs>
                <w:tab w:val="clear" w:pos="720"/>
              </w:tabs>
            </w:pPr>
            <w:r w:rsidRPr="003F7408">
              <w:t>8.0</w:t>
            </w:r>
          </w:p>
        </w:tc>
      </w:tr>
      <w:tr w:rsidR="003F7408" w:rsidRPr="003F7408" w14:paraId="09CF46B3" w14:textId="77777777" w:rsidTr="003F7408">
        <w:tc>
          <w:tcPr>
            <w:tcW w:w="0" w:type="auto"/>
          </w:tcPr>
          <w:p w14:paraId="7B96BC33" w14:textId="77777777" w:rsidR="003F7408" w:rsidRPr="003F7408" w:rsidRDefault="003F7408" w:rsidP="00E83776">
            <w:pPr>
              <w:tabs>
                <w:tab w:val="clear" w:pos="720"/>
              </w:tabs>
            </w:pPr>
            <w:r w:rsidRPr="003F7408">
              <w:t>KIDS</w:t>
            </w:r>
          </w:p>
        </w:tc>
        <w:tc>
          <w:tcPr>
            <w:tcW w:w="0" w:type="auto"/>
          </w:tcPr>
          <w:p w14:paraId="60BEF61F" w14:textId="77777777" w:rsidR="003F7408" w:rsidRPr="003F7408" w:rsidRDefault="003F7408" w:rsidP="00E83776">
            <w:pPr>
              <w:tabs>
                <w:tab w:val="clear" w:pos="720"/>
              </w:tabs>
            </w:pPr>
            <w:r w:rsidRPr="003F7408">
              <w:t>XPD</w:t>
            </w:r>
          </w:p>
        </w:tc>
        <w:tc>
          <w:tcPr>
            <w:tcW w:w="0" w:type="auto"/>
          </w:tcPr>
          <w:p w14:paraId="18F4FE5F" w14:textId="77777777" w:rsidR="003F7408" w:rsidRPr="003F7408" w:rsidRDefault="003F7408" w:rsidP="00E83776">
            <w:pPr>
              <w:tabs>
                <w:tab w:val="clear" w:pos="720"/>
              </w:tabs>
            </w:pPr>
            <w:r w:rsidRPr="003F7408">
              <w:t>8.0</w:t>
            </w:r>
          </w:p>
        </w:tc>
      </w:tr>
      <w:tr w:rsidR="003F7408" w:rsidRPr="003F7408" w14:paraId="3D73C889" w14:textId="77777777" w:rsidTr="003F7408">
        <w:tc>
          <w:tcPr>
            <w:tcW w:w="0" w:type="auto"/>
          </w:tcPr>
          <w:p w14:paraId="6FD7FFBD" w14:textId="77777777" w:rsidR="003F7408" w:rsidRPr="003F7408" w:rsidRDefault="003F7408" w:rsidP="00E83776">
            <w:pPr>
              <w:tabs>
                <w:tab w:val="clear" w:pos="720"/>
              </w:tabs>
            </w:pPr>
            <w:r w:rsidRPr="003F7408">
              <w:t>LAB SERVICE</w:t>
            </w:r>
          </w:p>
        </w:tc>
        <w:tc>
          <w:tcPr>
            <w:tcW w:w="0" w:type="auto"/>
          </w:tcPr>
          <w:p w14:paraId="4C7AF723" w14:textId="77777777" w:rsidR="003F7408" w:rsidRPr="003F7408" w:rsidRDefault="003F7408" w:rsidP="00E83776">
            <w:pPr>
              <w:tabs>
                <w:tab w:val="clear" w:pos="720"/>
              </w:tabs>
            </w:pPr>
            <w:r w:rsidRPr="003F7408">
              <w:t>LR</w:t>
            </w:r>
          </w:p>
        </w:tc>
        <w:tc>
          <w:tcPr>
            <w:tcW w:w="0" w:type="auto"/>
          </w:tcPr>
          <w:p w14:paraId="2467CEC3" w14:textId="77777777" w:rsidR="003F7408" w:rsidRPr="003F7408" w:rsidRDefault="003F7408" w:rsidP="00E83776">
            <w:pPr>
              <w:tabs>
                <w:tab w:val="clear" w:pos="720"/>
              </w:tabs>
            </w:pPr>
            <w:r w:rsidRPr="003F7408">
              <w:t>5.2</w:t>
            </w:r>
          </w:p>
        </w:tc>
      </w:tr>
      <w:tr w:rsidR="003F7408" w:rsidRPr="003F7408" w14:paraId="0FCA5D75" w14:textId="77777777" w:rsidTr="003F7408">
        <w:tc>
          <w:tcPr>
            <w:tcW w:w="0" w:type="auto"/>
          </w:tcPr>
          <w:p w14:paraId="1DE1045E" w14:textId="77777777" w:rsidR="003F7408" w:rsidRPr="003F7408" w:rsidRDefault="003F7408" w:rsidP="00E83776">
            <w:pPr>
              <w:tabs>
                <w:tab w:val="clear" w:pos="720"/>
              </w:tabs>
            </w:pPr>
            <w:r w:rsidRPr="003F7408">
              <w:t>MAILMAN</w:t>
            </w:r>
          </w:p>
        </w:tc>
        <w:tc>
          <w:tcPr>
            <w:tcW w:w="0" w:type="auto"/>
          </w:tcPr>
          <w:p w14:paraId="5C714065" w14:textId="77777777" w:rsidR="003F7408" w:rsidRPr="003F7408" w:rsidRDefault="003F7408" w:rsidP="00E83776">
            <w:pPr>
              <w:tabs>
                <w:tab w:val="clear" w:pos="720"/>
              </w:tabs>
            </w:pPr>
            <w:r w:rsidRPr="003F7408">
              <w:t>XM</w:t>
            </w:r>
          </w:p>
        </w:tc>
        <w:tc>
          <w:tcPr>
            <w:tcW w:w="0" w:type="auto"/>
          </w:tcPr>
          <w:p w14:paraId="7FC05002" w14:textId="77777777" w:rsidR="003F7408" w:rsidRPr="003F7408" w:rsidRDefault="003F7408" w:rsidP="00E83776">
            <w:pPr>
              <w:tabs>
                <w:tab w:val="clear" w:pos="720"/>
              </w:tabs>
            </w:pPr>
            <w:r w:rsidRPr="003F7408">
              <w:t>8.0</w:t>
            </w:r>
          </w:p>
        </w:tc>
      </w:tr>
      <w:tr w:rsidR="003F7408" w:rsidRPr="003F7408" w14:paraId="09AC72FF" w14:textId="77777777" w:rsidTr="003F7408">
        <w:tc>
          <w:tcPr>
            <w:tcW w:w="0" w:type="auto"/>
          </w:tcPr>
          <w:p w14:paraId="61700760" w14:textId="77777777" w:rsidR="003F7408" w:rsidRPr="003F7408" w:rsidRDefault="003F7408" w:rsidP="00E83776">
            <w:pPr>
              <w:tabs>
                <w:tab w:val="clear" w:pos="720"/>
              </w:tabs>
            </w:pPr>
            <w:r w:rsidRPr="003F7408">
              <w:t>MASH UTILITIES</w:t>
            </w:r>
          </w:p>
        </w:tc>
        <w:tc>
          <w:tcPr>
            <w:tcW w:w="0" w:type="auto"/>
          </w:tcPr>
          <w:p w14:paraId="21D7DEB8" w14:textId="77777777" w:rsidR="003F7408" w:rsidRPr="003F7408" w:rsidRDefault="003F7408" w:rsidP="00E83776">
            <w:pPr>
              <w:tabs>
                <w:tab w:val="clear" w:pos="720"/>
              </w:tabs>
            </w:pPr>
            <w:r w:rsidRPr="003F7408">
              <w:t>%u</w:t>
            </w:r>
          </w:p>
        </w:tc>
        <w:tc>
          <w:tcPr>
            <w:tcW w:w="0" w:type="auto"/>
          </w:tcPr>
          <w:p w14:paraId="71880172" w14:textId="77777777" w:rsidR="003F7408" w:rsidRPr="003F7408" w:rsidRDefault="003F7408" w:rsidP="00E83776">
            <w:pPr>
              <w:tabs>
                <w:tab w:val="clear" w:pos="720"/>
              </w:tabs>
            </w:pPr>
            <w:r w:rsidRPr="003F7408">
              <w:t>1</w:t>
            </w:r>
          </w:p>
        </w:tc>
      </w:tr>
      <w:tr w:rsidR="003F7408" w:rsidRPr="003F7408" w14:paraId="7C1FA888" w14:textId="77777777" w:rsidTr="003F7408">
        <w:tc>
          <w:tcPr>
            <w:tcW w:w="0" w:type="auto"/>
          </w:tcPr>
          <w:p w14:paraId="37C4486D" w14:textId="77777777" w:rsidR="003F7408" w:rsidRPr="003F7408" w:rsidRDefault="003F7408" w:rsidP="00E83776">
            <w:pPr>
              <w:tabs>
                <w:tab w:val="clear" w:pos="720"/>
              </w:tabs>
            </w:pPr>
            <w:r w:rsidRPr="003F7408">
              <w:t>MASTER PATIENT INDEX VISTA</w:t>
            </w:r>
          </w:p>
        </w:tc>
        <w:tc>
          <w:tcPr>
            <w:tcW w:w="0" w:type="auto"/>
          </w:tcPr>
          <w:p w14:paraId="001B4263" w14:textId="77777777" w:rsidR="003F7408" w:rsidRPr="003F7408" w:rsidRDefault="003F7408" w:rsidP="00E83776">
            <w:pPr>
              <w:tabs>
                <w:tab w:val="clear" w:pos="720"/>
              </w:tabs>
            </w:pPr>
            <w:r w:rsidRPr="003F7408">
              <w:t>MPIF</w:t>
            </w:r>
          </w:p>
        </w:tc>
        <w:tc>
          <w:tcPr>
            <w:tcW w:w="0" w:type="auto"/>
          </w:tcPr>
          <w:p w14:paraId="30CE79B3" w14:textId="77777777" w:rsidR="003F7408" w:rsidRPr="003F7408" w:rsidRDefault="003F7408" w:rsidP="00E83776">
            <w:pPr>
              <w:tabs>
                <w:tab w:val="clear" w:pos="720"/>
              </w:tabs>
            </w:pPr>
            <w:r w:rsidRPr="003F7408">
              <w:t>1.0</w:t>
            </w:r>
          </w:p>
        </w:tc>
      </w:tr>
      <w:tr w:rsidR="003F7408" w:rsidRPr="003F7408" w14:paraId="6075379A" w14:textId="77777777" w:rsidTr="003F7408">
        <w:tc>
          <w:tcPr>
            <w:tcW w:w="0" w:type="auto"/>
          </w:tcPr>
          <w:p w14:paraId="65917632" w14:textId="77777777" w:rsidR="003F7408" w:rsidRPr="003F7408" w:rsidRDefault="003F7408" w:rsidP="00E83776">
            <w:pPr>
              <w:tabs>
                <w:tab w:val="clear" w:pos="720"/>
              </w:tabs>
            </w:pPr>
            <w:r w:rsidRPr="003F7408">
              <w:t>NATIONAL LABORATORY TEST</w:t>
            </w:r>
          </w:p>
        </w:tc>
        <w:tc>
          <w:tcPr>
            <w:tcW w:w="0" w:type="auto"/>
          </w:tcPr>
          <w:p w14:paraId="187041B2" w14:textId="77777777" w:rsidR="003F7408" w:rsidRPr="003F7408" w:rsidRDefault="003F7408" w:rsidP="00E83776">
            <w:pPr>
              <w:tabs>
                <w:tab w:val="clear" w:pos="720"/>
              </w:tabs>
            </w:pPr>
            <w:r w:rsidRPr="003F7408">
              <w:t>NLT</w:t>
            </w:r>
          </w:p>
        </w:tc>
        <w:tc>
          <w:tcPr>
            <w:tcW w:w="0" w:type="auto"/>
          </w:tcPr>
          <w:p w14:paraId="259501DD" w14:textId="77777777" w:rsidR="003F7408" w:rsidRPr="003F7408" w:rsidRDefault="003F7408" w:rsidP="00E83776">
            <w:pPr>
              <w:tabs>
                <w:tab w:val="clear" w:pos="720"/>
              </w:tabs>
            </w:pPr>
            <w:r w:rsidRPr="003F7408">
              <w:t>5.254</w:t>
            </w:r>
          </w:p>
        </w:tc>
      </w:tr>
      <w:tr w:rsidR="003F7408" w:rsidRPr="003F7408" w14:paraId="15D33671" w14:textId="77777777" w:rsidTr="003F7408">
        <w:tc>
          <w:tcPr>
            <w:tcW w:w="0" w:type="auto"/>
          </w:tcPr>
          <w:p w14:paraId="0BE2F141" w14:textId="77777777" w:rsidR="003F7408" w:rsidRPr="003F7408" w:rsidRDefault="003F7408" w:rsidP="00E83776">
            <w:pPr>
              <w:tabs>
                <w:tab w:val="clear" w:pos="720"/>
              </w:tabs>
            </w:pPr>
            <w:r w:rsidRPr="003F7408">
              <w:t>ONCOLOGY</w:t>
            </w:r>
          </w:p>
        </w:tc>
        <w:tc>
          <w:tcPr>
            <w:tcW w:w="0" w:type="auto"/>
          </w:tcPr>
          <w:p w14:paraId="1C4E0A14" w14:textId="77777777" w:rsidR="003F7408" w:rsidRPr="003F7408" w:rsidRDefault="003F7408" w:rsidP="00E83776">
            <w:pPr>
              <w:tabs>
                <w:tab w:val="clear" w:pos="720"/>
              </w:tabs>
            </w:pPr>
            <w:r w:rsidRPr="003F7408">
              <w:t>ONC</w:t>
            </w:r>
          </w:p>
        </w:tc>
        <w:tc>
          <w:tcPr>
            <w:tcW w:w="0" w:type="auto"/>
          </w:tcPr>
          <w:p w14:paraId="78E57555" w14:textId="77777777" w:rsidR="003F7408" w:rsidRPr="003F7408" w:rsidRDefault="003F7408" w:rsidP="00E83776">
            <w:pPr>
              <w:tabs>
                <w:tab w:val="clear" w:pos="720"/>
              </w:tabs>
            </w:pPr>
            <w:r w:rsidRPr="003F7408">
              <w:t>2.2</w:t>
            </w:r>
          </w:p>
        </w:tc>
      </w:tr>
      <w:tr w:rsidR="003F7408" w:rsidRPr="003F7408" w14:paraId="141AF169" w14:textId="77777777" w:rsidTr="003F7408">
        <w:tc>
          <w:tcPr>
            <w:tcW w:w="0" w:type="auto"/>
          </w:tcPr>
          <w:p w14:paraId="62DC4A91" w14:textId="77777777" w:rsidR="003F7408" w:rsidRPr="003F7408" w:rsidRDefault="003F7408" w:rsidP="00E83776">
            <w:pPr>
              <w:tabs>
                <w:tab w:val="clear" w:pos="720"/>
              </w:tabs>
            </w:pPr>
            <w:r w:rsidRPr="003F7408">
              <w:t>ORDER ENTRY/RESULTS REPORTING</w:t>
            </w:r>
          </w:p>
        </w:tc>
        <w:tc>
          <w:tcPr>
            <w:tcW w:w="0" w:type="auto"/>
          </w:tcPr>
          <w:p w14:paraId="38257B63" w14:textId="77777777" w:rsidR="003F7408" w:rsidRPr="003F7408" w:rsidRDefault="003F7408" w:rsidP="00E83776">
            <w:pPr>
              <w:tabs>
                <w:tab w:val="clear" w:pos="720"/>
              </w:tabs>
            </w:pPr>
            <w:r w:rsidRPr="003F7408">
              <w:t>OR</w:t>
            </w:r>
          </w:p>
        </w:tc>
        <w:tc>
          <w:tcPr>
            <w:tcW w:w="0" w:type="auto"/>
          </w:tcPr>
          <w:p w14:paraId="10FB4F39" w14:textId="77777777" w:rsidR="003F7408" w:rsidRPr="003F7408" w:rsidRDefault="003F7408" w:rsidP="00E83776">
            <w:pPr>
              <w:tabs>
                <w:tab w:val="clear" w:pos="720"/>
              </w:tabs>
            </w:pPr>
            <w:r w:rsidRPr="003F7408">
              <w:t>3.0</w:t>
            </w:r>
          </w:p>
        </w:tc>
      </w:tr>
      <w:tr w:rsidR="003F7408" w:rsidRPr="003F7408" w14:paraId="1A9FA52E" w14:textId="77777777" w:rsidTr="003F7408">
        <w:tc>
          <w:tcPr>
            <w:tcW w:w="0" w:type="auto"/>
          </w:tcPr>
          <w:p w14:paraId="68AC095B" w14:textId="77777777" w:rsidR="003F7408" w:rsidRPr="003F7408" w:rsidRDefault="003F7408" w:rsidP="00E83776">
            <w:pPr>
              <w:tabs>
                <w:tab w:val="clear" w:pos="720"/>
              </w:tabs>
            </w:pPr>
            <w:r w:rsidRPr="003F7408">
              <w:t>PCE PATIENT CARE ENCOUNTER</w:t>
            </w:r>
          </w:p>
        </w:tc>
        <w:tc>
          <w:tcPr>
            <w:tcW w:w="0" w:type="auto"/>
          </w:tcPr>
          <w:p w14:paraId="2AEFDB73" w14:textId="77777777" w:rsidR="003F7408" w:rsidRPr="003F7408" w:rsidRDefault="003F7408" w:rsidP="00E83776">
            <w:pPr>
              <w:tabs>
                <w:tab w:val="clear" w:pos="720"/>
              </w:tabs>
            </w:pPr>
            <w:r w:rsidRPr="003F7408">
              <w:t>PX</w:t>
            </w:r>
          </w:p>
        </w:tc>
        <w:tc>
          <w:tcPr>
            <w:tcW w:w="0" w:type="auto"/>
          </w:tcPr>
          <w:p w14:paraId="4EC29A20" w14:textId="77777777" w:rsidR="003F7408" w:rsidRPr="003F7408" w:rsidRDefault="003F7408" w:rsidP="00E83776">
            <w:pPr>
              <w:tabs>
                <w:tab w:val="clear" w:pos="720"/>
              </w:tabs>
            </w:pPr>
            <w:r w:rsidRPr="003F7408">
              <w:t>1.0</w:t>
            </w:r>
          </w:p>
        </w:tc>
      </w:tr>
      <w:tr w:rsidR="003F7408" w:rsidRPr="003F7408" w14:paraId="21E9CC61" w14:textId="77777777" w:rsidTr="003F7408">
        <w:tc>
          <w:tcPr>
            <w:tcW w:w="0" w:type="auto"/>
          </w:tcPr>
          <w:p w14:paraId="79908A3C" w14:textId="77777777" w:rsidR="003F7408" w:rsidRPr="003F7408" w:rsidRDefault="003F7408" w:rsidP="00E83776">
            <w:pPr>
              <w:tabs>
                <w:tab w:val="clear" w:pos="720"/>
              </w:tabs>
            </w:pPr>
            <w:r w:rsidRPr="003F7408">
              <w:t>PROBLEM LIST</w:t>
            </w:r>
          </w:p>
        </w:tc>
        <w:tc>
          <w:tcPr>
            <w:tcW w:w="0" w:type="auto"/>
          </w:tcPr>
          <w:p w14:paraId="3914064D" w14:textId="77777777" w:rsidR="003F7408" w:rsidRPr="003F7408" w:rsidRDefault="003F7408" w:rsidP="00E83776">
            <w:pPr>
              <w:tabs>
                <w:tab w:val="clear" w:pos="720"/>
              </w:tabs>
            </w:pPr>
            <w:r w:rsidRPr="003F7408">
              <w:t>GMPL</w:t>
            </w:r>
          </w:p>
        </w:tc>
        <w:tc>
          <w:tcPr>
            <w:tcW w:w="0" w:type="auto"/>
          </w:tcPr>
          <w:p w14:paraId="50427E08" w14:textId="77777777" w:rsidR="003F7408" w:rsidRPr="003F7408" w:rsidRDefault="003F7408" w:rsidP="00E83776">
            <w:pPr>
              <w:tabs>
                <w:tab w:val="clear" w:pos="720"/>
              </w:tabs>
            </w:pPr>
            <w:r w:rsidRPr="003F7408">
              <w:t>2.0</w:t>
            </w:r>
          </w:p>
        </w:tc>
      </w:tr>
      <w:tr w:rsidR="003F7408" w:rsidRPr="003F7408" w14:paraId="4FFCB357" w14:textId="77777777" w:rsidTr="003F7408">
        <w:tc>
          <w:tcPr>
            <w:tcW w:w="0" w:type="auto"/>
          </w:tcPr>
          <w:p w14:paraId="2152660E" w14:textId="77777777" w:rsidR="003F7408" w:rsidRPr="003F7408" w:rsidRDefault="003F7408" w:rsidP="00E83776">
            <w:pPr>
              <w:tabs>
                <w:tab w:val="clear" w:pos="720"/>
              </w:tabs>
            </w:pPr>
            <w:r w:rsidRPr="003F7408">
              <w:t>RADIOLOGY/NUCLEAR MEDICINE</w:t>
            </w:r>
          </w:p>
        </w:tc>
        <w:tc>
          <w:tcPr>
            <w:tcW w:w="0" w:type="auto"/>
          </w:tcPr>
          <w:p w14:paraId="7121DF21" w14:textId="77777777" w:rsidR="003F7408" w:rsidRPr="003F7408" w:rsidRDefault="003F7408" w:rsidP="00E83776">
            <w:pPr>
              <w:tabs>
                <w:tab w:val="clear" w:pos="720"/>
              </w:tabs>
            </w:pPr>
            <w:r w:rsidRPr="003F7408">
              <w:t>RA</w:t>
            </w:r>
          </w:p>
        </w:tc>
        <w:tc>
          <w:tcPr>
            <w:tcW w:w="0" w:type="auto"/>
          </w:tcPr>
          <w:p w14:paraId="3B79F019" w14:textId="77777777" w:rsidR="003F7408" w:rsidRPr="003F7408" w:rsidRDefault="003F7408" w:rsidP="00E83776">
            <w:pPr>
              <w:tabs>
                <w:tab w:val="clear" w:pos="720"/>
              </w:tabs>
            </w:pPr>
            <w:r w:rsidRPr="003F7408">
              <w:t>5.0</w:t>
            </w:r>
          </w:p>
        </w:tc>
      </w:tr>
      <w:tr w:rsidR="003F7408" w:rsidRPr="003F7408" w14:paraId="61190119" w14:textId="77777777" w:rsidTr="003F7408">
        <w:tc>
          <w:tcPr>
            <w:tcW w:w="0" w:type="auto"/>
          </w:tcPr>
          <w:p w14:paraId="2C78FCA7" w14:textId="77777777" w:rsidR="003F7408" w:rsidRPr="003F7408" w:rsidRDefault="003F7408" w:rsidP="00E83776">
            <w:pPr>
              <w:tabs>
                <w:tab w:val="clear" w:pos="720"/>
              </w:tabs>
            </w:pPr>
            <w:r w:rsidRPr="003F7408">
              <w:t>REGISTRATION</w:t>
            </w:r>
          </w:p>
        </w:tc>
        <w:tc>
          <w:tcPr>
            <w:tcW w:w="0" w:type="auto"/>
          </w:tcPr>
          <w:p w14:paraId="388169A9" w14:textId="77777777" w:rsidR="003F7408" w:rsidRPr="003F7408" w:rsidRDefault="003F7408" w:rsidP="00E83776">
            <w:pPr>
              <w:tabs>
                <w:tab w:val="clear" w:pos="720"/>
              </w:tabs>
            </w:pPr>
            <w:r w:rsidRPr="003F7408">
              <w:t>DG</w:t>
            </w:r>
          </w:p>
        </w:tc>
        <w:tc>
          <w:tcPr>
            <w:tcW w:w="0" w:type="auto"/>
          </w:tcPr>
          <w:p w14:paraId="57BF4DD0" w14:textId="77777777" w:rsidR="003F7408" w:rsidRPr="003F7408" w:rsidRDefault="003F7408" w:rsidP="00E83776">
            <w:pPr>
              <w:tabs>
                <w:tab w:val="clear" w:pos="720"/>
              </w:tabs>
            </w:pPr>
            <w:r w:rsidRPr="003F7408">
              <w:t>5.3</w:t>
            </w:r>
          </w:p>
        </w:tc>
      </w:tr>
      <w:tr w:rsidR="003F7408" w:rsidRPr="003F7408" w14:paraId="0B15BB13" w14:textId="77777777" w:rsidTr="003F7408">
        <w:tc>
          <w:tcPr>
            <w:tcW w:w="0" w:type="auto"/>
          </w:tcPr>
          <w:p w14:paraId="174C0270" w14:textId="77777777" w:rsidR="003F7408" w:rsidRPr="003F7408" w:rsidRDefault="003F7408" w:rsidP="00E83776">
            <w:pPr>
              <w:tabs>
                <w:tab w:val="clear" w:pos="720"/>
              </w:tabs>
            </w:pPr>
            <w:r w:rsidRPr="003F7408">
              <w:t>RPC BROKER</w:t>
            </w:r>
          </w:p>
        </w:tc>
        <w:tc>
          <w:tcPr>
            <w:tcW w:w="0" w:type="auto"/>
          </w:tcPr>
          <w:p w14:paraId="5A063ACF" w14:textId="77777777" w:rsidR="003F7408" w:rsidRPr="003F7408" w:rsidRDefault="003F7408" w:rsidP="00E83776">
            <w:pPr>
              <w:tabs>
                <w:tab w:val="clear" w:pos="720"/>
              </w:tabs>
            </w:pPr>
            <w:r w:rsidRPr="003F7408">
              <w:t>XWB</w:t>
            </w:r>
          </w:p>
        </w:tc>
        <w:tc>
          <w:tcPr>
            <w:tcW w:w="0" w:type="auto"/>
          </w:tcPr>
          <w:p w14:paraId="3C0AF2E9" w14:textId="77777777" w:rsidR="003F7408" w:rsidRPr="003F7408" w:rsidRDefault="003F7408" w:rsidP="00E83776">
            <w:pPr>
              <w:tabs>
                <w:tab w:val="clear" w:pos="720"/>
              </w:tabs>
            </w:pPr>
            <w:r w:rsidRPr="003F7408">
              <w:t>1.1</w:t>
            </w:r>
          </w:p>
        </w:tc>
      </w:tr>
      <w:tr w:rsidR="003F7408" w:rsidRPr="003F7408" w14:paraId="041227BC" w14:textId="77777777" w:rsidTr="003F7408">
        <w:tc>
          <w:tcPr>
            <w:tcW w:w="0" w:type="auto"/>
          </w:tcPr>
          <w:p w14:paraId="7E78F77E" w14:textId="77777777" w:rsidR="003F7408" w:rsidRPr="003F7408" w:rsidRDefault="003F7408" w:rsidP="00E83776">
            <w:pPr>
              <w:tabs>
                <w:tab w:val="clear" w:pos="720"/>
              </w:tabs>
            </w:pPr>
            <w:r w:rsidRPr="003F7408">
              <w:t>TEXT INTEGRATION UTILITIES</w:t>
            </w:r>
          </w:p>
        </w:tc>
        <w:tc>
          <w:tcPr>
            <w:tcW w:w="0" w:type="auto"/>
          </w:tcPr>
          <w:p w14:paraId="01BBA778" w14:textId="77777777" w:rsidR="003F7408" w:rsidRPr="003F7408" w:rsidRDefault="003F7408" w:rsidP="00E83776">
            <w:pPr>
              <w:tabs>
                <w:tab w:val="clear" w:pos="720"/>
              </w:tabs>
            </w:pPr>
            <w:r w:rsidRPr="003F7408">
              <w:t>TIU</w:t>
            </w:r>
          </w:p>
        </w:tc>
        <w:tc>
          <w:tcPr>
            <w:tcW w:w="0" w:type="auto"/>
          </w:tcPr>
          <w:p w14:paraId="17146277" w14:textId="77777777" w:rsidR="003F7408" w:rsidRPr="003F7408" w:rsidRDefault="003F7408" w:rsidP="00E83776">
            <w:pPr>
              <w:tabs>
                <w:tab w:val="clear" w:pos="720"/>
              </w:tabs>
            </w:pPr>
            <w:r w:rsidRPr="003F7408">
              <w:t>1.0</w:t>
            </w:r>
          </w:p>
        </w:tc>
      </w:tr>
      <w:tr w:rsidR="003F7408" w:rsidRPr="003F7408" w14:paraId="18D60371" w14:textId="77777777" w:rsidTr="003F7408">
        <w:tc>
          <w:tcPr>
            <w:tcW w:w="0" w:type="auto"/>
          </w:tcPr>
          <w:p w14:paraId="478AF9C4" w14:textId="77777777" w:rsidR="003F7408" w:rsidRPr="003F7408" w:rsidRDefault="003F7408" w:rsidP="00E83776">
            <w:pPr>
              <w:tabs>
                <w:tab w:val="clear" w:pos="720"/>
              </w:tabs>
            </w:pPr>
            <w:r w:rsidRPr="003F7408">
              <w:t>TOOLKIT</w:t>
            </w:r>
          </w:p>
        </w:tc>
        <w:tc>
          <w:tcPr>
            <w:tcW w:w="0" w:type="auto"/>
          </w:tcPr>
          <w:p w14:paraId="399C9CF6" w14:textId="77777777" w:rsidR="003F7408" w:rsidRPr="003F7408" w:rsidRDefault="003F7408" w:rsidP="00E83776">
            <w:pPr>
              <w:tabs>
                <w:tab w:val="clear" w:pos="720"/>
              </w:tabs>
            </w:pPr>
            <w:r w:rsidRPr="003F7408">
              <w:t>XT</w:t>
            </w:r>
          </w:p>
        </w:tc>
        <w:tc>
          <w:tcPr>
            <w:tcW w:w="0" w:type="auto"/>
          </w:tcPr>
          <w:p w14:paraId="483E4B27" w14:textId="77777777" w:rsidR="003F7408" w:rsidRPr="003F7408" w:rsidRDefault="003F7408" w:rsidP="00E83776">
            <w:pPr>
              <w:tabs>
                <w:tab w:val="clear" w:pos="720"/>
              </w:tabs>
            </w:pPr>
            <w:r w:rsidRPr="003F7408">
              <w:t>7.3</w:t>
            </w:r>
          </w:p>
        </w:tc>
      </w:tr>
      <w:tr w:rsidR="003F7408" w:rsidRPr="003F7408" w14:paraId="2AC4D41B" w14:textId="77777777" w:rsidTr="003F7408">
        <w:tc>
          <w:tcPr>
            <w:tcW w:w="0" w:type="auto"/>
          </w:tcPr>
          <w:p w14:paraId="654ECB95" w14:textId="77777777" w:rsidR="003F7408" w:rsidRPr="003F7408" w:rsidRDefault="003F7408" w:rsidP="00E83776">
            <w:pPr>
              <w:tabs>
                <w:tab w:val="clear" w:pos="720"/>
              </w:tabs>
            </w:pPr>
            <w:r w:rsidRPr="003F7408">
              <w:t>VA FILEMAN</w:t>
            </w:r>
          </w:p>
        </w:tc>
        <w:tc>
          <w:tcPr>
            <w:tcW w:w="0" w:type="auto"/>
          </w:tcPr>
          <w:p w14:paraId="1AE5028D" w14:textId="77777777" w:rsidR="003F7408" w:rsidRPr="003F7408" w:rsidRDefault="003F7408" w:rsidP="00E83776">
            <w:pPr>
              <w:tabs>
                <w:tab w:val="clear" w:pos="720"/>
              </w:tabs>
            </w:pPr>
            <w:r w:rsidRPr="003F7408">
              <w:t>DI</w:t>
            </w:r>
          </w:p>
        </w:tc>
        <w:tc>
          <w:tcPr>
            <w:tcW w:w="0" w:type="auto"/>
          </w:tcPr>
          <w:p w14:paraId="5E9F9285" w14:textId="77777777" w:rsidR="003F7408" w:rsidRPr="003F7408" w:rsidRDefault="003F7408" w:rsidP="00E83776">
            <w:pPr>
              <w:tabs>
                <w:tab w:val="clear" w:pos="720"/>
              </w:tabs>
            </w:pPr>
            <w:r w:rsidRPr="003F7408">
              <w:t>22.2</w:t>
            </w:r>
          </w:p>
        </w:tc>
      </w:tr>
      <w:tr w:rsidR="003F7408" w:rsidRPr="003F7408" w14:paraId="00E7D8F4" w14:textId="77777777" w:rsidTr="003F7408">
        <w:tc>
          <w:tcPr>
            <w:tcW w:w="0" w:type="auto"/>
          </w:tcPr>
          <w:p w14:paraId="5C09D6D7" w14:textId="77777777" w:rsidR="003F7408" w:rsidRPr="003F7408" w:rsidRDefault="003F7408" w:rsidP="00E83776">
            <w:pPr>
              <w:tabs>
                <w:tab w:val="clear" w:pos="720"/>
              </w:tabs>
            </w:pPr>
            <w:r w:rsidRPr="003F7408">
              <w:t>VIRTUAL PATIENT RECORD</w:t>
            </w:r>
          </w:p>
        </w:tc>
        <w:tc>
          <w:tcPr>
            <w:tcW w:w="0" w:type="auto"/>
          </w:tcPr>
          <w:p w14:paraId="0083D771" w14:textId="77777777" w:rsidR="003F7408" w:rsidRPr="003F7408" w:rsidRDefault="003F7408" w:rsidP="00E83776">
            <w:pPr>
              <w:tabs>
                <w:tab w:val="clear" w:pos="720"/>
              </w:tabs>
            </w:pPr>
            <w:r w:rsidRPr="003F7408">
              <w:t>VPR</w:t>
            </w:r>
          </w:p>
        </w:tc>
        <w:tc>
          <w:tcPr>
            <w:tcW w:w="0" w:type="auto"/>
          </w:tcPr>
          <w:p w14:paraId="5CECBBA7" w14:textId="77777777" w:rsidR="003F7408" w:rsidRPr="003F7408" w:rsidRDefault="003F7408" w:rsidP="00E83776">
            <w:pPr>
              <w:tabs>
                <w:tab w:val="clear" w:pos="720"/>
              </w:tabs>
            </w:pPr>
            <w:r w:rsidRPr="003F7408">
              <w:t>1.0</w:t>
            </w:r>
          </w:p>
        </w:tc>
      </w:tr>
      <w:tr w:rsidR="003F7408" w:rsidRPr="003F7408" w14:paraId="40CFC190" w14:textId="77777777" w:rsidTr="003F7408">
        <w:tc>
          <w:tcPr>
            <w:tcW w:w="0" w:type="auto"/>
          </w:tcPr>
          <w:p w14:paraId="597ABB11" w14:textId="77777777" w:rsidR="003F7408" w:rsidRPr="003F7408" w:rsidRDefault="003F7408" w:rsidP="00E83776">
            <w:pPr>
              <w:tabs>
                <w:tab w:val="clear" w:pos="720"/>
              </w:tabs>
            </w:pPr>
            <w:r w:rsidRPr="003F7408">
              <w:t>VISIT TRACKING</w:t>
            </w:r>
          </w:p>
        </w:tc>
        <w:tc>
          <w:tcPr>
            <w:tcW w:w="0" w:type="auto"/>
          </w:tcPr>
          <w:p w14:paraId="54675E62" w14:textId="77777777" w:rsidR="003F7408" w:rsidRPr="003F7408" w:rsidRDefault="003F7408" w:rsidP="00E83776">
            <w:pPr>
              <w:tabs>
                <w:tab w:val="clear" w:pos="720"/>
              </w:tabs>
            </w:pPr>
            <w:r w:rsidRPr="003F7408">
              <w:t>VSIT</w:t>
            </w:r>
          </w:p>
        </w:tc>
        <w:tc>
          <w:tcPr>
            <w:tcW w:w="0" w:type="auto"/>
          </w:tcPr>
          <w:p w14:paraId="1C9CA76D" w14:textId="77777777" w:rsidR="003F7408" w:rsidRPr="003F7408" w:rsidRDefault="003F7408" w:rsidP="00E83776">
            <w:pPr>
              <w:tabs>
                <w:tab w:val="clear" w:pos="720"/>
              </w:tabs>
            </w:pPr>
            <w:r w:rsidRPr="003F7408">
              <w:t>2.0</w:t>
            </w:r>
          </w:p>
        </w:tc>
      </w:tr>
      <w:tr w:rsidR="003F7408" w:rsidRPr="003F7408" w14:paraId="18544581" w14:textId="77777777" w:rsidTr="003F7408">
        <w:tc>
          <w:tcPr>
            <w:tcW w:w="0" w:type="auto"/>
          </w:tcPr>
          <w:p w14:paraId="7D41774B" w14:textId="77777777" w:rsidR="003F7408" w:rsidRPr="003F7408" w:rsidRDefault="003F7408" w:rsidP="00E83776">
            <w:pPr>
              <w:tabs>
                <w:tab w:val="clear" w:pos="720"/>
              </w:tabs>
            </w:pPr>
            <w:r w:rsidRPr="003F7408">
              <w:t>VISTA WEB</w:t>
            </w:r>
          </w:p>
        </w:tc>
        <w:tc>
          <w:tcPr>
            <w:tcW w:w="0" w:type="auto"/>
          </w:tcPr>
          <w:p w14:paraId="538A6B1C" w14:textId="77777777" w:rsidR="003F7408" w:rsidRPr="003F7408" w:rsidRDefault="003F7408" w:rsidP="00E83776">
            <w:pPr>
              <w:tabs>
                <w:tab w:val="clear" w:pos="720"/>
              </w:tabs>
            </w:pPr>
            <w:r w:rsidRPr="003F7408">
              <w:t>WEBV</w:t>
            </w:r>
          </w:p>
        </w:tc>
        <w:tc>
          <w:tcPr>
            <w:tcW w:w="0" w:type="auto"/>
          </w:tcPr>
          <w:p w14:paraId="003BFC8C" w14:textId="77777777" w:rsidR="003F7408" w:rsidRPr="003F7408" w:rsidRDefault="003F7408" w:rsidP="00E83776">
            <w:pPr>
              <w:tabs>
                <w:tab w:val="clear" w:pos="720"/>
              </w:tabs>
            </w:pPr>
            <w:r w:rsidRPr="003F7408">
              <w:t>1.0</w:t>
            </w:r>
          </w:p>
        </w:tc>
      </w:tr>
    </w:tbl>
    <w:p w14:paraId="5EADE287" w14:textId="56BBEBEB" w:rsidR="00A600D7" w:rsidRDefault="002732A1" w:rsidP="00A600D7">
      <w:pPr>
        <w:pStyle w:val="Heading2"/>
      </w:pPr>
      <w:bookmarkStart w:id="7" w:name="_Toc420218971"/>
      <w:r>
        <w:t>Chapter 3</w:t>
      </w:r>
      <w:r w:rsidR="00A600D7">
        <w:t>: Menus</w:t>
      </w:r>
      <w:bookmarkEnd w:id="7"/>
    </w:p>
    <w:p w14:paraId="4FD8474F" w14:textId="760F484E" w:rsidR="00A600D7" w:rsidRPr="00A600D7" w:rsidRDefault="00A600D7" w:rsidP="00A600D7">
      <w:r w:rsidRPr="00A600D7">
        <w:t xml:space="preserve">Because the </w:t>
      </w:r>
      <w:r w:rsidR="000D1C42">
        <w:t>VAPALS-ELCAP</w:t>
      </w:r>
      <w:r w:rsidRPr="00A600D7">
        <w:t xml:space="preserve"> software is entirely web-based, it does not include any traditional Vista/Menuman menus.</w:t>
      </w:r>
    </w:p>
    <w:p w14:paraId="37347B9D" w14:textId="4A970838" w:rsidR="00A600D7" w:rsidRDefault="002732A1" w:rsidP="00A600D7">
      <w:pPr>
        <w:pStyle w:val="Heading2"/>
      </w:pPr>
      <w:bookmarkStart w:id="8" w:name="_Toc420218972"/>
      <w:r>
        <w:t>Chapter 4</w:t>
      </w:r>
      <w:r w:rsidR="00A600D7">
        <w:t>: Remote Procedures and Protocols</w:t>
      </w:r>
      <w:bookmarkEnd w:id="8"/>
    </w:p>
    <w:p w14:paraId="73770EAC" w14:textId="77777777" w:rsidR="00A600D7" w:rsidRDefault="00A600D7" w:rsidP="00A600D7">
      <w:pPr>
        <w:pStyle w:val="Heading3"/>
      </w:pPr>
      <w:bookmarkStart w:id="9" w:name="_Toc420218973"/>
      <w:r>
        <w:t>Remote Procedures Required on Client</w:t>
      </w:r>
      <w:bookmarkEnd w:id="9"/>
    </w:p>
    <w:p w14:paraId="397AD81E" w14:textId="6B0B2E29" w:rsidR="00A600D7" w:rsidRPr="00A600D7" w:rsidRDefault="00A600D7" w:rsidP="00A600D7">
      <w:r w:rsidRPr="00A600D7">
        <w:t xml:space="preserve">NAME: </w:t>
      </w:r>
      <w:r w:rsidR="004342DD">
        <w:t>SCMC PATIENT INFO</w:t>
      </w:r>
    </w:p>
    <w:p w14:paraId="38C1C5A6" w14:textId="66BA75E1" w:rsidR="00A600D7" w:rsidRPr="00A600D7" w:rsidRDefault="00A600D7" w:rsidP="00A600D7">
      <w:r w:rsidRPr="00A600D7">
        <w:t xml:space="preserve">TAG: </w:t>
      </w:r>
      <w:r w:rsidR="004342DD">
        <w:t>PATIENT</w:t>
      </w:r>
    </w:p>
    <w:p w14:paraId="7CC84778" w14:textId="01D31880" w:rsidR="00A600D7" w:rsidRPr="00A600D7" w:rsidRDefault="00A600D7" w:rsidP="00A600D7">
      <w:r w:rsidRPr="00A600D7">
        <w:t xml:space="preserve">ROUTINE: </w:t>
      </w:r>
      <w:r w:rsidR="004342DD">
        <w:t>SCMCPAT</w:t>
      </w:r>
    </w:p>
    <w:p w14:paraId="2A6AC274" w14:textId="77777777" w:rsidR="00A600D7" w:rsidRPr="00A600D7" w:rsidRDefault="00A600D7" w:rsidP="00A600D7">
      <w:r w:rsidRPr="00A600D7">
        <w:t>RETURN VALUE TYPE: SINGLE VALUE</w:t>
      </w:r>
    </w:p>
    <w:p w14:paraId="5CB2995B" w14:textId="6027430E" w:rsidR="00A600D7" w:rsidRPr="00A600D7" w:rsidRDefault="00A600D7" w:rsidP="00A600D7">
      <w:r w:rsidRPr="00A600D7">
        <w:t xml:space="preserve">DESCRIPTION: </w:t>
      </w:r>
      <w:r w:rsidR="004342DD">
        <w:t>This RPC returns patient demographic data</w:t>
      </w:r>
    </w:p>
    <w:p w14:paraId="4AB22142" w14:textId="21058D10" w:rsidR="00A600D7" w:rsidRPr="00A600D7" w:rsidRDefault="00A600D7" w:rsidP="00A600D7">
      <w:r w:rsidRPr="00A600D7">
        <w:t xml:space="preserve">INPUT PARAMETER: </w:t>
      </w:r>
      <w:r w:rsidR="004342DD">
        <w:t>DFN</w:t>
      </w:r>
    </w:p>
    <w:p w14:paraId="2EB2BBB7" w14:textId="77777777" w:rsidR="00A600D7" w:rsidRPr="00A600D7" w:rsidRDefault="00A600D7" w:rsidP="00A600D7">
      <w:r w:rsidRPr="00A600D7">
        <w:t>PARAMETER TYPE: LITERAL</w:t>
      </w:r>
    </w:p>
    <w:p w14:paraId="19D8340C" w14:textId="77777777" w:rsidR="00A600D7" w:rsidRPr="00A600D7" w:rsidRDefault="00A600D7" w:rsidP="00A600D7">
      <w:r w:rsidRPr="00A600D7">
        <w:t>SEQUENCE NUMBER: 1</w:t>
      </w:r>
    </w:p>
    <w:p w14:paraId="16517EAA" w14:textId="77777777" w:rsidR="00A600D7" w:rsidRPr="00A600D7" w:rsidRDefault="00A600D7" w:rsidP="00A600D7">
      <w:r w:rsidRPr="00A600D7">
        <w:t>DESCRIPTION: Pieces of XDATA string (as returned from earlier SCMC PATIENT INFO broker call)</w:t>
      </w:r>
    </w:p>
    <w:p w14:paraId="4F74EC1D" w14:textId="77777777" w:rsidR="00A600D7" w:rsidRPr="00A600D7" w:rsidRDefault="00A600D7" w:rsidP="00A600D7">
      <w:pPr>
        <w:ind w:left="720"/>
      </w:pPr>
      <w:r w:rsidRPr="00A600D7">
        <w:t>XDATA(1)=DFN</w:t>
      </w:r>
    </w:p>
    <w:p w14:paraId="539302C1" w14:textId="77777777" w:rsidR="00A600D7" w:rsidRPr="00A600D7" w:rsidRDefault="00A600D7" w:rsidP="00A600D7">
      <w:pPr>
        <w:ind w:left="720"/>
      </w:pPr>
      <w:r w:rsidRPr="00A600D7">
        <w:t>XDATA(2)=Patient Name</w:t>
      </w:r>
    </w:p>
    <w:p w14:paraId="49DD875F" w14:textId="77777777" w:rsidR="00A600D7" w:rsidRPr="00A600D7" w:rsidRDefault="00A600D7" w:rsidP="00A600D7">
      <w:pPr>
        <w:ind w:left="720"/>
      </w:pPr>
      <w:r w:rsidRPr="00A600D7">
        <w:t>XDATA(3)=Patient SSN</w:t>
      </w:r>
    </w:p>
    <w:p w14:paraId="529F1882" w14:textId="77777777" w:rsidR="00A600D7" w:rsidRPr="00A600D7" w:rsidRDefault="00A600D7" w:rsidP="00A600D7">
      <w:pPr>
        <w:ind w:left="720"/>
      </w:pPr>
      <w:r w:rsidRPr="00A600D7">
        <w:t>XDATA(4)=Patient DOB</w:t>
      </w:r>
    </w:p>
    <w:p w14:paraId="3C7C1AA1" w14:textId="77777777" w:rsidR="00A600D7" w:rsidRPr="00A600D7" w:rsidRDefault="00A600D7" w:rsidP="00A600D7">
      <w:pPr>
        <w:ind w:left="720"/>
      </w:pPr>
      <w:r w:rsidRPr="00A600D7">
        <w:t>XDATA(5)=Patient Age</w:t>
      </w:r>
    </w:p>
    <w:p w14:paraId="00165F72" w14:textId="77777777" w:rsidR="00A600D7" w:rsidRPr="00A600D7" w:rsidRDefault="00A600D7" w:rsidP="00A600D7">
      <w:pPr>
        <w:ind w:left="720"/>
      </w:pPr>
      <w:r w:rsidRPr="00A600D7">
        <w:t>XDATA(6)=Patient Gender</w:t>
      </w:r>
    </w:p>
    <w:p w14:paraId="75583A6E" w14:textId="77777777" w:rsidR="00A600D7" w:rsidRPr="00A600D7" w:rsidRDefault="00A600D7" w:rsidP="00A600D7">
      <w:pPr>
        <w:ind w:left="720"/>
      </w:pPr>
      <w:r w:rsidRPr="00A600D7">
        <w:t>XDATA(7)=Patient Marital Status</w:t>
      </w:r>
    </w:p>
    <w:p w14:paraId="54C679A2" w14:textId="77777777" w:rsidR="00A600D7" w:rsidRPr="00A600D7" w:rsidRDefault="00A600D7" w:rsidP="00A600D7">
      <w:pPr>
        <w:ind w:left="720"/>
      </w:pPr>
      <w:r w:rsidRPr="00A600D7">
        <w:t>XDATA(8)=Patient Active Duty</w:t>
      </w:r>
    </w:p>
    <w:p w14:paraId="5D352413" w14:textId="77777777" w:rsidR="00A600D7" w:rsidRPr="00A600D7" w:rsidRDefault="00A600D7" w:rsidP="00A600D7">
      <w:pPr>
        <w:ind w:left="720"/>
      </w:pPr>
      <w:r w:rsidRPr="00A600D7">
        <w:t>XDATA(9)=Patient Address 1</w:t>
      </w:r>
    </w:p>
    <w:p w14:paraId="5AB5E024" w14:textId="77777777" w:rsidR="00A600D7" w:rsidRPr="00A600D7" w:rsidRDefault="00A600D7" w:rsidP="00A600D7">
      <w:pPr>
        <w:ind w:left="720"/>
      </w:pPr>
      <w:r w:rsidRPr="00A600D7">
        <w:t>XDATA(10)=Patient Address 2</w:t>
      </w:r>
    </w:p>
    <w:p w14:paraId="0E64ACDB" w14:textId="77777777" w:rsidR="00A600D7" w:rsidRPr="00A600D7" w:rsidRDefault="00A600D7" w:rsidP="00A600D7">
      <w:pPr>
        <w:ind w:left="720"/>
      </w:pPr>
      <w:r w:rsidRPr="00A600D7">
        <w:t>XDATA(11)=Patient Address 3</w:t>
      </w:r>
    </w:p>
    <w:p w14:paraId="474816FD" w14:textId="77777777" w:rsidR="00A600D7" w:rsidRPr="00A600D7" w:rsidRDefault="00A600D7" w:rsidP="00A600D7">
      <w:pPr>
        <w:ind w:left="720"/>
      </w:pPr>
      <w:r w:rsidRPr="00A600D7">
        <w:t>XDATA(12)=Patient City</w:t>
      </w:r>
    </w:p>
    <w:p w14:paraId="33A6C20D" w14:textId="77777777" w:rsidR="00A600D7" w:rsidRPr="00A600D7" w:rsidRDefault="00A600D7" w:rsidP="00A600D7">
      <w:pPr>
        <w:ind w:left="720"/>
      </w:pPr>
      <w:r w:rsidRPr="00A600D7">
        <w:t>XDATA(13)=Patient State</w:t>
      </w:r>
    </w:p>
    <w:p w14:paraId="1F6F33E8" w14:textId="77777777" w:rsidR="00A600D7" w:rsidRPr="00A600D7" w:rsidRDefault="00A600D7" w:rsidP="00A600D7">
      <w:pPr>
        <w:ind w:left="720"/>
      </w:pPr>
      <w:r w:rsidRPr="00A600D7">
        <w:t>XDATA(14)=Patient ZIP</w:t>
      </w:r>
    </w:p>
    <w:p w14:paraId="08271431" w14:textId="77777777" w:rsidR="00A600D7" w:rsidRPr="00A600D7" w:rsidRDefault="00A600D7" w:rsidP="00A600D7">
      <w:pPr>
        <w:ind w:left="720"/>
      </w:pPr>
      <w:r w:rsidRPr="00A600D7">
        <w:t>XDATA(15)=Patient County</w:t>
      </w:r>
    </w:p>
    <w:p w14:paraId="5E3E4529" w14:textId="77777777" w:rsidR="00A600D7" w:rsidRPr="00A600D7" w:rsidRDefault="00A600D7" w:rsidP="00A600D7">
      <w:pPr>
        <w:ind w:left="720"/>
      </w:pPr>
      <w:r w:rsidRPr="00A600D7">
        <w:t>XDATA(16)=Patient Phone</w:t>
      </w:r>
    </w:p>
    <w:p w14:paraId="15F019ED" w14:textId="77777777" w:rsidR="00A600D7" w:rsidRPr="00A600D7" w:rsidRDefault="00A600D7" w:rsidP="00A600D7">
      <w:pPr>
        <w:ind w:left="720"/>
      </w:pPr>
      <w:r w:rsidRPr="00A600D7">
        <w:t>XDATA(17)=Patient Sensitive Patient</w:t>
      </w:r>
    </w:p>
    <w:p w14:paraId="371F5F62" w14:textId="77777777" w:rsidR="00A600D7" w:rsidRPr="00A600D7" w:rsidRDefault="00A600D7" w:rsidP="00A600D7">
      <w:pPr>
        <w:ind w:left="720"/>
      </w:pPr>
      <w:r w:rsidRPr="00A600D7">
        <w:t>XDATA(18)=ICN</w:t>
      </w:r>
    </w:p>
    <w:p w14:paraId="499AF49D" w14:textId="77777777" w:rsidR="00A600D7" w:rsidRDefault="00A600D7" w:rsidP="00A600D7">
      <w:r w:rsidRPr="00A600D7">
        <w:t>RETURN PARAMETER DESCRIPTION: Success will be 0 for failure, n = gien in 'patient lookup' if successful</w:t>
      </w:r>
      <w:r>
        <w:t>.</w:t>
      </w:r>
    </w:p>
    <w:p w14:paraId="58A705D9" w14:textId="77777777" w:rsidR="00A600D7" w:rsidRDefault="00A600D7" w:rsidP="00A600D7">
      <w:pPr>
        <w:pStyle w:val="Heading3"/>
      </w:pPr>
      <w:bookmarkStart w:id="10" w:name="_Toc420218974"/>
      <w:r>
        <w:t>Remote Procedures Required on Server</w:t>
      </w:r>
      <w:bookmarkEnd w:id="10"/>
    </w:p>
    <w:tbl>
      <w:tblPr>
        <w:tblStyle w:val="TableGrid"/>
        <w:tblW w:w="0" w:type="auto"/>
        <w:tblLook w:val="04A0" w:firstRow="1" w:lastRow="0" w:firstColumn="1" w:lastColumn="0" w:noHBand="0" w:noVBand="1"/>
      </w:tblPr>
      <w:tblGrid>
        <w:gridCol w:w="4788"/>
        <w:gridCol w:w="4788"/>
      </w:tblGrid>
      <w:tr w:rsidR="00DE6FBA" w:rsidRPr="00DE6FBA" w14:paraId="5FC9C224" w14:textId="77777777" w:rsidTr="00DE6FBA">
        <w:tc>
          <w:tcPr>
            <w:tcW w:w="4788" w:type="dxa"/>
          </w:tcPr>
          <w:p w14:paraId="6492B162" w14:textId="77777777" w:rsidR="00DE6FBA" w:rsidRPr="008234BB" w:rsidRDefault="00DE6FBA" w:rsidP="00DE6FBA">
            <w:pPr>
              <w:tabs>
                <w:tab w:val="clear" w:pos="720"/>
              </w:tabs>
              <w:rPr>
                <w:b/>
              </w:rPr>
            </w:pPr>
            <w:r w:rsidRPr="008234BB">
              <w:rPr>
                <w:b/>
              </w:rPr>
              <w:t>RPC</w:t>
            </w:r>
          </w:p>
        </w:tc>
        <w:tc>
          <w:tcPr>
            <w:tcW w:w="4788" w:type="dxa"/>
          </w:tcPr>
          <w:p w14:paraId="6AABE6FF" w14:textId="77777777" w:rsidR="00DE6FBA" w:rsidRPr="008234BB" w:rsidRDefault="00DE6FBA" w:rsidP="00DE6FBA">
            <w:pPr>
              <w:tabs>
                <w:tab w:val="clear" w:pos="720"/>
              </w:tabs>
              <w:rPr>
                <w:b/>
              </w:rPr>
            </w:pPr>
            <w:r w:rsidRPr="008234BB">
              <w:rPr>
                <w:b/>
              </w:rPr>
              <w:t>Context</w:t>
            </w:r>
          </w:p>
        </w:tc>
      </w:tr>
      <w:tr w:rsidR="00DE6FBA" w:rsidRPr="00DE6FBA" w14:paraId="315FC480" w14:textId="77777777" w:rsidTr="00DE6FBA">
        <w:tc>
          <w:tcPr>
            <w:tcW w:w="4788" w:type="dxa"/>
          </w:tcPr>
          <w:p w14:paraId="5A29C26F" w14:textId="77777777" w:rsidR="00DE6FBA" w:rsidRPr="00DE6FBA" w:rsidRDefault="00DE6FBA" w:rsidP="00DE6FBA">
            <w:pPr>
              <w:tabs>
                <w:tab w:val="clear" w:pos="720"/>
              </w:tabs>
            </w:pPr>
            <w:r w:rsidRPr="00DE6FBA">
              <w:t>HMP PATIENT SELECT</w:t>
            </w:r>
          </w:p>
        </w:tc>
        <w:tc>
          <w:tcPr>
            <w:tcW w:w="4788" w:type="dxa"/>
          </w:tcPr>
          <w:p w14:paraId="0F14F09F" w14:textId="65674F3B" w:rsidR="00DE6FBA" w:rsidRPr="00DE6FBA" w:rsidRDefault="00DE6FBA" w:rsidP="00DE6FBA">
            <w:pPr>
              <w:tabs>
                <w:tab w:val="clear" w:pos="720"/>
              </w:tabs>
            </w:pPr>
            <w:r>
              <w:t>HMP UI CONTEXT</w:t>
            </w:r>
          </w:p>
        </w:tc>
      </w:tr>
      <w:tr w:rsidR="00DE6FBA" w:rsidRPr="00DE6FBA" w14:paraId="3F3DEBAE" w14:textId="77777777" w:rsidTr="00DE6FBA">
        <w:tc>
          <w:tcPr>
            <w:tcW w:w="4788" w:type="dxa"/>
          </w:tcPr>
          <w:p w14:paraId="420239F1" w14:textId="77777777" w:rsidR="00DE6FBA" w:rsidRPr="00DE6FBA" w:rsidRDefault="00DE6FBA" w:rsidP="00DE6FBA">
            <w:pPr>
              <w:tabs>
                <w:tab w:val="clear" w:pos="720"/>
              </w:tabs>
            </w:pPr>
            <w:r w:rsidRPr="00DE6FBA">
              <w:t>ORQPT PROVIDERS</w:t>
            </w:r>
          </w:p>
        </w:tc>
        <w:tc>
          <w:tcPr>
            <w:tcW w:w="4788" w:type="dxa"/>
          </w:tcPr>
          <w:p w14:paraId="6A75AB6A" w14:textId="3F20085A" w:rsidR="00DE6FBA" w:rsidRPr="00DE6FBA" w:rsidRDefault="00DE6FBA" w:rsidP="00DE6FBA">
            <w:pPr>
              <w:tabs>
                <w:tab w:val="clear" w:pos="720"/>
              </w:tabs>
            </w:pPr>
            <w:r>
              <w:t>OR CPRS GUI CHART</w:t>
            </w:r>
          </w:p>
        </w:tc>
      </w:tr>
      <w:tr w:rsidR="00DE6FBA" w:rsidRPr="00DE6FBA" w14:paraId="2B17588B" w14:textId="77777777" w:rsidTr="00DE6FBA">
        <w:tc>
          <w:tcPr>
            <w:tcW w:w="4788" w:type="dxa"/>
          </w:tcPr>
          <w:p w14:paraId="45875AD0" w14:textId="77777777" w:rsidR="00DE6FBA" w:rsidRPr="00DE6FBA" w:rsidRDefault="00DE6FBA" w:rsidP="00DE6FBA">
            <w:pPr>
              <w:tabs>
                <w:tab w:val="clear" w:pos="720"/>
              </w:tabs>
            </w:pPr>
            <w:r w:rsidRPr="00DE6FBA">
              <w:t>ORRC VITALS BY PATIENT</w:t>
            </w:r>
          </w:p>
        </w:tc>
        <w:tc>
          <w:tcPr>
            <w:tcW w:w="4788" w:type="dxa"/>
          </w:tcPr>
          <w:p w14:paraId="74B3A6EA" w14:textId="4AED3551" w:rsidR="00DE6FBA" w:rsidRPr="00DE6FBA" w:rsidRDefault="00DE6FBA" w:rsidP="00DE6FBA">
            <w:pPr>
              <w:tabs>
                <w:tab w:val="clear" w:pos="720"/>
              </w:tabs>
            </w:pPr>
            <w:r>
              <w:t>ORRCMC DASHBOARD</w:t>
            </w:r>
          </w:p>
        </w:tc>
      </w:tr>
      <w:tr w:rsidR="00DE6FBA" w:rsidRPr="00DE6FBA" w14:paraId="288B3964" w14:textId="77777777" w:rsidTr="00DE6FBA">
        <w:tc>
          <w:tcPr>
            <w:tcW w:w="4788" w:type="dxa"/>
          </w:tcPr>
          <w:p w14:paraId="39AC97F3" w14:textId="77777777" w:rsidR="00DE6FBA" w:rsidRPr="00DE6FBA" w:rsidRDefault="00DE6FBA" w:rsidP="00DE6FBA">
            <w:pPr>
              <w:tabs>
                <w:tab w:val="clear" w:pos="720"/>
              </w:tabs>
            </w:pPr>
            <w:r w:rsidRPr="00DE6FBA">
              <w:t>ORWPCE GET HEALTH FACTORS TY</w:t>
            </w:r>
          </w:p>
        </w:tc>
        <w:tc>
          <w:tcPr>
            <w:tcW w:w="4788" w:type="dxa"/>
          </w:tcPr>
          <w:p w14:paraId="2D4E1BBF" w14:textId="09234F5A" w:rsidR="00DE6FBA" w:rsidRPr="00DE6FBA" w:rsidRDefault="00DE6FBA" w:rsidP="00DE6FBA">
            <w:pPr>
              <w:tabs>
                <w:tab w:val="clear" w:pos="720"/>
              </w:tabs>
            </w:pPr>
            <w:r>
              <w:t>OR CPRS GUI CHART</w:t>
            </w:r>
          </w:p>
        </w:tc>
      </w:tr>
      <w:tr w:rsidR="00DE6FBA" w:rsidRPr="00DE6FBA" w14:paraId="241AEC97" w14:textId="77777777" w:rsidTr="00DE6FBA">
        <w:tc>
          <w:tcPr>
            <w:tcW w:w="4788" w:type="dxa"/>
          </w:tcPr>
          <w:p w14:paraId="0025845A" w14:textId="77777777" w:rsidR="00DE6FBA" w:rsidRPr="00DE6FBA" w:rsidRDefault="00DE6FBA" w:rsidP="00DE6FBA">
            <w:pPr>
              <w:tabs>
                <w:tab w:val="clear" w:pos="720"/>
              </w:tabs>
            </w:pPr>
            <w:r w:rsidRPr="00DE6FBA">
              <w:t>ORWPCE NOTEVSTR</w:t>
            </w:r>
          </w:p>
        </w:tc>
        <w:tc>
          <w:tcPr>
            <w:tcW w:w="4788" w:type="dxa"/>
          </w:tcPr>
          <w:p w14:paraId="3A532E10" w14:textId="06EAF357" w:rsidR="00DE6FBA" w:rsidRPr="00DE6FBA" w:rsidRDefault="00DE6FBA" w:rsidP="00DE6FBA">
            <w:pPr>
              <w:tabs>
                <w:tab w:val="clear" w:pos="720"/>
              </w:tabs>
            </w:pPr>
            <w:r>
              <w:t>OR CPRS GUI CHART</w:t>
            </w:r>
          </w:p>
        </w:tc>
      </w:tr>
      <w:tr w:rsidR="00DE6FBA" w:rsidRPr="00DE6FBA" w14:paraId="0D010256" w14:textId="77777777" w:rsidTr="00DE6FBA">
        <w:tc>
          <w:tcPr>
            <w:tcW w:w="4788" w:type="dxa"/>
          </w:tcPr>
          <w:p w14:paraId="37F31760" w14:textId="77777777" w:rsidR="00DE6FBA" w:rsidRPr="00DE6FBA" w:rsidRDefault="00DE6FBA" w:rsidP="00DE6FBA">
            <w:pPr>
              <w:tabs>
                <w:tab w:val="clear" w:pos="720"/>
              </w:tabs>
            </w:pPr>
            <w:r w:rsidRPr="00DE6FBA">
              <w:t>ORWPCE SAVE</w:t>
            </w:r>
          </w:p>
        </w:tc>
        <w:tc>
          <w:tcPr>
            <w:tcW w:w="4788" w:type="dxa"/>
          </w:tcPr>
          <w:p w14:paraId="03D49266" w14:textId="7E860128" w:rsidR="00DE6FBA" w:rsidRPr="00DE6FBA" w:rsidRDefault="00DE6FBA" w:rsidP="00DE6FBA">
            <w:pPr>
              <w:tabs>
                <w:tab w:val="clear" w:pos="720"/>
              </w:tabs>
            </w:pPr>
            <w:r>
              <w:t>OR CPRS GUI CHART</w:t>
            </w:r>
          </w:p>
        </w:tc>
      </w:tr>
      <w:tr w:rsidR="00DE6FBA" w:rsidRPr="00DE6FBA" w14:paraId="6DB310F9" w14:textId="77777777" w:rsidTr="00DE6FBA">
        <w:tc>
          <w:tcPr>
            <w:tcW w:w="4788" w:type="dxa"/>
          </w:tcPr>
          <w:p w14:paraId="7AC36851" w14:textId="77777777" w:rsidR="00DE6FBA" w:rsidRPr="00DE6FBA" w:rsidRDefault="00DE6FBA" w:rsidP="00DE6FBA">
            <w:pPr>
              <w:tabs>
                <w:tab w:val="clear" w:pos="720"/>
              </w:tabs>
            </w:pPr>
            <w:r w:rsidRPr="00DE6FBA">
              <w:t>ORWPT ID INFO</w:t>
            </w:r>
          </w:p>
        </w:tc>
        <w:tc>
          <w:tcPr>
            <w:tcW w:w="4788" w:type="dxa"/>
          </w:tcPr>
          <w:p w14:paraId="3585EBC7" w14:textId="75E75057" w:rsidR="00DE6FBA" w:rsidRPr="00DE6FBA" w:rsidRDefault="00DE6FBA" w:rsidP="00DE6FBA">
            <w:pPr>
              <w:tabs>
                <w:tab w:val="clear" w:pos="720"/>
              </w:tabs>
            </w:pPr>
            <w:r>
              <w:t>OR CPRS GUI CHART</w:t>
            </w:r>
          </w:p>
        </w:tc>
      </w:tr>
      <w:tr w:rsidR="00DE6FBA" w:rsidRPr="00DE6FBA" w14:paraId="21A57315" w14:textId="77777777" w:rsidTr="00DE6FBA">
        <w:tc>
          <w:tcPr>
            <w:tcW w:w="4788" w:type="dxa"/>
          </w:tcPr>
          <w:p w14:paraId="099F1EF1" w14:textId="77777777" w:rsidR="00DE6FBA" w:rsidRPr="00DE6FBA" w:rsidRDefault="00DE6FBA" w:rsidP="00DE6FBA">
            <w:pPr>
              <w:tabs>
                <w:tab w:val="clear" w:pos="720"/>
              </w:tabs>
            </w:pPr>
            <w:r w:rsidRPr="00DE6FBA">
              <w:t>ORWU1 NEWLOC</w:t>
            </w:r>
          </w:p>
        </w:tc>
        <w:tc>
          <w:tcPr>
            <w:tcW w:w="4788" w:type="dxa"/>
          </w:tcPr>
          <w:p w14:paraId="3872A80B" w14:textId="460220B3" w:rsidR="00DE6FBA" w:rsidRPr="00DE6FBA" w:rsidRDefault="00DE6FBA" w:rsidP="00DE6FBA">
            <w:pPr>
              <w:tabs>
                <w:tab w:val="clear" w:pos="720"/>
              </w:tabs>
            </w:pPr>
            <w:r>
              <w:t>OR CPRS GUI CHART</w:t>
            </w:r>
          </w:p>
        </w:tc>
      </w:tr>
      <w:tr w:rsidR="00DE6FBA" w:rsidRPr="00DE6FBA" w14:paraId="3C574A9D" w14:textId="77777777" w:rsidTr="00DE6FBA">
        <w:tc>
          <w:tcPr>
            <w:tcW w:w="4788" w:type="dxa"/>
          </w:tcPr>
          <w:p w14:paraId="633CB23C" w14:textId="77777777" w:rsidR="00DE6FBA" w:rsidRPr="00DE6FBA" w:rsidRDefault="00DE6FBA" w:rsidP="00DE6FBA">
            <w:pPr>
              <w:tabs>
                <w:tab w:val="clear" w:pos="720"/>
              </w:tabs>
            </w:pPr>
            <w:r w:rsidRPr="00DE6FBA">
              <w:t>SCMC PATIENT INFO</w:t>
            </w:r>
          </w:p>
        </w:tc>
        <w:tc>
          <w:tcPr>
            <w:tcW w:w="4788" w:type="dxa"/>
          </w:tcPr>
          <w:p w14:paraId="2A8E9E2F" w14:textId="665ADAA8" w:rsidR="00DE6FBA" w:rsidRPr="00DE6FBA" w:rsidRDefault="00DE6FBA" w:rsidP="00DE6FBA">
            <w:pPr>
              <w:tabs>
                <w:tab w:val="clear" w:pos="720"/>
              </w:tabs>
            </w:pPr>
            <w:r>
              <w:t>SCMC PCMMR APP PROXY MENU</w:t>
            </w:r>
          </w:p>
        </w:tc>
      </w:tr>
      <w:tr w:rsidR="00DE6FBA" w:rsidRPr="00DE6FBA" w14:paraId="6015416F" w14:textId="77777777" w:rsidTr="00DE6FBA">
        <w:tc>
          <w:tcPr>
            <w:tcW w:w="4788" w:type="dxa"/>
          </w:tcPr>
          <w:p w14:paraId="7BD64532" w14:textId="77777777" w:rsidR="00DE6FBA" w:rsidRPr="00DE6FBA" w:rsidRDefault="00DE6FBA" w:rsidP="00DE6FBA">
            <w:pPr>
              <w:tabs>
                <w:tab w:val="clear" w:pos="720"/>
              </w:tabs>
            </w:pPr>
            <w:r w:rsidRPr="00DE6FBA">
              <w:t>SPN GET RACE</w:t>
            </w:r>
          </w:p>
        </w:tc>
        <w:tc>
          <w:tcPr>
            <w:tcW w:w="4788" w:type="dxa"/>
          </w:tcPr>
          <w:p w14:paraId="66297909" w14:textId="16D78D77" w:rsidR="00DE6FBA" w:rsidRPr="00DE6FBA" w:rsidRDefault="00DE6FBA" w:rsidP="00DE6FBA">
            <w:pPr>
              <w:tabs>
                <w:tab w:val="clear" w:pos="720"/>
              </w:tabs>
            </w:pPr>
            <w:r>
              <w:t>SPN GENERAL USER RPC</w:t>
            </w:r>
          </w:p>
        </w:tc>
      </w:tr>
      <w:tr w:rsidR="00DE6FBA" w:rsidRPr="00DE6FBA" w14:paraId="77C2C8AE" w14:textId="77777777" w:rsidTr="00DE6FBA">
        <w:tc>
          <w:tcPr>
            <w:tcW w:w="4788" w:type="dxa"/>
          </w:tcPr>
          <w:p w14:paraId="2A7C2022" w14:textId="77777777" w:rsidR="00DE6FBA" w:rsidRPr="00DE6FBA" w:rsidRDefault="00DE6FBA" w:rsidP="00DE6FBA">
            <w:pPr>
              <w:tabs>
                <w:tab w:val="clear" w:pos="720"/>
              </w:tabs>
            </w:pPr>
            <w:r w:rsidRPr="00DE6FBA">
              <w:t>TIU CREATE ADDENDUM RECORD</w:t>
            </w:r>
          </w:p>
        </w:tc>
        <w:tc>
          <w:tcPr>
            <w:tcW w:w="4788" w:type="dxa"/>
          </w:tcPr>
          <w:p w14:paraId="76E985E6" w14:textId="5AAD600C" w:rsidR="00DE6FBA" w:rsidRPr="00DE6FBA" w:rsidRDefault="00DE6FBA" w:rsidP="00DE6FBA">
            <w:pPr>
              <w:tabs>
                <w:tab w:val="clear" w:pos="720"/>
              </w:tabs>
            </w:pPr>
            <w:r>
              <w:t>OR CPRS GUI CHART</w:t>
            </w:r>
          </w:p>
        </w:tc>
      </w:tr>
      <w:tr w:rsidR="00DE6FBA" w:rsidRPr="00DE6FBA" w14:paraId="42FC1AD7" w14:textId="77777777" w:rsidTr="00DE6FBA">
        <w:tc>
          <w:tcPr>
            <w:tcW w:w="4788" w:type="dxa"/>
          </w:tcPr>
          <w:p w14:paraId="0699AC6E" w14:textId="77777777" w:rsidR="00DE6FBA" w:rsidRPr="00DE6FBA" w:rsidRDefault="00DE6FBA" w:rsidP="00DE6FBA">
            <w:pPr>
              <w:tabs>
                <w:tab w:val="clear" w:pos="720"/>
              </w:tabs>
            </w:pPr>
            <w:r w:rsidRPr="00DE6FBA">
              <w:t>TIU CREATE RECORD</w:t>
            </w:r>
          </w:p>
        </w:tc>
        <w:tc>
          <w:tcPr>
            <w:tcW w:w="4788" w:type="dxa"/>
          </w:tcPr>
          <w:p w14:paraId="5078BD1E" w14:textId="484A9136" w:rsidR="00DE6FBA" w:rsidRPr="00DE6FBA" w:rsidRDefault="00DE6FBA" w:rsidP="00DE6FBA">
            <w:pPr>
              <w:tabs>
                <w:tab w:val="clear" w:pos="720"/>
              </w:tabs>
            </w:pPr>
            <w:r>
              <w:t>OR CPRS GUI CHART</w:t>
            </w:r>
          </w:p>
        </w:tc>
      </w:tr>
      <w:tr w:rsidR="00DE6FBA" w:rsidRPr="00DE6FBA" w14:paraId="2218E038" w14:textId="77777777" w:rsidTr="00DE6FBA">
        <w:tc>
          <w:tcPr>
            <w:tcW w:w="4788" w:type="dxa"/>
          </w:tcPr>
          <w:p w14:paraId="5C9E7602" w14:textId="77777777" w:rsidR="00DE6FBA" w:rsidRPr="00DE6FBA" w:rsidRDefault="00DE6FBA" w:rsidP="00DE6FBA">
            <w:pPr>
              <w:tabs>
                <w:tab w:val="clear" w:pos="720"/>
              </w:tabs>
            </w:pPr>
            <w:r w:rsidRPr="00DE6FBA">
              <w:t>TIU SET DOCUMENT TEXT</w:t>
            </w:r>
          </w:p>
        </w:tc>
        <w:tc>
          <w:tcPr>
            <w:tcW w:w="4788" w:type="dxa"/>
          </w:tcPr>
          <w:p w14:paraId="462204A4" w14:textId="6FB1B130" w:rsidR="00DE6FBA" w:rsidRPr="00DE6FBA" w:rsidRDefault="00DE6FBA" w:rsidP="00DE6FBA">
            <w:pPr>
              <w:tabs>
                <w:tab w:val="clear" w:pos="720"/>
              </w:tabs>
            </w:pPr>
            <w:r>
              <w:t>OR CPRS GUI CHART</w:t>
            </w:r>
          </w:p>
        </w:tc>
      </w:tr>
      <w:tr w:rsidR="00DE6FBA" w:rsidRPr="00DE6FBA" w14:paraId="0B313773" w14:textId="77777777" w:rsidTr="00DE6FBA">
        <w:tc>
          <w:tcPr>
            <w:tcW w:w="4788" w:type="dxa"/>
          </w:tcPr>
          <w:p w14:paraId="2F5E999D" w14:textId="77777777" w:rsidR="00DE6FBA" w:rsidRPr="00DE6FBA" w:rsidRDefault="00DE6FBA" w:rsidP="00DE6FBA">
            <w:pPr>
              <w:tabs>
                <w:tab w:val="clear" w:pos="720"/>
              </w:tabs>
            </w:pPr>
            <w:r w:rsidRPr="00DE6FBA">
              <w:t>TIU UPDATE ADDITIONAL SIGNERS</w:t>
            </w:r>
          </w:p>
        </w:tc>
        <w:tc>
          <w:tcPr>
            <w:tcW w:w="4788" w:type="dxa"/>
          </w:tcPr>
          <w:p w14:paraId="5B37EAA2" w14:textId="0EE75FD9" w:rsidR="00DE6FBA" w:rsidRPr="00DE6FBA" w:rsidRDefault="00DE6FBA" w:rsidP="00DE6FBA">
            <w:pPr>
              <w:tabs>
                <w:tab w:val="clear" w:pos="720"/>
              </w:tabs>
            </w:pPr>
            <w:r>
              <w:t>OR CPRS GUI CHART</w:t>
            </w:r>
          </w:p>
        </w:tc>
      </w:tr>
      <w:tr w:rsidR="00DE6FBA" w:rsidRPr="00DE6FBA" w14:paraId="66B2F95F" w14:textId="77777777" w:rsidTr="00DE6FBA">
        <w:tc>
          <w:tcPr>
            <w:tcW w:w="4788" w:type="dxa"/>
          </w:tcPr>
          <w:p w14:paraId="7A28EE25" w14:textId="77777777" w:rsidR="00DE6FBA" w:rsidRPr="00DE6FBA" w:rsidRDefault="00DE6FBA" w:rsidP="00DE6FBA">
            <w:pPr>
              <w:tabs>
                <w:tab w:val="clear" w:pos="720"/>
              </w:tabs>
            </w:pPr>
            <w:r w:rsidRPr="00DE6FBA">
              <w:t>TIU UPDATE RECORD</w:t>
            </w:r>
          </w:p>
        </w:tc>
        <w:tc>
          <w:tcPr>
            <w:tcW w:w="4788" w:type="dxa"/>
          </w:tcPr>
          <w:p w14:paraId="0F450A90" w14:textId="5D54C067" w:rsidR="00DE6FBA" w:rsidRPr="00DE6FBA" w:rsidRDefault="00DE6FBA" w:rsidP="00DE6FBA">
            <w:pPr>
              <w:tabs>
                <w:tab w:val="clear" w:pos="720"/>
              </w:tabs>
            </w:pPr>
            <w:r>
              <w:t>OR CPRS GUI CHART</w:t>
            </w:r>
          </w:p>
        </w:tc>
      </w:tr>
      <w:tr w:rsidR="00DE6FBA" w:rsidRPr="00DE6FBA" w14:paraId="75D0C6CB" w14:textId="77777777" w:rsidTr="00DE6FBA">
        <w:tc>
          <w:tcPr>
            <w:tcW w:w="4788" w:type="dxa"/>
          </w:tcPr>
          <w:p w14:paraId="7B15A127" w14:textId="77777777" w:rsidR="00DE6FBA" w:rsidRPr="00DE6FBA" w:rsidRDefault="00DE6FBA" w:rsidP="00DE6FBA">
            <w:pPr>
              <w:tabs>
                <w:tab w:val="clear" w:pos="720"/>
              </w:tabs>
            </w:pPr>
            <w:r w:rsidRPr="00DE6FBA">
              <w:t>VPR GET PATIENT DATA</w:t>
            </w:r>
          </w:p>
        </w:tc>
        <w:tc>
          <w:tcPr>
            <w:tcW w:w="4788" w:type="dxa"/>
          </w:tcPr>
          <w:p w14:paraId="07D447BD" w14:textId="17660E94" w:rsidR="00DE6FBA" w:rsidRPr="00DE6FBA" w:rsidRDefault="00DE6FBA" w:rsidP="00DE6FBA">
            <w:pPr>
              <w:tabs>
                <w:tab w:val="clear" w:pos="720"/>
              </w:tabs>
            </w:pPr>
            <w:r>
              <w:t>VPR APPLICATION PROXY</w:t>
            </w:r>
          </w:p>
        </w:tc>
      </w:tr>
    </w:tbl>
    <w:p w14:paraId="2BBBBFA8" w14:textId="77777777" w:rsidR="008234BB" w:rsidRDefault="008234BB" w:rsidP="008234BB"/>
    <w:p w14:paraId="3E7B0FC9" w14:textId="70F5EF00" w:rsidR="004342DD" w:rsidRDefault="004342DD" w:rsidP="004342DD">
      <w:pPr>
        <w:pStyle w:val="Heading3"/>
      </w:pPr>
      <w:bookmarkStart w:id="11" w:name="_Toc420218975"/>
      <w:r>
        <w:t>Options Required on Server</w:t>
      </w:r>
      <w:bookmarkEnd w:id="11"/>
    </w:p>
    <w:p w14:paraId="545339EF" w14:textId="011CB6ED" w:rsidR="008234BB" w:rsidRPr="008234BB" w:rsidRDefault="008234BB" w:rsidP="008234BB">
      <w:r w:rsidRPr="008234BB">
        <w:t>SAMI PULL VA-PALS PATIENTS</w:t>
      </w:r>
      <w:r>
        <w:t xml:space="preserve"> </w:t>
      </w:r>
      <w:r w:rsidRPr="008234BB">
        <w:t>- schedu</w:t>
      </w:r>
      <w:r>
        <w:t>l</w:t>
      </w:r>
      <w:r w:rsidRPr="008234BB">
        <w:t xml:space="preserve">able option to pull patients from </w:t>
      </w:r>
      <w:r>
        <w:t>VA</w:t>
      </w:r>
      <w:r w:rsidRPr="008234BB">
        <w:t xml:space="preserve"> server</w:t>
      </w:r>
    </w:p>
    <w:p w14:paraId="17E25C5F" w14:textId="5355C3CF" w:rsidR="008234BB" w:rsidRPr="008234BB" w:rsidRDefault="008234BB" w:rsidP="008234BB">
      <w:r w:rsidRPr="008234BB">
        <w:t>SAMI TOGGLE VAPALS PASSWORD ID</w:t>
      </w:r>
      <w:r>
        <w:tab/>
        <w:t xml:space="preserve"> </w:t>
      </w:r>
      <w:r w:rsidRPr="008234BB">
        <w:t>- option to set login ID required ON or OFF</w:t>
      </w:r>
    </w:p>
    <w:p w14:paraId="5CB46C57" w14:textId="77777777" w:rsidR="008234BB" w:rsidRPr="008234BB" w:rsidRDefault="008234BB" w:rsidP="008234BB"/>
    <w:p w14:paraId="156B1CCF" w14:textId="702D29C9" w:rsidR="00A600D7" w:rsidRDefault="002732A1" w:rsidP="00A600D7">
      <w:pPr>
        <w:pStyle w:val="Heading2"/>
      </w:pPr>
      <w:bookmarkStart w:id="12" w:name="_Toc420218976"/>
      <w:r>
        <w:t>Chapter 5:</w:t>
      </w:r>
      <w:r w:rsidR="00A600D7">
        <w:t xml:space="preserve"> Integration Agreements</w:t>
      </w:r>
      <w:bookmarkEnd w:id="12"/>
    </w:p>
    <w:p w14:paraId="493CEB0B" w14:textId="020A6A54" w:rsidR="00A600D7" w:rsidRDefault="00A600D7" w:rsidP="00A600D7">
      <w:r w:rsidRPr="00A600D7">
        <w:t xml:space="preserve">The </w:t>
      </w:r>
      <w:r w:rsidR="000D1C42">
        <w:t>VAPALS-ELCAP</w:t>
      </w:r>
      <w:r w:rsidRPr="00A600D7">
        <w:t xml:space="preserve"> software does not include any integration agreements.</w:t>
      </w:r>
    </w:p>
    <w:p w14:paraId="4111E787" w14:textId="77777777" w:rsidR="00A600D7" w:rsidRDefault="00A600D7">
      <w:pPr>
        <w:tabs>
          <w:tab w:val="clear" w:pos="720"/>
        </w:tabs>
        <w:spacing w:before="0" w:after="0"/>
      </w:pPr>
      <w:r>
        <w:br w:type="page"/>
      </w:r>
    </w:p>
    <w:p w14:paraId="66EBFA69" w14:textId="381D41AE" w:rsidR="00A600D7" w:rsidRDefault="004F2910" w:rsidP="00A600D7">
      <w:pPr>
        <w:pStyle w:val="Heading1"/>
      </w:pPr>
      <w:bookmarkStart w:id="13" w:name="_Toc420218977"/>
      <w:r>
        <w:t>Section 2</w:t>
      </w:r>
      <w:r w:rsidR="00A600D7">
        <w:t>: Internal Structure</w:t>
      </w:r>
      <w:bookmarkEnd w:id="13"/>
    </w:p>
    <w:p w14:paraId="05F27C38" w14:textId="60B5203B" w:rsidR="00A600D7" w:rsidRDefault="002732A1" w:rsidP="00A600D7">
      <w:pPr>
        <w:pStyle w:val="Heading2"/>
      </w:pPr>
      <w:bookmarkStart w:id="14" w:name="_Toc420218978"/>
      <w:r>
        <w:t>Chapter 6</w:t>
      </w:r>
      <w:r w:rsidR="00A600D7">
        <w:t>: Globals</w:t>
      </w:r>
      <w:bookmarkEnd w:id="14"/>
    </w:p>
    <w:p w14:paraId="4C63CD5B" w14:textId="77777777" w:rsidR="008234BB" w:rsidRPr="008234BB" w:rsidRDefault="008234BB" w:rsidP="008234BB">
      <w:pPr>
        <w:pStyle w:val="Heading3"/>
      </w:pPr>
      <w:bookmarkStart w:id="15" w:name="_Toc420218979"/>
      <w:r w:rsidRPr="008234BB">
        <w:t>^%wd(17.040801,23,0)="vapals-patients"</w:t>
      </w:r>
      <w:bookmarkEnd w:id="15"/>
    </w:p>
    <w:p w14:paraId="2BC9FEF7" w14:textId="77777777" w:rsidR="008234BB" w:rsidRPr="008234BB" w:rsidRDefault="008234BB" w:rsidP="008234BB">
      <w:r w:rsidRPr="008234BB">
        <w:t>active duty : true or false</w:t>
      </w:r>
    </w:p>
    <w:p w14:paraId="7F471A93" w14:textId="77777777" w:rsidR="008234BB" w:rsidRPr="008234BB" w:rsidRDefault="008234BB" w:rsidP="008234BB">
      <w:r w:rsidRPr="008234BB">
        <w:t>address1 :</w:t>
      </w:r>
    </w:p>
    <w:p w14:paraId="65D3793A" w14:textId="77777777" w:rsidR="008234BB" w:rsidRPr="008234BB" w:rsidRDefault="008234BB" w:rsidP="008234BB">
      <w:r w:rsidRPr="008234BB">
        <w:t>address2 :</w:t>
      </w:r>
    </w:p>
    <w:p w14:paraId="7CDEA1C6" w14:textId="77777777" w:rsidR="008234BB" w:rsidRPr="008234BB" w:rsidRDefault="008234BB" w:rsidP="008234BB">
      <w:r w:rsidRPr="008234BB">
        <w:t>address3 :</w:t>
      </w:r>
    </w:p>
    <w:p w14:paraId="03F124DD" w14:textId="77777777" w:rsidR="008234BB" w:rsidRPr="008234BB" w:rsidRDefault="008234BB" w:rsidP="008234BB">
      <w:r w:rsidRPr="008234BB">
        <w:t>age :</w:t>
      </w:r>
    </w:p>
    <w:p w14:paraId="551FF68B" w14:textId="77777777" w:rsidR="008234BB" w:rsidRPr="008234BB" w:rsidRDefault="008234BB" w:rsidP="008234BB">
      <w:r w:rsidRPr="008234BB">
        <w:t>city :</w:t>
      </w:r>
    </w:p>
    <w:p w14:paraId="46421E8B" w14:textId="77777777" w:rsidR="008234BB" w:rsidRPr="008234BB" w:rsidRDefault="008234BB" w:rsidP="008234BB">
      <w:r w:rsidRPr="008234BB">
        <w:t>county :</w:t>
      </w:r>
    </w:p>
    <w:p w14:paraId="719A917C" w14:textId="77777777" w:rsidR="008234BB" w:rsidRPr="008234BB" w:rsidRDefault="008234BB" w:rsidP="008234BB">
      <w:r w:rsidRPr="008234BB">
        <w:t>dfn : IEN into PATIENT [#2] file [DFN]</w:t>
      </w:r>
    </w:p>
    <w:p w14:paraId="51CC3DD4" w14:textId="77777777" w:rsidR="008234BB" w:rsidRPr="008234BB" w:rsidRDefault="008234BB" w:rsidP="008234BB">
      <w:r w:rsidRPr="008234BB">
        <w:t>gender : gender</w:t>
      </w:r>
    </w:p>
    <w:p w14:paraId="236CCA8E" w14:textId="77777777" w:rsidR="008234BB" w:rsidRPr="008234BB" w:rsidRDefault="008234BB" w:rsidP="008234BB">
      <w:r w:rsidRPr="008234BB">
        <w:t>icn : VA integration control number</w:t>
      </w:r>
    </w:p>
    <w:p w14:paraId="1FA36994" w14:textId="77777777" w:rsidR="008234BB" w:rsidRPr="008234BB" w:rsidRDefault="008234BB" w:rsidP="008234BB">
      <w:r w:rsidRPr="008234BB">
        <w:t>last5 : last5</w:t>
      </w:r>
    </w:p>
    <w:p w14:paraId="5B160AE3" w14:textId="77777777" w:rsidR="008234BB" w:rsidRPr="008234BB" w:rsidRDefault="008234BB" w:rsidP="008234BB">
      <w:r w:rsidRPr="008234BB">
        <w:t>marital status : marital status</w:t>
      </w:r>
    </w:p>
    <w:p w14:paraId="77AC822D" w14:textId="77777777" w:rsidR="008234BB" w:rsidRPr="008234BB" w:rsidRDefault="008234BB" w:rsidP="008234BB">
      <w:r w:rsidRPr="008234BB">
        <w:t>phone :</w:t>
      </w:r>
    </w:p>
    <w:p w14:paraId="300ADEC7" w14:textId="77777777" w:rsidR="008234BB" w:rsidRPr="008234BB" w:rsidRDefault="008234BB" w:rsidP="008234BB">
      <w:r w:rsidRPr="008234BB">
        <w:t>race :</w:t>
      </w:r>
    </w:p>
    <w:p w14:paraId="2C113776" w14:textId="77777777" w:rsidR="008234BB" w:rsidRPr="008234BB" w:rsidRDefault="008234BB" w:rsidP="008234BB">
      <w:r w:rsidRPr="008234BB">
        <w:t>samicreatedate :  date created</w:t>
      </w:r>
    </w:p>
    <w:p w14:paraId="2B896211" w14:textId="77777777" w:rsidR="008234BB" w:rsidRPr="008234BB" w:rsidRDefault="008234BB" w:rsidP="008234BB">
      <w:r w:rsidRPr="008234BB">
        <w:t>saminame : patient’s full name</w:t>
      </w:r>
    </w:p>
    <w:p w14:paraId="5083E27E" w14:textId="77777777" w:rsidR="008234BB" w:rsidRPr="008234BB" w:rsidRDefault="008234BB" w:rsidP="008234BB">
      <w:r w:rsidRPr="008234BB">
        <w:t xml:space="preserve">saminum : </w:t>
      </w:r>
    </w:p>
    <w:p w14:paraId="6E94DE14" w14:textId="77777777" w:rsidR="008234BB" w:rsidRPr="008234BB" w:rsidRDefault="008234BB" w:rsidP="008234BB">
      <w:r w:rsidRPr="008234BB">
        <w:t>samistudyid : patient’s study ID</w:t>
      </w:r>
    </w:p>
    <w:p w14:paraId="60188B17" w14:textId="77777777" w:rsidR="008234BB" w:rsidRPr="008234BB" w:rsidRDefault="008234BB" w:rsidP="008234BB">
      <w:r w:rsidRPr="008234BB">
        <w:t>sbdob : date of birth</w:t>
      </w:r>
    </w:p>
    <w:p w14:paraId="289CEBDD" w14:textId="77777777" w:rsidR="008234BB" w:rsidRPr="008234BB" w:rsidRDefault="008234BB" w:rsidP="008234BB">
      <w:r w:rsidRPr="008234BB">
        <w:t>sensitive patient : true or false</w:t>
      </w:r>
    </w:p>
    <w:p w14:paraId="27115674" w14:textId="77777777" w:rsidR="008234BB" w:rsidRPr="008234BB" w:rsidRDefault="008234BB" w:rsidP="008234BB">
      <w:r w:rsidRPr="008234BB">
        <w:t>sex : gender</w:t>
      </w:r>
    </w:p>
    <w:p w14:paraId="5F2E5976" w14:textId="77777777" w:rsidR="008234BB" w:rsidRPr="008234BB" w:rsidRDefault="008234BB" w:rsidP="008234BB">
      <w:r w:rsidRPr="008234BB">
        <w:t>sidob : date of birth</w:t>
      </w:r>
    </w:p>
    <w:p w14:paraId="102ADBFC" w14:textId="77777777" w:rsidR="008234BB" w:rsidRPr="008234BB" w:rsidRDefault="008234BB" w:rsidP="008234BB">
      <w:r w:rsidRPr="008234BB">
        <w:t>sinamef : patient’s first name</w:t>
      </w:r>
    </w:p>
    <w:p w14:paraId="57461D66" w14:textId="77777777" w:rsidR="008234BB" w:rsidRPr="008234BB" w:rsidRDefault="008234BB" w:rsidP="008234BB">
      <w:r w:rsidRPr="008234BB">
        <w:t>sinamel : patient’s last name</w:t>
      </w:r>
    </w:p>
    <w:p w14:paraId="37E2BD81" w14:textId="77777777" w:rsidR="008234BB" w:rsidRPr="008234BB" w:rsidRDefault="008234BB" w:rsidP="008234BB">
      <w:r w:rsidRPr="008234BB">
        <w:t>sisid : patient’s study ID</w:t>
      </w:r>
    </w:p>
    <w:p w14:paraId="108CC37A" w14:textId="77777777" w:rsidR="008234BB" w:rsidRPr="008234BB" w:rsidRDefault="008234BB" w:rsidP="008234BB">
      <w:r w:rsidRPr="008234BB">
        <w:t>sissn : patient’s SSN</w:t>
      </w:r>
    </w:p>
    <w:p w14:paraId="0333C8FC" w14:textId="77777777" w:rsidR="008234BB" w:rsidRPr="008234BB" w:rsidRDefault="008234BB" w:rsidP="008234BB">
      <w:r w:rsidRPr="008234BB">
        <w:t>ssissn : patient’s SSN</w:t>
      </w:r>
    </w:p>
    <w:p w14:paraId="74B21EB8" w14:textId="77777777" w:rsidR="008234BB" w:rsidRPr="008234BB" w:rsidRDefault="008234BB" w:rsidP="008234BB">
      <w:r w:rsidRPr="008234BB">
        <w:t>state : state</w:t>
      </w:r>
    </w:p>
    <w:p w14:paraId="70517B5E" w14:textId="77777777" w:rsidR="008234BB" w:rsidRPr="008234BB" w:rsidRDefault="008234BB" w:rsidP="008234BB">
      <w:r w:rsidRPr="008234BB">
        <w:t>zip : zip</w:t>
      </w:r>
    </w:p>
    <w:p w14:paraId="00F6C61B" w14:textId="77777777" w:rsidR="008234BB" w:rsidRPr="008234BB" w:rsidRDefault="008234BB" w:rsidP="008234BB"/>
    <w:p w14:paraId="161A9E27" w14:textId="77777777" w:rsidR="008234BB" w:rsidRPr="008234BB" w:rsidRDefault="008234BB" w:rsidP="008234BB">
      <w:pPr>
        <w:pStyle w:val="Heading3"/>
      </w:pPr>
      <w:bookmarkStart w:id="16" w:name="_Toc420218980"/>
      <w:r w:rsidRPr="008234BB">
        <w:t>^%wd(17.040801,69,0)="patient-lookup"</w:t>
      </w:r>
      <w:bookmarkEnd w:id="16"/>
    </w:p>
    <w:p w14:paraId="1631F552" w14:textId="77777777" w:rsidR="008234BB" w:rsidRPr="008234BB" w:rsidRDefault="008234BB" w:rsidP="008234BB">
      <w:r w:rsidRPr="008234BB">
        <w:t>dfn: IEN into PATIENT [#2] file [DFN]</w:t>
      </w:r>
    </w:p>
    <w:p w14:paraId="159CFDC8" w14:textId="77777777" w:rsidR="008234BB" w:rsidRPr="008234BB" w:rsidRDefault="008234BB" w:rsidP="008234BB">
      <w:r w:rsidRPr="008234BB">
        <w:t>gender: gender</w:t>
      </w:r>
    </w:p>
    <w:p w14:paraId="42C09937" w14:textId="77777777" w:rsidR="008234BB" w:rsidRPr="008234BB" w:rsidRDefault="008234BB" w:rsidP="008234BB">
      <w:r w:rsidRPr="008234BB">
        <w:t>last5: last5</w:t>
      </w:r>
    </w:p>
    <w:p w14:paraId="71C2B3F9" w14:textId="77777777" w:rsidR="008234BB" w:rsidRPr="008234BB" w:rsidRDefault="008234BB" w:rsidP="008234BB">
      <w:r w:rsidRPr="008234BB">
        <w:t>saminame: full name</w:t>
      </w:r>
    </w:p>
    <w:p w14:paraId="557F49A6" w14:textId="77777777" w:rsidR="008234BB" w:rsidRPr="008234BB" w:rsidRDefault="008234BB" w:rsidP="008234BB">
      <w:r w:rsidRPr="008234BB">
        <w:t>sbdob: date of birth</w:t>
      </w:r>
    </w:p>
    <w:p w14:paraId="0F393841" w14:textId="77777777" w:rsidR="008234BB" w:rsidRPr="008234BB" w:rsidRDefault="008234BB" w:rsidP="008234BB">
      <w:r w:rsidRPr="008234BB">
        <w:t>sinamef: first name</w:t>
      </w:r>
    </w:p>
    <w:p w14:paraId="212FCC03" w14:textId="77777777" w:rsidR="008234BB" w:rsidRPr="008234BB" w:rsidRDefault="008234BB" w:rsidP="008234BB">
      <w:r w:rsidRPr="008234BB">
        <w:t>sinamel: last name</w:t>
      </w:r>
    </w:p>
    <w:p w14:paraId="41B263FC" w14:textId="77777777" w:rsidR="008234BB" w:rsidRPr="008234BB" w:rsidRDefault="008234BB" w:rsidP="008234BB"/>
    <w:p w14:paraId="73B28CAA" w14:textId="77777777" w:rsidR="008234BB" w:rsidRPr="008234BB" w:rsidRDefault="008234BB" w:rsidP="008234BB">
      <w:r w:rsidRPr="008234BB">
        <w:rPr>
          <w:i/>
          <w:iCs/>
        </w:rPr>
        <w:t>Optional:</w:t>
      </w:r>
    </w:p>
    <w:p w14:paraId="23CB58F6" w14:textId="77777777" w:rsidR="008234BB" w:rsidRPr="008234BB" w:rsidRDefault="008234BB" w:rsidP="008234BB">
      <w:r w:rsidRPr="008234BB">
        <w:t>active duty: active duty</w:t>
      </w:r>
    </w:p>
    <w:p w14:paraId="4B208AF1" w14:textId="77777777" w:rsidR="008234BB" w:rsidRPr="008234BB" w:rsidRDefault="008234BB" w:rsidP="008234BB">
      <w:r w:rsidRPr="008234BB">
        <w:t>address1: address1</w:t>
      </w:r>
    </w:p>
    <w:p w14:paraId="3A7F1485" w14:textId="77777777" w:rsidR="008234BB" w:rsidRPr="008234BB" w:rsidRDefault="008234BB" w:rsidP="008234BB">
      <w:r w:rsidRPr="008234BB">
        <w:t>address2: address2</w:t>
      </w:r>
    </w:p>
    <w:p w14:paraId="38430B68" w14:textId="77777777" w:rsidR="008234BB" w:rsidRPr="008234BB" w:rsidRDefault="008234BB" w:rsidP="008234BB">
      <w:r w:rsidRPr="008234BB">
        <w:t>address3: address3</w:t>
      </w:r>
    </w:p>
    <w:p w14:paraId="7F196D7E" w14:textId="77777777" w:rsidR="008234BB" w:rsidRPr="008234BB" w:rsidRDefault="008234BB" w:rsidP="008234BB">
      <w:r w:rsidRPr="008234BB">
        <w:t>age: age</w:t>
      </w:r>
    </w:p>
    <w:p w14:paraId="0D8A7D60" w14:textId="77777777" w:rsidR="008234BB" w:rsidRPr="008234BB" w:rsidRDefault="008234BB" w:rsidP="008234BB">
      <w:r w:rsidRPr="008234BB">
        <w:t>city: city</w:t>
      </w:r>
    </w:p>
    <w:p w14:paraId="14F8966E" w14:textId="77777777" w:rsidR="008234BB" w:rsidRPr="008234BB" w:rsidRDefault="008234BB" w:rsidP="008234BB">
      <w:r w:rsidRPr="008234BB">
        <w:t>county: county</w:t>
      </w:r>
    </w:p>
    <w:p w14:paraId="1FAFC989" w14:textId="77777777" w:rsidR="008234BB" w:rsidRPr="008234BB" w:rsidRDefault="008234BB" w:rsidP="008234BB">
      <w:r w:rsidRPr="008234BB">
        <w:t>marital status: marital status</w:t>
      </w:r>
    </w:p>
    <w:p w14:paraId="35D362DD" w14:textId="77777777" w:rsidR="008234BB" w:rsidRPr="008234BB" w:rsidRDefault="008234BB" w:rsidP="008234BB">
      <w:r w:rsidRPr="008234BB">
        <w:t>phone: phone</w:t>
      </w:r>
    </w:p>
    <w:p w14:paraId="098486D0" w14:textId="77777777" w:rsidR="008234BB" w:rsidRPr="008234BB" w:rsidRDefault="008234BB" w:rsidP="008234BB">
      <w:r w:rsidRPr="008234BB">
        <w:t>sensitive patient: sensitive patient</w:t>
      </w:r>
    </w:p>
    <w:p w14:paraId="3C349AD3" w14:textId="77777777" w:rsidR="008234BB" w:rsidRPr="008234BB" w:rsidRDefault="008234BB" w:rsidP="008234BB">
      <w:r w:rsidRPr="008234BB">
        <w:t>sex: sex</w:t>
      </w:r>
    </w:p>
    <w:p w14:paraId="49247282" w14:textId="77777777" w:rsidR="008234BB" w:rsidRPr="008234BB" w:rsidRDefault="008234BB" w:rsidP="008234BB">
      <w:r w:rsidRPr="008234BB">
        <w:t>ssn: ssn</w:t>
      </w:r>
    </w:p>
    <w:p w14:paraId="1649C79C" w14:textId="77777777" w:rsidR="008234BB" w:rsidRPr="008234BB" w:rsidRDefault="008234BB" w:rsidP="008234BB">
      <w:r w:rsidRPr="008234BB">
        <w:t>state: state</w:t>
      </w:r>
    </w:p>
    <w:p w14:paraId="277B721B" w14:textId="77777777" w:rsidR="008234BB" w:rsidRPr="008234BB" w:rsidRDefault="008234BB" w:rsidP="008234BB">
      <w:r w:rsidRPr="008234BB">
        <w:t>zip: zip</w:t>
      </w:r>
    </w:p>
    <w:p w14:paraId="45D545C2" w14:textId="77777777" w:rsidR="008234BB" w:rsidRPr="008234BB" w:rsidRDefault="008234BB" w:rsidP="008234BB">
      <w:r w:rsidRPr="008234BB">
        <w:t>name</w:t>
      </w:r>
    </w:p>
    <w:p w14:paraId="21E1F60D" w14:textId="77777777" w:rsidR="008234BB" w:rsidRPr="008234BB" w:rsidRDefault="008234BB" w:rsidP="008234BB">
      <w:r w:rsidRPr="008234BB">
        <w:t>NUMBER: number</w:t>
      </w:r>
    </w:p>
    <w:p w14:paraId="74A90AA4" w14:textId="77777777" w:rsidR="008234BB" w:rsidRPr="008234BB" w:rsidRDefault="008234BB" w:rsidP="008234BB"/>
    <w:p w14:paraId="63571283" w14:textId="0132AA98" w:rsidR="008234BB" w:rsidRPr="008234BB" w:rsidRDefault="008234BB" w:rsidP="008234BB">
      <w:pPr>
        <w:pStyle w:val="Heading3"/>
      </w:pPr>
      <w:bookmarkStart w:id="17" w:name="_Toc420218981"/>
      <w:r w:rsidRPr="008234BB">
        <w:t>^%wd(17.040801,93,0)="vapals unit tests"</w:t>
      </w:r>
      <w:bookmarkEnd w:id="17"/>
    </w:p>
    <w:p w14:paraId="1E6E1A09" w14:textId="77777777" w:rsidR="008234BB" w:rsidRPr="008234BB" w:rsidRDefault="008234BB" w:rsidP="008234BB">
      <w:r w:rsidRPr="008234BB">
        <w:t>Title : title under which to save the textual data</w:t>
      </w:r>
    </w:p>
    <w:p w14:paraId="00E99B13" w14:textId="77777777" w:rsidR="008234BB" w:rsidRPr="008234BB" w:rsidRDefault="008234BB" w:rsidP="008234BB">
      <w:r w:rsidRPr="008234BB">
        <w:t>Text : the texual data</w:t>
      </w:r>
    </w:p>
    <w:p w14:paraId="1CEEC62D" w14:textId="77777777" w:rsidR="008234BB" w:rsidRPr="008234BB" w:rsidRDefault="008234BB" w:rsidP="008234BB"/>
    <w:p w14:paraId="0F356E84" w14:textId="77777777" w:rsidR="008234BB" w:rsidRPr="008234BB" w:rsidRDefault="008234BB" w:rsidP="008234BB"/>
    <w:p w14:paraId="3B8ADF43" w14:textId="0FC74431" w:rsidR="008234BB" w:rsidRPr="008234BB" w:rsidRDefault="008234BB" w:rsidP="008234BB">
      <w:pPr>
        <w:pStyle w:val="Heading3"/>
      </w:pPr>
      <w:bookmarkStart w:id="18" w:name="_Toc420218982"/>
      <w:r w:rsidRPr="008234BB">
        <w:t>^%wd(17.040801,95,0)="NCHS Urban-Rural"</w:t>
      </w:r>
      <w:bookmarkEnd w:id="18"/>
    </w:p>
    <w:p w14:paraId="7DBC6A5E" w14:textId="6A8FBD67" w:rsidR="008234BB" w:rsidRPr="008234BB" w:rsidRDefault="008234BB" w:rsidP="008234BB">
      <w:r w:rsidRPr="008234BB">
        <w:t>reszipn : zip code numeric</w:t>
      </w:r>
    </w:p>
    <w:p w14:paraId="6094DB64" w14:textId="27620734" w:rsidR="008234BB" w:rsidRPr="008234BB" w:rsidRDefault="008234BB" w:rsidP="008234BB">
      <w:r w:rsidRPr="008234BB">
        <w:t>ruca30 :  RUCA code 2010</w:t>
      </w:r>
    </w:p>
    <w:p w14:paraId="38CD2E67" w14:textId="76BB0B89" w:rsidR="008234BB" w:rsidRPr="008234BB" w:rsidRDefault="008234BB" w:rsidP="008234BB">
      <w:r w:rsidRPr="008234BB">
        <w:t>zipcoden : zip code</w:t>
      </w:r>
    </w:p>
    <w:p w14:paraId="6826C566" w14:textId="00B68913" w:rsidR="008234BB" w:rsidRDefault="008234BB" w:rsidP="008234BB">
      <w:r w:rsidRPr="008234BB">
        <w:t>ziptype : zip type</w:t>
      </w:r>
    </w:p>
    <w:p w14:paraId="75B54C94" w14:textId="77777777" w:rsidR="008234BB" w:rsidRPr="008234BB" w:rsidRDefault="008234BB" w:rsidP="008234BB"/>
    <w:p w14:paraId="0526C069" w14:textId="4747D030" w:rsidR="008234BB" w:rsidRPr="008234BB" w:rsidRDefault="008234BB" w:rsidP="008234BB">
      <w:pPr>
        <w:pStyle w:val="Heading3"/>
      </w:pPr>
      <w:bookmarkStart w:id="19" w:name="_Toc420218983"/>
      <w:r w:rsidRPr="008234BB">
        <w:t>^%wd(17.040801,575,0)="form fields - background"</w:t>
      </w:r>
      <w:bookmarkEnd w:id="19"/>
    </w:p>
    <w:p w14:paraId="12E94667" w14:textId="290AA192" w:rsidR="008234BB" w:rsidRPr="008234BB" w:rsidRDefault="008234BB" w:rsidP="008234BB">
      <w:r w:rsidRPr="008234BB">
        <w:t>label : variable value translation</w:t>
      </w:r>
    </w:p>
    <w:p w14:paraId="70AD8BCE" w14:textId="17E5399B" w:rsidR="008234BB" w:rsidRPr="008234BB" w:rsidRDefault="008234BB" w:rsidP="008234BB">
      <w:r w:rsidRPr="008234BB">
        <w:t>name : name of variable</w:t>
      </w:r>
    </w:p>
    <w:p w14:paraId="475E9562" w14:textId="4FDFA16F" w:rsidR="008234BB" w:rsidRPr="008234BB" w:rsidRDefault="008234BB" w:rsidP="008234BB">
      <w:r w:rsidRPr="008234BB">
        <w:t>placeholder :</w:t>
      </w:r>
    </w:p>
    <w:p w14:paraId="133F9CA6" w14:textId="51410D05" w:rsidR="008234BB" w:rsidRPr="008234BB" w:rsidRDefault="008234BB" w:rsidP="008234BB">
      <w:r w:rsidRPr="008234BB">
        <w:t>question : prefacing question</w:t>
      </w:r>
    </w:p>
    <w:p w14:paraId="02679157" w14:textId="479D4FA8" w:rsidR="008234BB" w:rsidRPr="008234BB" w:rsidRDefault="008234BB" w:rsidP="008234BB">
      <w:r w:rsidRPr="008234BB">
        <w:t xml:space="preserve">required : is this a required entry </w:t>
      </w:r>
    </w:p>
    <w:p w14:paraId="4FAA0439" w14:textId="7905CDDF" w:rsidR="008234BB" w:rsidRPr="008234BB" w:rsidRDefault="008234BB" w:rsidP="008234BB">
      <w:r w:rsidRPr="008234BB">
        <w:t>type : type of component (e.g. text field, checkbox)</w:t>
      </w:r>
    </w:p>
    <w:p w14:paraId="4870DB8B" w14:textId="77777777" w:rsidR="008234BB" w:rsidRPr="008234BB" w:rsidRDefault="008234BB" w:rsidP="008234BB">
      <w:r w:rsidRPr="008234BB">
        <w:t>value : variable value</w:t>
      </w:r>
    </w:p>
    <w:p w14:paraId="0DC27A6D" w14:textId="77777777" w:rsidR="008234BB" w:rsidRPr="008234BB" w:rsidRDefault="008234BB" w:rsidP="008234BB"/>
    <w:p w14:paraId="2C3713C2" w14:textId="6EB7EF27" w:rsidR="008234BB" w:rsidRPr="008234BB" w:rsidRDefault="008234BB" w:rsidP="008234BB">
      <w:pPr>
        <w:pStyle w:val="Heading3"/>
      </w:pPr>
      <w:bookmarkStart w:id="20" w:name="_Toc420218984"/>
      <w:r w:rsidRPr="008234BB">
        <w:t>^%wd(17.040801,576,0)="form fields - biopsy"</w:t>
      </w:r>
      <w:bookmarkEnd w:id="20"/>
    </w:p>
    <w:p w14:paraId="3AC6D3F8" w14:textId="215E90D9" w:rsidR="008234BB" w:rsidRPr="008234BB" w:rsidRDefault="008234BB" w:rsidP="008234BB">
      <w:r w:rsidRPr="008234BB">
        <w:t>label : variable value translation</w:t>
      </w:r>
    </w:p>
    <w:p w14:paraId="42354C96" w14:textId="43E79B0A" w:rsidR="008234BB" w:rsidRPr="008234BB" w:rsidRDefault="008234BB" w:rsidP="008234BB">
      <w:r w:rsidRPr="008234BB">
        <w:t>name : name of variable</w:t>
      </w:r>
    </w:p>
    <w:p w14:paraId="40052B69" w14:textId="2733B00B" w:rsidR="008234BB" w:rsidRPr="008234BB" w:rsidRDefault="008234BB" w:rsidP="008234BB">
      <w:r w:rsidRPr="008234BB">
        <w:t>placeholder :</w:t>
      </w:r>
    </w:p>
    <w:p w14:paraId="5D04B345" w14:textId="04F54E92" w:rsidR="008234BB" w:rsidRPr="008234BB" w:rsidRDefault="008234BB" w:rsidP="008234BB">
      <w:r w:rsidRPr="008234BB">
        <w:t>question : prefacing question</w:t>
      </w:r>
    </w:p>
    <w:p w14:paraId="71D88DD9" w14:textId="51D3EFD5" w:rsidR="008234BB" w:rsidRPr="008234BB" w:rsidRDefault="008234BB" w:rsidP="008234BB">
      <w:r w:rsidRPr="008234BB">
        <w:t xml:space="preserve">required : is this a required entry </w:t>
      </w:r>
    </w:p>
    <w:p w14:paraId="2F111813" w14:textId="4AA4B271" w:rsidR="008234BB" w:rsidRPr="008234BB" w:rsidRDefault="008234BB" w:rsidP="008234BB">
      <w:r w:rsidRPr="008234BB">
        <w:t>type : type of component (e.g. text field, checkbox)</w:t>
      </w:r>
    </w:p>
    <w:p w14:paraId="3DD55BD5" w14:textId="77777777" w:rsidR="008234BB" w:rsidRPr="008234BB" w:rsidRDefault="008234BB" w:rsidP="008234BB">
      <w:r w:rsidRPr="008234BB">
        <w:t>value : variable value</w:t>
      </w:r>
    </w:p>
    <w:p w14:paraId="3D30C66E" w14:textId="77777777" w:rsidR="008234BB" w:rsidRPr="008234BB" w:rsidRDefault="008234BB" w:rsidP="008234BB"/>
    <w:p w14:paraId="190468F7" w14:textId="2B5E80C1" w:rsidR="008234BB" w:rsidRPr="008234BB" w:rsidRDefault="008234BB" w:rsidP="008234BB">
      <w:pPr>
        <w:pStyle w:val="Heading3"/>
      </w:pPr>
      <w:bookmarkStart w:id="21" w:name="_Toc420218985"/>
      <w:r w:rsidRPr="008234BB">
        <w:t>^%wd(17.040801,577,0)="form fields - ct evaluation"</w:t>
      </w:r>
      <w:bookmarkEnd w:id="21"/>
    </w:p>
    <w:p w14:paraId="59F94C85" w14:textId="637E2E93" w:rsidR="008234BB" w:rsidRPr="008234BB" w:rsidRDefault="008234BB" w:rsidP="008234BB">
      <w:r w:rsidRPr="008234BB">
        <w:t>label : variable value translation</w:t>
      </w:r>
    </w:p>
    <w:p w14:paraId="3C33254B" w14:textId="7ACD9BA9" w:rsidR="008234BB" w:rsidRPr="008234BB" w:rsidRDefault="008234BB" w:rsidP="008234BB">
      <w:r w:rsidRPr="008234BB">
        <w:t>name : name of variable</w:t>
      </w:r>
    </w:p>
    <w:p w14:paraId="298250D8" w14:textId="2D0CFBA5" w:rsidR="008234BB" w:rsidRPr="008234BB" w:rsidRDefault="008234BB" w:rsidP="008234BB">
      <w:r w:rsidRPr="008234BB">
        <w:t>placeholder :</w:t>
      </w:r>
    </w:p>
    <w:p w14:paraId="2B7384AD" w14:textId="661EC6FA" w:rsidR="008234BB" w:rsidRPr="008234BB" w:rsidRDefault="008234BB" w:rsidP="008234BB">
      <w:r>
        <w:t>qu</w:t>
      </w:r>
      <w:r w:rsidRPr="008234BB">
        <w:t>estion : prefacing question</w:t>
      </w:r>
    </w:p>
    <w:p w14:paraId="09B5B512" w14:textId="77777777" w:rsidR="008234BB" w:rsidRPr="008234BB" w:rsidRDefault="008234BB" w:rsidP="008234BB">
      <w:r w:rsidRPr="008234BB">
        <w:t xml:space="preserve">required : is this a required entry </w:t>
      </w:r>
    </w:p>
    <w:p w14:paraId="0B070B44" w14:textId="77777777" w:rsidR="008234BB" w:rsidRPr="008234BB" w:rsidRDefault="008234BB" w:rsidP="008234BB">
      <w:r w:rsidRPr="008234BB">
        <w:t>type : type of component (e.g. text field, checkbox)</w:t>
      </w:r>
    </w:p>
    <w:p w14:paraId="68AF6FB5" w14:textId="77777777" w:rsidR="008234BB" w:rsidRPr="008234BB" w:rsidRDefault="008234BB" w:rsidP="008234BB">
      <w:r w:rsidRPr="008234BB">
        <w:t>value : variable value</w:t>
      </w:r>
    </w:p>
    <w:p w14:paraId="2D5D6FF6" w14:textId="77777777" w:rsidR="008234BB" w:rsidRPr="008234BB" w:rsidRDefault="008234BB" w:rsidP="008234BB"/>
    <w:p w14:paraId="44DD249C" w14:textId="63F21880" w:rsidR="008234BB" w:rsidRPr="008234BB" w:rsidRDefault="008234BB" w:rsidP="008234BB">
      <w:pPr>
        <w:pStyle w:val="Heading3"/>
      </w:pPr>
      <w:bookmarkStart w:id="22" w:name="_Toc420218986"/>
      <w:r w:rsidRPr="008234BB">
        <w:t>^%wd(17.040801,578,0)="form fields - follow up"</w:t>
      </w:r>
      <w:bookmarkEnd w:id="22"/>
    </w:p>
    <w:p w14:paraId="0AE0F4D5" w14:textId="45C44896" w:rsidR="008234BB" w:rsidRPr="008234BB" w:rsidRDefault="008234BB" w:rsidP="008234BB">
      <w:r w:rsidRPr="008234BB">
        <w:t>label : variable value translation</w:t>
      </w:r>
    </w:p>
    <w:p w14:paraId="44B19C32" w14:textId="162189E5" w:rsidR="008234BB" w:rsidRPr="008234BB" w:rsidRDefault="008234BB" w:rsidP="008234BB">
      <w:r w:rsidRPr="008234BB">
        <w:t>name : name of variable</w:t>
      </w:r>
    </w:p>
    <w:p w14:paraId="6AE3E33D" w14:textId="1FB3E325" w:rsidR="008234BB" w:rsidRPr="008234BB" w:rsidRDefault="008234BB" w:rsidP="008234BB">
      <w:r w:rsidRPr="008234BB">
        <w:t>placeholder :</w:t>
      </w:r>
    </w:p>
    <w:p w14:paraId="42362539" w14:textId="531DCAD2" w:rsidR="008234BB" w:rsidRPr="008234BB" w:rsidRDefault="008234BB" w:rsidP="008234BB">
      <w:r w:rsidRPr="008234BB">
        <w:t>question : prefacing question</w:t>
      </w:r>
    </w:p>
    <w:p w14:paraId="31A135DE" w14:textId="38FAC5F6" w:rsidR="008234BB" w:rsidRPr="008234BB" w:rsidRDefault="008234BB" w:rsidP="008234BB">
      <w:r w:rsidRPr="008234BB">
        <w:t xml:space="preserve">required : is this a required entry </w:t>
      </w:r>
    </w:p>
    <w:p w14:paraId="562E1C71" w14:textId="078948E2" w:rsidR="008234BB" w:rsidRPr="008234BB" w:rsidRDefault="008234BB" w:rsidP="008234BB">
      <w:r w:rsidRPr="008234BB">
        <w:t>type : type of component (e.g. text field, checkbox)</w:t>
      </w:r>
    </w:p>
    <w:p w14:paraId="789C4B7D" w14:textId="38BDC9C3" w:rsidR="008234BB" w:rsidRPr="008234BB" w:rsidRDefault="008234BB" w:rsidP="008234BB">
      <w:r w:rsidRPr="008234BB">
        <w:t>value : variable value</w:t>
      </w:r>
    </w:p>
    <w:p w14:paraId="1F08FF2F" w14:textId="77777777" w:rsidR="008234BB" w:rsidRPr="008234BB" w:rsidRDefault="008234BB" w:rsidP="008234BB">
      <w:r w:rsidRPr="008234BB">
        <w:t>value : variable value</w:t>
      </w:r>
    </w:p>
    <w:p w14:paraId="373282D2" w14:textId="77777777" w:rsidR="008234BB" w:rsidRPr="008234BB" w:rsidRDefault="008234BB" w:rsidP="008234BB"/>
    <w:p w14:paraId="29BAE509" w14:textId="59A2DE75" w:rsidR="008234BB" w:rsidRPr="008234BB" w:rsidRDefault="008234BB" w:rsidP="008234BB">
      <w:pPr>
        <w:pStyle w:val="Heading3"/>
      </w:pPr>
      <w:bookmarkStart w:id="23" w:name="_Toc420218987"/>
      <w:r w:rsidRPr="008234BB">
        <w:t>^%wd(17.040801,581,0)="form fields - pet evaluation"</w:t>
      </w:r>
      <w:bookmarkEnd w:id="23"/>
    </w:p>
    <w:p w14:paraId="24CB35A6" w14:textId="583D274A" w:rsidR="008234BB" w:rsidRPr="008234BB" w:rsidRDefault="008234BB" w:rsidP="008234BB">
      <w:r w:rsidRPr="008234BB">
        <w:t>label : variable value translation</w:t>
      </w:r>
    </w:p>
    <w:p w14:paraId="013F7A9A" w14:textId="3D19143B" w:rsidR="008234BB" w:rsidRPr="008234BB" w:rsidRDefault="008234BB" w:rsidP="008234BB">
      <w:r w:rsidRPr="008234BB">
        <w:t>name : name of variable</w:t>
      </w:r>
    </w:p>
    <w:p w14:paraId="239DA0C6" w14:textId="60FEF9EF" w:rsidR="008234BB" w:rsidRPr="008234BB" w:rsidRDefault="008234BB" w:rsidP="008234BB">
      <w:r w:rsidRPr="008234BB">
        <w:t>placeholder :</w:t>
      </w:r>
    </w:p>
    <w:p w14:paraId="7B4975C2" w14:textId="30C73ED6" w:rsidR="008234BB" w:rsidRPr="008234BB" w:rsidRDefault="008234BB" w:rsidP="008234BB">
      <w:r>
        <w:t>que</w:t>
      </w:r>
      <w:r w:rsidRPr="008234BB">
        <w:t>stion : prefacing question</w:t>
      </w:r>
    </w:p>
    <w:p w14:paraId="0A09D8E5" w14:textId="66C258A1" w:rsidR="008234BB" w:rsidRPr="008234BB" w:rsidRDefault="008234BB" w:rsidP="008234BB">
      <w:r w:rsidRPr="008234BB">
        <w:t xml:space="preserve">required : is this a required entry </w:t>
      </w:r>
    </w:p>
    <w:p w14:paraId="4384239D" w14:textId="48CEFDDE" w:rsidR="008234BB" w:rsidRPr="008234BB" w:rsidRDefault="008234BB" w:rsidP="008234BB">
      <w:r w:rsidRPr="008234BB">
        <w:t>type : type of component (e.g. text field, checkbox)</w:t>
      </w:r>
    </w:p>
    <w:p w14:paraId="0A3629D2" w14:textId="47EDFE45" w:rsidR="008234BB" w:rsidRPr="008234BB" w:rsidRDefault="008234BB" w:rsidP="008234BB">
      <w:r w:rsidRPr="008234BB">
        <w:t>value : variable value</w:t>
      </w:r>
    </w:p>
    <w:p w14:paraId="5AEF07B2" w14:textId="77777777" w:rsidR="008234BB" w:rsidRPr="008234BB" w:rsidRDefault="008234BB" w:rsidP="008234BB"/>
    <w:p w14:paraId="71DD5DFE" w14:textId="104087FE" w:rsidR="008234BB" w:rsidRPr="008234BB" w:rsidRDefault="008234BB" w:rsidP="008234BB">
      <w:pPr>
        <w:pStyle w:val="Heading3"/>
      </w:pPr>
      <w:bookmarkStart w:id="24" w:name="_Toc420218988"/>
      <w:r w:rsidRPr="008234BB">
        <w:t>^%wd(17.040801,587,0)="form fields - intake"</w:t>
      </w:r>
      <w:bookmarkEnd w:id="24"/>
    </w:p>
    <w:p w14:paraId="45BA0F24" w14:textId="16ADD678" w:rsidR="008234BB" w:rsidRPr="008234BB" w:rsidRDefault="008234BB" w:rsidP="008234BB">
      <w:r w:rsidRPr="008234BB">
        <w:t>label : variable value translation</w:t>
      </w:r>
    </w:p>
    <w:p w14:paraId="72168296" w14:textId="2609801A" w:rsidR="008234BB" w:rsidRPr="008234BB" w:rsidRDefault="008234BB" w:rsidP="008234BB">
      <w:r w:rsidRPr="008234BB">
        <w:t>name : name of variable</w:t>
      </w:r>
    </w:p>
    <w:p w14:paraId="6765E985" w14:textId="55843C5C" w:rsidR="008234BB" w:rsidRPr="008234BB" w:rsidRDefault="008234BB" w:rsidP="008234BB">
      <w:r w:rsidRPr="008234BB">
        <w:t>placeholder :</w:t>
      </w:r>
    </w:p>
    <w:p w14:paraId="19CAE5A4" w14:textId="4D0C8A3C" w:rsidR="008234BB" w:rsidRPr="008234BB" w:rsidRDefault="008234BB" w:rsidP="008234BB">
      <w:r w:rsidRPr="008234BB">
        <w:t>question : prefacing question</w:t>
      </w:r>
    </w:p>
    <w:p w14:paraId="6914C524" w14:textId="75200074" w:rsidR="008234BB" w:rsidRPr="008234BB" w:rsidRDefault="008234BB" w:rsidP="008234BB">
      <w:r w:rsidRPr="008234BB">
        <w:t xml:space="preserve">required : is this a required entry </w:t>
      </w:r>
    </w:p>
    <w:p w14:paraId="7A00424E" w14:textId="67BE481E" w:rsidR="008234BB" w:rsidRPr="008234BB" w:rsidRDefault="008234BB" w:rsidP="008234BB">
      <w:r w:rsidRPr="008234BB">
        <w:t>type : type of component (e.g. text field, checkbox)</w:t>
      </w:r>
    </w:p>
    <w:p w14:paraId="76FC9BA0" w14:textId="77777777" w:rsidR="008234BB" w:rsidRPr="008234BB" w:rsidRDefault="008234BB" w:rsidP="008234BB">
      <w:r w:rsidRPr="008234BB">
        <w:t>value : variable value</w:t>
      </w:r>
    </w:p>
    <w:p w14:paraId="53EB3B8A" w14:textId="77777777" w:rsidR="008234BB" w:rsidRPr="008234BB" w:rsidRDefault="008234BB" w:rsidP="008234BB"/>
    <w:p w14:paraId="05C6E7D2" w14:textId="09E188FC" w:rsidR="008234BB" w:rsidRPr="008234BB" w:rsidRDefault="008234BB" w:rsidP="008234BB">
      <w:pPr>
        <w:pStyle w:val="Heading3"/>
      </w:pPr>
      <w:bookmarkStart w:id="25" w:name="_Toc420218989"/>
      <w:r w:rsidRPr="008234BB">
        <w:t>^%wd(17.040801,588,0)="form fields - intervention"</w:t>
      </w:r>
      <w:bookmarkEnd w:id="25"/>
    </w:p>
    <w:p w14:paraId="421D9394" w14:textId="2C50D61C" w:rsidR="008234BB" w:rsidRPr="008234BB" w:rsidRDefault="008234BB" w:rsidP="008234BB">
      <w:r w:rsidRPr="008234BB">
        <w:t>label : variable value translation</w:t>
      </w:r>
    </w:p>
    <w:p w14:paraId="1428B32F" w14:textId="3432AA3E" w:rsidR="008234BB" w:rsidRPr="008234BB" w:rsidRDefault="008234BB" w:rsidP="008234BB">
      <w:r w:rsidRPr="008234BB">
        <w:t>name : name of variable</w:t>
      </w:r>
    </w:p>
    <w:p w14:paraId="4E32D1A9" w14:textId="16B9DD99" w:rsidR="008234BB" w:rsidRPr="008234BB" w:rsidRDefault="008234BB" w:rsidP="008234BB">
      <w:r w:rsidRPr="008234BB">
        <w:t>placeholder :</w:t>
      </w:r>
    </w:p>
    <w:p w14:paraId="7AEF4BD0" w14:textId="7376FE96" w:rsidR="008234BB" w:rsidRPr="008234BB" w:rsidRDefault="008234BB" w:rsidP="008234BB">
      <w:r w:rsidRPr="008234BB">
        <w:t>question : prefacing question</w:t>
      </w:r>
    </w:p>
    <w:p w14:paraId="2B718EA1" w14:textId="3711AFB0" w:rsidR="008234BB" w:rsidRPr="008234BB" w:rsidRDefault="008234BB" w:rsidP="008234BB">
      <w:r w:rsidRPr="008234BB">
        <w:t xml:space="preserve">required : is this a required entry </w:t>
      </w:r>
    </w:p>
    <w:p w14:paraId="53CBCFED" w14:textId="3C8DBBB2" w:rsidR="008234BB" w:rsidRPr="008234BB" w:rsidRDefault="008234BB" w:rsidP="008234BB">
      <w:r w:rsidRPr="008234BB">
        <w:t>type : type of component (e.g. text field, checkbox)</w:t>
      </w:r>
    </w:p>
    <w:p w14:paraId="4CF49BF3" w14:textId="77777777" w:rsidR="008234BB" w:rsidRPr="008234BB" w:rsidRDefault="008234BB" w:rsidP="008234BB"/>
    <w:p w14:paraId="765A573C" w14:textId="24665D74" w:rsidR="008234BB" w:rsidRPr="008234BB" w:rsidRDefault="008234BB" w:rsidP="008234BB">
      <w:pPr>
        <w:pStyle w:val="Heading3"/>
      </w:pPr>
      <w:bookmarkStart w:id="26" w:name="_Toc420218990"/>
      <w:r w:rsidRPr="008234BB">
        <w:t>^%wd(17.040801,589,0)="seeGraph"</w:t>
      </w:r>
      <w:bookmarkEnd w:id="26"/>
    </w:p>
    <w:p w14:paraId="3EAADDF4" w14:textId="061BF10D" w:rsidR="008234BB" w:rsidRPr="008234BB" w:rsidRDefault="008234BB" w:rsidP="008234BB">
      <w:r w:rsidRPr="008234BB">
        <w:t>distdir : root</w:t>
      </w:r>
    </w:p>
    <w:p w14:paraId="0D590749" w14:textId="78FB4541" w:rsidR="008234BB" w:rsidRPr="008234BB" w:rsidRDefault="008234BB" w:rsidP="008234BB">
      <w:r w:rsidRPr="008234BB">
        <w:t>file : index.html</w:t>
      </w:r>
    </w:p>
    <w:p w14:paraId="63FE3371" w14:textId="5A9CBE08" w:rsidR="008234BB" w:rsidRPr="008234BB" w:rsidRDefault="008234BB" w:rsidP="008234BB">
      <w:r w:rsidRPr="008234BB">
        <w:t>filetype : html</w:t>
      </w:r>
    </w:p>
    <w:p w14:paraId="2179AF9D" w14:textId="4A3316A4" w:rsidR="008234BB" w:rsidRPr="008234BB" w:rsidRDefault="008234BB" w:rsidP="008234BB">
      <w:r w:rsidRPr="008234BB">
        <w:t>id : index.html</w:t>
      </w:r>
    </w:p>
    <w:p w14:paraId="0CEFAF39" w14:textId="24F87456" w:rsidR="008234BB" w:rsidRPr="008234BB" w:rsidRDefault="008234BB" w:rsidP="008234BB">
      <w:r w:rsidRPr="008234BB">
        <w:t>localdir : /home/osehra/www</w:t>
      </w:r>
    </w:p>
    <w:p w14:paraId="480676DD" w14:textId="6A93CA27" w:rsidR="008234BB" w:rsidRPr="008234BB" w:rsidRDefault="008234BB" w:rsidP="008234BB">
      <w:r w:rsidRPr="008234BB">
        <w:t>parent : root</w:t>
      </w:r>
    </w:p>
    <w:p w14:paraId="2B85C720" w14:textId="42BF1BE0" w:rsidR="008234BB" w:rsidRPr="008234BB" w:rsidRDefault="008234BB" w:rsidP="008234BB">
      <w:r w:rsidRPr="008234BB">
        <w:t>tag : html</w:t>
      </w:r>
    </w:p>
    <w:p w14:paraId="738D49DB" w14:textId="389D34D2" w:rsidR="008234BB" w:rsidRPr="008234BB" w:rsidRDefault="008234BB" w:rsidP="008234BB">
      <w:r w:rsidRPr="008234BB">
        <w:t>tag : index</w:t>
      </w:r>
    </w:p>
    <w:p w14:paraId="43B4761C" w14:textId="02002AF8" w:rsidR="008234BB" w:rsidRPr="008234BB" w:rsidRDefault="008234BB" w:rsidP="008234BB">
      <w:r w:rsidRPr="008234BB">
        <w:t>tag : index.html</w:t>
      </w:r>
    </w:p>
    <w:p w14:paraId="7D23E955" w14:textId="77777777" w:rsidR="008234BB" w:rsidRPr="008234BB" w:rsidRDefault="008234BB" w:rsidP="008234BB">
      <w:pPr>
        <w:rPr>
          <w:b/>
        </w:rPr>
      </w:pPr>
    </w:p>
    <w:p w14:paraId="65BB67EC" w14:textId="77777777" w:rsidR="008234BB" w:rsidRPr="008234BB" w:rsidRDefault="008234BB" w:rsidP="008234BB">
      <w:pPr>
        <w:pStyle w:val="Heading3"/>
      </w:pPr>
      <w:bookmarkStart w:id="27" w:name="_Toc420218991"/>
      <w:r w:rsidRPr="008234BB">
        <w:t>^%wd(17.040801,590,0)="html-cache"</w:t>
      </w:r>
      <w:bookmarkEnd w:id="27"/>
    </w:p>
    <w:p w14:paraId="618EC749" w14:textId="77777777" w:rsidR="008234BB" w:rsidRPr="008234BB" w:rsidRDefault="008234BB" w:rsidP="008234BB">
      <w:r w:rsidRPr="008234BB">
        <w:t>graph :  HTML text</w:t>
      </w:r>
    </w:p>
    <w:p w14:paraId="33227809" w14:textId="77777777" w:rsidR="008234BB" w:rsidRPr="008234BB" w:rsidRDefault="008234BB" w:rsidP="008234BB"/>
    <w:p w14:paraId="6E40F41B" w14:textId="32AA09DE" w:rsidR="00A600D7" w:rsidRDefault="002732A1" w:rsidP="009268C9">
      <w:pPr>
        <w:pStyle w:val="Heading2"/>
      </w:pPr>
      <w:bookmarkStart w:id="28" w:name="_Toc420218992"/>
      <w:r>
        <w:t>Chapter 7</w:t>
      </w:r>
      <w:r w:rsidR="009268C9">
        <w:t>: Files</w:t>
      </w:r>
      <w:bookmarkEnd w:id="28"/>
    </w:p>
    <w:p w14:paraId="09DCE65E" w14:textId="218B38EC" w:rsidR="00781616" w:rsidRPr="00781616" w:rsidRDefault="00781616" w:rsidP="00781616">
      <w:r>
        <w:t xml:space="preserve">Note: Much of the data for the VAPALS-ELCAP software is not stored in normal Vista Fileman files. Instead, it is stored in graphs. Please see </w:t>
      </w:r>
      <w:r w:rsidR="00E17164">
        <w:t xml:space="preserve">the Data Dictionaries section of </w:t>
      </w:r>
      <w:r>
        <w:t xml:space="preserve">chapter 8 for a list of graphs and their </w:t>
      </w:r>
      <w:r w:rsidR="00E17164">
        <w:t>fields</w:t>
      </w:r>
      <w:r>
        <w:t>.</w:t>
      </w:r>
    </w:p>
    <w:p w14:paraId="4AD63637" w14:textId="77777777" w:rsidR="009268C9" w:rsidRPr="009268C9" w:rsidRDefault="009268C9" w:rsidP="00781616">
      <w:pPr>
        <w:pStyle w:val="Heading3"/>
      </w:pPr>
      <w:bookmarkStart w:id="29" w:name="_Toc420218993"/>
      <w:r w:rsidRPr="009268C9">
        <w:t>File SAMI Form Mapping (#311.11)</w:t>
      </w:r>
      <w:bookmarkEnd w:id="29"/>
    </w:p>
    <w:p w14:paraId="16EAA9D5" w14:textId="77777777" w:rsidR="009268C9" w:rsidRPr="009268C9" w:rsidRDefault="009268C9" w:rsidP="009268C9">
      <w:r w:rsidRPr="009268C9">
        <w:rPr>
          <w:i/>
          <w:iCs/>
        </w:rPr>
        <w:t>Description</w:t>
      </w:r>
    </w:p>
    <w:p w14:paraId="43821FA7" w14:textId="15230098" w:rsidR="009268C9" w:rsidRPr="009268C9" w:rsidRDefault="00676558" w:rsidP="009268C9">
      <w:r>
        <w:t>This is a form mapping file.</w:t>
      </w:r>
      <w:r w:rsidR="007A1DA0">
        <w:t xml:space="preserve"> </w:t>
      </w:r>
      <w:r w:rsidR="009268C9" w:rsidRPr="009268C9">
        <w:t>It maps the variable names used in the E</w:t>
      </w:r>
      <w:r>
        <w:t>LCAP forms to field numbers in F</w:t>
      </w:r>
      <w:r w:rsidR="009268C9" w:rsidRPr="009268C9">
        <w:t>ileman files.</w:t>
      </w:r>
    </w:p>
    <w:p w14:paraId="72052A3F" w14:textId="77777777" w:rsidR="009268C9" w:rsidRPr="009268C9" w:rsidRDefault="009268C9" w:rsidP="009268C9">
      <w:r w:rsidRPr="009268C9">
        <w:rPr>
          <w:i/>
          <w:iCs/>
        </w:rPr>
        <w:t>Fields</w:t>
      </w:r>
    </w:p>
    <w:p w14:paraId="4B32B842" w14:textId="77777777" w:rsidR="009268C9" w:rsidRPr="009268C9" w:rsidRDefault="009268C9" w:rsidP="005D3086">
      <w:pPr>
        <w:ind w:left="720"/>
      </w:pPr>
      <w:r w:rsidRPr="009268C9">
        <w:t>.01 Form</w:t>
      </w:r>
    </w:p>
    <w:p w14:paraId="73D3A21A" w14:textId="77777777" w:rsidR="009268C9" w:rsidRPr="009268C9" w:rsidRDefault="009268C9" w:rsidP="005D3086">
      <w:pPr>
        <w:ind w:left="720"/>
      </w:pPr>
      <w:r w:rsidRPr="009268C9">
        <w:t>.02 Indexed by</w:t>
      </w:r>
    </w:p>
    <w:p w14:paraId="18FEAF64" w14:textId="77777777" w:rsidR="009268C9" w:rsidRPr="009268C9" w:rsidRDefault="009268C9" w:rsidP="005D3086">
      <w:pPr>
        <w:ind w:left="720"/>
      </w:pPr>
      <w:r w:rsidRPr="009268C9">
        <w:t>.5 Fileman File (Default)</w:t>
      </w:r>
    </w:p>
    <w:p w14:paraId="7D9B5130" w14:textId="77777777" w:rsidR="009268C9" w:rsidRPr="009268C9" w:rsidRDefault="009268C9" w:rsidP="005D3086">
      <w:pPr>
        <w:ind w:left="720"/>
      </w:pPr>
      <w:r w:rsidRPr="009268C9">
        <w:t>.7 Graph</w:t>
      </w:r>
    </w:p>
    <w:p w14:paraId="4A8691AD" w14:textId="77777777" w:rsidR="009268C9" w:rsidRPr="009268C9" w:rsidRDefault="009268C9" w:rsidP="005D3086">
      <w:pPr>
        <w:ind w:left="720"/>
      </w:pPr>
      <w:r w:rsidRPr="009268C9">
        <w:t>1 Variable</w:t>
      </w:r>
    </w:p>
    <w:p w14:paraId="278F81C6" w14:textId="77777777" w:rsidR="009268C9" w:rsidRPr="009268C9" w:rsidRDefault="009268C9" w:rsidP="005D3086">
      <w:pPr>
        <w:ind w:left="1440"/>
      </w:pPr>
      <w:r w:rsidRPr="009268C9">
        <w:t>.01 Variable</w:t>
      </w:r>
    </w:p>
    <w:p w14:paraId="4772604C" w14:textId="77777777" w:rsidR="009268C9" w:rsidRPr="009268C9" w:rsidRDefault="009268C9" w:rsidP="005D3086">
      <w:pPr>
        <w:ind w:left="1440"/>
      </w:pPr>
      <w:r w:rsidRPr="009268C9">
        <w:t>.02 Title</w:t>
      </w:r>
    </w:p>
    <w:p w14:paraId="09E51582" w14:textId="77777777" w:rsidR="009268C9" w:rsidRPr="009268C9" w:rsidRDefault="009268C9" w:rsidP="005D3086">
      <w:pPr>
        <w:ind w:left="1440"/>
      </w:pPr>
      <w:r w:rsidRPr="009268C9">
        <w:t>.5 Fileman File</w:t>
      </w:r>
    </w:p>
    <w:p w14:paraId="3476E429" w14:textId="77777777" w:rsidR="009268C9" w:rsidRPr="009268C9" w:rsidRDefault="009268C9" w:rsidP="005D3086">
      <w:pPr>
        <w:ind w:left="1440"/>
      </w:pPr>
      <w:r w:rsidRPr="009268C9">
        <w:t>1 Fileman Field</w:t>
      </w:r>
    </w:p>
    <w:p w14:paraId="501BBAC1" w14:textId="77777777" w:rsidR="009268C9" w:rsidRPr="009268C9" w:rsidRDefault="009268C9" w:rsidP="005D3086">
      <w:pPr>
        <w:ind w:left="1440"/>
      </w:pPr>
      <w:r w:rsidRPr="009268C9">
        <w:t>2 Data Type</w:t>
      </w:r>
    </w:p>
    <w:p w14:paraId="52D8715A" w14:textId="77777777" w:rsidR="009268C9" w:rsidRPr="009268C9" w:rsidRDefault="009268C9" w:rsidP="005D3086">
      <w:pPr>
        <w:ind w:left="1440"/>
      </w:pPr>
      <w:r w:rsidRPr="009268C9">
        <w:t>3 Required</w:t>
      </w:r>
    </w:p>
    <w:p w14:paraId="54817178" w14:textId="77777777" w:rsidR="009268C9" w:rsidRPr="009268C9" w:rsidRDefault="009268C9" w:rsidP="005D3086">
      <w:pPr>
        <w:ind w:left="1440"/>
      </w:pPr>
      <w:r w:rsidRPr="009268C9">
        <w:t>4 ELCAP Field Number</w:t>
      </w:r>
    </w:p>
    <w:p w14:paraId="04EAF864" w14:textId="77777777" w:rsidR="009268C9" w:rsidRPr="009268C9" w:rsidRDefault="009268C9" w:rsidP="005D3086">
      <w:pPr>
        <w:ind w:left="1440"/>
      </w:pPr>
      <w:r w:rsidRPr="009268C9">
        <w:t>5 Comments</w:t>
      </w:r>
    </w:p>
    <w:p w14:paraId="4547C81B" w14:textId="77777777" w:rsidR="009268C9" w:rsidRPr="009268C9" w:rsidRDefault="009268C9" w:rsidP="005D3086">
      <w:pPr>
        <w:ind w:left="720"/>
      </w:pPr>
      <w:r w:rsidRPr="009268C9">
        <w:t>2 HTML Template Name</w:t>
      </w:r>
    </w:p>
    <w:p w14:paraId="6DD47AFD" w14:textId="77777777" w:rsidR="009268C9" w:rsidRPr="009268C9" w:rsidRDefault="009268C9" w:rsidP="009268C9"/>
    <w:p w14:paraId="0B7F2B2F" w14:textId="77777777" w:rsidR="009268C9" w:rsidRPr="009268C9" w:rsidRDefault="009268C9" w:rsidP="009268C9">
      <w:r w:rsidRPr="009268C9">
        <w:rPr>
          <w:i/>
          <w:iCs/>
        </w:rPr>
        <w:t>Keys and Identifiers</w:t>
      </w:r>
    </w:p>
    <w:p w14:paraId="28A85383" w14:textId="77777777" w:rsidR="009268C9" w:rsidRPr="009268C9" w:rsidRDefault="009268C9" w:rsidP="009268C9"/>
    <w:p w14:paraId="5C988D39" w14:textId="77777777" w:rsidR="009268C9" w:rsidRPr="009268C9" w:rsidRDefault="009268C9" w:rsidP="009268C9">
      <w:r w:rsidRPr="009268C9">
        <w:rPr>
          <w:i/>
          <w:iCs/>
        </w:rPr>
        <w:t>Security</w:t>
      </w:r>
    </w:p>
    <w:p w14:paraId="636EAC3B" w14:textId="77777777" w:rsidR="009268C9" w:rsidRPr="009268C9" w:rsidRDefault="009268C9" w:rsidP="005D3086">
      <w:pPr>
        <w:ind w:left="720"/>
      </w:pPr>
      <w:r w:rsidRPr="009268C9">
        <w:t>DD ACCESS: @</w:t>
      </w:r>
    </w:p>
    <w:p w14:paraId="27D23C2F" w14:textId="77777777" w:rsidR="009268C9" w:rsidRPr="009268C9" w:rsidRDefault="009268C9" w:rsidP="005D3086">
      <w:pPr>
        <w:ind w:left="720"/>
      </w:pPr>
      <w:r w:rsidRPr="009268C9">
        <w:t>RD ACCESS: @</w:t>
      </w:r>
    </w:p>
    <w:p w14:paraId="475BAE5E" w14:textId="77777777" w:rsidR="009268C9" w:rsidRPr="009268C9" w:rsidRDefault="009268C9" w:rsidP="005D3086">
      <w:pPr>
        <w:ind w:left="720"/>
      </w:pPr>
      <w:r w:rsidRPr="009268C9">
        <w:t>WR ACCESS: @</w:t>
      </w:r>
    </w:p>
    <w:p w14:paraId="233D1714" w14:textId="77777777" w:rsidR="009268C9" w:rsidRPr="009268C9" w:rsidRDefault="009268C9" w:rsidP="005D3086">
      <w:pPr>
        <w:ind w:left="720"/>
      </w:pPr>
      <w:r w:rsidRPr="009268C9">
        <w:t>DEL ACCESS: @</w:t>
      </w:r>
    </w:p>
    <w:p w14:paraId="79AB2651" w14:textId="77777777" w:rsidR="009268C9" w:rsidRPr="009268C9" w:rsidRDefault="009268C9" w:rsidP="005D3086">
      <w:pPr>
        <w:ind w:left="720"/>
      </w:pPr>
      <w:r w:rsidRPr="009268C9">
        <w:t>LAYGO ACCESS: @</w:t>
      </w:r>
    </w:p>
    <w:p w14:paraId="35E9D947" w14:textId="77777777" w:rsidR="009268C9" w:rsidRPr="009268C9" w:rsidRDefault="009268C9" w:rsidP="005D3086">
      <w:pPr>
        <w:ind w:left="720"/>
      </w:pPr>
      <w:r w:rsidRPr="009268C9">
        <w:t>AUDIT ACCESS: @</w:t>
      </w:r>
    </w:p>
    <w:p w14:paraId="67414957" w14:textId="77777777" w:rsidR="009268C9" w:rsidRPr="009268C9" w:rsidRDefault="009268C9" w:rsidP="009268C9"/>
    <w:p w14:paraId="4EA7728F" w14:textId="77777777" w:rsidR="009268C9" w:rsidRPr="009268C9" w:rsidRDefault="009268C9" w:rsidP="009268C9">
      <w:r w:rsidRPr="009268C9">
        <w:rPr>
          <w:i/>
          <w:iCs/>
        </w:rPr>
        <w:t>Pointed to by</w:t>
      </w:r>
    </w:p>
    <w:p w14:paraId="08E2BDA1" w14:textId="77777777" w:rsidR="009268C9" w:rsidRPr="009268C9" w:rsidRDefault="009268C9" w:rsidP="009268C9"/>
    <w:p w14:paraId="7D918F9E" w14:textId="77777777" w:rsidR="009268C9" w:rsidRPr="009268C9" w:rsidRDefault="009268C9" w:rsidP="009268C9">
      <w:r w:rsidRPr="009268C9">
        <w:rPr>
          <w:i/>
          <w:iCs/>
        </w:rPr>
        <w:t>Points to</w:t>
      </w:r>
    </w:p>
    <w:p w14:paraId="543FA133" w14:textId="77777777" w:rsidR="009268C9" w:rsidRPr="009268C9" w:rsidRDefault="009268C9" w:rsidP="009268C9"/>
    <w:p w14:paraId="281804A9" w14:textId="77777777" w:rsidR="009268C9" w:rsidRPr="009268C9" w:rsidRDefault="009268C9" w:rsidP="009268C9">
      <w:r w:rsidRPr="009268C9">
        <w:rPr>
          <w:i/>
          <w:iCs/>
        </w:rPr>
        <w:t>Summary of Cross-References and Indexes</w:t>
      </w:r>
    </w:p>
    <w:p w14:paraId="3C7786C9" w14:textId="77777777" w:rsidR="009268C9" w:rsidRPr="009268C9" w:rsidRDefault="009268C9" w:rsidP="009268C9">
      <w:r w:rsidRPr="009268C9">
        <w:t>Form (B)</w:t>
      </w:r>
    </w:p>
    <w:p w14:paraId="507A9A1F" w14:textId="77777777" w:rsidR="009268C9" w:rsidRPr="009268C9" w:rsidRDefault="009268C9" w:rsidP="009268C9">
      <w:r w:rsidRPr="009268C9">
        <w:t>Fileman File &amp; Fileman Field (D)</w:t>
      </w:r>
    </w:p>
    <w:p w14:paraId="0A776D95" w14:textId="77777777" w:rsidR="009268C9" w:rsidRPr="009268C9" w:rsidRDefault="009268C9" w:rsidP="009268C9"/>
    <w:p w14:paraId="22B3AA33" w14:textId="77777777" w:rsidR="009268C9" w:rsidRPr="009268C9" w:rsidRDefault="009268C9" w:rsidP="009268C9">
      <w:r w:rsidRPr="009268C9">
        <w:rPr>
          <w:i/>
          <w:iCs/>
        </w:rPr>
        <w:t>Global Map</w:t>
      </w:r>
    </w:p>
    <w:p w14:paraId="61951B6D" w14:textId="77777777" w:rsidR="009268C9" w:rsidRPr="009268C9" w:rsidRDefault="009268C9" w:rsidP="009268C9">
      <w:r w:rsidRPr="009268C9">
        <w:t xml:space="preserve">^SAMI(311.11,D0,0)= (#.01) FORM [1F] ^ (#.5) FILEMAN FILE (DEFAULT) [2P:1] ^ </w:t>
      </w:r>
    </w:p>
    <w:p w14:paraId="304A0794" w14:textId="77777777" w:rsidR="009268C9" w:rsidRPr="009268C9" w:rsidRDefault="009268C9" w:rsidP="009268C9">
      <w:r w:rsidRPr="009268C9">
        <w:t xml:space="preserve">==&gt;(#.7) GRAPH [3P:17.040801] ^ </w:t>
      </w:r>
    </w:p>
    <w:p w14:paraId="23119095" w14:textId="77777777" w:rsidR="009268C9" w:rsidRPr="009268C9" w:rsidRDefault="009268C9" w:rsidP="009268C9">
      <w:r w:rsidRPr="009268C9">
        <w:t>^SAMI(311.11,D0,1,0)=^311.11001A^^ (#1) VARIABLE</w:t>
      </w:r>
    </w:p>
    <w:p w14:paraId="73E47978" w14:textId="77777777" w:rsidR="009268C9" w:rsidRPr="009268C9" w:rsidRDefault="009268C9" w:rsidP="009268C9">
      <w:r w:rsidRPr="009268C9">
        <w:t xml:space="preserve">^SAMI(311.11,D0,1,D1,0)= (#.01) VARIABLE [1F] ^ (#.5) FILEMAN FILE [2P:1] ^ </w:t>
      </w:r>
    </w:p>
    <w:p w14:paraId="1F14EC87" w14:textId="77777777" w:rsidR="009268C9" w:rsidRPr="009268C9" w:rsidRDefault="009268C9" w:rsidP="009268C9">
      <w:r w:rsidRPr="009268C9">
        <w:t xml:space="preserve">==&gt;(#1) FILEMAN FIELD [3N] ^ (#.02) TITLE [4F] ^ (#2) </w:t>
      </w:r>
    </w:p>
    <w:p w14:paraId="00C2BB4F" w14:textId="77777777" w:rsidR="009268C9" w:rsidRPr="009268C9" w:rsidRDefault="009268C9" w:rsidP="009268C9">
      <w:r w:rsidRPr="009268C9">
        <w:t xml:space="preserve">==&gt;DATA TYPE [5F] ^ (#3) REQUIRED [6S] ^ </w:t>
      </w:r>
    </w:p>
    <w:p w14:paraId="49986505" w14:textId="77777777" w:rsidR="009268C9" w:rsidRPr="009268C9" w:rsidRDefault="009268C9" w:rsidP="009268C9">
      <w:r w:rsidRPr="009268C9">
        <w:t xml:space="preserve">^SAMI(311.11,D0,1,D1,1)= (#4) ELCAP FIELD NUMBER [1N] ^ (#5) COMMENTS [2F] ^ </w:t>
      </w:r>
    </w:p>
    <w:p w14:paraId="0A06172C" w14:textId="361ECD7C" w:rsidR="003D2BA1" w:rsidRPr="003D2BA1" w:rsidRDefault="009268C9" w:rsidP="003D2BA1">
      <w:r w:rsidRPr="009268C9">
        <w:t xml:space="preserve">^SAMI(311.11,D0,2)= (#.02) INDEXED BY [1F] ^ (#2) HTML TEMPLATE NAME [2F] ^ </w:t>
      </w:r>
    </w:p>
    <w:p w14:paraId="1997B116" w14:textId="5991AE8E" w:rsidR="009268C9" w:rsidRDefault="002732A1" w:rsidP="005A6930">
      <w:pPr>
        <w:pStyle w:val="Heading2"/>
      </w:pPr>
      <w:bookmarkStart w:id="30" w:name="_Toc420218994"/>
      <w:r>
        <w:t>Chapter 8</w:t>
      </w:r>
      <w:r w:rsidR="005A6930">
        <w:t>: Routines</w:t>
      </w:r>
      <w:bookmarkEnd w:id="30"/>
    </w:p>
    <w:p w14:paraId="57E3484B" w14:textId="77777777" w:rsidR="00344B58" w:rsidRPr="00344B58" w:rsidRDefault="00344B58" w:rsidP="00344B58">
      <w:pPr>
        <w:pStyle w:val="Heading3"/>
      </w:pPr>
      <w:bookmarkStart w:id="31" w:name="_Toc420218995"/>
      <w:r w:rsidRPr="00344B58">
        <w:t>Mumps Routines</w:t>
      </w:r>
      <w:bookmarkEnd w:id="31"/>
    </w:p>
    <w:p w14:paraId="455954BD" w14:textId="77777777" w:rsidR="00344B58" w:rsidRPr="00344B58" w:rsidRDefault="00344B58" w:rsidP="00344B58">
      <w:r w:rsidRPr="00344B58">
        <w:t>SAMIADMN—Administration tools</w:t>
      </w:r>
    </w:p>
    <w:p w14:paraId="0F14BB4B" w14:textId="77777777" w:rsidR="00344B58" w:rsidRPr="00344B58" w:rsidRDefault="00344B58" w:rsidP="00344B58">
      <w:r w:rsidRPr="00344B58">
        <w:t>SAMICAS2—SAMICASE and SAMICAS2 and 3 creates the Case Review Page</w:t>
      </w:r>
    </w:p>
    <w:p w14:paraId="2961DD8D" w14:textId="77777777" w:rsidR="00344B58" w:rsidRPr="00344B58" w:rsidRDefault="00344B58" w:rsidP="00344B58">
      <w:r w:rsidRPr="00344B58">
        <w:t>SAMICAS3</w:t>
      </w:r>
    </w:p>
    <w:p w14:paraId="2A7D31A2" w14:textId="77777777" w:rsidR="00344B58" w:rsidRPr="00344B58" w:rsidRDefault="00344B58" w:rsidP="00344B58">
      <w:r w:rsidRPr="00344B58">
        <w:t>SAMICASE</w:t>
      </w:r>
    </w:p>
    <w:p w14:paraId="1FE5CB4D" w14:textId="77777777" w:rsidR="00344B58" w:rsidRPr="00344B58" w:rsidRDefault="00344B58" w:rsidP="00344B58">
      <w:r w:rsidRPr="00344B58">
        <w:t>SAMICLOG—Builds the change log in the Intake Form</w:t>
      </w:r>
    </w:p>
    <w:p w14:paraId="4DB50C55" w14:textId="77777777" w:rsidR="00344B58" w:rsidRPr="00344B58" w:rsidRDefault="00344B58" w:rsidP="00344B58">
      <w:r w:rsidRPr="00344B58">
        <w:t>SAMICTC1—This and the next routine selectively copy the CT Eval Form</w:t>
      </w:r>
    </w:p>
    <w:p w14:paraId="35A6FE08" w14:textId="77777777" w:rsidR="00344B58" w:rsidRPr="00344B58" w:rsidRDefault="00344B58" w:rsidP="00344B58">
      <w:r w:rsidRPr="00344B58">
        <w:t>SAMICTC2</w:t>
      </w:r>
    </w:p>
    <w:p w14:paraId="626C5AFC" w14:textId="77777777" w:rsidR="00344B58" w:rsidRPr="00344B58" w:rsidRDefault="00344B58" w:rsidP="00344B58">
      <w:r w:rsidRPr="00344B58">
        <w:t>SAMICTD2—English translation dictionary from fields to CT Eval Report</w:t>
      </w:r>
    </w:p>
    <w:p w14:paraId="71EB6CD4" w14:textId="77777777" w:rsidR="00344B58" w:rsidRPr="00344B58" w:rsidRDefault="00344B58" w:rsidP="00344B58">
      <w:r w:rsidRPr="00344B58">
        <w:t>SAMICTR—debugging version of SAMICTR0</w:t>
      </w:r>
    </w:p>
    <w:p w14:paraId="6FBB07CF" w14:textId="77777777" w:rsidR="00344B58" w:rsidRPr="00344B58" w:rsidRDefault="00344B58" w:rsidP="00344B58">
      <w:r w:rsidRPr="00344B58">
        <w:t>SAMICTR0—Web service returns an html CT Eval Report</w:t>
      </w:r>
    </w:p>
    <w:p w14:paraId="752787B5" w14:textId="77777777" w:rsidR="00344B58" w:rsidRPr="00344B58" w:rsidRDefault="00344B58" w:rsidP="00344B58">
      <w:r w:rsidRPr="00344B58">
        <w:t>SAMICTR1—SAMICTR1-4, SAMICTR9, SAMICTRA support SAMICTR0</w:t>
      </w:r>
    </w:p>
    <w:p w14:paraId="088E202C" w14:textId="77777777" w:rsidR="00344B58" w:rsidRPr="00344B58" w:rsidRDefault="00344B58" w:rsidP="00344B58">
      <w:r w:rsidRPr="00344B58">
        <w:t>SAMICTR2</w:t>
      </w:r>
    </w:p>
    <w:p w14:paraId="4F74DD5F" w14:textId="77777777" w:rsidR="00344B58" w:rsidRPr="00344B58" w:rsidRDefault="00344B58" w:rsidP="00344B58">
      <w:r w:rsidRPr="00344B58">
        <w:t>SAMICTR3</w:t>
      </w:r>
    </w:p>
    <w:p w14:paraId="515D77DA" w14:textId="77777777" w:rsidR="00344B58" w:rsidRPr="00344B58" w:rsidRDefault="00344B58" w:rsidP="00344B58">
      <w:r w:rsidRPr="00344B58">
        <w:t>SAMICTR4</w:t>
      </w:r>
    </w:p>
    <w:p w14:paraId="09CBC715" w14:textId="77777777" w:rsidR="00344B58" w:rsidRPr="00344B58" w:rsidRDefault="00344B58" w:rsidP="00344B58">
      <w:r w:rsidRPr="00344B58">
        <w:t>SAMICTR9</w:t>
      </w:r>
    </w:p>
    <w:p w14:paraId="69A11EC8" w14:textId="77777777" w:rsidR="00344B58" w:rsidRPr="00344B58" w:rsidRDefault="00344B58" w:rsidP="00344B58">
      <w:r w:rsidRPr="00344B58">
        <w:t>SAMICTRA</w:t>
      </w:r>
    </w:p>
    <w:p w14:paraId="6526DAA9" w14:textId="77777777" w:rsidR="00344B58" w:rsidRPr="00344B58" w:rsidRDefault="00344B58" w:rsidP="00344B58">
      <w:r w:rsidRPr="00344B58">
        <w:t>SAMICTRX—Matches variables to dictionary or patient data</w:t>
      </w:r>
    </w:p>
    <w:p w14:paraId="1E9F76D7" w14:textId="77777777" w:rsidR="00344B58" w:rsidRPr="00344B58" w:rsidRDefault="00344B58" w:rsidP="00344B58">
      <w:r w:rsidRPr="00344B58">
        <w:t>SAMICUL—Log for SAMICAS* routines</w:t>
      </w:r>
    </w:p>
    <w:p w14:paraId="669EC9BB" w14:textId="77777777" w:rsidR="00344B58" w:rsidRPr="00344B58" w:rsidRDefault="00344B58" w:rsidP="00344B58">
      <w:r w:rsidRPr="00344B58">
        <w:t>SAMIFDM—SAMIFORM direct mode interfaces</w:t>
      </w:r>
    </w:p>
    <w:p w14:paraId="74ADEA8A" w14:textId="77777777" w:rsidR="00344B58" w:rsidRPr="00344B58" w:rsidRDefault="00344B58" w:rsidP="00344B58">
      <w:r w:rsidRPr="00344B58">
        <w:t>SAMIFF—Build a graph of form fields</w:t>
      </w:r>
    </w:p>
    <w:p w14:paraId="4F0BA7A5" w14:textId="77777777" w:rsidR="00344B58" w:rsidRPr="00344B58" w:rsidRDefault="00344B58" w:rsidP="00344B58">
      <w:r w:rsidRPr="00344B58">
        <w:t>SAMIFLD—Load JSON data into the graphstore</w:t>
      </w:r>
    </w:p>
    <w:p w14:paraId="0D2B33FF" w14:textId="77777777" w:rsidR="00344B58" w:rsidRPr="00344B58" w:rsidRDefault="00344B58" w:rsidP="00344B58">
      <w:r w:rsidRPr="00344B58">
        <w:t>SAMIFORM—Form library</w:t>
      </w:r>
    </w:p>
    <w:p w14:paraId="4D7662F3" w14:textId="77777777" w:rsidR="00344B58" w:rsidRPr="00344B58" w:rsidRDefault="00344B58" w:rsidP="00344B58">
      <w:r w:rsidRPr="00344B58">
        <w:t>SAMIFUL—Log for SAMIF* Routines</w:t>
      </w:r>
    </w:p>
    <w:p w14:paraId="51BEEFA6" w14:textId="77777777" w:rsidR="00344B58" w:rsidRPr="00344B58" w:rsidRDefault="00344B58" w:rsidP="00344B58">
      <w:r w:rsidRPr="00344B58">
        <w:t>SAMIFWS—Web services debugging routines-not used in production</w:t>
      </w:r>
    </w:p>
    <w:p w14:paraId="24FC984F" w14:textId="77777777" w:rsidR="00344B58" w:rsidRPr="00344B58" w:rsidRDefault="00344B58" w:rsidP="00344B58">
      <w:r w:rsidRPr="00344B58">
        <w:t>SAMIHOM3—This routine and SAMIHOM4 are the opening ones for the application. They create the Home Page, provide some of the web servers, register the patient in the program, and start tocreate the Intake Form.</w:t>
      </w:r>
    </w:p>
    <w:p w14:paraId="096BE2D9" w14:textId="77777777" w:rsidR="00344B58" w:rsidRPr="00344B58" w:rsidRDefault="00344B58" w:rsidP="00344B58">
      <w:r w:rsidRPr="00344B58">
        <w:t>SAMIHOM4—See SAMIHOM3</w:t>
      </w:r>
    </w:p>
    <w:p w14:paraId="0AEA51A3" w14:textId="77777777" w:rsidR="00344B58" w:rsidRPr="00344B58" w:rsidRDefault="00344B58" w:rsidP="00344B58">
      <w:r w:rsidRPr="00344B58">
        <w:t>SAMILOG—Turns authentication on and off</w:t>
      </w:r>
    </w:p>
    <w:p w14:paraId="5A4A9389" w14:textId="77777777" w:rsidR="00344B58" w:rsidRPr="00344B58" w:rsidRDefault="00344B58" w:rsidP="00344B58">
      <w:r w:rsidRPr="00344B58">
        <w:t>SAMIM2M—Provide standardized entrance into M2M broker</w:t>
      </w:r>
    </w:p>
    <w:p w14:paraId="7A0AC6E2" w14:textId="77777777" w:rsidR="00344B58" w:rsidRPr="00344B58" w:rsidRDefault="00344B58" w:rsidP="00344B58">
      <w:r w:rsidRPr="00344B58">
        <w:t>SAMINOT1—Handles intake note creation and organization</w:t>
      </w:r>
    </w:p>
    <w:p w14:paraId="0A7CBD52" w14:textId="77777777" w:rsidR="00344B58" w:rsidRPr="00344B58" w:rsidRDefault="00344B58" w:rsidP="00344B58">
      <w:r w:rsidRPr="00344B58">
        <w:t>SAMINOTI</w:t>
      </w:r>
    </w:p>
    <w:p w14:paraId="6E77B7F2" w14:textId="77777777" w:rsidR="00344B58" w:rsidRPr="00344B58" w:rsidRDefault="00344B58" w:rsidP="00344B58">
      <w:r w:rsidRPr="00344B58">
        <w:t>SAMIPTLK—Look up Patient Data in the patient-lookup cache</w:t>
      </w:r>
    </w:p>
    <w:p w14:paraId="01D8B1DC" w14:textId="77777777" w:rsidR="00344B58" w:rsidRPr="00344B58" w:rsidRDefault="00344B58" w:rsidP="00344B58">
      <w:r w:rsidRPr="00344B58">
        <w:t>SAMIRU—Determines veteran’s rural or urban status</w:t>
      </w:r>
    </w:p>
    <w:p w14:paraId="712BEA9C" w14:textId="77777777" w:rsidR="00344B58" w:rsidRPr="00344B58" w:rsidRDefault="00344B58" w:rsidP="00344B58">
      <w:r w:rsidRPr="00344B58">
        <w:t>SAMISAV—Extrinsic which returns the form key for saving</w:t>
      </w:r>
    </w:p>
    <w:p w14:paraId="3CD44A86" w14:textId="77777777" w:rsidR="00344B58" w:rsidRPr="00344B58" w:rsidRDefault="00344B58" w:rsidP="00344B58">
      <w:r w:rsidRPr="00344B58">
        <w:t>SAMISRC2—Provides patient search capability on home page</w:t>
      </w:r>
    </w:p>
    <w:p w14:paraId="373BDE28" w14:textId="77777777" w:rsidR="00344B58" w:rsidRPr="00344B58" w:rsidRDefault="00344B58" w:rsidP="00344B58">
      <w:r w:rsidRPr="00344B58">
        <w:t>SAMIUL—License text for application</w:t>
      </w:r>
    </w:p>
    <w:p w14:paraId="0EC67874" w14:textId="77777777" w:rsidR="00344B58" w:rsidRPr="00344B58" w:rsidRDefault="00344B58" w:rsidP="00344B58">
      <w:r w:rsidRPr="00344B58">
        <w:t>SAMIUR—Generates user reports with support of SAMIUR1 and 2</w:t>
      </w:r>
    </w:p>
    <w:p w14:paraId="6F07BE66" w14:textId="77777777" w:rsidR="00344B58" w:rsidRPr="00344B58" w:rsidRDefault="00344B58" w:rsidP="00344B58">
      <w:r w:rsidRPr="00344B58">
        <w:t>SAMIUR1</w:t>
      </w:r>
    </w:p>
    <w:p w14:paraId="17203B1B" w14:textId="77777777" w:rsidR="00344B58" w:rsidRPr="00344B58" w:rsidRDefault="00344B58" w:rsidP="00344B58">
      <w:r w:rsidRPr="00344B58">
        <w:t>SAMIUR2</w:t>
      </w:r>
    </w:p>
    <w:p w14:paraId="4A882B96" w14:textId="77777777" w:rsidR="00344B58" w:rsidRPr="00344B58" w:rsidRDefault="00344B58" w:rsidP="00344B58">
      <w:r w:rsidRPr="00344B58">
        <w:t>SAMIUT*—Unit test suite</w:t>
      </w:r>
    </w:p>
    <w:p w14:paraId="64FCFCD8" w14:textId="77777777" w:rsidR="00344B58" w:rsidRPr="00344B58" w:rsidRDefault="00344B58" w:rsidP="00344B58">
      <w:r w:rsidRPr="00344B58">
        <w:t>SAMIVST1—This and the next five routines support SAMIVSTA</w:t>
      </w:r>
    </w:p>
    <w:p w14:paraId="587CE520" w14:textId="77777777" w:rsidR="00344B58" w:rsidRPr="00344B58" w:rsidRDefault="00344B58" w:rsidP="00344B58">
      <w:r w:rsidRPr="00344B58">
        <w:t>SAMIVST2</w:t>
      </w:r>
    </w:p>
    <w:p w14:paraId="4A6EE3BA" w14:textId="77777777" w:rsidR="00344B58" w:rsidRPr="00344B58" w:rsidRDefault="00344B58" w:rsidP="00344B58">
      <w:r w:rsidRPr="00344B58">
        <w:t>SAMIVST3</w:t>
      </w:r>
    </w:p>
    <w:p w14:paraId="1B232E04" w14:textId="77777777" w:rsidR="00344B58" w:rsidRPr="00344B58" w:rsidRDefault="00344B58" w:rsidP="00344B58">
      <w:r w:rsidRPr="00344B58">
        <w:t>SAMIVST4</w:t>
      </w:r>
    </w:p>
    <w:p w14:paraId="2FA901F5" w14:textId="77777777" w:rsidR="00344B58" w:rsidRPr="00344B58" w:rsidRDefault="00344B58" w:rsidP="00344B58">
      <w:r w:rsidRPr="00344B58">
        <w:t>SAMIVST5</w:t>
      </w:r>
    </w:p>
    <w:p w14:paraId="01BCD7D1" w14:textId="77777777" w:rsidR="00344B58" w:rsidRPr="00344B58" w:rsidRDefault="00344B58" w:rsidP="00344B58">
      <w:r w:rsidRPr="00344B58">
        <w:t>SAMIVSTA—Handle interactions with Vista (example: TIU notes, patient data pulls)</w:t>
      </w:r>
    </w:p>
    <w:p w14:paraId="44B02F2A" w14:textId="77777777" w:rsidR="00344B58" w:rsidRPr="00344B58" w:rsidRDefault="00344B58" w:rsidP="00344B58">
      <w:r w:rsidRPr="00344B58">
        <w:t>SAMIVUL—Log for SAMIVST* module</w:t>
      </w:r>
    </w:p>
    <w:p w14:paraId="360E279E" w14:textId="77777777" w:rsidR="00344B58" w:rsidRPr="00344B58" w:rsidRDefault="00344B58" w:rsidP="00344B58"/>
    <w:p w14:paraId="58129C35" w14:textId="77777777" w:rsidR="00344B58" w:rsidRPr="00344B58" w:rsidRDefault="00344B58" w:rsidP="00344B58">
      <w:pPr>
        <w:pStyle w:val="Heading3"/>
      </w:pPr>
      <w:bookmarkStart w:id="32" w:name="__RefHeading___Toc14804_47005246"/>
      <w:bookmarkStart w:id="33" w:name="_Toc420218996"/>
      <w:bookmarkEnd w:id="32"/>
      <w:r w:rsidRPr="00344B58">
        <w:t>Unit Test Suite</w:t>
      </w:r>
      <w:bookmarkEnd w:id="33"/>
    </w:p>
    <w:tbl>
      <w:tblPr>
        <w:tblW w:w="9360"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150"/>
        <w:gridCol w:w="6210"/>
      </w:tblGrid>
      <w:tr w:rsidR="00344B58" w:rsidRPr="00344B58" w14:paraId="246D432E" w14:textId="77777777" w:rsidTr="005E71B1">
        <w:trPr>
          <w:tblHeader/>
        </w:trPr>
        <w:tc>
          <w:tcPr>
            <w:tcW w:w="3150" w:type="dxa"/>
            <w:tcBorders>
              <w:top w:val="single" w:sz="2" w:space="0" w:color="000000"/>
              <w:left w:val="single" w:sz="2" w:space="0" w:color="000000"/>
              <w:bottom w:val="single" w:sz="2" w:space="0" w:color="000000"/>
            </w:tcBorders>
            <w:shd w:val="clear" w:color="auto" w:fill="auto"/>
            <w:tcMar>
              <w:left w:w="54" w:type="dxa"/>
            </w:tcMar>
          </w:tcPr>
          <w:p w14:paraId="5CFF85DA" w14:textId="77777777" w:rsidR="00344B58" w:rsidRPr="00344B58" w:rsidRDefault="00344B58" w:rsidP="00344B58">
            <w:pPr>
              <w:rPr>
                <w:b/>
                <w:bCs/>
              </w:rPr>
            </w:pPr>
            <w:r w:rsidRPr="00344B58">
              <w:rPr>
                <w:b/>
                <w:bCs/>
              </w:rPr>
              <w:t>Test Routine</w:t>
            </w:r>
          </w:p>
        </w:tc>
        <w:tc>
          <w:tcPr>
            <w:tcW w:w="6210"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51BEEBEA" w14:textId="77777777" w:rsidR="00344B58" w:rsidRPr="00344B58" w:rsidRDefault="00344B58" w:rsidP="00344B58">
            <w:pPr>
              <w:rPr>
                <w:b/>
                <w:bCs/>
              </w:rPr>
            </w:pPr>
            <w:r w:rsidRPr="00344B58">
              <w:rPr>
                <w:b/>
                <w:bCs/>
              </w:rPr>
              <w:t>Routine That is Tested</w:t>
            </w:r>
          </w:p>
        </w:tc>
      </w:tr>
      <w:tr w:rsidR="00344B58" w:rsidRPr="00344B58" w14:paraId="525452CB" w14:textId="77777777" w:rsidTr="00344B58">
        <w:tc>
          <w:tcPr>
            <w:tcW w:w="3150" w:type="dxa"/>
            <w:tcBorders>
              <w:left w:val="single" w:sz="2" w:space="0" w:color="000000"/>
              <w:bottom w:val="single" w:sz="2" w:space="0" w:color="000000"/>
            </w:tcBorders>
            <w:shd w:val="clear" w:color="auto" w:fill="auto"/>
            <w:tcMar>
              <w:left w:w="54" w:type="dxa"/>
            </w:tcMar>
          </w:tcPr>
          <w:p w14:paraId="0EB70704" w14:textId="77777777" w:rsidR="00344B58" w:rsidRPr="00344B58" w:rsidRDefault="00344B58" w:rsidP="00344B58">
            <w:r w:rsidRPr="00344B58">
              <w:t>SAMIUT</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1E94ECFC" w14:textId="77777777" w:rsidR="00344B58" w:rsidRPr="00344B58" w:rsidRDefault="00344B58" w:rsidP="00344B58">
            <w:r w:rsidRPr="00344B58">
              <w:t>Master unit test</w:t>
            </w:r>
          </w:p>
        </w:tc>
      </w:tr>
      <w:tr w:rsidR="00344B58" w:rsidRPr="00344B58" w14:paraId="0605C0B2" w14:textId="77777777" w:rsidTr="00344B58">
        <w:tc>
          <w:tcPr>
            <w:tcW w:w="3150" w:type="dxa"/>
            <w:tcBorders>
              <w:left w:val="single" w:sz="2" w:space="0" w:color="000000"/>
              <w:bottom w:val="single" w:sz="2" w:space="0" w:color="000000"/>
            </w:tcBorders>
            <w:shd w:val="clear" w:color="auto" w:fill="auto"/>
            <w:tcMar>
              <w:left w:w="54" w:type="dxa"/>
            </w:tcMar>
          </w:tcPr>
          <w:p w14:paraId="07F90805" w14:textId="77777777" w:rsidR="00344B58" w:rsidRPr="00344B58" w:rsidRDefault="00344B58" w:rsidP="00344B58">
            <w:r w:rsidRPr="00344B58">
              <w:t>SAMIUTAD</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77B56C39" w14:textId="77777777" w:rsidR="00344B58" w:rsidRPr="00344B58" w:rsidRDefault="00344B58" w:rsidP="00344B58">
            <w:r w:rsidRPr="00344B58">
              <w:t>SAMIADMN</w:t>
            </w:r>
          </w:p>
        </w:tc>
      </w:tr>
      <w:tr w:rsidR="00344B58" w:rsidRPr="00344B58" w14:paraId="43FD2552" w14:textId="77777777" w:rsidTr="00344B58">
        <w:tc>
          <w:tcPr>
            <w:tcW w:w="3150" w:type="dxa"/>
            <w:tcBorders>
              <w:left w:val="single" w:sz="2" w:space="0" w:color="000000"/>
              <w:bottom w:val="single" w:sz="2" w:space="0" w:color="000000"/>
            </w:tcBorders>
            <w:shd w:val="clear" w:color="auto" w:fill="auto"/>
            <w:tcMar>
              <w:left w:w="54" w:type="dxa"/>
            </w:tcMar>
          </w:tcPr>
          <w:p w14:paraId="25BE150D" w14:textId="77777777" w:rsidR="00344B58" w:rsidRPr="00344B58" w:rsidRDefault="00344B58" w:rsidP="00344B58">
            <w:r w:rsidRPr="00344B58">
              <w:t>SAMIUTC1</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083A69E5" w14:textId="77777777" w:rsidR="00344B58" w:rsidRPr="00344B58" w:rsidRDefault="00344B58" w:rsidP="00344B58">
            <w:r w:rsidRPr="00344B58">
              <w:t>SAMICTC1</w:t>
            </w:r>
          </w:p>
        </w:tc>
      </w:tr>
      <w:tr w:rsidR="00344B58" w:rsidRPr="00344B58" w14:paraId="0F53782F" w14:textId="77777777" w:rsidTr="00344B58">
        <w:tc>
          <w:tcPr>
            <w:tcW w:w="3150" w:type="dxa"/>
            <w:tcBorders>
              <w:left w:val="single" w:sz="2" w:space="0" w:color="000000"/>
              <w:bottom w:val="single" w:sz="2" w:space="0" w:color="000000"/>
            </w:tcBorders>
            <w:shd w:val="clear" w:color="auto" w:fill="auto"/>
            <w:tcMar>
              <w:left w:w="54" w:type="dxa"/>
            </w:tcMar>
          </w:tcPr>
          <w:p w14:paraId="618D9E4B" w14:textId="77777777" w:rsidR="00344B58" w:rsidRPr="00344B58" w:rsidRDefault="00344B58" w:rsidP="00344B58">
            <w:r w:rsidRPr="00344B58">
              <w:t>SAMIUTC2</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10FE857B" w14:textId="77777777" w:rsidR="00344B58" w:rsidRPr="00344B58" w:rsidRDefault="00344B58" w:rsidP="00344B58">
            <w:r w:rsidRPr="00344B58">
              <w:t>SAMISRC2</w:t>
            </w:r>
          </w:p>
        </w:tc>
      </w:tr>
      <w:tr w:rsidR="00344B58" w:rsidRPr="00344B58" w14:paraId="088A80FD" w14:textId="77777777" w:rsidTr="00344B58">
        <w:tc>
          <w:tcPr>
            <w:tcW w:w="3150" w:type="dxa"/>
            <w:tcBorders>
              <w:left w:val="single" w:sz="2" w:space="0" w:color="000000"/>
              <w:bottom w:val="single" w:sz="2" w:space="0" w:color="000000"/>
            </w:tcBorders>
            <w:shd w:val="clear" w:color="auto" w:fill="auto"/>
            <w:tcMar>
              <w:left w:w="54" w:type="dxa"/>
            </w:tcMar>
          </w:tcPr>
          <w:p w14:paraId="103654E8" w14:textId="77777777" w:rsidR="00344B58" w:rsidRPr="00344B58" w:rsidRDefault="00344B58" w:rsidP="00344B58">
            <w:r w:rsidRPr="00344B58">
              <w:t>SAMIUTCG</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0F63F3BE" w14:textId="77777777" w:rsidR="00344B58" w:rsidRPr="00344B58" w:rsidRDefault="00344B58" w:rsidP="00344B58">
            <w:r w:rsidRPr="00344B58">
              <w:t>SAMICLOG</w:t>
            </w:r>
          </w:p>
        </w:tc>
      </w:tr>
      <w:tr w:rsidR="00344B58" w:rsidRPr="00344B58" w14:paraId="2F45E199" w14:textId="77777777" w:rsidTr="00344B58">
        <w:tc>
          <w:tcPr>
            <w:tcW w:w="3150" w:type="dxa"/>
            <w:tcBorders>
              <w:left w:val="single" w:sz="2" w:space="0" w:color="000000"/>
              <w:bottom w:val="single" w:sz="2" w:space="0" w:color="000000"/>
            </w:tcBorders>
            <w:shd w:val="clear" w:color="auto" w:fill="auto"/>
            <w:tcMar>
              <w:left w:w="54" w:type="dxa"/>
            </w:tcMar>
          </w:tcPr>
          <w:p w14:paraId="44832FE5" w14:textId="77777777" w:rsidR="00344B58" w:rsidRPr="00344B58" w:rsidRDefault="00344B58" w:rsidP="00344B58">
            <w:r w:rsidRPr="00344B58">
              <w:t>SAMIUTCR</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77D130B1" w14:textId="77777777" w:rsidR="00344B58" w:rsidRPr="00344B58" w:rsidRDefault="00344B58" w:rsidP="00344B58">
            <w:r w:rsidRPr="00344B58">
              <w:t>SAMICTR</w:t>
            </w:r>
          </w:p>
        </w:tc>
      </w:tr>
      <w:tr w:rsidR="00344B58" w:rsidRPr="00344B58" w14:paraId="0B476B8D" w14:textId="77777777" w:rsidTr="00344B58">
        <w:tc>
          <w:tcPr>
            <w:tcW w:w="3150" w:type="dxa"/>
            <w:tcBorders>
              <w:left w:val="single" w:sz="2" w:space="0" w:color="000000"/>
              <w:bottom w:val="single" w:sz="2" w:space="0" w:color="000000"/>
            </w:tcBorders>
            <w:shd w:val="clear" w:color="auto" w:fill="auto"/>
            <w:tcMar>
              <w:left w:w="54" w:type="dxa"/>
            </w:tcMar>
          </w:tcPr>
          <w:p w14:paraId="26EC889E" w14:textId="77777777" w:rsidR="00344B58" w:rsidRPr="00344B58" w:rsidRDefault="00344B58" w:rsidP="00344B58">
            <w:r w:rsidRPr="00344B58">
              <w:t>SAMIUTD2</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5B41EDAA" w14:textId="77777777" w:rsidR="00344B58" w:rsidRPr="00344B58" w:rsidRDefault="00344B58" w:rsidP="00344B58">
            <w:r w:rsidRPr="00344B58">
              <w:t>SAMICTD2</w:t>
            </w:r>
          </w:p>
        </w:tc>
      </w:tr>
      <w:tr w:rsidR="00344B58" w:rsidRPr="00344B58" w14:paraId="5B587FC0" w14:textId="77777777" w:rsidTr="00344B58">
        <w:tc>
          <w:tcPr>
            <w:tcW w:w="3150" w:type="dxa"/>
            <w:tcBorders>
              <w:left w:val="single" w:sz="2" w:space="0" w:color="000000"/>
              <w:bottom w:val="single" w:sz="2" w:space="0" w:color="000000"/>
            </w:tcBorders>
            <w:shd w:val="clear" w:color="auto" w:fill="auto"/>
            <w:tcMar>
              <w:left w:w="54" w:type="dxa"/>
            </w:tcMar>
          </w:tcPr>
          <w:p w14:paraId="4DF5BD10" w14:textId="77777777" w:rsidR="00344B58" w:rsidRPr="00344B58" w:rsidRDefault="00344B58" w:rsidP="00344B58">
            <w:r w:rsidRPr="00344B58">
              <w:t>SAMIUTF</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6762FB88" w14:textId="77777777" w:rsidR="00344B58" w:rsidRPr="00344B58" w:rsidRDefault="00344B58" w:rsidP="00344B58">
            <w:r w:rsidRPr="00344B58">
              <w:t>SAMIFORM, SAMIFDM, SAMIFLD, SAMIFWS</w:t>
            </w:r>
          </w:p>
        </w:tc>
      </w:tr>
      <w:tr w:rsidR="00344B58" w:rsidRPr="00344B58" w14:paraId="6A637106" w14:textId="77777777" w:rsidTr="00344B58">
        <w:tc>
          <w:tcPr>
            <w:tcW w:w="3150" w:type="dxa"/>
            <w:tcBorders>
              <w:left w:val="single" w:sz="2" w:space="0" w:color="000000"/>
              <w:bottom w:val="single" w:sz="2" w:space="0" w:color="000000"/>
            </w:tcBorders>
            <w:shd w:val="clear" w:color="auto" w:fill="auto"/>
            <w:tcMar>
              <w:left w:w="54" w:type="dxa"/>
            </w:tcMar>
          </w:tcPr>
          <w:p w14:paraId="6D29BF71" w14:textId="77777777" w:rsidR="00344B58" w:rsidRPr="00344B58" w:rsidRDefault="00344B58" w:rsidP="00344B58">
            <w:r w:rsidRPr="00344B58">
              <w:t>SAMIUTFF</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75A231F5" w14:textId="77777777" w:rsidR="00344B58" w:rsidRPr="00344B58" w:rsidRDefault="00344B58" w:rsidP="00344B58">
            <w:r w:rsidRPr="00344B58">
              <w:t>SAMIFF</w:t>
            </w:r>
          </w:p>
        </w:tc>
      </w:tr>
      <w:tr w:rsidR="00344B58" w:rsidRPr="00344B58" w14:paraId="3F0D6E9E" w14:textId="77777777" w:rsidTr="00344B58">
        <w:tc>
          <w:tcPr>
            <w:tcW w:w="3150" w:type="dxa"/>
            <w:tcBorders>
              <w:left w:val="single" w:sz="2" w:space="0" w:color="000000"/>
              <w:bottom w:val="single" w:sz="2" w:space="0" w:color="000000"/>
            </w:tcBorders>
            <w:shd w:val="clear" w:color="auto" w:fill="auto"/>
            <w:tcMar>
              <w:left w:w="54" w:type="dxa"/>
            </w:tcMar>
          </w:tcPr>
          <w:p w14:paraId="03F3D81D" w14:textId="77777777" w:rsidR="00344B58" w:rsidRPr="00344B58" w:rsidRDefault="00344B58" w:rsidP="00344B58">
            <w:r w:rsidRPr="00344B58">
              <w:t>SAMIUTH3</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3CB67759" w14:textId="77777777" w:rsidR="00344B58" w:rsidRPr="00344B58" w:rsidRDefault="00344B58" w:rsidP="00344B58">
            <w:r w:rsidRPr="00344B58">
              <w:t>SAMIHOM3, SAMIHOM4</w:t>
            </w:r>
          </w:p>
        </w:tc>
      </w:tr>
      <w:tr w:rsidR="00344B58" w:rsidRPr="00344B58" w14:paraId="0A251CCB" w14:textId="77777777" w:rsidTr="00344B58">
        <w:tc>
          <w:tcPr>
            <w:tcW w:w="3150" w:type="dxa"/>
            <w:tcBorders>
              <w:left w:val="single" w:sz="2" w:space="0" w:color="000000"/>
              <w:bottom w:val="single" w:sz="2" w:space="0" w:color="000000"/>
            </w:tcBorders>
            <w:shd w:val="clear" w:color="auto" w:fill="auto"/>
            <w:tcMar>
              <w:left w:w="54" w:type="dxa"/>
            </w:tcMar>
          </w:tcPr>
          <w:p w14:paraId="015982B6" w14:textId="77777777" w:rsidR="00344B58" w:rsidRPr="00344B58" w:rsidRDefault="00344B58" w:rsidP="00344B58">
            <w:r w:rsidRPr="00344B58">
              <w:t>SAMIUTH4</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61F83564" w14:textId="77777777" w:rsidR="00344B58" w:rsidRPr="00344B58" w:rsidRDefault="00344B58" w:rsidP="00344B58">
            <w:r w:rsidRPr="00344B58">
              <w:t>SAMIHOM3, SAMIHOM4</w:t>
            </w:r>
          </w:p>
        </w:tc>
      </w:tr>
      <w:tr w:rsidR="00344B58" w:rsidRPr="00344B58" w14:paraId="7EE20FEA" w14:textId="77777777" w:rsidTr="00344B58">
        <w:tc>
          <w:tcPr>
            <w:tcW w:w="3150" w:type="dxa"/>
            <w:tcBorders>
              <w:left w:val="single" w:sz="2" w:space="0" w:color="000000"/>
              <w:bottom w:val="single" w:sz="2" w:space="0" w:color="000000"/>
            </w:tcBorders>
            <w:shd w:val="clear" w:color="auto" w:fill="auto"/>
            <w:tcMar>
              <w:left w:w="54" w:type="dxa"/>
            </w:tcMar>
          </w:tcPr>
          <w:p w14:paraId="4CCE400F" w14:textId="77777777" w:rsidR="00344B58" w:rsidRPr="00344B58" w:rsidRDefault="00344B58" w:rsidP="00344B58">
            <w:r w:rsidRPr="00344B58">
              <w:t>SAMIUTLG</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1F7C4EA7" w14:textId="77777777" w:rsidR="00344B58" w:rsidRPr="00344B58" w:rsidRDefault="00344B58" w:rsidP="00344B58">
            <w:r w:rsidRPr="00344B58">
              <w:t>SAMILOG</w:t>
            </w:r>
          </w:p>
        </w:tc>
      </w:tr>
      <w:tr w:rsidR="00344B58" w:rsidRPr="00344B58" w14:paraId="6DD16395" w14:textId="77777777" w:rsidTr="00344B58">
        <w:tc>
          <w:tcPr>
            <w:tcW w:w="3150" w:type="dxa"/>
            <w:tcBorders>
              <w:left w:val="single" w:sz="2" w:space="0" w:color="000000"/>
              <w:bottom w:val="single" w:sz="2" w:space="0" w:color="000000"/>
            </w:tcBorders>
            <w:shd w:val="clear" w:color="auto" w:fill="auto"/>
            <w:tcMar>
              <w:left w:w="54" w:type="dxa"/>
            </w:tcMar>
          </w:tcPr>
          <w:p w14:paraId="41898D80" w14:textId="77777777" w:rsidR="00344B58" w:rsidRPr="00344B58" w:rsidRDefault="00344B58" w:rsidP="00344B58">
            <w:r w:rsidRPr="00344B58">
              <w:t>SAMIUTM2</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55064D54" w14:textId="77777777" w:rsidR="00344B58" w:rsidRPr="00344B58" w:rsidRDefault="00344B58" w:rsidP="00344B58">
            <w:r w:rsidRPr="00344B58">
              <w:t>SAMIM2M</w:t>
            </w:r>
          </w:p>
        </w:tc>
      </w:tr>
      <w:tr w:rsidR="00344B58" w:rsidRPr="00344B58" w14:paraId="31A322A3" w14:textId="77777777" w:rsidTr="00344B58">
        <w:tc>
          <w:tcPr>
            <w:tcW w:w="3150" w:type="dxa"/>
            <w:tcBorders>
              <w:left w:val="single" w:sz="2" w:space="0" w:color="000000"/>
              <w:bottom w:val="single" w:sz="2" w:space="0" w:color="000000"/>
            </w:tcBorders>
            <w:shd w:val="clear" w:color="auto" w:fill="auto"/>
            <w:tcMar>
              <w:left w:w="54" w:type="dxa"/>
            </w:tcMar>
          </w:tcPr>
          <w:p w14:paraId="14E643B1" w14:textId="77777777" w:rsidR="00344B58" w:rsidRPr="00344B58" w:rsidRDefault="00344B58" w:rsidP="00344B58">
            <w:r w:rsidRPr="00344B58">
              <w:t>SAMIUTN1</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60BF9AD1" w14:textId="77777777" w:rsidR="00344B58" w:rsidRPr="00344B58" w:rsidRDefault="00344B58" w:rsidP="00344B58">
            <w:r w:rsidRPr="00344B58">
              <w:t>SAMINOT1</w:t>
            </w:r>
          </w:p>
        </w:tc>
      </w:tr>
      <w:tr w:rsidR="00344B58" w:rsidRPr="00344B58" w14:paraId="4C8A4D9C" w14:textId="77777777" w:rsidTr="00344B58">
        <w:tc>
          <w:tcPr>
            <w:tcW w:w="3150" w:type="dxa"/>
            <w:tcBorders>
              <w:left w:val="single" w:sz="2" w:space="0" w:color="000000"/>
              <w:bottom w:val="single" w:sz="2" w:space="0" w:color="000000"/>
            </w:tcBorders>
            <w:shd w:val="clear" w:color="auto" w:fill="auto"/>
            <w:tcMar>
              <w:left w:w="54" w:type="dxa"/>
            </w:tcMar>
          </w:tcPr>
          <w:p w14:paraId="5A749178" w14:textId="77777777" w:rsidR="00344B58" w:rsidRPr="00344B58" w:rsidRDefault="00344B58" w:rsidP="00344B58">
            <w:r w:rsidRPr="00344B58">
              <w:t>SAMIUTNI</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44FD82A8" w14:textId="77777777" w:rsidR="00344B58" w:rsidRPr="00344B58" w:rsidRDefault="00344B58" w:rsidP="00344B58">
            <w:r w:rsidRPr="00344B58">
              <w:t>SAMINOTI</w:t>
            </w:r>
          </w:p>
        </w:tc>
      </w:tr>
      <w:tr w:rsidR="00344B58" w:rsidRPr="00344B58" w14:paraId="7408FA7F" w14:textId="77777777" w:rsidTr="00344B58">
        <w:tc>
          <w:tcPr>
            <w:tcW w:w="3150" w:type="dxa"/>
            <w:tcBorders>
              <w:left w:val="single" w:sz="2" w:space="0" w:color="000000"/>
              <w:bottom w:val="single" w:sz="2" w:space="0" w:color="000000"/>
            </w:tcBorders>
            <w:shd w:val="clear" w:color="auto" w:fill="auto"/>
            <w:tcMar>
              <w:left w:w="54" w:type="dxa"/>
            </w:tcMar>
          </w:tcPr>
          <w:p w14:paraId="70D026B2" w14:textId="77777777" w:rsidR="00344B58" w:rsidRPr="00344B58" w:rsidRDefault="00344B58" w:rsidP="00344B58">
            <w:r w:rsidRPr="00344B58">
              <w:t>SAMIUTPT</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7C697060" w14:textId="77777777" w:rsidR="00344B58" w:rsidRPr="00344B58" w:rsidRDefault="00344B58" w:rsidP="00344B58">
            <w:r w:rsidRPr="00344B58">
              <w:t>SAMIPTLK</w:t>
            </w:r>
          </w:p>
        </w:tc>
      </w:tr>
      <w:tr w:rsidR="00344B58" w:rsidRPr="00344B58" w14:paraId="0F40C23F" w14:textId="77777777" w:rsidTr="00344B58">
        <w:tc>
          <w:tcPr>
            <w:tcW w:w="3150" w:type="dxa"/>
            <w:tcBorders>
              <w:left w:val="single" w:sz="2" w:space="0" w:color="000000"/>
              <w:bottom w:val="single" w:sz="2" w:space="0" w:color="000000"/>
            </w:tcBorders>
            <w:shd w:val="clear" w:color="auto" w:fill="auto"/>
            <w:tcMar>
              <w:left w:w="54" w:type="dxa"/>
            </w:tcMar>
          </w:tcPr>
          <w:p w14:paraId="177EE26F" w14:textId="77777777" w:rsidR="00344B58" w:rsidRPr="00344B58" w:rsidRDefault="00344B58" w:rsidP="00344B58">
            <w:r w:rsidRPr="00344B58">
              <w:t>SAMIUTR0</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79C17F62" w14:textId="77777777" w:rsidR="00344B58" w:rsidRPr="00344B58" w:rsidRDefault="00344B58" w:rsidP="00344B58">
            <w:r w:rsidRPr="00344B58">
              <w:t>SAMICTR0</w:t>
            </w:r>
          </w:p>
        </w:tc>
      </w:tr>
      <w:tr w:rsidR="00344B58" w:rsidRPr="00344B58" w14:paraId="3297E098" w14:textId="77777777" w:rsidTr="00344B58">
        <w:tc>
          <w:tcPr>
            <w:tcW w:w="3150" w:type="dxa"/>
            <w:tcBorders>
              <w:left w:val="single" w:sz="2" w:space="0" w:color="000000"/>
              <w:bottom w:val="single" w:sz="2" w:space="0" w:color="000000"/>
            </w:tcBorders>
            <w:shd w:val="clear" w:color="auto" w:fill="auto"/>
            <w:tcMar>
              <w:left w:w="54" w:type="dxa"/>
            </w:tcMar>
          </w:tcPr>
          <w:p w14:paraId="4268B73D" w14:textId="77777777" w:rsidR="00344B58" w:rsidRPr="00344B58" w:rsidRDefault="00344B58" w:rsidP="00344B58">
            <w:r w:rsidRPr="00344B58">
              <w:t>SAMIUTR1</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464A7C85" w14:textId="77777777" w:rsidR="00344B58" w:rsidRPr="00344B58" w:rsidRDefault="00344B58" w:rsidP="00344B58">
            <w:r w:rsidRPr="00344B58">
              <w:t>SAMICTR1</w:t>
            </w:r>
          </w:p>
        </w:tc>
      </w:tr>
      <w:tr w:rsidR="00344B58" w:rsidRPr="00344B58" w14:paraId="5157A20A" w14:textId="77777777" w:rsidTr="00344B58">
        <w:tc>
          <w:tcPr>
            <w:tcW w:w="3150" w:type="dxa"/>
            <w:tcBorders>
              <w:left w:val="single" w:sz="2" w:space="0" w:color="000000"/>
              <w:bottom w:val="single" w:sz="2" w:space="0" w:color="000000"/>
            </w:tcBorders>
            <w:shd w:val="clear" w:color="auto" w:fill="auto"/>
            <w:tcMar>
              <w:left w:w="54" w:type="dxa"/>
            </w:tcMar>
          </w:tcPr>
          <w:p w14:paraId="078FFEBD" w14:textId="77777777" w:rsidR="00344B58" w:rsidRPr="00344B58" w:rsidRDefault="00344B58" w:rsidP="00344B58">
            <w:r w:rsidRPr="00344B58">
              <w:t>SAMIUTR2</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3A2C5221" w14:textId="77777777" w:rsidR="00344B58" w:rsidRPr="00344B58" w:rsidRDefault="00344B58" w:rsidP="00344B58">
            <w:r w:rsidRPr="00344B58">
              <w:t>SAMICTR2</w:t>
            </w:r>
          </w:p>
        </w:tc>
      </w:tr>
      <w:tr w:rsidR="00344B58" w:rsidRPr="00344B58" w14:paraId="6143D9CA" w14:textId="77777777" w:rsidTr="00344B58">
        <w:tc>
          <w:tcPr>
            <w:tcW w:w="3150" w:type="dxa"/>
            <w:tcBorders>
              <w:left w:val="single" w:sz="2" w:space="0" w:color="000000"/>
              <w:bottom w:val="single" w:sz="2" w:space="0" w:color="000000"/>
            </w:tcBorders>
            <w:shd w:val="clear" w:color="auto" w:fill="auto"/>
            <w:tcMar>
              <w:left w:w="54" w:type="dxa"/>
            </w:tcMar>
          </w:tcPr>
          <w:p w14:paraId="29F0429C" w14:textId="77777777" w:rsidR="00344B58" w:rsidRPr="00344B58" w:rsidRDefault="00344B58" w:rsidP="00344B58">
            <w:r w:rsidRPr="00344B58">
              <w:t>SAMIUTR3</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01382082" w14:textId="77777777" w:rsidR="00344B58" w:rsidRPr="00344B58" w:rsidRDefault="00344B58" w:rsidP="00344B58">
            <w:r w:rsidRPr="00344B58">
              <w:t>SAMICTR3</w:t>
            </w:r>
          </w:p>
        </w:tc>
      </w:tr>
      <w:tr w:rsidR="00344B58" w:rsidRPr="00344B58" w14:paraId="6E2F0F57" w14:textId="77777777" w:rsidTr="00344B58">
        <w:tc>
          <w:tcPr>
            <w:tcW w:w="3150" w:type="dxa"/>
            <w:tcBorders>
              <w:left w:val="single" w:sz="2" w:space="0" w:color="000000"/>
              <w:bottom w:val="single" w:sz="2" w:space="0" w:color="000000"/>
            </w:tcBorders>
            <w:shd w:val="clear" w:color="auto" w:fill="auto"/>
            <w:tcMar>
              <w:left w:w="54" w:type="dxa"/>
            </w:tcMar>
          </w:tcPr>
          <w:p w14:paraId="03070DED" w14:textId="77777777" w:rsidR="00344B58" w:rsidRPr="00344B58" w:rsidRDefault="00344B58" w:rsidP="00344B58">
            <w:r w:rsidRPr="00344B58">
              <w:t>SAMIUTR4</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40ADFF7C" w14:textId="77777777" w:rsidR="00344B58" w:rsidRPr="00344B58" w:rsidRDefault="00344B58" w:rsidP="00344B58">
            <w:r w:rsidRPr="00344B58">
              <w:t>SAMICTR4</w:t>
            </w:r>
          </w:p>
        </w:tc>
      </w:tr>
      <w:tr w:rsidR="00344B58" w:rsidRPr="00344B58" w14:paraId="737C2271" w14:textId="77777777" w:rsidTr="00344B58">
        <w:tc>
          <w:tcPr>
            <w:tcW w:w="3150" w:type="dxa"/>
            <w:tcBorders>
              <w:left w:val="single" w:sz="2" w:space="0" w:color="000000"/>
              <w:bottom w:val="single" w:sz="2" w:space="0" w:color="000000"/>
            </w:tcBorders>
            <w:shd w:val="clear" w:color="auto" w:fill="auto"/>
            <w:tcMar>
              <w:left w:w="54" w:type="dxa"/>
            </w:tcMar>
          </w:tcPr>
          <w:p w14:paraId="1E6C5E8A" w14:textId="77777777" w:rsidR="00344B58" w:rsidRPr="00344B58" w:rsidRDefault="00344B58" w:rsidP="00344B58">
            <w:r w:rsidRPr="00344B58">
              <w:t>SAMIUTR9</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3E739732" w14:textId="77777777" w:rsidR="00344B58" w:rsidRPr="00344B58" w:rsidRDefault="00344B58" w:rsidP="00344B58">
            <w:r w:rsidRPr="00344B58">
              <w:t>SAMICTR9</w:t>
            </w:r>
          </w:p>
        </w:tc>
      </w:tr>
      <w:tr w:rsidR="00344B58" w:rsidRPr="00344B58" w14:paraId="5C67A5C1" w14:textId="77777777" w:rsidTr="00344B58">
        <w:tc>
          <w:tcPr>
            <w:tcW w:w="3150" w:type="dxa"/>
            <w:tcBorders>
              <w:left w:val="single" w:sz="2" w:space="0" w:color="000000"/>
              <w:bottom w:val="single" w:sz="2" w:space="0" w:color="000000"/>
            </w:tcBorders>
            <w:shd w:val="clear" w:color="auto" w:fill="auto"/>
            <w:tcMar>
              <w:left w:w="54" w:type="dxa"/>
            </w:tcMar>
          </w:tcPr>
          <w:p w14:paraId="7C423B9D" w14:textId="77777777" w:rsidR="00344B58" w:rsidRPr="00344B58" w:rsidRDefault="00344B58" w:rsidP="00344B58">
            <w:r w:rsidRPr="00344B58">
              <w:t>SAMIUTRA</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13F5EBE6" w14:textId="77777777" w:rsidR="00344B58" w:rsidRPr="00344B58" w:rsidRDefault="00344B58" w:rsidP="00344B58">
            <w:r w:rsidRPr="00344B58">
              <w:t>SAMICTRA</w:t>
            </w:r>
          </w:p>
        </w:tc>
      </w:tr>
      <w:tr w:rsidR="00344B58" w:rsidRPr="00344B58" w14:paraId="70ED18C7" w14:textId="77777777" w:rsidTr="00344B58">
        <w:tc>
          <w:tcPr>
            <w:tcW w:w="3150" w:type="dxa"/>
            <w:tcBorders>
              <w:left w:val="single" w:sz="2" w:space="0" w:color="000000"/>
              <w:bottom w:val="single" w:sz="2" w:space="0" w:color="000000"/>
            </w:tcBorders>
            <w:shd w:val="clear" w:color="auto" w:fill="auto"/>
            <w:tcMar>
              <w:left w:w="54" w:type="dxa"/>
            </w:tcMar>
          </w:tcPr>
          <w:p w14:paraId="0F4EB6BB" w14:textId="77777777" w:rsidR="00344B58" w:rsidRPr="00344B58" w:rsidRDefault="00344B58" w:rsidP="00344B58">
            <w:r w:rsidRPr="00344B58">
              <w:t>SAMIUTRU</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59C4E0B3" w14:textId="77777777" w:rsidR="00344B58" w:rsidRPr="00344B58" w:rsidRDefault="00344B58" w:rsidP="00344B58">
            <w:r w:rsidRPr="00344B58">
              <w:t>SAMIRU</w:t>
            </w:r>
          </w:p>
        </w:tc>
      </w:tr>
      <w:tr w:rsidR="00344B58" w:rsidRPr="00344B58" w14:paraId="4C3E9C0C" w14:textId="77777777" w:rsidTr="00344B58">
        <w:tc>
          <w:tcPr>
            <w:tcW w:w="3150" w:type="dxa"/>
            <w:tcBorders>
              <w:left w:val="single" w:sz="2" w:space="0" w:color="000000"/>
              <w:bottom w:val="single" w:sz="2" w:space="0" w:color="000000"/>
            </w:tcBorders>
            <w:shd w:val="clear" w:color="auto" w:fill="auto"/>
            <w:tcMar>
              <w:left w:w="54" w:type="dxa"/>
            </w:tcMar>
          </w:tcPr>
          <w:p w14:paraId="52DC7DC2" w14:textId="77777777" w:rsidR="00344B58" w:rsidRPr="00344B58" w:rsidRDefault="00344B58" w:rsidP="00344B58">
            <w:r w:rsidRPr="00344B58">
              <w:t>SAMIUTRX</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6FD151DE" w14:textId="77777777" w:rsidR="00344B58" w:rsidRPr="00344B58" w:rsidRDefault="00344B58" w:rsidP="00344B58">
            <w:r w:rsidRPr="00344B58">
              <w:t>SAMICTRX</w:t>
            </w:r>
          </w:p>
        </w:tc>
      </w:tr>
      <w:tr w:rsidR="00344B58" w:rsidRPr="00344B58" w14:paraId="5D47D9DA" w14:textId="77777777" w:rsidTr="00344B58">
        <w:tc>
          <w:tcPr>
            <w:tcW w:w="3150" w:type="dxa"/>
            <w:tcBorders>
              <w:left w:val="single" w:sz="2" w:space="0" w:color="000000"/>
              <w:bottom w:val="single" w:sz="2" w:space="0" w:color="000000"/>
            </w:tcBorders>
            <w:shd w:val="clear" w:color="auto" w:fill="auto"/>
            <w:tcMar>
              <w:left w:w="54" w:type="dxa"/>
            </w:tcMar>
          </w:tcPr>
          <w:p w14:paraId="18F54F81" w14:textId="77777777" w:rsidR="00344B58" w:rsidRPr="00344B58" w:rsidRDefault="00344B58" w:rsidP="00344B58">
            <w:r w:rsidRPr="00344B58">
              <w:t>SAMIUTS2</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15F7C4DC" w14:textId="77777777" w:rsidR="00344B58" w:rsidRPr="00344B58" w:rsidRDefault="00344B58" w:rsidP="00344B58">
            <w:r w:rsidRPr="00344B58">
              <w:t>SAMICASE, SAMICAS2, SAMICAS3</w:t>
            </w:r>
          </w:p>
        </w:tc>
      </w:tr>
      <w:tr w:rsidR="00344B58" w:rsidRPr="00344B58" w14:paraId="441F1996" w14:textId="77777777" w:rsidTr="00344B58">
        <w:tc>
          <w:tcPr>
            <w:tcW w:w="3150" w:type="dxa"/>
            <w:tcBorders>
              <w:left w:val="single" w:sz="2" w:space="0" w:color="000000"/>
              <w:bottom w:val="single" w:sz="2" w:space="0" w:color="000000"/>
            </w:tcBorders>
            <w:shd w:val="clear" w:color="auto" w:fill="auto"/>
            <w:tcMar>
              <w:left w:w="54" w:type="dxa"/>
            </w:tcMar>
          </w:tcPr>
          <w:p w14:paraId="287D674C" w14:textId="77777777" w:rsidR="00344B58" w:rsidRPr="00344B58" w:rsidRDefault="00344B58" w:rsidP="00344B58">
            <w:r w:rsidRPr="00344B58">
              <w:t>SAMIUTST</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6DF0A60C" w14:textId="77777777" w:rsidR="00344B58" w:rsidRPr="00344B58" w:rsidRDefault="00344B58" w:rsidP="00344B58">
            <w:r w:rsidRPr="00344B58">
              <w:t>Routine to push and pull information used during unit testing of va-pals routines</w:t>
            </w:r>
          </w:p>
        </w:tc>
      </w:tr>
      <w:tr w:rsidR="00344B58" w:rsidRPr="00344B58" w14:paraId="4DE601B5" w14:textId="77777777" w:rsidTr="00344B58">
        <w:tc>
          <w:tcPr>
            <w:tcW w:w="3150" w:type="dxa"/>
            <w:tcBorders>
              <w:left w:val="single" w:sz="2" w:space="0" w:color="000000"/>
              <w:bottom w:val="single" w:sz="2" w:space="0" w:color="000000"/>
            </w:tcBorders>
            <w:shd w:val="clear" w:color="auto" w:fill="auto"/>
            <w:tcMar>
              <w:left w:w="54" w:type="dxa"/>
            </w:tcMar>
          </w:tcPr>
          <w:p w14:paraId="782579D0" w14:textId="77777777" w:rsidR="00344B58" w:rsidRPr="00344B58" w:rsidRDefault="00344B58" w:rsidP="00344B58">
            <w:r w:rsidRPr="00344B58">
              <w:t>SAMIUTSV</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50BF1719" w14:textId="77777777" w:rsidR="00344B58" w:rsidRPr="00344B58" w:rsidRDefault="00344B58" w:rsidP="00344B58">
            <w:r w:rsidRPr="00344B58">
              <w:t>SAMISAV</w:t>
            </w:r>
          </w:p>
        </w:tc>
      </w:tr>
      <w:tr w:rsidR="00344B58" w:rsidRPr="00344B58" w14:paraId="7C990484" w14:textId="77777777" w:rsidTr="00344B58">
        <w:tc>
          <w:tcPr>
            <w:tcW w:w="3150" w:type="dxa"/>
            <w:tcBorders>
              <w:left w:val="single" w:sz="2" w:space="0" w:color="000000"/>
              <w:bottom w:val="single" w:sz="2" w:space="0" w:color="000000"/>
            </w:tcBorders>
            <w:shd w:val="clear" w:color="auto" w:fill="auto"/>
            <w:tcMar>
              <w:left w:w="54" w:type="dxa"/>
            </w:tcMar>
          </w:tcPr>
          <w:p w14:paraId="0BDC5E9D" w14:textId="77777777" w:rsidR="00344B58" w:rsidRPr="00344B58" w:rsidRDefault="00344B58" w:rsidP="00344B58">
            <w:r w:rsidRPr="00344B58">
              <w:t>SAMIUTUR</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2026690E" w14:textId="77777777" w:rsidR="00344B58" w:rsidRPr="00344B58" w:rsidRDefault="00344B58" w:rsidP="00344B58">
            <w:r w:rsidRPr="00344B58">
              <w:t>SAMIUR, SAMIUR2</w:t>
            </w:r>
          </w:p>
        </w:tc>
      </w:tr>
      <w:tr w:rsidR="00344B58" w:rsidRPr="00344B58" w14:paraId="5E009695" w14:textId="77777777" w:rsidTr="00344B58">
        <w:tc>
          <w:tcPr>
            <w:tcW w:w="3150" w:type="dxa"/>
            <w:tcBorders>
              <w:left w:val="single" w:sz="2" w:space="0" w:color="000000"/>
              <w:bottom w:val="single" w:sz="2" w:space="0" w:color="000000"/>
            </w:tcBorders>
            <w:shd w:val="clear" w:color="auto" w:fill="auto"/>
            <w:tcMar>
              <w:left w:w="54" w:type="dxa"/>
            </w:tcMar>
          </w:tcPr>
          <w:p w14:paraId="154F3245" w14:textId="77777777" w:rsidR="00344B58" w:rsidRPr="00344B58" w:rsidRDefault="00344B58" w:rsidP="00344B58">
            <w:r w:rsidRPr="00344B58">
              <w:t>SAMIUTVA</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1A482D5A" w14:textId="77777777" w:rsidR="00344B58" w:rsidRPr="00344B58" w:rsidRDefault="00344B58" w:rsidP="00344B58">
            <w:r w:rsidRPr="00344B58">
              <w:t>SAMIVSTA</w:t>
            </w:r>
          </w:p>
        </w:tc>
      </w:tr>
      <w:tr w:rsidR="00344B58" w:rsidRPr="00344B58" w14:paraId="04FA5DC2" w14:textId="77777777" w:rsidTr="00344B58">
        <w:tc>
          <w:tcPr>
            <w:tcW w:w="3150" w:type="dxa"/>
            <w:tcBorders>
              <w:left w:val="single" w:sz="2" w:space="0" w:color="000000"/>
              <w:bottom w:val="single" w:sz="2" w:space="0" w:color="000000"/>
            </w:tcBorders>
            <w:shd w:val="clear" w:color="auto" w:fill="auto"/>
            <w:tcMar>
              <w:left w:w="54" w:type="dxa"/>
            </w:tcMar>
          </w:tcPr>
          <w:p w14:paraId="579DB781" w14:textId="77777777" w:rsidR="00344B58" w:rsidRPr="00344B58" w:rsidRDefault="00344B58" w:rsidP="00344B58">
            <w:r w:rsidRPr="00344B58">
              <w:t>SAMIUTVB</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5895C6D9" w14:textId="77777777" w:rsidR="00344B58" w:rsidRPr="00344B58" w:rsidRDefault="00344B58" w:rsidP="00344B58">
            <w:r w:rsidRPr="00344B58">
              <w:t>SAMIVSTA</w:t>
            </w:r>
          </w:p>
        </w:tc>
      </w:tr>
      <w:tr w:rsidR="00344B58" w:rsidRPr="00344B58" w14:paraId="2CB28931" w14:textId="77777777" w:rsidTr="00344B58">
        <w:tc>
          <w:tcPr>
            <w:tcW w:w="3150" w:type="dxa"/>
            <w:tcBorders>
              <w:left w:val="single" w:sz="2" w:space="0" w:color="000000"/>
              <w:bottom w:val="single" w:sz="2" w:space="0" w:color="000000"/>
            </w:tcBorders>
            <w:shd w:val="clear" w:color="auto" w:fill="auto"/>
            <w:tcMar>
              <w:left w:w="54" w:type="dxa"/>
            </w:tcMar>
          </w:tcPr>
          <w:p w14:paraId="13EB96AC" w14:textId="77777777" w:rsidR="00344B58" w:rsidRPr="00344B58" w:rsidRDefault="00344B58" w:rsidP="00344B58">
            <w:r w:rsidRPr="00344B58">
              <w:t>SAMIUTVR</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50000AFE" w14:textId="77777777" w:rsidR="00344B58" w:rsidRPr="00344B58" w:rsidRDefault="00344B58" w:rsidP="00344B58">
            <w:r w:rsidRPr="00344B58">
              <w:t>SAMIVSTA</w:t>
            </w:r>
          </w:p>
        </w:tc>
      </w:tr>
      <w:tr w:rsidR="00344B58" w:rsidRPr="00344B58" w14:paraId="0A676843" w14:textId="77777777" w:rsidTr="00344B58">
        <w:tc>
          <w:tcPr>
            <w:tcW w:w="3150" w:type="dxa"/>
            <w:tcBorders>
              <w:left w:val="single" w:sz="2" w:space="0" w:color="000000"/>
              <w:bottom w:val="single" w:sz="2" w:space="0" w:color="000000"/>
            </w:tcBorders>
            <w:shd w:val="clear" w:color="auto" w:fill="auto"/>
            <w:tcMar>
              <w:left w:w="54" w:type="dxa"/>
            </w:tcMar>
          </w:tcPr>
          <w:p w14:paraId="5845EB40" w14:textId="77777777" w:rsidR="00344B58" w:rsidRPr="00344B58" w:rsidRDefault="00344B58" w:rsidP="00344B58">
            <w:r w:rsidRPr="00344B58">
              <w:t>SAMIUTVS</w:t>
            </w:r>
          </w:p>
        </w:tc>
        <w:tc>
          <w:tcPr>
            <w:tcW w:w="6210" w:type="dxa"/>
            <w:tcBorders>
              <w:left w:val="single" w:sz="2" w:space="0" w:color="000000"/>
              <w:bottom w:val="single" w:sz="2" w:space="0" w:color="000000"/>
              <w:right w:val="single" w:sz="2" w:space="0" w:color="000000"/>
            </w:tcBorders>
            <w:shd w:val="clear" w:color="auto" w:fill="auto"/>
            <w:tcMar>
              <w:left w:w="54" w:type="dxa"/>
            </w:tcMar>
          </w:tcPr>
          <w:p w14:paraId="0D5ED6E9" w14:textId="77777777" w:rsidR="00344B58" w:rsidRPr="00344B58" w:rsidRDefault="00344B58" w:rsidP="00344B58">
            <w:r w:rsidRPr="00344B58">
              <w:t>SAMIVSTA</w:t>
            </w:r>
          </w:p>
        </w:tc>
      </w:tr>
    </w:tbl>
    <w:p w14:paraId="2D221C19" w14:textId="77777777" w:rsidR="007C4870" w:rsidRDefault="007C4870" w:rsidP="007C4870"/>
    <w:p w14:paraId="1A8BAE96" w14:textId="3E37749E" w:rsidR="003F48DF" w:rsidRPr="003F48DF" w:rsidRDefault="002732A1" w:rsidP="003F48DF">
      <w:pPr>
        <w:pStyle w:val="Heading2"/>
      </w:pPr>
      <w:bookmarkStart w:id="34" w:name="_Toc420218997"/>
      <w:r>
        <w:t>Chapter 9</w:t>
      </w:r>
      <w:r w:rsidR="003F48DF" w:rsidRPr="003F48DF">
        <w:t>: Non-Routine Elements</w:t>
      </w:r>
      <w:bookmarkEnd w:id="34"/>
    </w:p>
    <w:p w14:paraId="7BB578B8" w14:textId="77777777" w:rsidR="003F48DF" w:rsidRPr="003F48DF" w:rsidRDefault="003F48DF" w:rsidP="003F48DF">
      <w:pPr>
        <w:pStyle w:val="Heading3"/>
      </w:pPr>
      <w:bookmarkStart w:id="35" w:name="_Toc420218998"/>
      <w:r w:rsidRPr="003F48DF">
        <w:t>New Persons (Pseudo-Users)</w:t>
      </w:r>
      <w:bookmarkEnd w:id="35"/>
    </w:p>
    <w:p w14:paraId="1871EBF1" w14:textId="6604E6E3" w:rsidR="001C5CCF" w:rsidRDefault="003F48DF" w:rsidP="003F48DF">
      <w:r w:rsidRPr="003F48DF">
        <w:t xml:space="preserve">VAPALS,SYSTEM is the pseudo-user assigned to the broker context option that lists the remote procedures called by the </w:t>
      </w:r>
      <w:r w:rsidR="009B5FF4">
        <w:t>VAPALS-ELCAP</w:t>
      </w:r>
      <w:r w:rsidRPr="003F48DF">
        <w:t xml:space="preserve"> software.</w:t>
      </w:r>
    </w:p>
    <w:p w14:paraId="65753438" w14:textId="3F777D0B" w:rsidR="001C5CCF" w:rsidRPr="003F48DF" w:rsidRDefault="001C5CCF" w:rsidP="003F48DF">
      <w:r w:rsidRPr="001C5CCF">
        <w:t>USER,VAPALS</w:t>
      </w:r>
      <w:r>
        <w:t xml:space="preserve"> is a pseudo-user with developer access, which can be used for testing and configuration.</w:t>
      </w:r>
    </w:p>
    <w:p w14:paraId="2246B662" w14:textId="77777777" w:rsidR="003F48DF" w:rsidRPr="003F48DF" w:rsidRDefault="003F48DF" w:rsidP="003F48DF">
      <w:pPr>
        <w:pStyle w:val="Heading3"/>
      </w:pPr>
      <w:bookmarkStart w:id="36" w:name="_Toc420218999"/>
      <w:r w:rsidRPr="003F48DF">
        <w:t>Devices</w:t>
      </w:r>
      <w:bookmarkEnd w:id="36"/>
    </w:p>
    <w:p w14:paraId="0DCF978F" w14:textId="36A0441D" w:rsidR="003F48DF" w:rsidRPr="003F48DF" w:rsidRDefault="00E83776" w:rsidP="003F48DF">
      <w:r>
        <w:t>No devices need to be added in support of VAPALS-ELCAP.</w:t>
      </w:r>
    </w:p>
    <w:p w14:paraId="6FF60723" w14:textId="77777777" w:rsidR="003F48DF" w:rsidRPr="003F48DF" w:rsidRDefault="003F48DF" w:rsidP="003F48DF">
      <w:pPr>
        <w:pStyle w:val="Heading3"/>
      </w:pPr>
      <w:bookmarkStart w:id="37" w:name="_Toc420219000"/>
      <w:r w:rsidRPr="003F48DF">
        <w:t>Help Frames</w:t>
      </w:r>
      <w:bookmarkEnd w:id="37"/>
    </w:p>
    <w:p w14:paraId="4C7CC0C7" w14:textId="092FB5A1" w:rsidR="003F48DF" w:rsidRPr="003F48DF" w:rsidRDefault="003F48DF" w:rsidP="003F48DF">
      <w:r w:rsidRPr="003F48DF">
        <w:t xml:space="preserve">Because the </w:t>
      </w:r>
      <w:r w:rsidR="00E83776">
        <w:t>VAPALS-ELCAP</w:t>
      </w:r>
      <w:r w:rsidRPr="003F48DF">
        <w:t xml:space="preserve"> software is web-based, it does not use traditional Vista help frames. Instead, users can see help in the web UI by clicking on the Info button.</w:t>
      </w:r>
    </w:p>
    <w:p w14:paraId="68FC5DE5" w14:textId="77777777" w:rsidR="003F48DF" w:rsidRPr="003F48DF" w:rsidRDefault="003F48DF" w:rsidP="003F48DF">
      <w:pPr>
        <w:pStyle w:val="Heading3"/>
      </w:pPr>
      <w:bookmarkStart w:id="38" w:name="_Toc420219001"/>
      <w:r w:rsidRPr="003F48DF">
        <w:t>Templates</w:t>
      </w:r>
      <w:bookmarkEnd w:id="38"/>
    </w:p>
    <w:p w14:paraId="34AAFE99" w14:textId="6B1ED214" w:rsidR="003F48DF" w:rsidRPr="003F48DF" w:rsidRDefault="003F48DF" w:rsidP="003F48DF">
      <w:r w:rsidRPr="003F48DF">
        <w:t xml:space="preserve">Because it is web-based, the </w:t>
      </w:r>
      <w:r w:rsidR="009B5FF4">
        <w:t>VAPALS-ELCAP</w:t>
      </w:r>
      <w:r w:rsidRPr="003F48DF">
        <w:t xml:space="preserve"> software does not use roll-and-scroll templates.</w:t>
      </w:r>
    </w:p>
    <w:p w14:paraId="1EF5F658" w14:textId="77777777" w:rsidR="003F48DF" w:rsidRPr="003F48DF" w:rsidRDefault="003F48DF" w:rsidP="003F48DF">
      <w:pPr>
        <w:pStyle w:val="Heading3"/>
      </w:pPr>
      <w:bookmarkStart w:id="39" w:name="_Toc420219002"/>
      <w:r w:rsidRPr="003F48DF">
        <w:t>Mail Groups</w:t>
      </w:r>
      <w:bookmarkEnd w:id="39"/>
    </w:p>
    <w:p w14:paraId="5CF861BD" w14:textId="6C578A82" w:rsidR="003F48DF" w:rsidRPr="003F48DF" w:rsidRDefault="00E83776" w:rsidP="003F48DF">
      <w:r>
        <w:t>The VAPALS-ELCAP software does not use any email interfaces and has no mail groups.</w:t>
      </w:r>
    </w:p>
    <w:p w14:paraId="3FCA6C59" w14:textId="77777777" w:rsidR="003F48DF" w:rsidRPr="003F48DF" w:rsidRDefault="003F48DF" w:rsidP="003F48DF">
      <w:pPr>
        <w:pStyle w:val="Heading3"/>
      </w:pPr>
      <w:bookmarkStart w:id="40" w:name="_Toc420219003"/>
      <w:r w:rsidRPr="003F48DF">
        <w:t>Bulletins</w:t>
      </w:r>
      <w:bookmarkEnd w:id="40"/>
    </w:p>
    <w:p w14:paraId="48FEDDBE" w14:textId="43ADE1A8" w:rsidR="003F48DF" w:rsidRDefault="00E83776" w:rsidP="007C4870">
      <w:r>
        <w:t>The VAPALS-ELCAP software does not use any email interfaces and has no bulletins.</w:t>
      </w:r>
    </w:p>
    <w:p w14:paraId="35B524BA" w14:textId="77777777" w:rsidR="003F48DF" w:rsidRPr="003F48DF" w:rsidRDefault="003F48DF" w:rsidP="003F48DF">
      <w:pPr>
        <w:pStyle w:val="Heading3"/>
      </w:pPr>
      <w:bookmarkStart w:id="41" w:name="_Toc420219004"/>
      <w:r w:rsidRPr="003F48DF">
        <w:t>Parameter Definitions</w:t>
      </w:r>
      <w:bookmarkEnd w:id="41"/>
    </w:p>
    <w:tbl>
      <w:tblPr>
        <w:tblStyle w:val="TableGrid"/>
        <w:tblW w:w="0" w:type="auto"/>
        <w:tblLook w:val="04A0" w:firstRow="1" w:lastRow="0" w:firstColumn="1" w:lastColumn="0" w:noHBand="0" w:noVBand="1"/>
      </w:tblPr>
      <w:tblGrid>
        <w:gridCol w:w="2269"/>
        <w:gridCol w:w="2456"/>
        <w:gridCol w:w="4851"/>
      </w:tblGrid>
      <w:tr w:rsidR="00023B5B" w:rsidRPr="00023B5B" w14:paraId="41AA0982" w14:textId="77777777" w:rsidTr="00023B5B">
        <w:tc>
          <w:tcPr>
            <w:tcW w:w="0" w:type="auto"/>
          </w:tcPr>
          <w:p w14:paraId="0696A841" w14:textId="77777777" w:rsidR="00023B5B" w:rsidRPr="00023B5B" w:rsidRDefault="00023B5B" w:rsidP="00023B5B">
            <w:pPr>
              <w:tabs>
                <w:tab w:val="clear" w:pos="720"/>
              </w:tabs>
            </w:pPr>
            <w:r w:rsidRPr="00023B5B">
              <w:t>Parameter Name</w:t>
            </w:r>
          </w:p>
        </w:tc>
        <w:tc>
          <w:tcPr>
            <w:tcW w:w="0" w:type="auto"/>
          </w:tcPr>
          <w:p w14:paraId="5CC17079" w14:textId="77777777" w:rsidR="00023B5B" w:rsidRPr="00023B5B" w:rsidRDefault="00023B5B" w:rsidP="00023B5B">
            <w:pPr>
              <w:tabs>
                <w:tab w:val="clear" w:pos="720"/>
              </w:tabs>
            </w:pPr>
            <w:r w:rsidRPr="00023B5B">
              <w:t>Example Entry</w:t>
            </w:r>
          </w:p>
        </w:tc>
        <w:tc>
          <w:tcPr>
            <w:tcW w:w="0" w:type="auto"/>
          </w:tcPr>
          <w:p w14:paraId="0404A7E7" w14:textId="77777777" w:rsidR="00023B5B" w:rsidRPr="00023B5B" w:rsidRDefault="00023B5B" w:rsidP="00023B5B">
            <w:pPr>
              <w:tabs>
                <w:tab w:val="clear" w:pos="720"/>
              </w:tabs>
            </w:pPr>
            <w:r w:rsidRPr="00023B5B">
              <w:t>Definition</w:t>
            </w:r>
          </w:p>
        </w:tc>
      </w:tr>
      <w:tr w:rsidR="00023B5B" w:rsidRPr="00023B5B" w14:paraId="5FBB39BA" w14:textId="77777777" w:rsidTr="00023B5B">
        <w:tc>
          <w:tcPr>
            <w:tcW w:w="0" w:type="auto"/>
          </w:tcPr>
          <w:p w14:paraId="333B89BB" w14:textId="77777777" w:rsidR="00023B5B" w:rsidRPr="00023B5B" w:rsidRDefault="00023B5B" w:rsidP="00023B5B">
            <w:pPr>
              <w:tabs>
                <w:tab w:val="clear" w:pos="720"/>
              </w:tabs>
            </w:pPr>
            <w:r w:rsidRPr="00023B5B">
              <w:t>SAMI ACCVER</w:t>
            </w:r>
          </w:p>
        </w:tc>
        <w:tc>
          <w:tcPr>
            <w:tcW w:w="0" w:type="auto"/>
          </w:tcPr>
          <w:p w14:paraId="0E1FAC0B" w14:textId="77777777" w:rsidR="00023B5B" w:rsidRPr="00023B5B" w:rsidRDefault="00023B5B" w:rsidP="00023B5B">
            <w:pPr>
              <w:tabs>
                <w:tab w:val="clear" w:pos="720"/>
              </w:tabs>
            </w:pPr>
            <w:r w:rsidRPr="00023B5B">
              <w:t>SEPI9393;Pvul+9339</w:t>
            </w:r>
          </w:p>
        </w:tc>
        <w:tc>
          <w:tcPr>
            <w:tcW w:w="0" w:type="auto"/>
          </w:tcPr>
          <w:p w14:paraId="7017E50E" w14:textId="1515271A" w:rsidR="00023B5B" w:rsidRPr="00023B5B" w:rsidRDefault="00023B5B" w:rsidP="00023B5B">
            <w:pPr>
              <w:tabs>
                <w:tab w:val="clear" w:pos="720"/>
              </w:tabs>
            </w:pPr>
            <w:r w:rsidRPr="00023B5B">
              <w:t xml:space="preserve">The Access and Verify code of the default </w:t>
            </w:r>
            <w:r>
              <w:t>Vista</w:t>
            </w:r>
            <w:r w:rsidRPr="00023B5B">
              <w:t xml:space="preserve"> user for running all M to RPC broker applications between the VAPALS client and the VA server (such as bringing over all active patients from the VA server each night) </w:t>
            </w:r>
          </w:p>
        </w:tc>
      </w:tr>
      <w:tr w:rsidR="00023B5B" w:rsidRPr="00023B5B" w14:paraId="4F1E6F0B" w14:textId="77777777" w:rsidTr="00023B5B">
        <w:tc>
          <w:tcPr>
            <w:tcW w:w="0" w:type="auto"/>
          </w:tcPr>
          <w:p w14:paraId="2CA28749" w14:textId="77777777" w:rsidR="00023B5B" w:rsidRPr="00023B5B" w:rsidRDefault="00023B5B" w:rsidP="00023B5B">
            <w:pPr>
              <w:tabs>
                <w:tab w:val="clear" w:pos="720"/>
              </w:tabs>
            </w:pPr>
            <w:r w:rsidRPr="00023B5B">
              <w:t>SAMI DEFAULT CLINIC IEN</w:t>
            </w:r>
          </w:p>
        </w:tc>
        <w:tc>
          <w:tcPr>
            <w:tcW w:w="0" w:type="auto"/>
          </w:tcPr>
          <w:p w14:paraId="722CD8E1" w14:textId="77777777" w:rsidR="00023B5B" w:rsidRPr="00023B5B" w:rsidRDefault="00023B5B" w:rsidP="00023B5B">
            <w:pPr>
              <w:tabs>
                <w:tab w:val="clear" w:pos="720"/>
              </w:tabs>
            </w:pPr>
            <w:r w:rsidRPr="00023B5B">
              <w:t>7</w:t>
            </w:r>
          </w:p>
        </w:tc>
        <w:tc>
          <w:tcPr>
            <w:tcW w:w="0" w:type="auto"/>
          </w:tcPr>
          <w:p w14:paraId="3D891604" w14:textId="2CAB9293" w:rsidR="00023B5B" w:rsidRPr="00023B5B" w:rsidRDefault="00023B5B" w:rsidP="00023B5B">
            <w:pPr>
              <w:tabs>
                <w:tab w:val="clear" w:pos="720"/>
              </w:tabs>
            </w:pPr>
            <w:r w:rsidRPr="00023B5B">
              <w:t xml:space="preserve">The IEN (internal entry number) of the default clinic [file #44] to use when running </w:t>
            </w:r>
            <w:r w:rsidR="00EA2774">
              <w:t>VAPALS-ELCAP</w:t>
            </w:r>
            <w:r w:rsidRPr="00023B5B">
              <w:t xml:space="preserve"> applications that generate a TIU note on the VA server.</w:t>
            </w:r>
          </w:p>
        </w:tc>
      </w:tr>
      <w:tr w:rsidR="00023B5B" w:rsidRPr="00023B5B" w14:paraId="07CABCDD" w14:textId="77777777" w:rsidTr="00023B5B">
        <w:tc>
          <w:tcPr>
            <w:tcW w:w="0" w:type="auto"/>
          </w:tcPr>
          <w:p w14:paraId="5D96DFCC" w14:textId="77777777" w:rsidR="00023B5B" w:rsidRPr="00023B5B" w:rsidRDefault="00023B5B" w:rsidP="00023B5B">
            <w:pPr>
              <w:tabs>
                <w:tab w:val="clear" w:pos="720"/>
              </w:tabs>
            </w:pPr>
            <w:r w:rsidRPr="00023B5B">
              <w:t>SAMI DEFAULT PROVIDER DUZ</w:t>
            </w:r>
          </w:p>
        </w:tc>
        <w:tc>
          <w:tcPr>
            <w:tcW w:w="0" w:type="auto"/>
          </w:tcPr>
          <w:p w14:paraId="0014770B" w14:textId="256959B9" w:rsidR="00023B5B" w:rsidRPr="00023B5B" w:rsidRDefault="00023B5B" w:rsidP="00023B5B">
            <w:pPr>
              <w:tabs>
                <w:tab w:val="clear" w:pos="720"/>
              </w:tabs>
            </w:pPr>
            <w:r w:rsidRPr="00023B5B">
              <w:t>71</w:t>
            </w:r>
          </w:p>
        </w:tc>
        <w:tc>
          <w:tcPr>
            <w:tcW w:w="0" w:type="auto"/>
          </w:tcPr>
          <w:p w14:paraId="2C27A3FC" w14:textId="60A42558" w:rsidR="00023B5B" w:rsidRPr="00023B5B" w:rsidRDefault="00023B5B" w:rsidP="00023B5B">
            <w:pPr>
              <w:tabs>
                <w:tab w:val="clear" w:pos="720"/>
              </w:tabs>
            </w:pPr>
            <w:r w:rsidRPr="00023B5B">
              <w:t>The DUZ (internal entry number of the provider in the NEW USER [#200] file) of the default provider who will be generating the TIU notes on the VA server.</w:t>
            </w:r>
          </w:p>
        </w:tc>
      </w:tr>
      <w:tr w:rsidR="00023B5B" w:rsidRPr="00023B5B" w14:paraId="49BE0231" w14:textId="77777777" w:rsidTr="00023B5B">
        <w:tc>
          <w:tcPr>
            <w:tcW w:w="0" w:type="auto"/>
          </w:tcPr>
          <w:p w14:paraId="6F505544" w14:textId="77777777" w:rsidR="00023B5B" w:rsidRPr="00023B5B" w:rsidRDefault="00023B5B" w:rsidP="00023B5B">
            <w:pPr>
              <w:tabs>
                <w:tab w:val="clear" w:pos="720"/>
              </w:tabs>
            </w:pPr>
            <w:r w:rsidRPr="00023B5B">
              <w:t>SAMI DEFAULT STATION NUMBER</w:t>
            </w:r>
          </w:p>
        </w:tc>
        <w:tc>
          <w:tcPr>
            <w:tcW w:w="0" w:type="auto"/>
          </w:tcPr>
          <w:p w14:paraId="77E3F641" w14:textId="77777777" w:rsidR="00023B5B" w:rsidRPr="00023B5B" w:rsidRDefault="00023B5B" w:rsidP="00023B5B">
            <w:pPr>
              <w:tabs>
                <w:tab w:val="clear" w:pos="720"/>
              </w:tabs>
            </w:pPr>
            <w:r w:rsidRPr="00023B5B">
              <w:t>6100</w:t>
            </w:r>
          </w:p>
        </w:tc>
        <w:tc>
          <w:tcPr>
            <w:tcW w:w="0" w:type="auto"/>
          </w:tcPr>
          <w:p w14:paraId="7F6B12D2" w14:textId="77777777" w:rsidR="00023B5B" w:rsidRPr="00023B5B" w:rsidRDefault="00023B5B" w:rsidP="00023B5B">
            <w:pPr>
              <w:tabs>
                <w:tab w:val="clear" w:pos="720"/>
              </w:tabs>
            </w:pPr>
            <w:r w:rsidRPr="00023B5B">
              <w:t>The STATION NUMBER to use on the VA server (found in the INSTITUTION[#4] FILE) when using some of the M to RPC broker applications.</w:t>
            </w:r>
          </w:p>
        </w:tc>
      </w:tr>
      <w:tr w:rsidR="00023B5B" w:rsidRPr="00023B5B" w14:paraId="0EFDFC4C" w14:textId="77777777" w:rsidTr="00023B5B">
        <w:tc>
          <w:tcPr>
            <w:tcW w:w="0" w:type="auto"/>
          </w:tcPr>
          <w:p w14:paraId="1966EE0A" w14:textId="77777777" w:rsidR="00023B5B" w:rsidRPr="00023B5B" w:rsidRDefault="00023B5B" w:rsidP="00023B5B">
            <w:pPr>
              <w:tabs>
                <w:tab w:val="clear" w:pos="720"/>
              </w:tabs>
            </w:pPr>
            <w:r w:rsidRPr="00023B5B">
              <w:t>SAMI IP ADDRESS</w:t>
            </w:r>
          </w:p>
        </w:tc>
        <w:tc>
          <w:tcPr>
            <w:tcW w:w="0" w:type="auto"/>
          </w:tcPr>
          <w:p w14:paraId="1CC6C01D" w14:textId="77777777" w:rsidR="00023B5B" w:rsidRPr="00023B5B" w:rsidRDefault="00023B5B" w:rsidP="00023B5B">
            <w:pPr>
              <w:tabs>
                <w:tab w:val="clear" w:pos="720"/>
              </w:tabs>
            </w:pPr>
            <w:r w:rsidRPr="00023B5B">
              <w:t>35.164.151.93</w:t>
            </w:r>
          </w:p>
        </w:tc>
        <w:tc>
          <w:tcPr>
            <w:tcW w:w="0" w:type="auto"/>
          </w:tcPr>
          <w:p w14:paraId="0FC4E125" w14:textId="77777777" w:rsidR="00023B5B" w:rsidRPr="00023B5B" w:rsidRDefault="00023B5B" w:rsidP="00023B5B">
            <w:pPr>
              <w:tabs>
                <w:tab w:val="clear" w:pos="720"/>
              </w:tabs>
            </w:pPr>
            <w:r w:rsidRPr="00023B5B">
              <w:t>The IP address of the VA server to use for M to RPC remote procedures.</w:t>
            </w:r>
          </w:p>
        </w:tc>
      </w:tr>
      <w:tr w:rsidR="00023B5B" w:rsidRPr="00023B5B" w14:paraId="2A0EBB66" w14:textId="77777777" w:rsidTr="00023B5B">
        <w:tc>
          <w:tcPr>
            <w:tcW w:w="0" w:type="auto"/>
          </w:tcPr>
          <w:p w14:paraId="40C49766" w14:textId="77777777" w:rsidR="00023B5B" w:rsidRPr="00023B5B" w:rsidRDefault="00023B5B" w:rsidP="00023B5B">
            <w:pPr>
              <w:tabs>
                <w:tab w:val="clear" w:pos="720"/>
              </w:tabs>
            </w:pPr>
            <w:r w:rsidRPr="00023B5B">
              <w:t>SAMI NOTE TITLE PRINT NAME</w:t>
            </w:r>
          </w:p>
        </w:tc>
        <w:tc>
          <w:tcPr>
            <w:tcW w:w="0" w:type="auto"/>
          </w:tcPr>
          <w:p w14:paraId="50F0E8D7" w14:textId="77777777" w:rsidR="00023B5B" w:rsidRPr="00023B5B" w:rsidRDefault="00023B5B" w:rsidP="00023B5B">
            <w:pPr>
              <w:tabs>
                <w:tab w:val="clear" w:pos="720"/>
              </w:tabs>
            </w:pPr>
            <w:r w:rsidRPr="00023B5B">
              <w:t>LUNG CANCER SCREENING</w:t>
            </w:r>
          </w:p>
        </w:tc>
        <w:tc>
          <w:tcPr>
            <w:tcW w:w="0" w:type="auto"/>
          </w:tcPr>
          <w:p w14:paraId="45215034" w14:textId="77777777" w:rsidR="00023B5B" w:rsidRPr="00023B5B" w:rsidRDefault="00023B5B" w:rsidP="00023B5B">
            <w:pPr>
              <w:tabs>
                <w:tab w:val="clear" w:pos="720"/>
              </w:tabs>
            </w:pPr>
            <w:r w:rsidRPr="00023B5B">
              <w:t>The title of a document definition ( TIU DOCUMENT DEFINITION [#8925.1] file] that has been specifically designed by the VA site to receive automated TIU notes from VAPALS.</w:t>
            </w:r>
          </w:p>
        </w:tc>
      </w:tr>
      <w:tr w:rsidR="00023B5B" w:rsidRPr="00023B5B" w14:paraId="2BD7F835" w14:textId="77777777" w:rsidTr="00023B5B">
        <w:tc>
          <w:tcPr>
            <w:tcW w:w="0" w:type="auto"/>
          </w:tcPr>
          <w:p w14:paraId="12381019" w14:textId="77777777" w:rsidR="00023B5B" w:rsidRPr="00023B5B" w:rsidRDefault="00023B5B" w:rsidP="00023B5B">
            <w:pPr>
              <w:tabs>
                <w:tab w:val="clear" w:pos="720"/>
              </w:tabs>
            </w:pPr>
            <w:r w:rsidRPr="00023B5B">
              <w:t>SAMI PORT</w:t>
            </w:r>
          </w:p>
        </w:tc>
        <w:tc>
          <w:tcPr>
            <w:tcW w:w="0" w:type="auto"/>
          </w:tcPr>
          <w:p w14:paraId="0BCE52F8" w14:textId="77777777" w:rsidR="00023B5B" w:rsidRPr="00023B5B" w:rsidRDefault="00023B5B" w:rsidP="00023B5B">
            <w:pPr>
              <w:tabs>
                <w:tab w:val="clear" w:pos="720"/>
              </w:tabs>
            </w:pPr>
            <w:r w:rsidRPr="00023B5B">
              <w:t>9430</w:t>
            </w:r>
          </w:p>
        </w:tc>
        <w:tc>
          <w:tcPr>
            <w:tcW w:w="0" w:type="auto"/>
          </w:tcPr>
          <w:p w14:paraId="0551BD4D" w14:textId="77777777" w:rsidR="00023B5B" w:rsidRPr="00023B5B" w:rsidRDefault="00023B5B" w:rsidP="00023B5B">
            <w:pPr>
              <w:tabs>
                <w:tab w:val="clear" w:pos="720"/>
              </w:tabs>
            </w:pPr>
            <w:r w:rsidRPr="00023B5B">
              <w:t>The port to be used for M to RPC remote procedures.</w:t>
            </w:r>
          </w:p>
        </w:tc>
      </w:tr>
      <w:tr w:rsidR="00023B5B" w:rsidRPr="00023B5B" w14:paraId="3C171A1D" w14:textId="77777777" w:rsidTr="00023B5B">
        <w:tc>
          <w:tcPr>
            <w:tcW w:w="0" w:type="auto"/>
          </w:tcPr>
          <w:p w14:paraId="1759DCCD" w14:textId="77777777" w:rsidR="00023B5B" w:rsidRPr="00023B5B" w:rsidRDefault="00023B5B" w:rsidP="00023B5B">
            <w:pPr>
              <w:tabs>
                <w:tab w:val="clear" w:pos="720"/>
              </w:tabs>
            </w:pPr>
            <w:r w:rsidRPr="00023B5B">
              <w:t>SAMI SID PREFIX</w:t>
            </w:r>
          </w:p>
        </w:tc>
        <w:tc>
          <w:tcPr>
            <w:tcW w:w="0" w:type="auto"/>
          </w:tcPr>
          <w:p w14:paraId="6D786C40" w14:textId="77777777" w:rsidR="00023B5B" w:rsidRPr="00023B5B" w:rsidRDefault="00023B5B" w:rsidP="00023B5B">
            <w:pPr>
              <w:tabs>
                <w:tab w:val="clear" w:pos="720"/>
              </w:tabs>
            </w:pPr>
            <w:r w:rsidRPr="00023B5B">
              <w:t>XXX</w:t>
            </w:r>
          </w:p>
        </w:tc>
        <w:tc>
          <w:tcPr>
            <w:tcW w:w="0" w:type="auto"/>
          </w:tcPr>
          <w:p w14:paraId="3FDDD3E7" w14:textId="5CFE660D" w:rsidR="00023B5B" w:rsidRPr="00023B5B" w:rsidRDefault="00023B5B" w:rsidP="00023B5B">
            <w:pPr>
              <w:tabs>
                <w:tab w:val="clear" w:pos="720"/>
              </w:tabs>
            </w:pPr>
            <w:r>
              <w:t>The 3-</w:t>
            </w:r>
            <w:r w:rsidRPr="00023B5B">
              <w:t>letter code agreed upon with the VA client that will be used as a prefix (e.g. XXX00001) to build a unique VAPALS case identification SID.</w:t>
            </w:r>
          </w:p>
        </w:tc>
      </w:tr>
      <w:tr w:rsidR="00023B5B" w:rsidRPr="00023B5B" w14:paraId="4AE05034" w14:textId="77777777" w:rsidTr="00023B5B">
        <w:tc>
          <w:tcPr>
            <w:tcW w:w="0" w:type="auto"/>
          </w:tcPr>
          <w:p w14:paraId="5D51922A" w14:textId="77777777" w:rsidR="00023B5B" w:rsidRPr="00023B5B" w:rsidRDefault="00023B5B" w:rsidP="00023B5B">
            <w:pPr>
              <w:tabs>
                <w:tab w:val="clear" w:pos="720"/>
              </w:tabs>
            </w:pPr>
            <w:r w:rsidRPr="00023B5B">
              <w:t>SAMI SYSTEM TEST PATIENT DFN</w:t>
            </w:r>
          </w:p>
        </w:tc>
        <w:tc>
          <w:tcPr>
            <w:tcW w:w="0" w:type="auto"/>
          </w:tcPr>
          <w:p w14:paraId="1D6147FA" w14:textId="77777777" w:rsidR="00023B5B" w:rsidRPr="00023B5B" w:rsidRDefault="00023B5B" w:rsidP="00023B5B">
            <w:pPr>
              <w:tabs>
                <w:tab w:val="clear" w:pos="720"/>
              </w:tabs>
            </w:pPr>
            <w:r w:rsidRPr="00023B5B">
              <w:t>1</w:t>
            </w:r>
          </w:p>
        </w:tc>
        <w:tc>
          <w:tcPr>
            <w:tcW w:w="0" w:type="auto"/>
          </w:tcPr>
          <w:p w14:paraId="3812F8D2" w14:textId="77777777" w:rsidR="00023B5B" w:rsidRPr="00023B5B" w:rsidRDefault="00023B5B" w:rsidP="00023B5B">
            <w:pPr>
              <w:tabs>
                <w:tab w:val="clear" w:pos="720"/>
              </w:tabs>
            </w:pPr>
            <w:r w:rsidRPr="00023B5B">
              <w:t>The DUZ (internal entry number of the provider in the NEW USER [#200] file) for the patient to use in all testing of the VAPALS M to RPC remote procedures</w:t>
            </w:r>
          </w:p>
        </w:tc>
      </w:tr>
      <w:tr w:rsidR="00023B5B" w:rsidRPr="00023B5B" w14:paraId="037B24F9" w14:textId="77777777" w:rsidTr="00023B5B">
        <w:tc>
          <w:tcPr>
            <w:tcW w:w="0" w:type="auto"/>
          </w:tcPr>
          <w:p w14:paraId="1A71B269" w14:textId="77777777" w:rsidR="00023B5B" w:rsidRPr="00023B5B" w:rsidRDefault="00023B5B" w:rsidP="00023B5B">
            <w:pPr>
              <w:tabs>
                <w:tab w:val="clear" w:pos="720"/>
              </w:tabs>
            </w:pPr>
            <w:r w:rsidRPr="00023B5B">
              <w:t>SAMI URBAN/RURAL INDEX VALUE</w:t>
            </w:r>
          </w:p>
        </w:tc>
        <w:tc>
          <w:tcPr>
            <w:tcW w:w="0" w:type="auto"/>
          </w:tcPr>
          <w:p w14:paraId="16D61F9E" w14:textId="77777777" w:rsidR="00023B5B" w:rsidRPr="00023B5B" w:rsidRDefault="00023B5B" w:rsidP="00023B5B">
            <w:pPr>
              <w:tabs>
                <w:tab w:val="clear" w:pos="720"/>
              </w:tabs>
            </w:pPr>
            <w:r w:rsidRPr="00023B5B">
              <w:t>1.1</w:t>
            </w:r>
          </w:p>
        </w:tc>
        <w:tc>
          <w:tcPr>
            <w:tcW w:w="0" w:type="auto"/>
          </w:tcPr>
          <w:p w14:paraId="2F87B017" w14:textId="77777777" w:rsidR="00023B5B" w:rsidRPr="00023B5B" w:rsidRDefault="00023B5B" w:rsidP="00023B5B">
            <w:pPr>
              <w:tabs>
                <w:tab w:val="clear" w:pos="720"/>
              </w:tabs>
            </w:pPr>
            <w:r w:rsidRPr="00023B5B">
              <w:t>The index value to use when determining whether a patient's address represents a Rural or Urban area.  This value will be controlled by the VAPALS administrators.</w:t>
            </w:r>
          </w:p>
        </w:tc>
      </w:tr>
    </w:tbl>
    <w:p w14:paraId="57DAFE49" w14:textId="77777777" w:rsidR="003F48DF" w:rsidRDefault="003F48DF" w:rsidP="00023B5B"/>
    <w:p w14:paraId="014ECB77" w14:textId="77777777" w:rsidR="003F48DF" w:rsidRPr="003F48DF" w:rsidRDefault="003F48DF" w:rsidP="003F48DF">
      <w:pPr>
        <w:pStyle w:val="Heading3"/>
      </w:pPr>
      <w:bookmarkStart w:id="42" w:name="_Toc420219005"/>
      <w:r w:rsidRPr="003F48DF">
        <w:t>Parameters</w:t>
      </w:r>
      <w:bookmarkEnd w:id="42"/>
    </w:p>
    <w:p w14:paraId="46E04A2E" w14:textId="77777777" w:rsidR="003F48DF" w:rsidRPr="003F48DF" w:rsidRDefault="003F48DF" w:rsidP="003F48DF">
      <w:pPr>
        <w:tabs>
          <w:tab w:val="clear" w:pos="720"/>
        </w:tabs>
        <w:spacing w:before="0" w:after="0"/>
      </w:pPr>
      <w:r w:rsidRPr="003F48DF">
        <w:t>SAMI ACCVER</w:t>
      </w:r>
    </w:p>
    <w:p w14:paraId="258A9829" w14:textId="77777777" w:rsidR="003F48DF" w:rsidRPr="003F48DF" w:rsidRDefault="003F48DF" w:rsidP="003F48DF">
      <w:pPr>
        <w:tabs>
          <w:tab w:val="clear" w:pos="720"/>
        </w:tabs>
        <w:spacing w:before="0" w:after="0"/>
      </w:pPr>
      <w:r w:rsidRPr="003F48DF">
        <w:t>SAMI DEFAULT CLINIC IEN</w:t>
      </w:r>
    </w:p>
    <w:p w14:paraId="50FC2CD8" w14:textId="77777777" w:rsidR="003F48DF" w:rsidRPr="003F48DF" w:rsidRDefault="003F48DF" w:rsidP="003F48DF">
      <w:pPr>
        <w:tabs>
          <w:tab w:val="clear" w:pos="720"/>
        </w:tabs>
        <w:spacing w:before="0" w:after="0"/>
      </w:pPr>
      <w:r w:rsidRPr="003F48DF">
        <w:t>SAMI DEFAULT PROVIDER DUZ</w:t>
      </w:r>
    </w:p>
    <w:p w14:paraId="75512D09" w14:textId="77777777" w:rsidR="003F48DF" w:rsidRPr="003F48DF" w:rsidRDefault="003F48DF" w:rsidP="003F48DF">
      <w:pPr>
        <w:tabs>
          <w:tab w:val="clear" w:pos="720"/>
        </w:tabs>
        <w:spacing w:before="0" w:after="0"/>
      </w:pPr>
      <w:r w:rsidRPr="003F48DF">
        <w:t>SAMI DEFAULT STATION NUMBER</w:t>
      </w:r>
    </w:p>
    <w:p w14:paraId="4639B8EA" w14:textId="77777777" w:rsidR="003F48DF" w:rsidRPr="003F48DF" w:rsidRDefault="003F48DF" w:rsidP="003F48DF">
      <w:pPr>
        <w:tabs>
          <w:tab w:val="clear" w:pos="720"/>
        </w:tabs>
        <w:spacing w:before="0" w:after="0"/>
      </w:pPr>
      <w:r w:rsidRPr="003F48DF">
        <w:t>SAMI IP ADDRESS</w:t>
      </w:r>
    </w:p>
    <w:p w14:paraId="2F77D295" w14:textId="77777777" w:rsidR="003F48DF" w:rsidRPr="003F48DF" w:rsidRDefault="003F48DF" w:rsidP="003F48DF">
      <w:pPr>
        <w:tabs>
          <w:tab w:val="clear" w:pos="720"/>
        </w:tabs>
        <w:spacing w:before="0" w:after="0"/>
      </w:pPr>
      <w:r w:rsidRPr="003F48DF">
        <w:t>SAMI NOTE TITLE PRINT NAME</w:t>
      </w:r>
    </w:p>
    <w:p w14:paraId="22D67559" w14:textId="77777777" w:rsidR="003F48DF" w:rsidRPr="003F48DF" w:rsidRDefault="003F48DF" w:rsidP="003F48DF">
      <w:pPr>
        <w:tabs>
          <w:tab w:val="clear" w:pos="720"/>
        </w:tabs>
        <w:spacing w:before="0" w:after="0"/>
      </w:pPr>
      <w:r w:rsidRPr="003F48DF">
        <w:t>SAMI PORT</w:t>
      </w:r>
    </w:p>
    <w:p w14:paraId="18609B4B" w14:textId="77777777" w:rsidR="003F48DF" w:rsidRPr="003F48DF" w:rsidRDefault="003F48DF" w:rsidP="003F48DF">
      <w:pPr>
        <w:tabs>
          <w:tab w:val="clear" w:pos="720"/>
        </w:tabs>
        <w:spacing w:before="0" w:after="0"/>
      </w:pPr>
      <w:r w:rsidRPr="003F48DF">
        <w:t>SAMI SID PREFIX</w:t>
      </w:r>
    </w:p>
    <w:p w14:paraId="4D325C6B" w14:textId="77777777" w:rsidR="003F48DF" w:rsidRPr="003F48DF" w:rsidRDefault="003F48DF" w:rsidP="003F48DF">
      <w:pPr>
        <w:tabs>
          <w:tab w:val="clear" w:pos="720"/>
        </w:tabs>
        <w:spacing w:before="0" w:after="0"/>
      </w:pPr>
      <w:r w:rsidRPr="003F48DF">
        <w:t>SAMI SYSTEM TEST PATIENT DFN</w:t>
      </w:r>
    </w:p>
    <w:p w14:paraId="20105C59" w14:textId="77777777" w:rsidR="003F48DF" w:rsidRDefault="003F48DF" w:rsidP="003F48DF">
      <w:pPr>
        <w:tabs>
          <w:tab w:val="clear" w:pos="720"/>
        </w:tabs>
        <w:spacing w:before="0" w:after="0"/>
      </w:pPr>
      <w:r w:rsidRPr="003F48DF">
        <w:t>SAMI URBAN/RURAL INDEX VALUE</w:t>
      </w:r>
    </w:p>
    <w:p w14:paraId="65FF9310" w14:textId="77777777" w:rsidR="009B5FF4" w:rsidRDefault="009B5FF4" w:rsidP="003F48DF">
      <w:pPr>
        <w:tabs>
          <w:tab w:val="clear" w:pos="720"/>
        </w:tabs>
        <w:spacing w:before="0" w:after="0"/>
      </w:pPr>
    </w:p>
    <w:p w14:paraId="4FE4120C" w14:textId="24AEEE7A" w:rsidR="009B5FF4" w:rsidRDefault="009B5FF4" w:rsidP="009B5FF4">
      <w:pPr>
        <w:pStyle w:val="Heading3"/>
      </w:pPr>
      <w:bookmarkStart w:id="43" w:name="_Toc420219006"/>
      <w:r>
        <w:t>Unit Tests</w:t>
      </w:r>
      <w:bookmarkEnd w:id="43"/>
    </w:p>
    <w:p w14:paraId="7B952B66" w14:textId="33A0FEC2" w:rsidR="009B5FF4" w:rsidRDefault="009B5FF4" w:rsidP="009B5FF4">
      <w:r>
        <w:t>The VAPALS-ELCAP software includes unit tests that can verify the software is working properly. The unit tests can be run from any Mumps command prompt by entering:</w:t>
      </w:r>
    </w:p>
    <w:p w14:paraId="553709B1" w14:textId="1FC88F1D" w:rsidR="009B5FF4" w:rsidRPr="009B5FF4" w:rsidRDefault="009B5FF4" w:rsidP="009B5FF4">
      <w:pPr>
        <w:rPr>
          <w:rFonts w:ascii="Courier" w:hAnsi="Courier"/>
          <w:sz w:val="20"/>
          <w:szCs w:val="20"/>
        </w:rPr>
      </w:pPr>
      <w:r w:rsidRPr="009B5FF4">
        <w:rPr>
          <w:rFonts w:ascii="Courier" w:hAnsi="Courier"/>
          <w:sz w:val="20"/>
          <w:szCs w:val="20"/>
        </w:rPr>
        <w:t>&gt;DO ^SAMIUT</w:t>
      </w:r>
    </w:p>
    <w:p w14:paraId="1252BE0E" w14:textId="17E4AF23" w:rsidR="009B5FF4" w:rsidRDefault="009B5FF4" w:rsidP="009B5FF4">
      <w:r>
        <w:t>The results of the unit tests will then be displayed.</w:t>
      </w:r>
    </w:p>
    <w:p w14:paraId="425A2906" w14:textId="450BA60A" w:rsidR="009B5FF4" w:rsidRDefault="009B5FF4" w:rsidP="009B5FF4">
      <w:r>
        <w:t>To verify the level of coverage of the unit tests, enter:</w:t>
      </w:r>
    </w:p>
    <w:p w14:paraId="097D1CA1" w14:textId="081F3A99" w:rsidR="00B73BDA" w:rsidRPr="007A08E5" w:rsidRDefault="009B5FF4" w:rsidP="00B73BDA">
      <w:pPr>
        <w:rPr>
          <w:rFonts w:ascii="Courier" w:hAnsi="Courier"/>
          <w:sz w:val="20"/>
          <w:szCs w:val="20"/>
        </w:rPr>
      </w:pPr>
      <w:r w:rsidRPr="009B5FF4">
        <w:rPr>
          <w:rFonts w:ascii="Courier" w:hAnsi="Courier"/>
          <w:sz w:val="20"/>
          <w:szCs w:val="20"/>
        </w:rPr>
        <w:t xml:space="preserve">&gt;DO </w:t>
      </w:r>
      <w:r>
        <w:rPr>
          <w:rFonts w:ascii="Courier" w:hAnsi="Courier"/>
          <w:sz w:val="20"/>
          <w:szCs w:val="20"/>
        </w:rPr>
        <w:t>COVERAGE</w:t>
      </w:r>
      <w:r w:rsidRPr="009B5FF4">
        <w:rPr>
          <w:rFonts w:ascii="Courier" w:hAnsi="Courier"/>
          <w:sz w:val="20"/>
          <w:szCs w:val="20"/>
        </w:rPr>
        <w:t>^SAMIUT</w:t>
      </w:r>
    </w:p>
    <w:p w14:paraId="234CFE18" w14:textId="705D6A80" w:rsidR="00B73BDA" w:rsidRDefault="00B73BDA" w:rsidP="00B73BDA">
      <w:pPr>
        <w:pStyle w:val="Heading3"/>
      </w:pPr>
      <w:bookmarkStart w:id="44" w:name="_Toc420219007"/>
      <w:r>
        <w:t>Sysadmin Scripts</w:t>
      </w:r>
      <w:bookmarkEnd w:id="44"/>
    </w:p>
    <w:p w14:paraId="789C1A4B" w14:textId="7BDDBE7B" w:rsidR="00645A80" w:rsidRDefault="00645A80" w:rsidP="00645A80">
      <w:pPr>
        <w:pStyle w:val="Heading4"/>
      </w:pPr>
      <w:r>
        <w:t>backup-env.sh</w:t>
      </w:r>
    </w:p>
    <w:p w14:paraId="17A9A2F0" w14:textId="03BD3F06" w:rsidR="00645A80" w:rsidRDefault="00645A80" w:rsidP="00645A80">
      <w:r>
        <w:t>Back up a YottaDB instance in a VAPALS-ELCAP environment</w:t>
      </w:r>
    </w:p>
    <w:p w14:paraId="0EFEED40" w14:textId="77777777" w:rsidR="00BE5A5F" w:rsidRDefault="00645A80" w:rsidP="00645A80">
      <w:r>
        <w:t xml:space="preserve">Usage: </w:t>
      </w:r>
    </w:p>
    <w:p w14:paraId="61DC960B" w14:textId="64E0727C" w:rsidR="00645A80" w:rsidRDefault="00645A80" w:rsidP="00645A80">
      <w:r>
        <w:t>/home/osehra/bin/backup-env.sh     # Log to console and /home/osehra/var/log/backup-env.log</w:t>
      </w:r>
    </w:p>
    <w:p w14:paraId="6675216D" w14:textId="1194EEC5" w:rsidR="00645A80" w:rsidRDefault="00645A80" w:rsidP="00645A80">
      <w:r>
        <w:t>/home/osehra/bin/backup-env.sh -q  # Log only to /home/osehra/var/log/backup-env.log</w:t>
      </w:r>
    </w:p>
    <w:p w14:paraId="36902EFC" w14:textId="1080362E" w:rsidR="00645A80" w:rsidRDefault="00645A80" w:rsidP="00645A80">
      <w:r>
        <w:t>/home/osehra/bin/backup-env.sh -v  # Increase logging verbosity</w:t>
      </w:r>
    </w:p>
    <w:p w14:paraId="546751F6" w14:textId="21AB4B3E" w:rsidR="00645A80" w:rsidRDefault="00645A80" w:rsidP="00645A80">
      <w:r>
        <w:t>/home/osehra/bin/backup-env.sh -h  # Display this help menu</w:t>
      </w:r>
    </w:p>
    <w:p w14:paraId="1AC03119" w14:textId="568D3F2B" w:rsidR="00645A80" w:rsidRDefault="00645A80" w:rsidP="00645A80">
      <w:pPr>
        <w:pStyle w:val="Heading4"/>
      </w:pPr>
      <w:r>
        <w:t>journal-disable.sh</w:t>
      </w:r>
    </w:p>
    <w:p w14:paraId="5A2840AE" w14:textId="0E2779F6" w:rsidR="00645A80" w:rsidRDefault="00645A80" w:rsidP="00645A80">
      <w:r>
        <w:t>Disable YottaDB journaling in a VAPALS-ELCAP environment</w:t>
      </w:r>
    </w:p>
    <w:p w14:paraId="43725CC5" w14:textId="77777777" w:rsidR="00BE5A5F" w:rsidRDefault="00645A80" w:rsidP="00645A80">
      <w:r>
        <w:t>Usage:</w:t>
      </w:r>
    </w:p>
    <w:p w14:paraId="554640AE" w14:textId="155DC3D7" w:rsidR="00645A80" w:rsidRDefault="00645A80" w:rsidP="00645A80">
      <w:r>
        <w:t xml:space="preserve"> /home/osehra/bin/journal-disable.sh     # Log to console and /home/osehra/var/log/journal-disable.log</w:t>
      </w:r>
    </w:p>
    <w:p w14:paraId="032C3B84" w14:textId="4187D027" w:rsidR="00645A80" w:rsidRDefault="00645A80" w:rsidP="00645A80">
      <w:r>
        <w:t>/home/osehra/bin/journal-disable.sh -q  # Log only to /home/osehra/var/log/journal-disable.log</w:t>
      </w:r>
    </w:p>
    <w:p w14:paraId="52F3E46F" w14:textId="12493E57" w:rsidR="00645A80" w:rsidRDefault="00645A80" w:rsidP="00645A80">
      <w:r>
        <w:t>/home/osehra/bin/journal-disable.sh -f  # Force the YottaDB database offline (stop all attached processes)</w:t>
      </w:r>
    </w:p>
    <w:p w14:paraId="718F59FA" w14:textId="1EE93EBD" w:rsidR="00645A80" w:rsidRDefault="00645A80" w:rsidP="00645A80">
      <w:r>
        <w:t>/home/osehra/bin/journal-disable.sh -h  # Display this help menu</w:t>
      </w:r>
    </w:p>
    <w:p w14:paraId="237BD2FE" w14:textId="4C1A6292" w:rsidR="00645A80" w:rsidRDefault="00645A80" w:rsidP="00645A80">
      <w:pPr>
        <w:pStyle w:val="Heading4"/>
      </w:pPr>
      <w:r>
        <w:t>journal-enable.sh</w:t>
      </w:r>
    </w:p>
    <w:p w14:paraId="605A27D3" w14:textId="2B4453E8" w:rsidR="00645A80" w:rsidRDefault="00645A80" w:rsidP="00645A80">
      <w:r>
        <w:t>Enable YottaDB journaling in a VAPALS-ELCAP environment</w:t>
      </w:r>
    </w:p>
    <w:p w14:paraId="751895CC" w14:textId="77777777" w:rsidR="002E2474" w:rsidRDefault="00645A80" w:rsidP="00645A80">
      <w:r>
        <w:t xml:space="preserve">Usage: </w:t>
      </w:r>
    </w:p>
    <w:p w14:paraId="7DB6A36A" w14:textId="4B37BBB4" w:rsidR="00645A80" w:rsidRDefault="00645A80" w:rsidP="00645A80">
      <w:r>
        <w:t>/home/osehra/bin/journal-enable.sh     # Log to console and /home/osehra/var/log/journal-enable.log</w:t>
      </w:r>
    </w:p>
    <w:p w14:paraId="62A80A93" w14:textId="3428C753" w:rsidR="00645A80" w:rsidRDefault="00645A80" w:rsidP="00645A80">
      <w:r>
        <w:t>/home/osehra/bin/journal-enable.sh -q  # Log only to /home/osehra/var/log/journal-enable.log</w:t>
      </w:r>
    </w:p>
    <w:p w14:paraId="63AA86FC" w14:textId="1B739A50" w:rsidR="00645A80" w:rsidRDefault="00645A80" w:rsidP="00645A80">
      <w:r>
        <w:t>/home/osehra/bin/journal-enable.sh -h  # Display this help menu</w:t>
      </w:r>
    </w:p>
    <w:p w14:paraId="20096CBB" w14:textId="3FB93198" w:rsidR="00645A80" w:rsidRDefault="00645A80" w:rsidP="00645A80">
      <w:pPr>
        <w:pStyle w:val="Heading4"/>
      </w:pPr>
      <w:r>
        <w:t>journal-purge.sh</w:t>
      </w:r>
    </w:p>
    <w:p w14:paraId="249D0D17" w14:textId="3EB05F86" w:rsidR="00645A80" w:rsidRDefault="00645A80" w:rsidP="00645A80">
      <w:r>
        <w:t>Purge old YottaDB journals in a VAPALS-ELCAP environment</w:t>
      </w:r>
    </w:p>
    <w:p w14:paraId="3CF3BCC3" w14:textId="77777777" w:rsidR="002E2474" w:rsidRDefault="00645A80" w:rsidP="00645A80">
      <w:r>
        <w:t xml:space="preserve">Usage: </w:t>
      </w:r>
    </w:p>
    <w:p w14:paraId="380BE5F3" w14:textId="6D9D6C8A" w:rsidR="00645A80" w:rsidRDefault="00645A80" w:rsidP="00645A80">
      <w:r>
        <w:t>/home/osehra/bin/journal-purge.sh            # Log to console and /home/osehra/var/log/journal-purge.log</w:t>
      </w:r>
    </w:p>
    <w:p w14:paraId="3B8176C4" w14:textId="4B59D2F5" w:rsidR="00645A80" w:rsidRDefault="00645A80" w:rsidP="00645A80">
      <w:r>
        <w:t>/home/osehra/bin/journal-purge.sh -q         # Log only to /home/osehra/var/log/journal-purge.log</w:t>
      </w:r>
    </w:p>
    <w:p w14:paraId="70B60EB9" w14:textId="4FFEDF57" w:rsidR="00645A80" w:rsidRDefault="00645A80" w:rsidP="00645A80">
      <w:r>
        <w:t>/home/osehra/bin/journal-purge.sh -t         # Perform a trial run</w:t>
      </w:r>
    </w:p>
    <w:p w14:paraId="135FC107" w14:textId="7FCADA61" w:rsidR="00645A80" w:rsidRDefault="00645A80" w:rsidP="00645A80">
      <w:r>
        <w:t>/home/osehra/bin/journal-purge.sh -d &lt;days&gt;  # Days of journals to retain (defaults to 7)</w:t>
      </w:r>
    </w:p>
    <w:p w14:paraId="5B7CD9B8" w14:textId="2428A9E9" w:rsidR="00645A80" w:rsidRDefault="00645A80" w:rsidP="00645A80">
      <w:r>
        <w:t>/home/osehra/bin/journal-purge.sh -h         # Display this help menu</w:t>
      </w:r>
    </w:p>
    <w:p w14:paraId="5FB9602D" w14:textId="2670CADD" w:rsidR="00645A80" w:rsidRDefault="00645A80" w:rsidP="00645A80">
      <w:pPr>
        <w:pStyle w:val="Heading4"/>
      </w:pPr>
      <w:r>
        <w:t>start-env.sh</w:t>
      </w:r>
    </w:p>
    <w:p w14:paraId="65AB939C" w14:textId="5023528E" w:rsidR="00645A80" w:rsidRDefault="00645A80" w:rsidP="00645A80">
      <w:r>
        <w:t>Start YottaDB services in a VAPALS-ELCAP environment</w:t>
      </w:r>
    </w:p>
    <w:p w14:paraId="024AABC8" w14:textId="470B0E0F" w:rsidR="00645A80" w:rsidRDefault="00645A80" w:rsidP="00645A80">
      <w:r>
        <w:t>/home/osehra/bin/start-env.sh     # Log to console and /home/osehra/var/log/start-env.log</w:t>
      </w:r>
    </w:p>
    <w:p w14:paraId="05ACBE8C" w14:textId="0E273B0E" w:rsidR="00645A80" w:rsidRDefault="00645A80" w:rsidP="00645A80">
      <w:r>
        <w:t>/home/osehra/bin/start-env.sh -q  # Log only to /home/osehra/var/log/start-env.log</w:t>
      </w:r>
    </w:p>
    <w:p w14:paraId="4F16BEC0" w14:textId="12114741" w:rsidR="00645A80" w:rsidRDefault="00645A80" w:rsidP="00645A80">
      <w:r>
        <w:t>/home/osehra/bin/start-env.sh -h  # Display this help menu</w:t>
      </w:r>
    </w:p>
    <w:p w14:paraId="36A0BDEF" w14:textId="7CFECA8D" w:rsidR="00645A80" w:rsidRDefault="00645A80" w:rsidP="00645A80">
      <w:pPr>
        <w:pStyle w:val="Heading4"/>
      </w:pPr>
      <w:r>
        <w:t>stop-env.sh</w:t>
      </w:r>
    </w:p>
    <w:p w14:paraId="4FA33D7C" w14:textId="55AD7F14" w:rsidR="00645A80" w:rsidRDefault="00645A80" w:rsidP="00645A80">
      <w:r>
        <w:t>Stop YottaDB services in a VAPALS-ELCAP environment</w:t>
      </w:r>
    </w:p>
    <w:p w14:paraId="447A98B6" w14:textId="3BE740CF" w:rsidR="00645A80" w:rsidRDefault="00645A80" w:rsidP="00645A80">
      <w:r>
        <w:t>/home/osehra/bin/stop-env.sh     # Log to console and /home/osehra/var/log/stop-env.log</w:t>
      </w:r>
    </w:p>
    <w:p w14:paraId="2E414FB7" w14:textId="31AE27E2" w:rsidR="00645A80" w:rsidRDefault="00645A80" w:rsidP="00645A80">
      <w:r>
        <w:t>/home/osehra/bin/stop-env.sh -q  # Log only to /home/osehra/var/log/stop-env.log</w:t>
      </w:r>
    </w:p>
    <w:p w14:paraId="72C0A88C" w14:textId="4D345452" w:rsidR="007A1DA0" w:rsidRPr="007A1DA0" w:rsidRDefault="00645A80" w:rsidP="007A1DA0">
      <w:r>
        <w:t>/home/osehra/bin/stop-env.sh -h  # Display this help menu</w:t>
      </w:r>
    </w:p>
    <w:p w14:paraId="6B939C29" w14:textId="28180B34" w:rsidR="007A08E5" w:rsidRDefault="00E17164" w:rsidP="00B73BDA">
      <w:pPr>
        <w:pStyle w:val="Heading3"/>
      </w:pPr>
      <w:bookmarkStart w:id="45" w:name="_Toc420219008"/>
      <w:r>
        <w:t>Data Dictionaries</w:t>
      </w:r>
      <w:bookmarkEnd w:id="45"/>
    </w:p>
    <w:p w14:paraId="4C562607" w14:textId="6431776F" w:rsidR="00577A74" w:rsidRDefault="00577A74" w:rsidP="00577A74">
      <w:pPr>
        <w:pStyle w:val="Heading4"/>
      </w:pPr>
      <w:r>
        <w:t>Intake Form</w:t>
      </w:r>
    </w:p>
    <w:tbl>
      <w:tblPr>
        <w:tblW w:w="9526" w:type="dxa"/>
        <w:tblLayout w:type="fixed"/>
        <w:tblCellMar>
          <w:left w:w="0" w:type="dxa"/>
          <w:right w:w="0" w:type="dxa"/>
        </w:tblCellMar>
        <w:tblLook w:val="04A0" w:firstRow="1" w:lastRow="0" w:firstColumn="1" w:lastColumn="0" w:noHBand="0" w:noVBand="1"/>
      </w:tblPr>
      <w:tblGrid>
        <w:gridCol w:w="855"/>
        <w:gridCol w:w="1440"/>
        <w:gridCol w:w="990"/>
        <w:gridCol w:w="1080"/>
        <w:gridCol w:w="540"/>
        <w:gridCol w:w="990"/>
        <w:gridCol w:w="1260"/>
        <w:gridCol w:w="2371"/>
      </w:tblGrid>
      <w:tr w:rsidR="002C0305" w:rsidRPr="00577A74" w14:paraId="5E2822EC" w14:textId="77777777" w:rsidTr="002C0305">
        <w:trPr>
          <w:trHeight w:val="315"/>
          <w:tblHeader/>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83C066" w14:textId="77777777" w:rsidR="00577A74" w:rsidRPr="000A2BE2" w:rsidRDefault="00577A74" w:rsidP="00577A74">
            <w:pPr>
              <w:rPr>
                <w:sz w:val="22"/>
                <w:szCs w:val="22"/>
              </w:rPr>
            </w:pPr>
            <w:r w:rsidRPr="000A2BE2">
              <w:rPr>
                <w:sz w:val="22"/>
                <w:szCs w:val="22"/>
              </w:rPr>
              <w:t>FIELD NUM</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78C364" w14:textId="77777777" w:rsidR="00577A74" w:rsidRPr="000A2BE2" w:rsidRDefault="00577A74" w:rsidP="00577A74">
            <w:pPr>
              <w:rPr>
                <w:sz w:val="22"/>
                <w:szCs w:val="22"/>
              </w:rPr>
            </w:pPr>
            <w:r w:rsidRPr="000A2BE2">
              <w:rPr>
                <w:sz w:val="22"/>
                <w:szCs w:val="22"/>
              </w:rPr>
              <w:t>QUESTION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EC833F" w14:textId="77777777" w:rsidR="00577A74" w:rsidRPr="000A2BE2" w:rsidRDefault="00577A74" w:rsidP="00577A74">
            <w:pPr>
              <w:rPr>
                <w:sz w:val="22"/>
                <w:szCs w:val="22"/>
              </w:rPr>
            </w:pPr>
            <w:r w:rsidRPr="000A2BE2">
              <w:rPr>
                <w:sz w:val="22"/>
                <w:szCs w:val="22"/>
              </w:rPr>
              <w:t>NAME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3D4A7" w14:textId="77777777" w:rsidR="00577A74" w:rsidRPr="000A2BE2" w:rsidRDefault="00577A74" w:rsidP="00577A74">
            <w:pPr>
              <w:rPr>
                <w:sz w:val="22"/>
                <w:szCs w:val="22"/>
              </w:rPr>
            </w:pPr>
            <w:r w:rsidRPr="000A2BE2">
              <w:rPr>
                <w:sz w:val="22"/>
                <w:szCs w:val="22"/>
              </w:rPr>
              <w:t>TYPE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1D4DA" w14:textId="7CC41315" w:rsidR="00577A74" w:rsidRPr="000A2BE2" w:rsidRDefault="00577A74" w:rsidP="002C0305">
            <w:pPr>
              <w:rPr>
                <w:sz w:val="22"/>
                <w:szCs w:val="22"/>
              </w:rPr>
            </w:pPr>
            <w:r w:rsidRPr="000A2BE2">
              <w:rPr>
                <w:sz w:val="22"/>
                <w:szCs w:val="22"/>
              </w:rPr>
              <w:t>REQ</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F5BEE" w14:textId="3BF9D275" w:rsidR="00577A74" w:rsidRPr="000A2BE2" w:rsidRDefault="00577A74" w:rsidP="00577A74">
            <w:pPr>
              <w:rPr>
                <w:sz w:val="22"/>
                <w:szCs w:val="22"/>
              </w:rPr>
            </w:pPr>
            <w:r w:rsidRPr="000A2BE2">
              <w:rPr>
                <w:sz w:val="22"/>
                <w:szCs w:val="22"/>
              </w:rPr>
              <w:t>PLACE-HOLDER</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B67DCC" w14:textId="77777777" w:rsidR="00577A74" w:rsidRPr="000A2BE2" w:rsidRDefault="00577A74" w:rsidP="00577A74">
            <w:pPr>
              <w:rPr>
                <w:sz w:val="22"/>
                <w:szCs w:val="22"/>
              </w:rPr>
            </w:pPr>
            <w:r w:rsidRPr="000A2BE2">
              <w:rPr>
                <w:sz w:val="22"/>
                <w:szCs w:val="22"/>
              </w:rPr>
              <w:t>VALUES</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4D33A" w14:textId="77777777" w:rsidR="00577A74" w:rsidRPr="000A2BE2" w:rsidRDefault="00577A74" w:rsidP="00577A74">
            <w:pPr>
              <w:rPr>
                <w:sz w:val="22"/>
                <w:szCs w:val="22"/>
              </w:rPr>
            </w:pPr>
            <w:r w:rsidRPr="000A2BE2">
              <w:rPr>
                <w:sz w:val="22"/>
                <w:szCs w:val="22"/>
              </w:rPr>
              <w:t>LABELS</w:t>
            </w:r>
          </w:p>
        </w:tc>
      </w:tr>
      <w:tr w:rsidR="002C0305" w:rsidRPr="00577A74" w14:paraId="766C4C5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D0A32E" w14:textId="77777777" w:rsidR="00577A74" w:rsidRPr="000A2BE2" w:rsidRDefault="00577A74" w:rsidP="00577A74">
            <w:pPr>
              <w:rPr>
                <w:sz w:val="22"/>
                <w:szCs w:val="22"/>
              </w:rPr>
            </w:pPr>
            <w:r w:rsidRPr="000A2BE2">
              <w:rPr>
                <w:sz w:val="22"/>
                <w:szCs w:val="22"/>
              </w:rPr>
              <w:t>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1107B0" w14:textId="77777777" w:rsidR="00577A74" w:rsidRPr="000A2BE2" w:rsidRDefault="00577A74" w:rsidP="00577A74">
            <w:pPr>
              <w:rPr>
                <w:sz w:val="22"/>
                <w:szCs w:val="22"/>
              </w:rPr>
            </w:pPr>
            <w:r w:rsidRPr="000A2BE2">
              <w:rPr>
                <w:sz w:val="22"/>
                <w:szCs w:val="22"/>
              </w:rPr>
              <w:t>The participant was identified as a potential lung screening candidate by: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0949A" w14:textId="77777777" w:rsidR="00577A74" w:rsidRPr="000A2BE2" w:rsidRDefault="00577A74" w:rsidP="00577A74">
            <w:pPr>
              <w:rPr>
                <w:sz w:val="22"/>
                <w:szCs w:val="22"/>
              </w:rPr>
            </w:pPr>
            <w:r w:rsidRPr="000A2BE2">
              <w:rPr>
                <w:sz w:val="22"/>
                <w:szCs w:val="22"/>
              </w:rPr>
              <w:t>siceiden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318B20" w14:textId="77777777" w:rsidR="00577A74" w:rsidRPr="000A2BE2" w:rsidRDefault="00577A74" w:rsidP="00577A74">
            <w:pPr>
              <w:rPr>
                <w:sz w:val="22"/>
                <w:szCs w:val="22"/>
              </w:rPr>
            </w:pPr>
            <w:r w:rsidRPr="000A2BE2">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3006D"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24191B"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413E7" w14:textId="77777777" w:rsidR="00577A74" w:rsidRPr="000A2BE2" w:rsidRDefault="00577A74" w:rsidP="00577A74">
            <w:pPr>
              <w:rPr>
                <w:sz w:val="22"/>
                <w:szCs w:val="22"/>
              </w:rPr>
            </w:pPr>
            <w:r w:rsidRPr="000A2BE2">
              <w:rPr>
                <w:sz w:val="22"/>
                <w:szCs w:val="22"/>
              </w:rPr>
              <w:t>referral;ldct;outreach;self</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C3866" w14:textId="77777777" w:rsidR="00577A74" w:rsidRPr="000A2BE2" w:rsidRDefault="00577A74" w:rsidP="00577A74">
            <w:pPr>
              <w:rPr>
                <w:sz w:val="22"/>
                <w:szCs w:val="22"/>
              </w:rPr>
            </w:pPr>
            <w:r w:rsidRPr="000A2BE2">
              <w:rPr>
                <w:sz w:val="22"/>
                <w:szCs w:val="22"/>
              </w:rPr>
              <w:t>Referral;Low-dose CT placed directly by clinician;Lung screening program outreach;Self-referred</w:t>
            </w:r>
          </w:p>
        </w:tc>
      </w:tr>
      <w:tr w:rsidR="002C0305" w:rsidRPr="00577A74" w14:paraId="3026CF8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BA652D" w14:textId="77777777" w:rsidR="00577A74" w:rsidRPr="000A2BE2" w:rsidRDefault="00577A74" w:rsidP="00577A74">
            <w:pPr>
              <w:rPr>
                <w:sz w:val="22"/>
                <w:szCs w:val="22"/>
              </w:rPr>
            </w:pPr>
            <w:r w:rsidRPr="000A2BE2">
              <w:rPr>
                <w:sz w:val="22"/>
                <w:szCs w:val="22"/>
              </w:rPr>
              <w:t>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C83DA7" w14:textId="77777777" w:rsidR="00577A74" w:rsidRPr="000A2BE2" w:rsidRDefault="00577A74" w:rsidP="00577A74">
            <w:pPr>
              <w:rPr>
                <w:sz w:val="22"/>
                <w:szCs w:val="22"/>
              </w:rPr>
            </w:pPr>
            <w:r w:rsidRPr="000A2BE2">
              <w:rPr>
                <w:sz w:val="22"/>
                <w:szCs w:val="22"/>
              </w:rPr>
              <w:t>Date of referral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F1DC06" w14:textId="77777777" w:rsidR="00577A74" w:rsidRPr="000A2BE2" w:rsidRDefault="00577A74" w:rsidP="00577A74">
            <w:pPr>
              <w:rPr>
                <w:sz w:val="22"/>
                <w:szCs w:val="22"/>
              </w:rPr>
            </w:pPr>
            <w:r w:rsidRPr="000A2BE2">
              <w:rPr>
                <w:sz w:val="22"/>
                <w:szCs w:val="22"/>
              </w:rPr>
              <w:t>sicerfdt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92C067"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EBEA63"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8BAFEF"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920BE"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99E659" w14:textId="77777777" w:rsidR="00577A74" w:rsidRPr="000A2BE2" w:rsidRDefault="00577A74" w:rsidP="00577A74">
            <w:pPr>
              <w:rPr>
                <w:sz w:val="22"/>
                <w:szCs w:val="22"/>
              </w:rPr>
            </w:pPr>
            <w:r w:rsidRPr="000A2BE2">
              <w:rPr>
                <w:sz w:val="22"/>
                <w:szCs w:val="22"/>
              </w:rPr>
              <w:t>Date of referral</w:t>
            </w:r>
          </w:p>
        </w:tc>
      </w:tr>
      <w:tr w:rsidR="002C0305" w:rsidRPr="00577A74" w14:paraId="384F085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F551A7" w14:textId="77777777" w:rsidR="00577A74" w:rsidRPr="000A2BE2" w:rsidRDefault="00577A74" w:rsidP="00577A74">
            <w:pPr>
              <w:rPr>
                <w:sz w:val="22"/>
                <w:szCs w:val="22"/>
              </w:rPr>
            </w:pPr>
            <w:r w:rsidRPr="000A2BE2">
              <w:rPr>
                <w:sz w:val="22"/>
                <w:szCs w:val="22"/>
              </w:rPr>
              <w:t>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4A500D" w14:textId="77777777" w:rsidR="00577A74" w:rsidRPr="000A2BE2" w:rsidRDefault="00577A74" w:rsidP="00577A74">
            <w:pPr>
              <w:rPr>
                <w:sz w:val="22"/>
                <w:szCs w:val="22"/>
              </w:rPr>
            </w:pPr>
            <w:r w:rsidRPr="000A2BE2">
              <w:rPr>
                <w:sz w:val="22"/>
                <w:szCs w:val="22"/>
              </w:rPr>
              <w:t>Specialty of referring provider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E0180" w14:textId="77777777" w:rsidR="00577A74" w:rsidRPr="000A2BE2" w:rsidRDefault="00577A74" w:rsidP="00577A74">
            <w:pPr>
              <w:rPr>
                <w:sz w:val="22"/>
                <w:szCs w:val="22"/>
              </w:rPr>
            </w:pPr>
            <w:r w:rsidRPr="000A2BE2">
              <w:rPr>
                <w:sz w:val="22"/>
                <w:szCs w:val="22"/>
              </w:rPr>
              <w:t>sicerfpc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BC723B"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76F608"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C97E60"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02113F"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C9F10" w14:textId="77777777" w:rsidR="00577A74" w:rsidRPr="000A2BE2" w:rsidRDefault="00577A74" w:rsidP="00577A74">
            <w:pPr>
              <w:rPr>
                <w:sz w:val="22"/>
                <w:szCs w:val="22"/>
              </w:rPr>
            </w:pPr>
            <w:r w:rsidRPr="000A2BE2">
              <w:rPr>
                <w:sz w:val="22"/>
                <w:szCs w:val="22"/>
              </w:rPr>
              <w:t>Primary Care</w:t>
            </w:r>
          </w:p>
        </w:tc>
      </w:tr>
      <w:tr w:rsidR="002C0305" w:rsidRPr="00577A74" w14:paraId="1D50622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000896" w14:textId="77777777" w:rsidR="00577A74" w:rsidRPr="000A2BE2" w:rsidRDefault="00577A74" w:rsidP="00577A74">
            <w:pPr>
              <w:rPr>
                <w:sz w:val="22"/>
                <w:szCs w:val="22"/>
              </w:rPr>
            </w:pPr>
            <w:r w:rsidRPr="000A2BE2">
              <w:rPr>
                <w:sz w:val="22"/>
                <w:szCs w:val="22"/>
              </w:rPr>
              <w:t>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563C8E" w14:textId="77777777" w:rsidR="00577A74" w:rsidRPr="000A2BE2" w:rsidRDefault="00577A74" w:rsidP="00577A74">
            <w:pPr>
              <w:rPr>
                <w:sz w:val="22"/>
                <w:szCs w:val="22"/>
              </w:rPr>
            </w:pPr>
            <w:r w:rsidRPr="000A2BE2">
              <w:rPr>
                <w:sz w:val="22"/>
                <w:szCs w:val="22"/>
              </w:rPr>
              <w:t>Specialty of referring provider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5DFA2A" w14:textId="77777777" w:rsidR="00577A74" w:rsidRPr="000A2BE2" w:rsidRDefault="00577A74" w:rsidP="00577A74">
            <w:pPr>
              <w:rPr>
                <w:sz w:val="22"/>
                <w:szCs w:val="22"/>
              </w:rPr>
            </w:pPr>
            <w:r w:rsidRPr="000A2BE2">
              <w:rPr>
                <w:sz w:val="22"/>
                <w:szCs w:val="22"/>
              </w:rPr>
              <w:t>sicerfwh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52EA49"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2C1DE"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044934"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79046B"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AB3D03" w14:textId="77777777" w:rsidR="00577A74" w:rsidRPr="000A2BE2" w:rsidRDefault="00577A74" w:rsidP="00577A74">
            <w:pPr>
              <w:rPr>
                <w:sz w:val="22"/>
                <w:szCs w:val="22"/>
              </w:rPr>
            </w:pPr>
            <w:r w:rsidRPr="000A2BE2">
              <w:rPr>
                <w:sz w:val="22"/>
                <w:szCs w:val="22"/>
              </w:rPr>
              <w:t>Women's Health</w:t>
            </w:r>
          </w:p>
        </w:tc>
      </w:tr>
      <w:tr w:rsidR="002C0305" w:rsidRPr="00577A74" w14:paraId="4B7C5C6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D21F47" w14:textId="77777777" w:rsidR="00577A74" w:rsidRPr="000A2BE2" w:rsidRDefault="00577A74" w:rsidP="00577A74">
            <w:pPr>
              <w:rPr>
                <w:sz w:val="22"/>
                <w:szCs w:val="22"/>
              </w:rPr>
            </w:pPr>
            <w:r w:rsidRPr="000A2BE2">
              <w:rPr>
                <w:sz w:val="22"/>
                <w:szCs w:val="22"/>
              </w:rPr>
              <w:t>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06A79C" w14:textId="77777777" w:rsidR="00577A74" w:rsidRPr="000A2BE2" w:rsidRDefault="00577A74" w:rsidP="00577A74">
            <w:pPr>
              <w:rPr>
                <w:sz w:val="22"/>
                <w:szCs w:val="22"/>
              </w:rPr>
            </w:pPr>
            <w:r w:rsidRPr="000A2BE2">
              <w:rPr>
                <w:sz w:val="22"/>
                <w:szCs w:val="22"/>
              </w:rPr>
              <w:t>Specialty of referring provider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8C3B8" w14:textId="77777777" w:rsidR="00577A74" w:rsidRPr="000A2BE2" w:rsidRDefault="00577A74" w:rsidP="00577A74">
            <w:pPr>
              <w:rPr>
                <w:sz w:val="22"/>
                <w:szCs w:val="22"/>
              </w:rPr>
            </w:pPr>
            <w:r w:rsidRPr="000A2BE2">
              <w:rPr>
                <w:sz w:val="22"/>
                <w:szCs w:val="22"/>
              </w:rPr>
              <w:t>sicerfge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593E97"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2EB0B"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BFC3B5"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3F83B"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16C479" w14:textId="77777777" w:rsidR="00577A74" w:rsidRPr="000A2BE2" w:rsidRDefault="00577A74" w:rsidP="00577A74">
            <w:pPr>
              <w:rPr>
                <w:sz w:val="22"/>
                <w:szCs w:val="22"/>
              </w:rPr>
            </w:pPr>
            <w:r w:rsidRPr="000A2BE2">
              <w:rPr>
                <w:sz w:val="22"/>
                <w:szCs w:val="22"/>
              </w:rPr>
              <w:t>Geriatrics</w:t>
            </w:r>
          </w:p>
        </w:tc>
      </w:tr>
      <w:tr w:rsidR="002C0305" w:rsidRPr="00577A74" w14:paraId="17A935E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F0C9FB" w14:textId="77777777" w:rsidR="00577A74" w:rsidRPr="000A2BE2" w:rsidRDefault="00577A74" w:rsidP="00577A74">
            <w:pPr>
              <w:rPr>
                <w:sz w:val="22"/>
                <w:szCs w:val="22"/>
              </w:rPr>
            </w:pPr>
            <w:r w:rsidRPr="000A2BE2">
              <w:rPr>
                <w:sz w:val="22"/>
                <w:szCs w:val="22"/>
              </w:rPr>
              <w:t>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818CBB" w14:textId="77777777" w:rsidR="00577A74" w:rsidRPr="000A2BE2" w:rsidRDefault="00577A74" w:rsidP="00577A74">
            <w:pPr>
              <w:rPr>
                <w:sz w:val="22"/>
                <w:szCs w:val="22"/>
              </w:rPr>
            </w:pPr>
            <w:r w:rsidRPr="000A2BE2">
              <w:rPr>
                <w:sz w:val="22"/>
                <w:szCs w:val="22"/>
              </w:rPr>
              <w:t>Specialty of referring provider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00C729" w14:textId="77777777" w:rsidR="00577A74" w:rsidRPr="000A2BE2" w:rsidRDefault="00577A74" w:rsidP="00577A74">
            <w:pPr>
              <w:rPr>
                <w:sz w:val="22"/>
                <w:szCs w:val="22"/>
              </w:rPr>
            </w:pPr>
            <w:r w:rsidRPr="000A2BE2">
              <w:rPr>
                <w:sz w:val="22"/>
                <w:szCs w:val="22"/>
              </w:rPr>
              <w:t>sicerfpu</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E558F2"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9208B7"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53549"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BA256E"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3AED2A" w14:textId="77777777" w:rsidR="00577A74" w:rsidRPr="000A2BE2" w:rsidRDefault="00577A74" w:rsidP="00577A74">
            <w:pPr>
              <w:rPr>
                <w:sz w:val="22"/>
                <w:szCs w:val="22"/>
              </w:rPr>
            </w:pPr>
            <w:r w:rsidRPr="000A2BE2">
              <w:rPr>
                <w:sz w:val="22"/>
                <w:szCs w:val="22"/>
              </w:rPr>
              <w:t>Pulmonology</w:t>
            </w:r>
          </w:p>
        </w:tc>
      </w:tr>
      <w:tr w:rsidR="002C0305" w:rsidRPr="00577A74" w14:paraId="501F1DC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86C4DA" w14:textId="77777777" w:rsidR="00577A74" w:rsidRPr="000A2BE2" w:rsidRDefault="00577A74" w:rsidP="00577A74">
            <w:pPr>
              <w:rPr>
                <w:sz w:val="22"/>
                <w:szCs w:val="22"/>
              </w:rPr>
            </w:pPr>
            <w:r w:rsidRPr="000A2BE2">
              <w:rPr>
                <w:sz w:val="22"/>
                <w:szCs w:val="22"/>
              </w:rPr>
              <w:t>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3AAD6C" w14:textId="77777777" w:rsidR="00577A74" w:rsidRPr="000A2BE2" w:rsidRDefault="00577A74" w:rsidP="00577A74">
            <w:pPr>
              <w:rPr>
                <w:sz w:val="22"/>
                <w:szCs w:val="22"/>
              </w:rPr>
            </w:pPr>
            <w:r w:rsidRPr="000A2BE2">
              <w:rPr>
                <w:sz w:val="22"/>
                <w:szCs w:val="22"/>
              </w:rPr>
              <w:t>Specialty of referring provider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BD3FC" w14:textId="77777777" w:rsidR="00577A74" w:rsidRPr="000A2BE2" w:rsidRDefault="00577A74" w:rsidP="00577A74">
            <w:pPr>
              <w:rPr>
                <w:sz w:val="22"/>
                <w:szCs w:val="22"/>
              </w:rPr>
            </w:pPr>
            <w:r w:rsidRPr="000A2BE2">
              <w:rPr>
                <w:sz w:val="22"/>
                <w:szCs w:val="22"/>
              </w:rPr>
              <w:t>sicerfon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05CE3"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18517F"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B5798"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5C2F9E"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9BB296" w14:textId="77777777" w:rsidR="00577A74" w:rsidRPr="000A2BE2" w:rsidRDefault="00577A74" w:rsidP="00577A74">
            <w:pPr>
              <w:rPr>
                <w:sz w:val="22"/>
                <w:szCs w:val="22"/>
              </w:rPr>
            </w:pPr>
            <w:r w:rsidRPr="000A2BE2">
              <w:rPr>
                <w:sz w:val="22"/>
                <w:szCs w:val="22"/>
              </w:rPr>
              <w:t>Oncology</w:t>
            </w:r>
          </w:p>
        </w:tc>
      </w:tr>
      <w:tr w:rsidR="002C0305" w:rsidRPr="00577A74" w14:paraId="234573D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C71E3C" w14:textId="77777777" w:rsidR="00577A74" w:rsidRPr="000A2BE2" w:rsidRDefault="00577A74" w:rsidP="00577A74">
            <w:pPr>
              <w:rPr>
                <w:sz w:val="22"/>
                <w:szCs w:val="22"/>
              </w:rPr>
            </w:pPr>
            <w:r w:rsidRPr="000A2BE2">
              <w:rPr>
                <w:sz w:val="22"/>
                <w:szCs w:val="22"/>
              </w:rPr>
              <w:t>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DFB8B0" w14:textId="77777777" w:rsidR="00577A74" w:rsidRPr="000A2BE2" w:rsidRDefault="00577A74" w:rsidP="00577A74">
            <w:pPr>
              <w:rPr>
                <w:sz w:val="22"/>
                <w:szCs w:val="22"/>
              </w:rPr>
            </w:pPr>
            <w:r w:rsidRPr="000A2BE2">
              <w:rPr>
                <w:sz w:val="22"/>
                <w:szCs w:val="22"/>
              </w:rPr>
              <w:t>Specialty of referring provider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BD306D" w14:textId="77777777" w:rsidR="00577A74" w:rsidRPr="000A2BE2" w:rsidRDefault="00577A74" w:rsidP="00577A74">
            <w:pPr>
              <w:rPr>
                <w:sz w:val="22"/>
                <w:szCs w:val="22"/>
              </w:rPr>
            </w:pPr>
            <w:r w:rsidRPr="000A2BE2">
              <w:rPr>
                <w:sz w:val="22"/>
                <w:szCs w:val="22"/>
              </w:rPr>
              <w:t>sicerfsc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F77C12"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5F9A68"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32F6A"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2EF914"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1672F9" w14:textId="77777777" w:rsidR="00577A74" w:rsidRPr="000A2BE2" w:rsidRDefault="00577A74" w:rsidP="00577A74">
            <w:pPr>
              <w:rPr>
                <w:sz w:val="22"/>
                <w:szCs w:val="22"/>
              </w:rPr>
            </w:pPr>
            <w:r w:rsidRPr="000A2BE2">
              <w:rPr>
                <w:sz w:val="22"/>
                <w:szCs w:val="22"/>
              </w:rPr>
              <w:t>Smoking Cessation</w:t>
            </w:r>
          </w:p>
        </w:tc>
      </w:tr>
      <w:tr w:rsidR="002C0305" w:rsidRPr="00577A74" w14:paraId="56F1F22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7A5148" w14:textId="77777777" w:rsidR="00577A74" w:rsidRPr="000A2BE2" w:rsidRDefault="00577A74" w:rsidP="00577A74">
            <w:pPr>
              <w:rPr>
                <w:sz w:val="22"/>
                <w:szCs w:val="22"/>
              </w:rPr>
            </w:pPr>
            <w:r w:rsidRPr="000A2BE2">
              <w:rPr>
                <w:sz w:val="22"/>
                <w:szCs w:val="22"/>
              </w:rPr>
              <w:t>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8CFDE5" w14:textId="77777777" w:rsidR="00577A74" w:rsidRPr="000A2BE2" w:rsidRDefault="00577A74" w:rsidP="00577A74">
            <w:pPr>
              <w:rPr>
                <w:sz w:val="22"/>
                <w:szCs w:val="22"/>
              </w:rPr>
            </w:pPr>
            <w:r w:rsidRPr="000A2BE2">
              <w:rPr>
                <w:sz w:val="22"/>
                <w:szCs w:val="22"/>
              </w:rPr>
              <w:t>Specialty of referring provider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4D94A" w14:textId="77777777" w:rsidR="00577A74" w:rsidRPr="000A2BE2" w:rsidRDefault="00577A74" w:rsidP="00577A74">
            <w:pPr>
              <w:rPr>
                <w:sz w:val="22"/>
                <w:szCs w:val="22"/>
              </w:rPr>
            </w:pPr>
            <w:r w:rsidRPr="000A2BE2">
              <w:rPr>
                <w:sz w:val="22"/>
                <w:szCs w:val="22"/>
              </w:rPr>
              <w:t>sicerfot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0ADFA"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EF061"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387CF0"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1DCE1E"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7920F4" w14:textId="77777777" w:rsidR="00577A74" w:rsidRPr="000A2BE2" w:rsidRDefault="00577A74" w:rsidP="00577A74">
            <w:pPr>
              <w:rPr>
                <w:sz w:val="22"/>
                <w:szCs w:val="22"/>
              </w:rPr>
            </w:pPr>
            <w:r w:rsidRPr="000A2BE2">
              <w:rPr>
                <w:sz w:val="22"/>
                <w:szCs w:val="22"/>
              </w:rPr>
              <w:t>Other</w:t>
            </w:r>
          </w:p>
        </w:tc>
      </w:tr>
      <w:tr w:rsidR="002C0305" w:rsidRPr="00577A74" w14:paraId="0504E43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E2AC64" w14:textId="77777777" w:rsidR="00577A74" w:rsidRPr="000A2BE2" w:rsidRDefault="00577A74" w:rsidP="00577A74">
            <w:pPr>
              <w:rPr>
                <w:sz w:val="22"/>
                <w:szCs w:val="22"/>
              </w:rPr>
            </w:pPr>
            <w:r w:rsidRPr="000A2BE2">
              <w:rPr>
                <w:sz w:val="22"/>
                <w:szCs w:val="22"/>
              </w:rPr>
              <w:t>10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FC27FD" w14:textId="77777777" w:rsidR="00577A74" w:rsidRPr="000A2BE2" w:rsidRDefault="00577A74" w:rsidP="00577A74">
            <w:pPr>
              <w:rPr>
                <w:sz w:val="22"/>
                <w:szCs w:val="22"/>
              </w:rPr>
            </w:pPr>
            <w:r w:rsidRPr="000A2BE2">
              <w:rPr>
                <w:sz w:val="22"/>
                <w:szCs w:val="22"/>
              </w:rPr>
              <w:t>Specialty of referring provider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96B61A" w14:textId="77777777" w:rsidR="00577A74" w:rsidRPr="000A2BE2" w:rsidRDefault="00577A74" w:rsidP="00577A74">
            <w:pPr>
              <w:rPr>
                <w:sz w:val="22"/>
                <w:szCs w:val="22"/>
              </w:rPr>
            </w:pPr>
            <w:r w:rsidRPr="000A2BE2">
              <w:rPr>
                <w:sz w:val="22"/>
                <w:szCs w:val="22"/>
              </w:rPr>
              <w:t>sicerfoo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4EF32"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90C49"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890C10" w14:textId="77777777" w:rsidR="00577A74" w:rsidRPr="000A2BE2" w:rsidRDefault="00577A74" w:rsidP="00577A74">
            <w:pPr>
              <w:rPr>
                <w:sz w:val="22"/>
                <w:szCs w:val="22"/>
              </w:rPr>
            </w:pPr>
            <w:r w:rsidRPr="000A2BE2">
              <w:rPr>
                <w:sz w:val="22"/>
                <w:szCs w:val="22"/>
              </w:rPr>
              <w:t>Specify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A0767C"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EE677C" w14:textId="77777777" w:rsidR="00577A74" w:rsidRPr="000A2BE2" w:rsidRDefault="00577A74" w:rsidP="00577A74">
            <w:pPr>
              <w:rPr>
                <w:sz w:val="22"/>
                <w:szCs w:val="22"/>
              </w:rPr>
            </w:pPr>
          </w:p>
        </w:tc>
      </w:tr>
      <w:tr w:rsidR="002C0305" w:rsidRPr="00577A74" w14:paraId="41B59FE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B4595E" w14:textId="77777777" w:rsidR="00577A74" w:rsidRPr="000A2BE2" w:rsidRDefault="00577A74" w:rsidP="00577A74">
            <w:pPr>
              <w:rPr>
                <w:sz w:val="22"/>
                <w:szCs w:val="22"/>
              </w:rPr>
            </w:pPr>
            <w:r w:rsidRPr="000A2BE2">
              <w:rPr>
                <w:sz w:val="22"/>
                <w:szCs w:val="22"/>
              </w:rPr>
              <w:t>11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D52BE3" w14:textId="77777777" w:rsidR="00577A74" w:rsidRPr="000A2BE2" w:rsidRDefault="00577A74" w:rsidP="00577A74">
            <w:pPr>
              <w:rPr>
                <w:sz w:val="22"/>
                <w:szCs w:val="22"/>
              </w:rPr>
            </w:pPr>
            <w:r w:rsidRPr="000A2BE2">
              <w:rPr>
                <w:sz w:val="22"/>
                <w:szCs w:val="22"/>
              </w:rPr>
              <w:t>Eligible based on chart review?</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017AE8" w14:textId="77777777" w:rsidR="00577A74" w:rsidRPr="000A2BE2" w:rsidRDefault="00577A74" w:rsidP="00577A74">
            <w:pPr>
              <w:rPr>
                <w:sz w:val="22"/>
                <w:szCs w:val="22"/>
              </w:rPr>
            </w:pPr>
            <w:r w:rsidRPr="000A2BE2">
              <w:rPr>
                <w:sz w:val="22"/>
                <w:szCs w:val="22"/>
              </w:rPr>
              <w:t>sicechrt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D4EF26" w14:textId="77777777" w:rsidR="00577A74" w:rsidRPr="000A2BE2" w:rsidRDefault="00577A74" w:rsidP="00577A74">
            <w:pPr>
              <w:rPr>
                <w:sz w:val="22"/>
                <w:szCs w:val="22"/>
              </w:rPr>
            </w:pPr>
            <w:r w:rsidRPr="000A2BE2">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E7489D"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997A2"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9B1193" w14:textId="77777777" w:rsidR="00577A74" w:rsidRPr="000A2BE2" w:rsidRDefault="00577A74" w:rsidP="00577A74">
            <w:pPr>
              <w:rPr>
                <w:sz w:val="22"/>
                <w:szCs w:val="22"/>
              </w:rPr>
            </w:pPr>
            <w:r w:rsidRPr="000A2BE2">
              <w:rPr>
                <w:sz w:val="22"/>
                <w:szCs w:val="22"/>
              </w:rPr>
              <w:t>y;n</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DE135" w14:textId="77777777" w:rsidR="00577A74" w:rsidRPr="000A2BE2" w:rsidRDefault="00577A74" w:rsidP="00577A74">
            <w:pPr>
              <w:rPr>
                <w:sz w:val="22"/>
                <w:szCs w:val="22"/>
              </w:rPr>
            </w:pPr>
            <w:r w:rsidRPr="000A2BE2">
              <w:rPr>
                <w:sz w:val="22"/>
                <w:szCs w:val="22"/>
              </w:rPr>
              <w:t>Yes;No</w:t>
            </w:r>
          </w:p>
        </w:tc>
      </w:tr>
      <w:tr w:rsidR="002C0305" w:rsidRPr="00577A74" w14:paraId="20D216F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C4F4BA" w14:textId="77777777" w:rsidR="00577A74" w:rsidRPr="000A2BE2" w:rsidRDefault="00577A74" w:rsidP="00577A74">
            <w:pPr>
              <w:rPr>
                <w:sz w:val="22"/>
                <w:szCs w:val="22"/>
              </w:rPr>
            </w:pPr>
            <w:r w:rsidRPr="000A2BE2">
              <w:rPr>
                <w:sz w:val="22"/>
                <w:szCs w:val="22"/>
              </w:rPr>
              <w:t>12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ED7529" w14:textId="77777777" w:rsidR="00577A74" w:rsidRPr="000A2BE2" w:rsidRDefault="00577A74" w:rsidP="00577A74">
            <w:pPr>
              <w:rPr>
                <w:sz w:val="22"/>
                <w:szCs w:val="22"/>
              </w:rPr>
            </w:pPr>
            <w:r w:rsidRPr="000A2BE2">
              <w:rPr>
                <w:sz w:val="22"/>
                <w:szCs w:val="22"/>
              </w:rPr>
              <w:t>Medical History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48DD2" w14:textId="77777777" w:rsidR="00577A74" w:rsidRPr="000A2BE2" w:rsidRDefault="00577A74" w:rsidP="00577A74">
            <w:pPr>
              <w:rPr>
                <w:sz w:val="22"/>
                <w:szCs w:val="22"/>
              </w:rPr>
            </w:pPr>
            <w:r w:rsidRPr="000A2BE2">
              <w:rPr>
                <w:sz w:val="22"/>
                <w:szCs w:val="22"/>
              </w:rPr>
              <w:t>sicemhlc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B188BB"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D746CC"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C3EA49"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FFB4D4"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C91FB4" w14:textId="77777777" w:rsidR="00577A74" w:rsidRPr="000A2BE2" w:rsidRDefault="00577A74" w:rsidP="00577A74">
            <w:pPr>
              <w:rPr>
                <w:sz w:val="22"/>
                <w:szCs w:val="22"/>
              </w:rPr>
            </w:pPr>
            <w:r w:rsidRPr="000A2BE2">
              <w:rPr>
                <w:sz w:val="22"/>
                <w:szCs w:val="22"/>
              </w:rPr>
              <w:t>lung cancer</w:t>
            </w:r>
          </w:p>
        </w:tc>
      </w:tr>
      <w:tr w:rsidR="002C0305" w:rsidRPr="00577A74" w14:paraId="0A8E7E0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C865D0" w14:textId="77777777" w:rsidR="00577A74" w:rsidRPr="000A2BE2" w:rsidRDefault="00577A74" w:rsidP="00577A74">
            <w:pPr>
              <w:rPr>
                <w:sz w:val="22"/>
                <w:szCs w:val="22"/>
              </w:rPr>
            </w:pPr>
            <w:r w:rsidRPr="000A2BE2">
              <w:rPr>
                <w:sz w:val="22"/>
                <w:szCs w:val="22"/>
              </w:rPr>
              <w:t>13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F6B31B" w14:textId="77777777" w:rsidR="00577A74" w:rsidRPr="000A2BE2" w:rsidRDefault="00577A74" w:rsidP="00577A74">
            <w:pPr>
              <w:rPr>
                <w:sz w:val="22"/>
                <w:szCs w:val="22"/>
              </w:rPr>
            </w:pPr>
            <w:r w:rsidRPr="000A2BE2">
              <w:rPr>
                <w:sz w:val="22"/>
                <w:szCs w:val="22"/>
              </w:rPr>
              <w:t>Medical History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1E4C7" w14:textId="77777777" w:rsidR="00577A74" w:rsidRPr="000A2BE2" w:rsidRDefault="00577A74" w:rsidP="00577A74">
            <w:pPr>
              <w:rPr>
                <w:sz w:val="22"/>
                <w:szCs w:val="22"/>
              </w:rPr>
            </w:pPr>
            <w:r w:rsidRPr="000A2BE2">
              <w:rPr>
                <w:sz w:val="22"/>
                <w:szCs w:val="22"/>
              </w:rPr>
              <w:t>sicemhhs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F29B8F"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467AB0"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DA58D"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24F68D"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36175" w14:textId="77777777" w:rsidR="00577A74" w:rsidRPr="000A2BE2" w:rsidRDefault="00577A74" w:rsidP="00577A74">
            <w:pPr>
              <w:rPr>
                <w:sz w:val="22"/>
                <w:szCs w:val="22"/>
              </w:rPr>
            </w:pPr>
            <w:r w:rsidRPr="000A2BE2">
              <w:rPr>
                <w:sz w:val="22"/>
                <w:szCs w:val="22"/>
              </w:rPr>
              <w:t>health status</w:t>
            </w:r>
          </w:p>
        </w:tc>
      </w:tr>
      <w:tr w:rsidR="002C0305" w:rsidRPr="00577A74" w14:paraId="2560434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849E32" w14:textId="77777777" w:rsidR="00577A74" w:rsidRPr="000A2BE2" w:rsidRDefault="00577A74" w:rsidP="00577A74">
            <w:pPr>
              <w:rPr>
                <w:sz w:val="22"/>
                <w:szCs w:val="22"/>
              </w:rPr>
            </w:pPr>
            <w:r w:rsidRPr="000A2BE2">
              <w:rPr>
                <w:sz w:val="22"/>
                <w:szCs w:val="22"/>
              </w:rPr>
              <w:t>14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B58F9F" w14:textId="77777777" w:rsidR="00577A74" w:rsidRPr="000A2BE2" w:rsidRDefault="00577A74" w:rsidP="00577A74">
            <w:pPr>
              <w:rPr>
                <w:sz w:val="22"/>
                <w:szCs w:val="22"/>
              </w:rPr>
            </w:pPr>
            <w:r w:rsidRPr="000A2BE2">
              <w:rPr>
                <w:sz w:val="22"/>
                <w:szCs w:val="22"/>
              </w:rPr>
              <w:t>Medical History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3AE17" w14:textId="77777777" w:rsidR="00577A74" w:rsidRPr="000A2BE2" w:rsidRDefault="00577A74" w:rsidP="00577A74">
            <w:pPr>
              <w:rPr>
                <w:sz w:val="22"/>
                <w:szCs w:val="22"/>
              </w:rPr>
            </w:pPr>
            <w:r w:rsidRPr="000A2BE2">
              <w:rPr>
                <w:sz w:val="22"/>
                <w:szCs w:val="22"/>
              </w:rPr>
              <w:t>sicemhot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A6E56"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77CC1C"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DE132F"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2B0B8"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9230A1" w14:textId="77777777" w:rsidR="00577A74" w:rsidRPr="000A2BE2" w:rsidRDefault="00577A74" w:rsidP="00577A74">
            <w:pPr>
              <w:rPr>
                <w:sz w:val="22"/>
                <w:szCs w:val="22"/>
              </w:rPr>
            </w:pPr>
            <w:r w:rsidRPr="000A2BE2">
              <w:rPr>
                <w:sz w:val="22"/>
                <w:szCs w:val="22"/>
              </w:rPr>
              <w:t>other</w:t>
            </w:r>
          </w:p>
        </w:tc>
      </w:tr>
      <w:tr w:rsidR="002C0305" w:rsidRPr="00577A74" w14:paraId="379CFC0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024D90" w14:textId="77777777" w:rsidR="00577A74" w:rsidRPr="000A2BE2" w:rsidRDefault="00577A74" w:rsidP="00577A74">
            <w:pPr>
              <w:rPr>
                <w:sz w:val="22"/>
                <w:szCs w:val="22"/>
              </w:rPr>
            </w:pPr>
            <w:r w:rsidRPr="000A2BE2">
              <w:rPr>
                <w:sz w:val="22"/>
                <w:szCs w:val="22"/>
              </w:rPr>
              <w:t>15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668BCA" w14:textId="77777777" w:rsidR="00577A74" w:rsidRPr="000A2BE2" w:rsidRDefault="00577A74" w:rsidP="00577A74">
            <w:pPr>
              <w:rPr>
                <w:sz w:val="22"/>
                <w:szCs w:val="22"/>
              </w:rPr>
            </w:pPr>
            <w:r w:rsidRPr="000A2BE2">
              <w:rPr>
                <w:sz w:val="22"/>
                <w:szCs w:val="22"/>
              </w:rPr>
              <w:t>Medical History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DB59A" w14:textId="77777777" w:rsidR="00577A74" w:rsidRPr="000A2BE2" w:rsidRDefault="00577A74" w:rsidP="00577A74">
            <w:pPr>
              <w:rPr>
                <w:sz w:val="22"/>
                <w:szCs w:val="22"/>
              </w:rPr>
            </w:pPr>
            <w:r w:rsidRPr="000A2BE2">
              <w:rPr>
                <w:sz w:val="22"/>
                <w:szCs w:val="22"/>
              </w:rPr>
              <w:t>sicemhoo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C9A07"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DEA85"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0A99FA" w14:textId="77777777" w:rsidR="00577A74" w:rsidRPr="000A2BE2" w:rsidRDefault="00577A74" w:rsidP="00577A74">
            <w:pPr>
              <w:rPr>
                <w:sz w:val="22"/>
                <w:szCs w:val="22"/>
              </w:rPr>
            </w:pPr>
            <w:r w:rsidRPr="000A2BE2">
              <w:rPr>
                <w:sz w:val="22"/>
                <w:szCs w:val="22"/>
              </w:rPr>
              <w:t>specify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1E55D"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88D695" w14:textId="77777777" w:rsidR="00577A74" w:rsidRPr="000A2BE2" w:rsidRDefault="00577A74" w:rsidP="00577A74">
            <w:pPr>
              <w:rPr>
                <w:sz w:val="22"/>
                <w:szCs w:val="22"/>
              </w:rPr>
            </w:pPr>
          </w:p>
        </w:tc>
      </w:tr>
      <w:tr w:rsidR="002C0305" w:rsidRPr="00577A74" w14:paraId="56E94A9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7C7F18" w14:textId="77777777" w:rsidR="00577A74" w:rsidRPr="000A2BE2" w:rsidRDefault="00577A74" w:rsidP="00577A74">
            <w:pPr>
              <w:rPr>
                <w:sz w:val="22"/>
                <w:szCs w:val="22"/>
              </w:rPr>
            </w:pPr>
            <w:r w:rsidRPr="000A2BE2">
              <w:rPr>
                <w:sz w:val="22"/>
                <w:szCs w:val="22"/>
              </w:rPr>
              <w:t>16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246F31" w14:textId="77777777" w:rsidR="00577A74" w:rsidRPr="000A2BE2" w:rsidRDefault="00577A74" w:rsidP="00577A74">
            <w:pPr>
              <w:rPr>
                <w:sz w:val="22"/>
                <w:szCs w:val="22"/>
              </w:rPr>
            </w:pPr>
            <w:r w:rsidRPr="000A2BE2">
              <w:rPr>
                <w:sz w:val="22"/>
                <w:szCs w:val="22"/>
              </w:rPr>
              <w:t>Receiving Care Elsewhere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CAA2D6" w14:textId="77777777" w:rsidR="00577A74" w:rsidRPr="000A2BE2" w:rsidRDefault="00577A74" w:rsidP="00577A74">
            <w:pPr>
              <w:rPr>
                <w:sz w:val="22"/>
                <w:szCs w:val="22"/>
              </w:rPr>
            </w:pPr>
            <w:r w:rsidRPr="000A2BE2">
              <w:rPr>
                <w:sz w:val="22"/>
                <w:szCs w:val="22"/>
              </w:rPr>
              <w:t>sicecepc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5C547"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FE3751"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D0874"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59FE84"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5E685" w14:textId="77777777" w:rsidR="00577A74" w:rsidRPr="000A2BE2" w:rsidRDefault="00577A74" w:rsidP="00577A74">
            <w:pPr>
              <w:rPr>
                <w:sz w:val="22"/>
                <w:szCs w:val="22"/>
              </w:rPr>
            </w:pPr>
            <w:r w:rsidRPr="000A2BE2">
              <w:rPr>
                <w:sz w:val="22"/>
                <w:szCs w:val="22"/>
              </w:rPr>
              <w:t>followed in pulmonary clinic</w:t>
            </w:r>
          </w:p>
        </w:tc>
      </w:tr>
      <w:tr w:rsidR="002C0305" w:rsidRPr="00577A74" w14:paraId="50B424F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E0621E" w14:textId="77777777" w:rsidR="00577A74" w:rsidRPr="000A2BE2" w:rsidRDefault="00577A74" w:rsidP="00577A74">
            <w:pPr>
              <w:rPr>
                <w:sz w:val="22"/>
                <w:szCs w:val="22"/>
              </w:rPr>
            </w:pPr>
            <w:r w:rsidRPr="000A2BE2">
              <w:rPr>
                <w:sz w:val="22"/>
                <w:szCs w:val="22"/>
              </w:rPr>
              <w:t>17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1071F" w14:textId="77777777" w:rsidR="00577A74" w:rsidRPr="000A2BE2" w:rsidRDefault="00577A74" w:rsidP="00577A74">
            <w:pPr>
              <w:rPr>
                <w:sz w:val="22"/>
                <w:szCs w:val="22"/>
              </w:rPr>
            </w:pPr>
            <w:r w:rsidRPr="000A2BE2">
              <w:rPr>
                <w:sz w:val="22"/>
                <w:szCs w:val="22"/>
              </w:rPr>
              <w:t>Receiving Care Elsewhere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1AEB28" w14:textId="77777777" w:rsidR="00577A74" w:rsidRPr="000A2BE2" w:rsidRDefault="00577A74" w:rsidP="00577A74">
            <w:pPr>
              <w:rPr>
                <w:sz w:val="22"/>
                <w:szCs w:val="22"/>
              </w:rPr>
            </w:pPr>
            <w:r w:rsidRPr="000A2BE2">
              <w:rPr>
                <w:sz w:val="22"/>
                <w:szCs w:val="22"/>
              </w:rPr>
              <w:t>sicecenc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C2E88"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1D871"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95A5D"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3C9087"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8176B8" w14:textId="77777777" w:rsidR="00577A74" w:rsidRPr="000A2BE2" w:rsidRDefault="00577A74" w:rsidP="00577A74">
            <w:pPr>
              <w:rPr>
                <w:sz w:val="22"/>
                <w:szCs w:val="22"/>
              </w:rPr>
            </w:pPr>
            <w:r w:rsidRPr="000A2BE2">
              <w:rPr>
                <w:sz w:val="22"/>
                <w:szCs w:val="22"/>
              </w:rPr>
              <w:t>followed in nodule clinic</w:t>
            </w:r>
          </w:p>
        </w:tc>
      </w:tr>
      <w:tr w:rsidR="002C0305" w:rsidRPr="00577A74" w14:paraId="39F4A4B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FC0E4C" w14:textId="77777777" w:rsidR="00577A74" w:rsidRPr="000A2BE2" w:rsidRDefault="00577A74" w:rsidP="00577A74">
            <w:pPr>
              <w:rPr>
                <w:sz w:val="22"/>
                <w:szCs w:val="22"/>
              </w:rPr>
            </w:pPr>
            <w:r w:rsidRPr="000A2BE2">
              <w:rPr>
                <w:sz w:val="22"/>
                <w:szCs w:val="22"/>
              </w:rPr>
              <w:t>18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BD5446" w14:textId="77777777" w:rsidR="00577A74" w:rsidRPr="000A2BE2" w:rsidRDefault="00577A74" w:rsidP="00577A74">
            <w:pPr>
              <w:rPr>
                <w:sz w:val="22"/>
                <w:szCs w:val="22"/>
              </w:rPr>
            </w:pPr>
            <w:r w:rsidRPr="000A2BE2">
              <w:rPr>
                <w:sz w:val="22"/>
                <w:szCs w:val="22"/>
              </w:rPr>
              <w:t>Receiving Care Elsewhere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56D308" w14:textId="77777777" w:rsidR="00577A74" w:rsidRPr="000A2BE2" w:rsidRDefault="00577A74" w:rsidP="00577A74">
            <w:pPr>
              <w:rPr>
                <w:sz w:val="22"/>
                <w:szCs w:val="22"/>
              </w:rPr>
            </w:pPr>
            <w:r w:rsidRPr="000A2BE2">
              <w:rPr>
                <w:sz w:val="22"/>
                <w:szCs w:val="22"/>
              </w:rPr>
              <w:t>siceceho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A85F7"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222713"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41F5A4"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798A96"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C69FFE" w14:textId="77777777" w:rsidR="00577A74" w:rsidRPr="000A2BE2" w:rsidRDefault="00577A74" w:rsidP="00577A74">
            <w:pPr>
              <w:rPr>
                <w:sz w:val="22"/>
                <w:szCs w:val="22"/>
              </w:rPr>
            </w:pPr>
            <w:r w:rsidRPr="000A2BE2">
              <w:rPr>
                <w:sz w:val="22"/>
                <w:szCs w:val="22"/>
              </w:rPr>
              <w:t>followed in hematology-Oncology</w:t>
            </w:r>
          </w:p>
        </w:tc>
      </w:tr>
      <w:tr w:rsidR="002C0305" w:rsidRPr="00577A74" w14:paraId="7DF70B8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6011B0" w14:textId="77777777" w:rsidR="00577A74" w:rsidRPr="000A2BE2" w:rsidRDefault="00577A74" w:rsidP="00577A74">
            <w:pPr>
              <w:rPr>
                <w:sz w:val="22"/>
                <w:szCs w:val="22"/>
              </w:rPr>
            </w:pPr>
            <w:r w:rsidRPr="000A2BE2">
              <w:rPr>
                <w:sz w:val="22"/>
                <w:szCs w:val="22"/>
              </w:rPr>
              <w:t>19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938DE3" w14:textId="77777777" w:rsidR="00577A74" w:rsidRPr="000A2BE2" w:rsidRDefault="00577A74" w:rsidP="00577A74">
            <w:pPr>
              <w:rPr>
                <w:sz w:val="22"/>
                <w:szCs w:val="22"/>
              </w:rPr>
            </w:pPr>
            <w:r w:rsidRPr="000A2BE2">
              <w:rPr>
                <w:sz w:val="22"/>
                <w:szCs w:val="22"/>
              </w:rPr>
              <w:t>Receiving Care Elsewhere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B72E88" w14:textId="77777777" w:rsidR="00577A74" w:rsidRPr="000A2BE2" w:rsidRDefault="00577A74" w:rsidP="00577A74">
            <w:pPr>
              <w:rPr>
                <w:sz w:val="22"/>
                <w:szCs w:val="22"/>
              </w:rPr>
            </w:pPr>
            <w:r w:rsidRPr="000A2BE2">
              <w:rPr>
                <w:sz w:val="22"/>
                <w:szCs w:val="22"/>
              </w:rPr>
              <w:t>sicecepr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80F4FD"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38917"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EF28DF"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FFD40C"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68C74" w14:textId="77777777" w:rsidR="00577A74" w:rsidRPr="000A2BE2" w:rsidRDefault="00577A74" w:rsidP="00577A74">
            <w:pPr>
              <w:rPr>
                <w:sz w:val="22"/>
                <w:szCs w:val="22"/>
              </w:rPr>
            </w:pPr>
            <w:r w:rsidRPr="000A2BE2">
              <w:rPr>
                <w:sz w:val="22"/>
                <w:szCs w:val="22"/>
              </w:rPr>
              <w:t>private care</w:t>
            </w:r>
          </w:p>
        </w:tc>
      </w:tr>
      <w:tr w:rsidR="002C0305" w:rsidRPr="00577A74" w14:paraId="17FBD37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82B655" w14:textId="77777777" w:rsidR="00577A74" w:rsidRPr="000A2BE2" w:rsidRDefault="00577A74" w:rsidP="00577A74">
            <w:pPr>
              <w:rPr>
                <w:sz w:val="22"/>
                <w:szCs w:val="22"/>
              </w:rPr>
            </w:pPr>
            <w:r w:rsidRPr="000A2BE2">
              <w:rPr>
                <w:sz w:val="22"/>
                <w:szCs w:val="22"/>
              </w:rPr>
              <w:t>20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997E78" w14:textId="77777777" w:rsidR="00577A74" w:rsidRPr="000A2BE2" w:rsidRDefault="00577A74" w:rsidP="00577A74">
            <w:pPr>
              <w:rPr>
                <w:sz w:val="22"/>
                <w:szCs w:val="22"/>
              </w:rPr>
            </w:pPr>
            <w:r w:rsidRPr="000A2BE2">
              <w:rPr>
                <w:sz w:val="22"/>
                <w:szCs w:val="22"/>
              </w:rPr>
              <w:t>Receiving Care Elsewhere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95A625" w14:textId="77777777" w:rsidR="00577A74" w:rsidRPr="000A2BE2" w:rsidRDefault="00577A74" w:rsidP="00577A74">
            <w:pPr>
              <w:rPr>
                <w:sz w:val="22"/>
                <w:szCs w:val="22"/>
              </w:rPr>
            </w:pPr>
            <w:r w:rsidRPr="000A2BE2">
              <w:rPr>
                <w:sz w:val="22"/>
                <w:szCs w:val="22"/>
              </w:rPr>
              <w:t>siceceot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3D0A6"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87034"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357D7E"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1C1554"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B0718" w14:textId="77777777" w:rsidR="00577A74" w:rsidRPr="000A2BE2" w:rsidRDefault="00577A74" w:rsidP="00577A74">
            <w:pPr>
              <w:rPr>
                <w:sz w:val="22"/>
                <w:szCs w:val="22"/>
              </w:rPr>
            </w:pPr>
            <w:r w:rsidRPr="000A2BE2">
              <w:rPr>
                <w:sz w:val="22"/>
                <w:szCs w:val="22"/>
              </w:rPr>
              <w:t>other</w:t>
            </w:r>
          </w:p>
        </w:tc>
      </w:tr>
      <w:tr w:rsidR="002C0305" w:rsidRPr="00577A74" w14:paraId="3194286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EBB14E" w14:textId="77777777" w:rsidR="00577A74" w:rsidRPr="000A2BE2" w:rsidRDefault="00577A74" w:rsidP="00577A74">
            <w:pPr>
              <w:rPr>
                <w:sz w:val="22"/>
                <w:szCs w:val="22"/>
              </w:rPr>
            </w:pPr>
            <w:r w:rsidRPr="000A2BE2">
              <w:rPr>
                <w:sz w:val="22"/>
                <w:szCs w:val="22"/>
              </w:rPr>
              <w:t>21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FDBE9A" w14:textId="77777777" w:rsidR="00577A74" w:rsidRPr="000A2BE2" w:rsidRDefault="00577A74" w:rsidP="00577A74">
            <w:pPr>
              <w:rPr>
                <w:sz w:val="22"/>
                <w:szCs w:val="22"/>
              </w:rPr>
            </w:pPr>
            <w:r w:rsidRPr="000A2BE2">
              <w:rPr>
                <w:sz w:val="22"/>
                <w:szCs w:val="22"/>
              </w:rPr>
              <w:t>Smoking History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85D571" w14:textId="77777777" w:rsidR="00577A74" w:rsidRPr="000A2BE2" w:rsidRDefault="00577A74" w:rsidP="00577A74">
            <w:pPr>
              <w:rPr>
                <w:sz w:val="22"/>
                <w:szCs w:val="22"/>
              </w:rPr>
            </w:pPr>
            <w:r w:rsidRPr="000A2BE2">
              <w:rPr>
                <w:sz w:val="22"/>
                <w:szCs w:val="22"/>
              </w:rPr>
              <w:t>siceceoo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A0C11"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DD4F8"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02468" w14:textId="77777777" w:rsidR="00577A74" w:rsidRPr="000A2BE2" w:rsidRDefault="00577A74" w:rsidP="00577A74">
            <w:pPr>
              <w:rPr>
                <w:sz w:val="22"/>
                <w:szCs w:val="22"/>
              </w:rPr>
            </w:pPr>
            <w:r w:rsidRPr="000A2BE2">
              <w:rPr>
                <w:sz w:val="22"/>
                <w:szCs w:val="22"/>
              </w:rPr>
              <w:t>specify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F17C59"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3C68FB" w14:textId="77777777" w:rsidR="00577A74" w:rsidRPr="000A2BE2" w:rsidRDefault="00577A74" w:rsidP="00577A74">
            <w:pPr>
              <w:rPr>
                <w:sz w:val="22"/>
                <w:szCs w:val="22"/>
              </w:rPr>
            </w:pPr>
          </w:p>
        </w:tc>
      </w:tr>
      <w:tr w:rsidR="002C0305" w:rsidRPr="00577A74" w14:paraId="72044A6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DE81E9" w14:textId="77777777" w:rsidR="00577A74" w:rsidRPr="000A2BE2" w:rsidRDefault="00577A74" w:rsidP="00577A74">
            <w:pPr>
              <w:rPr>
                <w:sz w:val="22"/>
                <w:szCs w:val="22"/>
              </w:rPr>
            </w:pPr>
            <w:r w:rsidRPr="000A2BE2">
              <w:rPr>
                <w:sz w:val="22"/>
                <w:szCs w:val="22"/>
              </w:rPr>
              <w:t>22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2A8B9B" w14:textId="77777777" w:rsidR="00577A74" w:rsidRPr="000A2BE2" w:rsidRDefault="00577A74" w:rsidP="00577A74">
            <w:pPr>
              <w:rPr>
                <w:sz w:val="22"/>
                <w:szCs w:val="22"/>
              </w:rPr>
            </w:pPr>
            <w:r w:rsidRPr="000A2BE2">
              <w:rPr>
                <w:sz w:val="22"/>
                <w:szCs w:val="22"/>
              </w:rPr>
              <w:t>Smoking History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A897B" w14:textId="77777777" w:rsidR="00577A74" w:rsidRPr="000A2BE2" w:rsidRDefault="00577A74" w:rsidP="00577A74">
            <w:pPr>
              <w:rPr>
                <w:sz w:val="22"/>
                <w:szCs w:val="22"/>
              </w:rPr>
            </w:pPr>
            <w:r w:rsidRPr="000A2BE2">
              <w:rPr>
                <w:sz w:val="22"/>
                <w:szCs w:val="22"/>
              </w:rPr>
              <w:t>siceshqd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91B28"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53C7E4"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8410E"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549E04"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EB075" w14:textId="77777777" w:rsidR="00577A74" w:rsidRPr="000A2BE2" w:rsidRDefault="00577A74" w:rsidP="00577A74">
            <w:pPr>
              <w:rPr>
                <w:sz w:val="22"/>
                <w:szCs w:val="22"/>
              </w:rPr>
            </w:pPr>
            <w:r w:rsidRPr="000A2BE2">
              <w:rPr>
                <w:sz w:val="22"/>
                <w:szCs w:val="22"/>
              </w:rPr>
              <w:t>quit date greater than 15 years</w:t>
            </w:r>
          </w:p>
        </w:tc>
      </w:tr>
      <w:tr w:rsidR="002C0305" w:rsidRPr="00577A74" w14:paraId="642A892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A7195A" w14:textId="77777777" w:rsidR="00577A74" w:rsidRPr="000A2BE2" w:rsidRDefault="00577A74" w:rsidP="00577A74">
            <w:pPr>
              <w:rPr>
                <w:sz w:val="22"/>
                <w:szCs w:val="22"/>
              </w:rPr>
            </w:pPr>
            <w:r w:rsidRPr="000A2BE2">
              <w:rPr>
                <w:sz w:val="22"/>
                <w:szCs w:val="22"/>
              </w:rPr>
              <w:t>23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845390" w14:textId="77777777" w:rsidR="00577A74" w:rsidRPr="000A2BE2" w:rsidRDefault="00577A74" w:rsidP="00577A74">
            <w:pPr>
              <w:rPr>
                <w:sz w:val="22"/>
                <w:szCs w:val="22"/>
              </w:rPr>
            </w:pPr>
            <w:r w:rsidRPr="000A2BE2">
              <w:rPr>
                <w:sz w:val="22"/>
                <w:szCs w:val="22"/>
              </w:rPr>
              <w:t>Smoking History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661D4" w14:textId="77777777" w:rsidR="00577A74" w:rsidRPr="000A2BE2" w:rsidRDefault="00577A74" w:rsidP="00577A74">
            <w:pPr>
              <w:rPr>
                <w:sz w:val="22"/>
                <w:szCs w:val="22"/>
              </w:rPr>
            </w:pPr>
            <w:r w:rsidRPr="000A2BE2">
              <w:rPr>
                <w:sz w:val="22"/>
                <w:szCs w:val="22"/>
              </w:rPr>
              <w:t>siceshpy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63C36D"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4D1C63"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70278"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67CDA"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08711" w14:textId="77777777" w:rsidR="00577A74" w:rsidRPr="000A2BE2" w:rsidRDefault="00577A74" w:rsidP="00577A74">
            <w:pPr>
              <w:rPr>
                <w:sz w:val="22"/>
                <w:szCs w:val="22"/>
              </w:rPr>
            </w:pPr>
            <w:r w:rsidRPr="000A2BE2">
              <w:rPr>
                <w:sz w:val="22"/>
                <w:szCs w:val="22"/>
              </w:rPr>
              <w:t>less than 30 pack years</w:t>
            </w:r>
          </w:p>
        </w:tc>
      </w:tr>
      <w:tr w:rsidR="002C0305" w:rsidRPr="00577A74" w14:paraId="47583D6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DC0E8E" w14:textId="77777777" w:rsidR="00577A74" w:rsidRPr="000A2BE2" w:rsidRDefault="00577A74" w:rsidP="00577A74">
            <w:pPr>
              <w:rPr>
                <w:sz w:val="22"/>
                <w:szCs w:val="22"/>
              </w:rPr>
            </w:pPr>
            <w:r w:rsidRPr="000A2BE2">
              <w:rPr>
                <w:sz w:val="22"/>
                <w:szCs w:val="22"/>
              </w:rPr>
              <w:t>24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274DAD" w14:textId="77777777" w:rsidR="00577A74" w:rsidRPr="000A2BE2" w:rsidRDefault="00577A74" w:rsidP="00577A74">
            <w:pPr>
              <w:rPr>
                <w:sz w:val="22"/>
                <w:szCs w:val="22"/>
              </w:rPr>
            </w:pPr>
            <w:r w:rsidRPr="000A2BE2">
              <w:rPr>
                <w:sz w:val="22"/>
                <w:szCs w:val="22"/>
              </w:rPr>
              <w:t>Smoking History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BDBDC" w14:textId="77777777" w:rsidR="00577A74" w:rsidRPr="000A2BE2" w:rsidRDefault="00577A74" w:rsidP="00577A74">
            <w:pPr>
              <w:rPr>
                <w:sz w:val="22"/>
                <w:szCs w:val="22"/>
              </w:rPr>
            </w:pPr>
            <w:r w:rsidRPr="000A2BE2">
              <w:rPr>
                <w:sz w:val="22"/>
                <w:szCs w:val="22"/>
              </w:rPr>
              <w:t>siceshnc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8E640F"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164D3"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A5B02B"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644055"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04C721" w14:textId="77777777" w:rsidR="00577A74" w:rsidRPr="000A2BE2" w:rsidRDefault="00577A74" w:rsidP="00577A74">
            <w:pPr>
              <w:rPr>
                <w:sz w:val="22"/>
                <w:szCs w:val="22"/>
              </w:rPr>
            </w:pPr>
            <w:r w:rsidRPr="000A2BE2">
              <w:rPr>
                <w:sz w:val="22"/>
                <w:szCs w:val="22"/>
              </w:rPr>
              <w:t>non-cigarette use (e.g. pipe, smokeless, vape, cannabis)</w:t>
            </w:r>
          </w:p>
        </w:tc>
      </w:tr>
      <w:tr w:rsidR="002C0305" w:rsidRPr="00577A74" w14:paraId="73B17E9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38F23D" w14:textId="77777777" w:rsidR="00577A74" w:rsidRPr="000A2BE2" w:rsidRDefault="00577A74" w:rsidP="00577A74">
            <w:pPr>
              <w:rPr>
                <w:sz w:val="22"/>
                <w:szCs w:val="22"/>
              </w:rPr>
            </w:pPr>
            <w:r w:rsidRPr="000A2BE2">
              <w:rPr>
                <w:sz w:val="22"/>
                <w:szCs w:val="22"/>
              </w:rPr>
              <w:t>25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B1C2C2" w14:textId="77777777" w:rsidR="00577A74" w:rsidRPr="000A2BE2" w:rsidRDefault="00577A74" w:rsidP="00577A74">
            <w:pPr>
              <w:rPr>
                <w:sz w:val="22"/>
                <w:szCs w:val="22"/>
              </w:rPr>
            </w:pPr>
            <w:r w:rsidRPr="000A2BE2">
              <w:rPr>
                <w:sz w:val="22"/>
                <w:szCs w:val="22"/>
              </w:rPr>
              <w:t>Smoking History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979F2" w14:textId="77777777" w:rsidR="00577A74" w:rsidRPr="000A2BE2" w:rsidRDefault="00577A74" w:rsidP="00577A74">
            <w:pPr>
              <w:rPr>
                <w:sz w:val="22"/>
                <w:szCs w:val="22"/>
              </w:rPr>
            </w:pPr>
            <w:r w:rsidRPr="000A2BE2">
              <w:rPr>
                <w:sz w:val="22"/>
                <w:szCs w:val="22"/>
              </w:rPr>
              <w:t>siceshot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82137"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BF0ED4"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A8984F"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E7D881" w14:textId="77777777" w:rsidR="00577A74" w:rsidRPr="000A2BE2" w:rsidRDefault="00577A74" w:rsidP="00577A74">
            <w:pPr>
              <w:rPr>
                <w:sz w:val="22"/>
                <w:szCs w:val="22"/>
              </w:rPr>
            </w:pPr>
            <w:r w:rsidRPr="000A2BE2">
              <w:rPr>
                <w:sz w:val="22"/>
                <w:szCs w:val="22"/>
              </w:rPr>
              <w:t>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69A37B" w14:textId="77777777" w:rsidR="00577A74" w:rsidRPr="000A2BE2" w:rsidRDefault="00577A74" w:rsidP="00577A74">
            <w:pPr>
              <w:rPr>
                <w:sz w:val="22"/>
                <w:szCs w:val="22"/>
              </w:rPr>
            </w:pPr>
            <w:r w:rsidRPr="000A2BE2">
              <w:rPr>
                <w:sz w:val="22"/>
                <w:szCs w:val="22"/>
              </w:rPr>
              <w:t>other</w:t>
            </w:r>
          </w:p>
        </w:tc>
      </w:tr>
      <w:tr w:rsidR="002C0305" w:rsidRPr="00577A74" w14:paraId="60E5D47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538AE6" w14:textId="77777777" w:rsidR="00577A74" w:rsidRPr="000A2BE2" w:rsidRDefault="00577A74" w:rsidP="00577A74">
            <w:pPr>
              <w:rPr>
                <w:sz w:val="22"/>
                <w:szCs w:val="22"/>
              </w:rPr>
            </w:pPr>
            <w:r w:rsidRPr="000A2BE2">
              <w:rPr>
                <w:sz w:val="22"/>
                <w:szCs w:val="22"/>
              </w:rPr>
              <w:t>26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04A48C" w14:textId="77777777" w:rsidR="00577A74" w:rsidRPr="000A2BE2" w:rsidRDefault="00577A74" w:rsidP="00577A74">
            <w:pPr>
              <w:rPr>
                <w:sz w:val="22"/>
                <w:szCs w:val="22"/>
              </w:rPr>
            </w:pPr>
            <w:r w:rsidRPr="000A2BE2">
              <w:rPr>
                <w:sz w:val="22"/>
                <w:szCs w:val="22"/>
              </w:rPr>
              <w:t>Smoking History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29669B" w14:textId="77777777" w:rsidR="00577A74" w:rsidRPr="000A2BE2" w:rsidRDefault="00577A74" w:rsidP="00577A74">
            <w:pPr>
              <w:rPr>
                <w:sz w:val="22"/>
                <w:szCs w:val="22"/>
              </w:rPr>
            </w:pPr>
            <w:r w:rsidRPr="000A2BE2">
              <w:rPr>
                <w:sz w:val="22"/>
                <w:szCs w:val="22"/>
              </w:rPr>
              <w:t>siceshoo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51F052"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7D537C"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F867CF" w14:textId="77777777" w:rsidR="00577A74" w:rsidRPr="000A2BE2" w:rsidRDefault="00577A74" w:rsidP="00577A74">
            <w:pPr>
              <w:rPr>
                <w:sz w:val="22"/>
                <w:szCs w:val="22"/>
              </w:rPr>
            </w:pPr>
            <w:r w:rsidRPr="000A2BE2">
              <w:rPr>
                <w:sz w:val="22"/>
                <w:szCs w:val="22"/>
              </w:rPr>
              <w:t>specify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326AB"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F7058" w14:textId="77777777" w:rsidR="00577A74" w:rsidRPr="000A2BE2" w:rsidRDefault="00577A74" w:rsidP="00577A74">
            <w:pPr>
              <w:rPr>
                <w:sz w:val="22"/>
                <w:szCs w:val="22"/>
              </w:rPr>
            </w:pPr>
          </w:p>
        </w:tc>
      </w:tr>
      <w:tr w:rsidR="002C0305" w:rsidRPr="00577A74" w14:paraId="2B81F00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155DD4" w14:textId="77777777" w:rsidR="00577A74" w:rsidRPr="000A2BE2" w:rsidRDefault="00577A74" w:rsidP="00577A74">
            <w:pPr>
              <w:rPr>
                <w:sz w:val="22"/>
                <w:szCs w:val="22"/>
              </w:rPr>
            </w:pPr>
            <w:r w:rsidRPr="000A2BE2">
              <w:rPr>
                <w:sz w:val="22"/>
                <w:szCs w:val="22"/>
              </w:rPr>
              <w:t>27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BD847B" w14:textId="77777777" w:rsidR="00577A74" w:rsidRPr="000A2BE2" w:rsidRDefault="00577A74" w:rsidP="00577A74">
            <w:pPr>
              <w:rPr>
                <w:sz w:val="22"/>
                <w:szCs w:val="22"/>
              </w:rPr>
            </w:pPr>
            <w:r w:rsidRPr="000A2BE2">
              <w:rPr>
                <w:sz w:val="22"/>
                <w:szCs w:val="22"/>
              </w:rPr>
              <w:t>Was a pre-enrollment discussion held?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01CE8" w14:textId="77777777" w:rsidR="00577A74" w:rsidRPr="000A2BE2" w:rsidRDefault="00577A74" w:rsidP="00577A74">
            <w:pPr>
              <w:rPr>
                <w:sz w:val="22"/>
                <w:szCs w:val="22"/>
              </w:rPr>
            </w:pPr>
            <w:r w:rsidRPr="000A2BE2">
              <w:rPr>
                <w:sz w:val="22"/>
                <w:szCs w:val="22"/>
              </w:rPr>
              <w:t>sipedisc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1A8ED" w14:textId="77777777" w:rsidR="00577A74" w:rsidRPr="000A2BE2" w:rsidRDefault="00577A74" w:rsidP="00577A74">
            <w:pPr>
              <w:rPr>
                <w:sz w:val="22"/>
                <w:szCs w:val="22"/>
              </w:rPr>
            </w:pPr>
            <w:r w:rsidRPr="000A2BE2">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AA723A"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CE4A6"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0C9C62" w14:textId="77777777" w:rsidR="00577A74" w:rsidRPr="000A2BE2" w:rsidRDefault="00577A74" w:rsidP="00577A74">
            <w:pPr>
              <w:rPr>
                <w:sz w:val="22"/>
                <w:szCs w:val="22"/>
              </w:rPr>
            </w:pPr>
            <w:r w:rsidRPr="000A2BE2">
              <w:rPr>
                <w:sz w:val="22"/>
                <w:szCs w:val="22"/>
              </w:rPr>
              <w:t>y;n</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81A9F" w14:textId="77777777" w:rsidR="00577A74" w:rsidRPr="000A2BE2" w:rsidRDefault="00577A74" w:rsidP="00577A74">
            <w:pPr>
              <w:rPr>
                <w:sz w:val="22"/>
                <w:szCs w:val="22"/>
              </w:rPr>
            </w:pPr>
            <w:r w:rsidRPr="000A2BE2">
              <w:rPr>
                <w:sz w:val="22"/>
                <w:szCs w:val="22"/>
              </w:rPr>
              <w:t>Yes;No</w:t>
            </w:r>
          </w:p>
        </w:tc>
      </w:tr>
      <w:tr w:rsidR="002C0305" w:rsidRPr="00577A74" w14:paraId="1657E0D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E1DABD" w14:textId="77777777" w:rsidR="00577A74" w:rsidRPr="000A2BE2" w:rsidRDefault="00577A74" w:rsidP="00577A74">
            <w:pPr>
              <w:rPr>
                <w:sz w:val="22"/>
                <w:szCs w:val="22"/>
              </w:rPr>
            </w:pPr>
            <w:r w:rsidRPr="000A2BE2">
              <w:rPr>
                <w:sz w:val="22"/>
                <w:szCs w:val="22"/>
              </w:rPr>
              <w:t>28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916638" w14:textId="77777777" w:rsidR="00577A74" w:rsidRPr="000A2BE2" w:rsidRDefault="00577A74" w:rsidP="00577A74">
            <w:pPr>
              <w:rPr>
                <w:sz w:val="22"/>
                <w:szCs w:val="22"/>
              </w:rPr>
            </w:pPr>
            <w:r w:rsidRPr="000A2BE2">
              <w:rPr>
                <w:sz w:val="22"/>
                <w:szCs w:val="22"/>
              </w:rPr>
              <w:t>Pre-Enrollment Discussion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B38D9" w14:textId="77777777" w:rsidR="00577A74" w:rsidRPr="000A2BE2" w:rsidRDefault="00577A74" w:rsidP="00577A74">
            <w:pPr>
              <w:rPr>
                <w:sz w:val="22"/>
                <w:szCs w:val="22"/>
              </w:rPr>
            </w:pPr>
            <w:r w:rsidRPr="000A2BE2">
              <w:rPr>
                <w:sz w:val="22"/>
                <w:szCs w:val="22"/>
              </w:rPr>
              <w:t>sipedc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0DA1D"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0C58FC"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BE9C33"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B5CDE"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A692BB" w14:textId="77777777" w:rsidR="00577A74" w:rsidRPr="000A2BE2" w:rsidRDefault="00577A74" w:rsidP="00577A74">
            <w:pPr>
              <w:rPr>
                <w:sz w:val="22"/>
                <w:szCs w:val="22"/>
              </w:rPr>
            </w:pPr>
            <w:r w:rsidRPr="000A2BE2">
              <w:rPr>
                <w:sz w:val="22"/>
                <w:szCs w:val="22"/>
              </w:rPr>
              <w:t>Date of contact</w:t>
            </w:r>
          </w:p>
        </w:tc>
      </w:tr>
      <w:tr w:rsidR="002C0305" w:rsidRPr="00577A74" w14:paraId="14AEFDC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5A11FE" w14:textId="77777777" w:rsidR="00577A74" w:rsidRPr="000A2BE2" w:rsidRDefault="00577A74" w:rsidP="00577A74">
            <w:pPr>
              <w:rPr>
                <w:sz w:val="22"/>
                <w:szCs w:val="22"/>
              </w:rPr>
            </w:pPr>
            <w:r w:rsidRPr="000A2BE2">
              <w:rPr>
                <w:sz w:val="22"/>
                <w:szCs w:val="22"/>
              </w:rPr>
              <w:t>29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710E58"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03456" w14:textId="77777777" w:rsidR="00577A74" w:rsidRPr="000A2BE2" w:rsidRDefault="00577A74" w:rsidP="00577A74">
            <w:pPr>
              <w:rPr>
                <w:sz w:val="22"/>
                <w:szCs w:val="22"/>
              </w:rPr>
            </w:pPr>
            <w:r w:rsidRPr="000A2BE2">
              <w:rPr>
                <w:sz w:val="22"/>
                <w:szCs w:val="22"/>
              </w:rPr>
              <w:t>sipecnip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4B66F"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7AF72"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26A33"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112CD"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3B0802" w14:textId="77777777" w:rsidR="00577A74" w:rsidRPr="000A2BE2" w:rsidRDefault="00577A74" w:rsidP="00577A74">
            <w:pPr>
              <w:rPr>
                <w:sz w:val="22"/>
                <w:szCs w:val="22"/>
              </w:rPr>
            </w:pPr>
            <w:r w:rsidRPr="000A2BE2">
              <w:rPr>
                <w:sz w:val="22"/>
                <w:szCs w:val="22"/>
              </w:rPr>
              <w:t>In person</w:t>
            </w:r>
          </w:p>
        </w:tc>
      </w:tr>
      <w:tr w:rsidR="002C0305" w:rsidRPr="00577A74" w14:paraId="11144A2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4ABF52" w14:textId="77777777" w:rsidR="00577A74" w:rsidRPr="000A2BE2" w:rsidRDefault="00577A74" w:rsidP="00577A74">
            <w:pPr>
              <w:rPr>
                <w:sz w:val="22"/>
                <w:szCs w:val="22"/>
              </w:rPr>
            </w:pPr>
            <w:r w:rsidRPr="000A2BE2">
              <w:rPr>
                <w:sz w:val="22"/>
                <w:szCs w:val="22"/>
              </w:rPr>
              <w:t>30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9A6237"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69F03" w14:textId="77777777" w:rsidR="00577A74" w:rsidRPr="000A2BE2" w:rsidRDefault="00577A74" w:rsidP="00577A74">
            <w:pPr>
              <w:rPr>
                <w:sz w:val="22"/>
                <w:szCs w:val="22"/>
              </w:rPr>
            </w:pPr>
            <w:r w:rsidRPr="000A2BE2">
              <w:rPr>
                <w:sz w:val="22"/>
                <w:szCs w:val="22"/>
              </w:rPr>
              <w:t>sipecnte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F176C"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26246"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101AD"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DA3991"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DF42D8" w14:textId="77777777" w:rsidR="00577A74" w:rsidRPr="000A2BE2" w:rsidRDefault="00577A74" w:rsidP="00577A74">
            <w:pPr>
              <w:rPr>
                <w:sz w:val="22"/>
                <w:szCs w:val="22"/>
              </w:rPr>
            </w:pPr>
            <w:r w:rsidRPr="000A2BE2">
              <w:rPr>
                <w:sz w:val="22"/>
                <w:szCs w:val="22"/>
              </w:rPr>
              <w:t>Telephone</w:t>
            </w:r>
          </w:p>
        </w:tc>
      </w:tr>
      <w:tr w:rsidR="002C0305" w:rsidRPr="00577A74" w14:paraId="21E3C93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6CE952" w14:textId="77777777" w:rsidR="00577A74" w:rsidRPr="000A2BE2" w:rsidRDefault="00577A74" w:rsidP="00577A74">
            <w:pPr>
              <w:rPr>
                <w:sz w:val="22"/>
                <w:szCs w:val="22"/>
              </w:rPr>
            </w:pPr>
            <w:r w:rsidRPr="000A2BE2">
              <w:rPr>
                <w:sz w:val="22"/>
                <w:szCs w:val="22"/>
              </w:rPr>
              <w:t>31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3FC901"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0EF984" w14:textId="77777777" w:rsidR="00577A74" w:rsidRPr="000A2BE2" w:rsidRDefault="00577A74" w:rsidP="00577A74">
            <w:pPr>
              <w:rPr>
                <w:sz w:val="22"/>
                <w:szCs w:val="22"/>
              </w:rPr>
            </w:pPr>
            <w:r w:rsidRPr="000A2BE2">
              <w:rPr>
                <w:sz w:val="22"/>
                <w:szCs w:val="22"/>
              </w:rPr>
              <w:t>sipecnth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8701BD"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5A7FC2"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E415FD"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C3C97"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1D30BE" w14:textId="77777777" w:rsidR="00577A74" w:rsidRPr="000A2BE2" w:rsidRDefault="00577A74" w:rsidP="00577A74">
            <w:pPr>
              <w:rPr>
                <w:sz w:val="22"/>
                <w:szCs w:val="22"/>
              </w:rPr>
            </w:pPr>
            <w:r w:rsidRPr="000A2BE2">
              <w:rPr>
                <w:sz w:val="22"/>
                <w:szCs w:val="22"/>
              </w:rPr>
              <w:t>TeleHealth</w:t>
            </w:r>
          </w:p>
        </w:tc>
      </w:tr>
      <w:tr w:rsidR="002C0305" w:rsidRPr="00577A74" w14:paraId="29726F4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AB90F5" w14:textId="77777777" w:rsidR="00577A74" w:rsidRPr="000A2BE2" w:rsidRDefault="00577A74" w:rsidP="00577A74">
            <w:pPr>
              <w:rPr>
                <w:sz w:val="22"/>
                <w:szCs w:val="22"/>
              </w:rPr>
            </w:pPr>
            <w:r w:rsidRPr="000A2BE2">
              <w:rPr>
                <w:sz w:val="22"/>
                <w:szCs w:val="22"/>
              </w:rPr>
              <w:t>32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E4ED81"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785A4A" w14:textId="77777777" w:rsidR="00577A74" w:rsidRPr="000A2BE2" w:rsidRDefault="00577A74" w:rsidP="00577A74">
            <w:pPr>
              <w:rPr>
                <w:sz w:val="22"/>
                <w:szCs w:val="22"/>
              </w:rPr>
            </w:pPr>
            <w:r w:rsidRPr="000A2BE2">
              <w:rPr>
                <w:sz w:val="22"/>
                <w:szCs w:val="22"/>
              </w:rPr>
              <w:t>sipecnml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2C75FE"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75216"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D4F468"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B0E829"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75770" w14:textId="77777777" w:rsidR="00577A74" w:rsidRPr="000A2BE2" w:rsidRDefault="00577A74" w:rsidP="00577A74">
            <w:pPr>
              <w:rPr>
                <w:sz w:val="22"/>
                <w:szCs w:val="22"/>
              </w:rPr>
            </w:pPr>
            <w:r w:rsidRPr="000A2BE2">
              <w:rPr>
                <w:sz w:val="22"/>
                <w:szCs w:val="22"/>
              </w:rPr>
              <w:t>Mailed letter</w:t>
            </w:r>
          </w:p>
        </w:tc>
      </w:tr>
      <w:tr w:rsidR="002C0305" w:rsidRPr="00577A74" w14:paraId="32F2C91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23DFEB" w14:textId="77777777" w:rsidR="00577A74" w:rsidRPr="000A2BE2" w:rsidRDefault="00577A74" w:rsidP="00577A74">
            <w:pPr>
              <w:rPr>
                <w:sz w:val="22"/>
                <w:szCs w:val="22"/>
              </w:rPr>
            </w:pPr>
            <w:r w:rsidRPr="000A2BE2">
              <w:rPr>
                <w:sz w:val="22"/>
                <w:szCs w:val="22"/>
              </w:rPr>
              <w:t>33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520E24"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557C3" w14:textId="77777777" w:rsidR="00577A74" w:rsidRPr="000A2BE2" w:rsidRDefault="00577A74" w:rsidP="00577A74">
            <w:pPr>
              <w:rPr>
                <w:sz w:val="22"/>
                <w:szCs w:val="22"/>
              </w:rPr>
            </w:pPr>
            <w:r w:rsidRPr="000A2BE2">
              <w:rPr>
                <w:sz w:val="22"/>
                <w:szCs w:val="22"/>
              </w:rPr>
              <w:t>sipecnpp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4C821"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EE703C"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5463E6"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892794"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C01503" w14:textId="77777777" w:rsidR="00577A74" w:rsidRPr="000A2BE2" w:rsidRDefault="00577A74" w:rsidP="00577A74">
            <w:pPr>
              <w:rPr>
                <w:sz w:val="22"/>
                <w:szCs w:val="22"/>
              </w:rPr>
            </w:pPr>
            <w:r w:rsidRPr="000A2BE2">
              <w:rPr>
                <w:sz w:val="22"/>
                <w:szCs w:val="22"/>
              </w:rPr>
              <w:t>Message in patient portal</w:t>
            </w:r>
          </w:p>
        </w:tc>
      </w:tr>
      <w:tr w:rsidR="002C0305" w:rsidRPr="00577A74" w14:paraId="799541D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1854C3" w14:textId="77777777" w:rsidR="00577A74" w:rsidRPr="000A2BE2" w:rsidRDefault="00577A74" w:rsidP="00577A74">
            <w:pPr>
              <w:rPr>
                <w:sz w:val="22"/>
                <w:szCs w:val="22"/>
              </w:rPr>
            </w:pPr>
            <w:r w:rsidRPr="000A2BE2">
              <w:rPr>
                <w:sz w:val="22"/>
                <w:szCs w:val="22"/>
              </w:rPr>
              <w:t>34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789088"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DAD7E" w14:textId="77777777" w:rsidR="00577A74" w:rsidRPr="000A2BE2" w:rsidRDefault="00577A74" w:rsidP="00577A74">
            <w:pPr>
              <w:rPr>
                <w:sz w:val="22"/>
                <w:szCs w:val="22"/>
              </w:rPr>
            </w:pPr>
            <w:r w:rsidRPr="000A2BE2">
              <w:rPr>
                <w:sz w:val="22"/>
                <w:szCs w:val="22"/>
              </w:rPr>
              <w:t>sipecnvd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056675"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86C5E"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2587F"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29CDD6"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A7272" w14:textId="77777777" w:rsidR="00577A74" w:rsidRPr="000A2BE2" w:rsidRDefault="00577A74" w:rsidP="00577A74">
            <w:pPr>
              <w:rPr>
                <w:sz w:val="22"/>
                <w:szCs w:val="22"/>
              </w:rPr>
            </w:pPr>
            <w:r w:rsidRPr="000A2BE2">
              <w:rPr>
                <w:sz w:val="22"/>
                <w:szCs w:val="22"/>
              </w:rPr>
              <w:t>Video-on-Demand (VOD)</w:t>
            </w:r>
          </w:p>
        </w:tc>
      </w:tr>
      <w:tr w:rsidR="002C0305" w:rsidRPr="00577A74" w14:paraId="3FB5E9C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0D0CA2" w14:textId="77777777" w:rsidR="00577A74" w:rsidRPr="000A2BE2" w:rsidRDefault="00577A74" w:rsidP="00577A74">
            <w:pPr>
              <w:rPr>
                <w:sz w:val="22"/>
                <w:szCs w:val="22"/>
              </w:rPr>
            </w:pPr>
            <w:r w:rsidRPr="000A2BE2">
              <w:rPr>
                <w:sz w:val="22"/>
                <w:szCs w:val="22"/>
              </w:rPr>
              <w:t>35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AA902D"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9C26B" w14:textId="77777777" w:rsidR="00577A74" w:rsidRPr="000A2BE2" w:rsidRDefault="00577A74" w:rsidP="00577A74">
            <w:pPr>
              <w:rPr>
                <w:sz w:val="22"/>
                <w:szCs w:val="22"/>
              </w:rPr>
            </w:pPr>
            <w:r w:rsidRPr="000A2BE2">
              <w:rPr>
                <w:sz w:val="22"/>
                <w:szCs w:val="22"/>
              </w:rPr>
              <w:t>sipecnot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548C4B"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96D1D0"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FC1E16"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1AFFD7"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D5D0BE" w14:textId="77777777" w:rsidR="00577A74" w:rsidRPr="000A2BE2" w:rsidRDefault="00577A74" w:rsidP="00577A74">
            <w:pPr>
              <w:rPr>
                <w:sz w:val="22"/>
                <w:szCs w:val="22"/>
              </w:rPr>
            </w:pPr>
            <w:r w:rsidRPr="000A2BE2">
              <w:rPr>
                <w:sz w:val="22"/>
                <w:szCs w:val="22"/>
              </w:rPr>
              <w:t>Other</w:t>
            </w:r>
          </w:p>
        </w:tc>
      </w:tr>
      <w:tr w:rsidR="002C0305" w:rsidRPr="00577A74" w14:paraId="45DDCE5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D57E0F" w14:textId="77777777" w:rsidR="00577A74" w:rsidRPr="000A2BE2" w:rsidRDefault="00577A74" w:rsidP="00577A74">
            <w:pPr>
              <w:rPr>
                <w:sz w:val="22"/>
                <w:szCs w:val="22"/>
              </w:rPr>
            </w:pPr>
            <w:r w:rsidRPr="000A2BE2">
              <w:rPr>
                <w:sz w:val="22"/>
                <w:szCs w:val="22"/>
              </w:rPr>
              <w:t>36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51E355"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B2492" w14:textId="77777777" w:rsidR="00577A74" w:rsidRPr="000A2BE2" w:rsidRDefault="00577A74" w:rsidP="00577A74">
            <w:pPr>
              <w:rPr>
                <w:sz w:val="22"/>
                <w:szCs w:val="22"/>
              </w:rPr>
            </w:pPr>
            <w:r w:rsidRPr="000A2BE2">
              <w:rPr>
                <w:sz w:val="22"/>
                <w:szCs w:val="22"/>
              </w:rPr>
              <w:t>sipecnoo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6D612"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4F52FF"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2FCE09"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002177"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107ED0" w14:textId="77777777" w:rsidR="00577A74" w:rsidRPr="000A2BE2" w:rsidRDefault="00577A74" w:rsidP="00577A74">
            <w:pPr>
              <w:rPr>
                <w:sz w:val="22"/>
                <w:szCs w:val="22"/>
              </w:rPr>
            </w:pPr>
            <w:r w:rsidRPr="000A2BE2">
              <w:rPr>
                <w:sz w:val="22"/>
                <w:szCs w:val="22"/>
              </w:rPr>
              <w:t>Other contact method</w:t>
            </w:r>
          </w:p>
        </w:tc>
      </w:tr>
      <w:tr w:rsidR="002C0305" w:rsidRPr="00577A74" w14:paraId="63C0887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41320C" w14:textId="77777777" w:rsidR="00577A74" w:rsidRPr="000A2BE2" w:rsidRDefault="00577A74" w:rsidP="00577A74">
            <w:pPr>
              <w:rPr>
                <w:sz w:val="22"/>
                <w:szCs w:val="22"/>
              </w:rPr>
            </w:pPr>
            <w:r w:rsidRPr="000A2BE2">
              <w:rPr>
                <w:sz w:val="22"/>
                <w:szCs w:val="22"/>
              </w:rPr>
              <w:t>37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29E5C8" w14:textId="77777777" w:rsidR="00577A74" w:rsidRPr="000A2BE2" w:rsidRDefault="00577A74" w:rsidP="00577A74">
            <w:pPr>
              <w:rPr>
                <w:sz w:val="22"/>
                <w:szCs w:val="22"/>
              </w:rPr>
            </w:pPr>
            <w:r w:rsidRPr="000A2BE2">
              <w:rPr>
                <w:sz w:val="22"/>
                <w:szCs w:val="22"/>
              </w:rPr>
              <w:t>A pre-enrollment discussion with the participant resulted in: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0E0F4" w14:textId="77777777" w:rsidR="00577A74" w:rsidRPr="000A2BE2" w:rsidRDefault="00577A74" w:rsidP="00577A74">
            <w:pPr>
              <w:rPr>
                <w:sz w:val="22"/>
                <w:szCs w:val="22"/>
              </w:rPr>
            </w:pPr>
            <w:r w:rsidRPr="000A2BE2">
              <w:rPr>
                <w:sz w:val="22"/>
                <w:szCs w:val="22"/>
              </w:rPr>
              <w:t>siperslt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A2CC6E" w14:textId="77777777" w:rsidR="00577A74" w:rsidRPr="000A2BE2" w:rsidRDefault="00577A74" w:rsidP="00577A74">
            <w:pPr>
              <w:rPr>
                <w:sz w:val="22"/>
                <w:szCs w:val="22"/>
              </w:rPr>
            </w:pPr>
            <w:r w:rsidRPr="000A2BE2">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95EFE"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0E179C"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AC6D46" w14:textId="77777777" w:rsidR="00577A74" w:rsidRPr="000A2BE2" w:rsidRDefault="00577A74" w:rsidP="00577A74">
            <w:pPr>
              <w:rPr>
                <w:sz w:val="22"/>
                <w:szCs w:val="22"/>
              </w:rPr>
            </w:pPr>
            <w:r w:rsidRPr="000A2BE2">
              <w:rPr>
                <w:sz w:val="22"/>
                <w:szCs w:val="22"/>
              </w:rPr>
              <w:t>y;u;nn;nf;na</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E8F9B5" w14:textId="77777777" w:rsidR="00577A74" w:rsidRPr="000A2BE2" w:rsidRDefault="00577A74" w:rsidP="00577A74">
            <w:pPr>
              <w:rPr>
                <w:sz w:val="22"/>
                <w:szCs w:val="22"/>
              </w:rPr>
            </w:pPr>
            <w:r w:rsidRPr="000A2BE2">
              <w:rPr>
                <w:sz w:val="22"/>
                <w:szCs w:val="22"/>
              </w:rPr>
              <w:t>Participant is interested in discussing lung screening. The program will proceed with enrollment process.;Participant is unsure of lung screening. Ok to contact in the future.;Participant is not interested in discussing lung screening at this time. Ok to contact in the future.;Participant is not interested in discussing lung screening in the future.;Unable to reach participant at this time.</w:t>
            </w:r>
          </w:p>
        </w:tc>
      </w:tr>
      <w:tr w:rsidR="002C0305" w:rsidRPr="00577A74" w14:paraId="78A6A53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3F4245" w14:textId="77777777" w:rsidR="00577A74" w:rsidRPr="000A2BE2" w:rsidRDefault="00577A74" w:rsidP="00577A74">
            <w:pPr>
              <w:rPr>
                <w:sz w:val="22"/>
                <w:szCs w:val="22"/>
              </w:rPr>
            </w:pPr>
            <w:r w:rsidRPr="000A2BE2">
              <w:rPr>
                <w:sz w:val="22"/>
                <w:szCs w:val="22"/>
              </w:rPr>
              <w:t>38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DE4E7F" w14:textId="77777777" w:rsidR="00577A74" w:rsidRPr="000A2BE2" w:rsidRDefault="00577A74" w:rsidP="00577A74">
            <w:pPr>
              <w:rPr>
                <w:sz w:val="22"/>
                <w:szCs w:val="22"/>
              </w:rPr>
            </w:pPr>
            <w:r w:rsidRPr="000A2BE2">
              <w:rPr>
                <w:sz w:val="22"/>
                <w:szCs w:val="22"/>
              </w:rPr>
              <w:t>A pre-enrollment discussion with the participant resulted in: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763AAC" w14:textId="77777777" w:rsidR="00577A74" w:rsidRPr="000A2BE2" w:rsidRDefault="00577A74" w:rsidP="00577A74">
            <w:pPr>
              <w:rPr>
                <w:sz w:val="22"/>
                <w:szCs w:val="22"/>
              </w:rPr>
            </w:pPr>
            <w:r w:rsidRPr="000A2BE2">
              <w:rPr>
                <w:sz w:val="22"/>
                <w:szCs w:val="22"/>
              </w:rPr>
              <w:t>sipecmnt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B5BED6" w14:textId="77777777" w:rsidR="00577A74" w:rsidRPr="000A2BE2" w:rsidRDefault="00577A74" w:rsidP="00577A74">
            <w:pPr>
              <w:rPr>
                <w:sz w:val="22"/>
                <w:szCs w:val="22"/>
              </w:rPr>
            </w:pPr>
            <w:r w:rsidRPr="000A2BE2">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6F63A"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00EAC8"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BE115"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36C815" w14:textId="77777777" w:rsidR="00577A74" w:rsidRPr="000A2BE2" w:rsidRDefault="00577A74" w:rsidP="00577A74">
            <w:pPr>
              <w:rPr>
                <w:sz w:val="22"/>
                <w:szCs w:val="22"/>
              </w:rPr>
            </w:pPr>
            <w:r w:rsidRPr="000A2BE2">
              <w:rPr>
                <w:sz w:val="22"/>
                <w:szCs w:val="22"/>
              </w:rPr>
              <w:t>Comments</w:t>
            </w:r>
          </w:p>
        </w:tc>
      </w:tr>
      <w:tr w:rsidR="002C0305" w:rsidRPr="00577A74" w14:paraId="6C1FE9D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1D3C26" w14:textId="77777777" w:rsidR="00577A74" w:rsidRPr="000A2BE2" w:rsidRDefault="00577A74" w:rsidP="00577A74">
            <w:pPr>
              <w:rPr>
                <w:sz w:val="22"/>
                <w:szCs w:val="22"/>
              </w:rPr>
            </w:pPr>
            <w:r w:rsidRPr="000A2BE2">
              <w:rPr>
                <w:sz w:val="22"/>
                <w:szCs w:val="22"/>
              </w:rPr>
              <w:t>39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99395F" w14:textId="77777777" w:rsidR="00577A74" w:rsidRPr="000A2BE2" w:rsidRDefault="00577A74" w:rsidP="00577A74">
            <w:pPr>
              <w:rPr>
                <w:sz w:val="22"/>
                <w:szCs w:val="22"/>
              </w:rPr>
            </w:pPr>
            <w:r w:rsidRPr="000A2BE2">
              <w:rPr>
                <w:sz w:val="22"/>
                <w:szCs w:val="22"/>
              </w:rPr>
              <w:t>Intake discussion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ADADD" w14:textId="77777777" w:rsidR="00577A74" w:rsidRPr="000A2BE2" w:rsidRDefault="00577A74" w:rsidP="00577A74">
            <w:pPr>
              <w:rPr>
                <w:sz w:val="22"/>
                <w:szCs w:val="22"/>
              </w:rPr>
            </w:pPr>
            <w:r w:rsidRPr="000A2BE2">
              <w:rPr>
                <w:sz w:val="22"/>
                <w:szCs w:val="22"/>
              </w:rPr>
              <w:t>sidc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B12BF"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3B07A6"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1321C"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0C4EF6"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3E17B2" w14:textId="77777777" w:rsidR="00577A74" w:rsidRPr="000A2BE2" w:rsidRDefault="00577A74" w:rsidP="00577A74">
            <w:pPr>
              <w:rPr>
                <w:sz w:val="22"/>
                <w:szCs w:val="22"/>
              </w:rPr>
            </w:pPr>
            <w:r w:rsidRPr="000A2BE2">
              <w:rPr>
                <w:sz w:val="22"/>
                <w:szCs w:val="22"/>
              </w:rPr>
              <w:t>Date of contact</w:t>
            </w:r>
          </w:p>
        </w:tc>
      </w:tr>
      <w:tr w:rsidR="002C0305" w:rsidRPr="00577A74" w14:paraId="493C5E5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59F52F" w14:textId="77777777" w:rsidR="00577A74" w:rsidRPr="000A2BE2" w:rsidRDefault="00577A74" w:rsidP="00577A74">
            <w:pPr>
              <w:rPr>
                <w:sz w:val="22"/>
                <w:szCs w:val="22"/>
              </w:rPr>
            </w:pPr>
            <w:r w:rsidRPr="000A2BE2">
              <w:rPr>
                <w:sz w:val="22"/>
                <w:szCs w:val="22"/>
              </w:rPr>
              <w:t>40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1FC219"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61180" w14:textId="77777777" w:rsidR="00577A74" w:rsidRPr="000A2BE2" w:rsidRDefault="00577A74" w:rsidP="00577A74">
            <w:pPr>
              <w:rPr>
                <w:sz w:val="22"/>
                <w:szCs w:val="22"/>
              </w:rPr>
            </w:pPr>
            <w:r w:rsidRPr="000A2BE2">
              <w:rPr>
                <w:sz w:val="22"/>
                <w:szCs w:val="22"/>
              </w:rPr>
              <w:t>silnip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A1BDE"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BC83F"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CE065B"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D6B95C"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1D244" w14:textId="77777777" w:rsidR="00577A74" w:rsidRPr="000A2BE2" w:rsidRDefault="00577A74" w:rsidP="00577A74">
            <w:pPr>
              <w:rPr>
                <w:sz w:val="22"/>
                <w:szCs w:val="22"/>
              </w:rPr>
            </w:pPr>
            <w:r w:rsidRPr="000A2BE2">
              <w:rPr>
                <w:sz w:val="22"/>
                <w:szCs w:val="22"/>
              </w:rPr>
              <w:t>In person</w:t>
            </w:r>
          </w:p>
        </w:tc>
      </w:tr>
      <w:tr w:rsidR="002C0305" w:rsidRPr="00577A74" w14:paraId="1CC52E0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FCB93A" w14:textId="77777777" w:rsidR="00577A74" w:rsidRPr="000A2BE2" w:rsidRDefault="00577A74" w:rsidP="00577A74">
            <w:pPr>
              <w:rPr>
                <w:sz w:val="22"/>
                <w:szCs w:val="22"/>
              </w:rPr>
            </w:pPr>
            <w:r w:rsidRPr="000A2BE2">
              <w:rPr>
                <w:sz w:val="22"/>
                <w:szCs w:val="22"/>
              </w:rPr>
              <w:t>41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5ABCB1"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584E1" w14:textId="77777777" w:rsidR="00577A74" w:rsidRPr="000A2BE2" w:rsidRDefault="00577A74" w:rsidP="00577A74">
            <w:pPr>
              <w:rPr>
                <w:sz w:val="22"/>
                <w:szCs w:val="22"/>
              </w:rPr>
            </w:pPr>
            <w:r w:rsidRPr="000A2BE2">
              <w:rPr>
                <w:sz w:val="22"/>
                <w:szCs w:val="22"/>
              </w:rPr>
              <w:t>silnph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77684"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1A8A6F"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D8E22"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825E9A"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743941" w14:textId="77777777" w:rsidR="00577A74" w:rsidRPr="000A2BE2" w:rsidRDefault="00577A74" w:rsidP="00577A74">
            <w:pPr>
              <w:rPr>
                <w:sz w:val="22"/>
                <w:szCs w:val="22"/>
              </w:rPr>
            </w:pPr>
            <w:r w:rsidRPr="000A2BE2">
              <w:rPr>
                <w:sz w:val="22"/>
                <w:szCs w:val="22"/>
              </w:rPr>
              <w:t>Telephone</w:t>
            </w:r>
          </w:p>
        </w:tc>
      </w:tr>
      <w:tr w:rsidR="002C0305" w:rsidRPr="00577A74" w14:paraId="6B5FF7C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83C451" w14:textId="77777777" w:rsidR="00577A74" w:rsidRPr="000A2BE2" w:rsidRDefault="00577A74" w:rsidP="00577A74">
            <w:pPr>
              <w:rPr>
                <w:sz w:val="22"/>
                <w:szCs w:val="22"/>
              </w:rPr>
            </w:pPr>
            <w:r w:rsidRPr="000A2BE2">
              <w:rPr>
                <w:sz w:val="22"/>
                <w:szCs w:val="22"/>
              </w:rPr>
              <w:t>42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0F4859"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57278B" w14:textId="77777777" w:rsidR="00577A74" w:rsidRPr="000A2BE2" w:rsidRDefault="00577A74" w:rsidP="00577A74">
            <w:pPr>
              <w:rPr>
                <w:sz w:val="22"/>
                <w:szCs w:val="22"/>
              </w:rPr>
            </w:pPr>
            <w:r w:rsidRPr="000A2BE2">
              <w:rPr>
                <w:sz w:val="22"/>
                <w:szCs w:val="22"/>
              </w:rPr>
              <w:t>silnth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94D598"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2DBD7"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48CD14"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F0496A"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3D367B" w14:textId="77777777" w:rsidR="00577A74" w:rsidRPr="000A2BE2" w:rsidRDefault="00577A74" w:rsidP="00577A74">
            <w:pPr>
              <w:rPr>
                <w:sz w:val="22"/>
                <w:szCs w:val="22"/>
              </w:rPr>
            </w:pPr>
            <w:r w:rsidRPr="000A2BE2">
              <w:rPr>
                <w:sz w:val="22"/>
                <w:szCs w:val="22"/>
              </w:rPr>
              <w:t>TeleHealth</w:t>
            </w:r>
          </w:p>
        </w:tc>
      </w:tr>
      <w:tr w:rsidR="002C0305" w:rsidRPr="00577A74" w14:paraId="38403D1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B096AE" w14:textId="77777777" w:rsidR="00577A74" w:rsidRPr="000A2BE2" w:rsidRDefault="00577A74" w:rsidP="00577A74">
            <w:pPr>
              <w:rPr>
                <w:sz w:val="22"/>
                <w:szCs w:val="22"/>
              </w:rPr>
            </w:pPr>
            <w:r w:rsidRPr="000A2BE2">
              <w:rPr>
                <w:sz w:val="22"/>
                <w:szCs w:val="22"/>
              </w:rPr>
              <w:t>43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917CE3"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70C49E" w14:textId="77777777" w:rsidR="00577A74" w:rsidRPr="000A2BE2" w:rsidRDefault="00577A74" w:rsidP="00577A74">
            <w:pPr>
              <w:rPr>
                <w:sz w:val="22"/>
                <w:szCs w:val="22"/>
              </w:rPr>
            </w:pPr>
            <w:r w:rsidRPr="000A2BE2">
              <w:rPr>
                <w:sz w:val="22"/>
                <w:szCs w:val="22"/>
              </w:rPr>
              <w:t>silnml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33A50E"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00B1C"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72923"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1CFD9"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0F9126" w14:textId="77777777" w:rsidR="00577A74" w:rsidRPr="000A2BE2" w:rsidRDefault="00577A74" w:rsidP="00577A74">
            <w:pPr>
              <w:rPr>
                <w:sz w:val="22"/>
                <w:szCs w:val="22"/>
              </w:rPr>
            </w:pPr>
            <w:r w:rsidRPr="000A2BE2">
              <w:rPr>
                <w:sz w:val="22"/>
                <w:szCs w:val="22"/>
              </w:rPr>
              <w:t>Mailed letter</w:t>
            </w:r>
          </w:p>
        </w:tc>
      </w:tr>
      <w:tr w:rsidR="002C0305" w:rsidRPr="00577A74" w14:paraId="329B154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737BFC" w14:textId="77777777" w:rsidR="00577A74" w:rsidRPr="000A2BE2" w:rsidRDefault="00577A74" w:rsidP="00577A74">
            <w:pPr>
              <w:rPr>
                <w:sz w:val="22"/>
                <w:szCs w:val="22"/>
              </w:rPr>
            </w:pPr>
            <w:r w:rsidRPr="000A2BE2">
              <w:rPr>
                <w:sz w:val="22"/>
                <w:szCs w:val="22"/>
              </w:rPr>
              <w:t>44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683EF9"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4BAC9" w14:textId="77777777" w:rsidR="00577A74" w:rsidRPr="000A2BE2" w:rsidRDefault="00577A74" w:rsidP="00577A74">
            <w:pPr>
              <w:rPr>
                <w:sz w:val="22"/>
                <w:szCs w:val="22"/>
              </w:rPr>
            </w:pPr>
            <w:r w:rsidRPr="000A2BE2">
              <w:rPr>
                <w:sz w:val="22"/>
                <w:szCs w:val="22"/>
              </w:rPr>
              <w:t>silnpp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E932D"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20FD3D"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9FE979"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C9867"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FF9244" w14:textId="77777777" w:rsidR="00577A74" w:rsidRPr="000A2BE2" w:rsidRDefault="00577A74" w:rsidP="00577A74">
            <w:pPr>
              <w:rPr>
                <w:sz w:val="22"/>
                <w:szCs w:val="22"/>
              </w:rPr>
            </w:pPr>
            <w:r w:rsidRPr="000A2BE2">
              <w:rPr>
                <w:sz w:val="22"/>
                <w:szCs w:val="22"/>
              </w:rPr>
              <w:t>Message in patient portal</w:t>
            </w:r>
          </w:p>
        </w:tc>
      </w:tr>
      <w:tr w:rsidR="002C0305" w:rsidRPr="00577A74" w14:paraId="71C76DC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8CA8E1" w14:textId="77777777" w:rsidR="00577A74" w:rsidRPr="000A2BE2" w:rsidRDefault="00577A74" w:rsidP="00577A74">
            <w:pPr>
              <w:rPr>
                <w:sz w:val="22"/>
                <w:szCs w:val="22"/>
              </w:rPr>
            </w:pPr>
            <w:r w:rsidRPr="000A2BE2">
              <w:rPr>
                <w:sz w:val="22"/>
                <w:szCs w:val="22"/>
              </w:rPr>
              <w:t>45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376FEA"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CD5C59" w14:textId="77777777" w:rsidR="00577A74" w:rsidRPr="000A2BE2" w:rsidRDefault="00577A74" w:rsidP="00577A74">
            <w:pPr>
              <w:rPr>
                <w:sz w:val="22"/>
                <w:szCs w:val="22"/>
              </w:rPr>
            </w:pPr>
            <w:r w:rsidRPr="000A2BE2">
              <w:rPr>
                <w:sz w:val="22"/>
                <w:szCs w:val="22"/>
              </w:rPr>
              <w:t>silnvd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C81DE"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EF230D"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2077E0"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A39129"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4A1FE" w14:textId="77777777" w:rsidR="00577A74" w:rsidRPr="000A2BE2" w:rsidRDefault="00577A74" w:rsidP="00577A74">
            <w:pPr>
              <w:rPr>
                <w:sz w:val="22"/>
                <w:szCs w:val="22"/>
              </w:rPr>
            </w:pPr>
            <w:r w:rsidRPr="000A2BE2">
              <w:rPr>
                <w:sz w:val="22"/>
                <w:szCs w:val="22"/>
              </w:rPr>
              <w:t>Video-on-Demand (VOD)</w:t>
            </w:r>
          </w:p>
        </w:tc>
      </w:tr>
      <w:tr w:rsidR="002C0305" w:rsidRPr="00577A74" w14:paraId="1D2DA91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CB69B3" w14:textId="77777777" w:rsidR="00577A74" w:rsidRPr="000A2BE2" w:rsidRDefault="00577A74" w:rsidP="00577A74">
            <w:pPr>
              <w:rPr>
                <w:sz w:val="22"/>
                <w:szCs w:val="22"/>
              </w:rPr>
            </w:pPr>
            <w:r w:rsidRPr="000A2BE2">
              <w:rPr>
                <w:sz w:val="22"/>
                <w:szCs w:val="22"/>
              </w:rPr>
              <w:t>46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A2BBFD"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2A915" w14:textId="77777777" w:rsidR="00577A74" w:rsidRPr="000A2BE2" w:rsidRDefault="00577A74" w:rsidP="00577A74">
            <w:pPr>
              <w:rPr>
                <w:sz w:val="22"/>
                <w:szCs w:val="22"/>
              </w:rPr>
            </w:pPr>
            <w:r w:rsidRPr="000A2BE2">
              <w:rPr>
                <w:sz w:val="22"/>
                <w:szCs w:val="22"/>
              </w:rPr>
              <w:t>silnot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ED721B"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F49BA"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FC4F31"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76F6D9"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E8B9D4" w14:textId="77777777" w:rsidR="00577A74" w:rsidRPr="000A2BE2" w:rsidRDefault="00577A74" w:rsidP="00577A74">
            <w:pPr>
              <w:rPr>
                <w:sz w:val="22"/>
                <w:szCs w:val="22"/>
              </w:rPr>
            </w:pPr>
            <w:r w:rsidRPr="000A2BE2">
              <w:rPr>
                <w:sz w:val="22"/>
                <w:szCs w:val="22"/>
              </w:rPr>
              <w:t>Other</w:t>
            </w:r>
          </w:p>
        </w:tc>
      </w:tr>
      <w:tr w:rsidR="002C0305" w:rsidRPr="00577A74" w14:paraId="2BB2F6A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BBF412" w14:textId="77777777" w:rsidR="00577A74" w:rsidRPr="000A2BE2" w:rsidRDefault="00577A74" w:rsidP="00577A74">
            <w:pPr>
              <w:rPr>
                <w:sz w:val="22"/>
                <w:szCs w:val="22"/>
              </w:rPr>
            </w:pPr>
            <w:r w:rsidRPr="000A2BE2">
              <w:rPr>
                <w:sz w:val="22"/>
                <w:szCs w:val="22"/>
              </w:rPr>
              <w:t>47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8F6340" w14:textId="77777777" w:rsidR="00577A74" w:rsidRPr="000A2BE2" w:rsidRDefault="00577A74" w:rsidP="00577A74">
            <w:pPr>
              <w:rPr>
                <w:sz w:val="22"/>
                <w:szCs w:val="22"/>
              </w:rPr>
            </w:pPr>
            <w:r w:rsidRPr="000A2BE2">
              <w:rPr>
                <w:sz w:val="22"/>
                <w:szCs w:val="22"/>
              </w:rPr>
              <w:t>The lung screening program reached the participant or was contacted via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DF9340" w14:textId="77777777" w:rsidR="00577A74" w:rsidRPr="000A2BE2" w:rsidRDefault="00577A74" w:rsidP="00577A74">
            <w:pPr>
              <w:rPr>
                <w:sz w:val="22"/>
                <w:szCs w:val="22"/>
              </w:rPr>
            </w:pPr>
            <w:r w:rsidRPr="000A2BE2">
              <w:rPr>
                <w:sz w:val="22"/>
                <w:szCs w:val="22"/>
              </w:rPr>
              <w:t>silnoo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0C19D"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062D4"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CC1ABC"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2A6F3A"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F9AEC7" w14:textId="77777777" w:rsidR="00577A74" w:rsidRPr="000A2BE2" w:rsidRDefault="00577A74" w:rsidP="00577A74">
            <w:pPr>
              <w:rPr>
                <w:sz w:val="22"/>
                <w:szCs w:val="22"/>
              </w:rPr>
            </w:pPr>
            <w:r w:rsidRPr="000A2BE2">
              <w:rPr>
                <w:sz w:val="22"/>
                <w:szCs w:val="22"/>
              </w:rPr>
              <w:t>Other contact method</w:t>
            </w:r>
          </w:p>
        </w:tc>
      </w:tr>
      <w:tr w:rsidR="002C0305" w:rsidRPr="00577A74" w14:paraId="0905194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ADA097" w14:textId="77777777" w:rsidR="00577A74" w:rsidRPr="000A2BE2" w:rsidRDefault="00577A74" w:rsidP="00577A74">
            <w:pPr>
              <w:rPr>
                <w:sz w:val="22"/>
                <w:szCs w:val="22"/>
              </w:rPr>
            </w:pPr>
            <w:r w:rsidRPr="000A2BE2">
              <w:rPr>
                <w:sz w:val="22"/>
                <w:szCs w:val="22"/>
              </w:rPr>
              <w:t>48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F6899D" w14:textId="77777777" w:rsidR="00577A74" w:rsidRPr="000A2BE2" w:rsidRDefault="00577A74" w:rsidP="00577A74">
            <w:pPr>
              <w:rPr>
                <w:sz w:val="22"/>
                <w:szCs w:val="22"/>
              </w:rPr>
            </w:pPr>
            <w:r w:rsidRPr="000A2BE2">
              <w:rPr>
                <w:sz w:val="22"/>
                <w:szCs w:val="22"/>
              </w:rPr>
              <w:t>Primary address verified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0A0DD2" w14:textId="77777777" w:rsidR="00577A74" w:rsidRPr="000A2BE2" w:rsidRDefault="00577A74" w:rsidP="00577A74">
            <w:pPr>
              <w:rPr>
                <w:sz w:val="22"/>
                <w:szCs w:val="22"/>
              </w:rPr>
            </w:pPr>
            <w:r w:rsidRPr="000A2BE2">
              <w:rPr>
                <w:sz w:val="22"/>
                <w:szCs w:val="22"/>
              </w:rPr>
              <w:t>sipav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C11D8F" w14:textId="77777777" w:rsidR="00577A74" w:rsidRPr="000A2BE2" w:rsidRDefault="00577A74" w:rsidP="00577A74">
            <w:pPr>
              <w:rPr>
                <w:sz w:val="22"/>
                <w:szCs w:val="22"/>
              </w:rPr>
            </w:pPr>
            <w:r w:rsidRPr="000A2BE2">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7E2ED"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947C3"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2B704" w14:textId="77777777" w:rsidR="00577A74" w:rsidRPr="000A2BE2" w:rsidRDefault="00577A74" w:rsidP="00577A74">
            <w:pPr>
              <w:rPr>
                <w:sz w:val="22"/>
                <w:szCs w:val="22"/>
              </w:rPr>
            </w:pPr>
            <w:r w:rsidRPr="000A2BE2">
              <w:rPr>
                <w:sz w:val="22"/>
                <w:szCs w:val="22"/>
              </w:rPr>
              <w:t>y;n</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E4079F" w14:textId="77777777" w:rsidR="00577A74" w:rsidRPr="000A2BE2" w:rsidRDefault="00577A74" w:rsidP="00577A74">
            <w:pPr>
              <w:rPr>
                <w:sz w:val="22"/>
                <w:szCs w:val="22"/>
              </w:rPr>
            </w:pPr>
            <w:r w:rsidRPr="000A2BE2">
              <w:rPr>
                <w:sz w:val="22"/>
                <w:szCs w:val="22"/>
              </w:rPr>
              <w:t>Yes;No</w:t>
            </w:r>
          </w:p>
        </w:tc>
      </w:tr>
      <w:tr w:rsidR="002C0305" w:rsidRPr="00577A74" w14:paraId="5F4D0EF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A7B3AD" w14:textId="77777777" w:rsidR="00577A74" w:rsidRPr="000A2BE2" w:rsidRDefault="00577A74" w:rsidP="00577A74">
            <w:pPr>
              <w:rPr>
                <w:sz w:val="22"/>
                <w:szCs w:val="22"/>
              </w:rPr>
            </w:pPr>
            <w:r w:rsidRPr="000A2BE2">
              <w:rPr>
                <w:sz w:val="22"/>
                <w:szCs w:val="22"/>
              </w:rPr>
              <w:t>49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4C97D" w14:textId="77777777" w:rsidR="00577A74" w:rsidRPr="000A2BE2" w:rsidRDefault="00577A74" w:rsidP="00577A74">
            <w:pPr>
              <w:rPr>
                <w:sz w:val="22"/>
                <w:szCs w:val="22"/>
              </w:rPr>
            </w:pPr>
            <w:r w:rsidRPr="000A2BE2">
              <w:rPr>
                <w:sz w:val="22"/>
                <w:szCs w:val="22"/>
              </w:rPr>
              <w:t>Preferred address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2B1DB" w14:textId="77777777" w:rsidR="00577A74" w:rsidRPr="000A2BE2" w:rsidRDefault="00577A74" w:rsidP="00577A74">
            <w:pPr>
              <w:rPr>
                <w:sz w:val="22"/>
                <w:szCs w:val="22"/>
              </w:rPr>
            </w:pPr>
            <w:r w:rsidRPr="000A2BE2">
              <w:rPr>
                <w:sz w:val="22"/>
                <w:szCs w:val="22"/>
              </w:rPr>
              <w:t>sipsa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DD256"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AF46C"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FC281"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59E97"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1C486" w14:textId="77777777" w:rsidR="00577A74" w:rsidRPr="000A2BE2" w:rsidRDefault="00577A74" w:rsidP="00577A74">
            <w:pPr>
              <w:rPr>
                <w:sz w:val="22"/>
                <w:szCs w:val="22"/>
              </w:rPr>
            </w:pPr>
            <w:r w:rsidRPr="000A2BE2">
              <w:rPr>
                <w:sz w:val="22"/>
                <w:szCs w:val="22"/>
              </w:rPr>
              <w:t>Preferred address</w:t>
            </w:r>
          </w:p>
        </w:tc>
      </w:tr>
      <w:tr w:rsidR="002C0305" w:rsidRPr="00577A74" w14:paraId="70A6AF8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43DBBE" w14:textId="77777777" w:rsidR="00577A74" w:rsidRPr="000A2BE2" w:rsidRDefault="00577A74" w:rsidP="00577A74">
            <w:pPr>
              <w:rPr>
                <w:sz w:val="22"/>
                <w:szCs w:val="22"/>
              </w:rPr>
            </w:pPr>
            <w:r w:rsidRPr="000A2BE2">
              <w:rPr>
                <w:sz w:val="22"/>
                <w:szCs w:val="22"/>
              </w:rPr>
              <w:t>50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1E2D7" w14:textId="77777777" w:rsidR="00577A74" w:rsidRPr="000A2BE2" w:rsidRDefault="00577A74" w:rsidP="00577A74">
            <w:pPr>
              <w:rPr>
                <w:sz w:val="22"/>
                <w:szCs w:val="22"/>
              </w:rPr>
            </w:pPr>
            <w:r w:rsidRPr="000A2BE2">
              <w:rPr>
                <w:sz w:val="22"/>
                <w:szCs w:val="22"/>
              </w:rPr>
              <w:t>Apt #</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780B47" w14:textId="77777777" w:rsidR="00577A74" w:rsidRPr="000A2BE2" w:rsidRDefault="00577A74" w:rsidP="00577A74">
            <w:pPr>
              <w:rPr>
                <w:sz w:val="22"/>
                <w:szCs w:val="22"/>
              </w:rPr>
            </w:pPr>
            <w:r w:rsidRPr="000A2BE2">
              <w:rPr>
                <w:sz w:val="22"/>
                <w:szCs w:val="22"/>
              </w:rPr>
              <w:t>sipan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56CF9"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425F8E"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588EEC"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6FC064"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468D6" w14:textId="77777777" w:rsidR="00577A74" w:rsidRPr="000A2BE2" w:rsidRDefault="00577A74" w:rsidP="00577A74">
            <w:pPr>
              <w:rPr>
                <w:sz w:val="22"/>
                <w:szCs w:val="22"/>
              </w:rPr>
            </w:pPr>
            <w:r w:rsidRPr="000A2BE2">
              <w:rPr>
                <w:sz w:val="22"/>
                <w:szCs w:val="22"/>
              </w:rPr>
              <w:t>Apt #</w:t>
            </w:r>
          </w:p>
        </w:tc>
      </w:tr>
      <w:tr w:rsidR="002C0305" w:rsidRPr="00577A74" w14:paraId="0F2715F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A8FF40" w14:textId="77777777" w:rsidR="00577A74" w:rsidRPr="000A2BE2" w:rsidRDefault="00577A74" w:rsidP="00577A74">
            <w:pPr>
              <w:rPr>
                <w:sz w:val="22"/>
                <w:szCs w:val="22"/>
              </w:rPr>
            </w:pPr>
            <w:r w:rsidRPr="000A2BE2">
              <w:rPr>
                <w:sz w:val="22"/>
                <w:szCs w:val="22"/>
              </w:rPr>
              <w:t>51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55040D" w14:textId="77777777" w:rsidR="00577A74" w:rsidRPr="000A2BE2" w:rsidRDefault="00577A74" w:rsidP="00577A74">
            <w:pPr>
              <w:rPr>
                <w:sz w:val="22"/>
                <w:szCs w:val="22"/>
              </w:rPr>
            </w:pPr>
            <w:r w:rsidRPr="000A2BE2">
              <w:rPr>
                <w:sz w:val="22"/>
                <w:szCs w:val="22"/>
              </w:rPr>
              <w:t>County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8963B3" w14:textId="77777777" w:rsidR="00577A74" w:rsidRPr="000A2BE2" w:rsidRDefault="00577A74" w:rsidP="00577A74">
            <w:pPr>
              <w:rPr>
                <w:sz w:val="22"/>
                <w:szCs w:val="22"/>
              </w:rPr>
            </w:pPr>
            <w:r w:rsidRPr="000A2BE2">
              <w:rPr>
                <w:sz w:val="22"/>
                <w:szCs w:val="22"/>
              </w:rPr>
              <w:t>sipcn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C2C954"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B28CBC"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DCD61"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4CEE36"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B5DB8" w14:textId="77777777" w:rsidR="00577A74" w:rsidRPr="000A2BE2" w:rsidRDefault="00577A74" w:rsidP="00577A74">
            <w:pPr>
              <w:rPr>
                <w:sz w:val="22"/>
                <w:szCs w:val="22"/>
              </w:rPr>
            </w:pPr>
            <w:r w:rsidRPr="000A2BE2">
              <w:rPr>
                <w:sz w:val="22"/>
                <w:szCs w:val="22"/>
              </w:rPr>
              <w:t>County</w:t>
            </w:r>
          </w:p>
        </w:tc>
      </w:tr>
      <w:tr w:rsidR="002C0305" w:rsidRPr="00577A74" w14:paraId="5B6642D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8362F3" w14:textId="77777777" w:rsidR="00577A74" w:rsidRPr="000A2BE2" w:rsidRDefault="00577A74" w:rsidP="00577A74">
            <w:pPr>
              <w:rPr>
                <w:sz w:val="22"/>
                <w:szCs w:val="22"/>
              </w:rPr>
            </w:pPr>
            <w:r w:rsidRPr="000A2BE2">
              <w:rPr>
                <w:sz w:val="22"/>
                <w:szCs w:val="22"/>
              </w:rPr>
              <w:t>52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7EE86" w14:textId="77777777" w:rsidR="00577A74" w:rsidRPr="000A2BE2" w:rsidRDefault="00577A74" w:rsidP="00577A74">
            <w:pPr>
              <w:rPr>
                <w:sz w:val="22"/>
                <w:szCs w:val="22"/>
              </w:rPr>
            </w:pPr>
            <w:r w:rsidRPr="000A2BE2">
              <w:rPr>
                <w:sz w:val="22"/>
                <w:szCs w:val="22"/>
              </w:rPr>
              <w:t>City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067A3F" w14:textId="77777777" w:rsidR="00577A74" w:rsidRPr="000A2BE2" w:rsidRDefault="00577A74" w:rsidP="00577A74">
            <w:pPr>
              <w:rPr>
                <w:sz w:val="22"/>
                <w:szCs w:val="22"/>
              </w:rPr>
            </w:pPr>
            <w:r w:rsidRPr="000A2BE2">
              <w:rPr>
                <w:sz w:val="22"/>
                <w:szCs w:val="22"/>
              </w:rPr>
              <w:t>sipc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8CAE8F"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117E76"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2D5EE3"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E2B92"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FA323E" w14:textId="77777777" w:rsidR="00577A74" w:rsidRPr="000A2BE2" w:rsidRDefault="00577A74" w:rsidP="00577A74">
            <w:pPr>
              <w:rPr>
                <w:sz w:val="22"/>
                <w:szCs w:val="22"/>
              </w:rPr>
            </w:pPr>
            <w:r w:rsidRPr="000A2BE2">
              <w:rPr>
                <w:sz w:val="22"/>
                <w:szCs w:val="22"/>
              </w:rPr>
              <w:t>City</w:t>
            </w:r>
          </w:p>
        </w:tc>
      </w:tr>
      <w:tr w:rsidR="002C0305" w:rsidRPr="00577A74" w14:paraId="43B8BD4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1E6B5F" w14:textId="77777777" w:rsidR="00577A74" w:rsidRPr="000A2BE2" w:rsidRDefault="00577A74" w:rsidP="00577A74">
            <w:pPr>
              <w:rPr>
                <w:sz w:val="22"/>
                <w:szCs w:val="22"/>
              </w:rPr>
            </w:pPr>
            <w:r w:rsidRPr="000A2BE2">
              <w:rPr>
                <w:sz w:val="22"/>
                <w:szCs w:val="22"/>
              </w:rPr>
              <w:t>53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0A09BC" w14:textId="77777777" w:rsidR="00577A74" w:rsidRPr="000A2BE2" w:rsidRDefault="00577A74" w:rsidP="00577A74">
            <w:pPr>
              <w:rPr>
                <w:sz w:val="22"/>
                <w:szCs w:val="22"/>
              </w:rPr>
            </w:pPr>
            <w:r w:rsidRPr="000A2BE2">
              <w:rPr>
                <w:sz w:val="22"/>
                <w:szCs w:val="22"/>
              </w:rPr>
              <w:t>State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42C45" w14:textId="77777777" w:rsidR="00577A74" w:rsidRPr="000A2BE2" w:rsidRDefault="00577A74" w:rsidP="00577A74">
            <w:pPr>
              <w:rPr>
                <w:sz w:val="22"/>
                <w:szCs w:val="22"/>
              </w:rPr>
            </w:pPr>
            <w:r w:rsidRPr="000A2BE2">
              <w:rPr>
                <w:sz w:val="22"/>
                <w:szCs w:val="22"/>
              </w:rPr>
              <w:t>sips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C304AC"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6F767"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9E0EC0"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A8978B"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CA8764" w14:textId="77777777" w:rsidR="00577A74" w:rsidRPr="000A2BE2" w:rsidRDefault="00577A74" w:rsidP="00577A74">
            <w:pPr>
              <w:rPr>
                <w:sz w:val="22"/>
                <w:szCs w:val="22"/>
              </w:rPr>
            </w:pPr>
            <w:r w:rsidRPr="000A2BE2">
              <w:rPr>
                <w:sz w:val="22"/>
                <w:szCs w:val="22"/>
              </w:rPr>
              <w:t>State</w:t>
            </w:r>
          </w:p>
        </w:tc>
      </w:tr>
      <w:tr w:rsidR="002C0305" w:rsidRPr="00577A74" w14:paraId="4F3EE4E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421E3E" w14:textId="77777777" w:rsidR="00577A74" w:rsidRPr="000A2BE2" w:rsidRDefault="00577A74" w:rsidP="00577A74">
            <w:pPr>
              <w:rPr>
                <w:sz w:val="22"/>
                <w:szCs w:val="22"/>
              </w:rPr>
            </w:pPr>
            <w:r w:rsidRPr="000A2BE2">
              <w:rPr>
                <w:sz w:val="22"/>
                <w:szCs w:val="22"/>
              </w:rPr>
              <w:t>54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EF503" w14:textId="77777777" w:rsidR="00577A74" w:rsidRPr="000A2BE2" w:rsidRDefault="00577A74" w:rsidP="00577A74">
            <w:pPr>
              <w:rPr>
                <w:sz w:val="22"/>
                <w:szCs w:val="22"/>
              </w:rPr>
            </w:pPr>
            <w:r w:rsidRPr="000A2BE2">
              <w:rPr>
                <w:sz w:val="22"/>
                <w:szCs w:val="22"/>
              </w:rPr>
              <w:t>Zip</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5A2852" w14:textId="77777777" w:rsidR="00577A74" w:rsidRPr="000A2BE2" w:rsidRDefault="00577A74" w:rsidP="00577A74">
            <w:pPr>
              <w:rPr>
                <w:sz w:val="22"/>
                <w:szCs w:val="22"/>
              </w:rPr>
            </w:pPr>
            <w:r w:rsidRPr="000A2BE2">
              <w:rPr>
                <w:sz w:val="22"/>
                <w:szCs w:val="22"/>
              </w:rPr>
              <w:t>sipz</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9760F"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C2D921"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10A79B"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FADAF3"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E56A6" w14:textId="77777777" w:rsidR="00577A74" w:rsidRPr="000A2BE2" w:rsidRDefault="00577A74" w:rsidP="00577A74">
            <w:pPr>
              <w:rPr>
                <w:sz w:val="22"/>
                <w:szCs w:val="22"/>
              </w:rPr>
            </w:pPr>
            <w:r w:rsidRPr="000A2BE2">
              <w:rPr>
                <w:sz w:val="22"/>
                <w:szCs w:val="22"/>
              </w:rPr>
              <w:t>Zip</w:t>
            </w:r>
          </w:p>
        </w:tc>
      </w:tr>
      <w:tr w:rsidR="002C0305" w:rsidRPr="00577A74" w14:paraId="45E230B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DFB65A" w14:textId="77777777" w:rsidR="00577A74" w:rsidRPr="000A2BE2" w:rsidRDefault="00577A74" w:rsidP="00577A74">
            <w:pPr>
              <w:rPr>
                <w:sz w:val="22"/>
                <w:szCs w:val="22"/>
              </w:rPr>
            </w:pPr>
            <w:r w:rsidRPr="000A2BE2">
              <w:rPr>
                <w:sz w:val="22"/>
                <w:szCs w:val="22"/>
              </w:rPr>
              <w:t>55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36506" w14:textId="77777777" w:rsidR="00577A74" w:rsidRPr="000A2BE2" w:rsidRDefault="00577A74" w:rsidP="00577A74">
            <w:pPr>
              <w:rPr>
                <w:sz w:val="22"/>
                <w:szCs w:val="22"/>
              </w:rPr>
            </w:pPr>
            <w:r w:rsidRPr="000A2BE2">
              <w:rPr>
                <w:sz w:val="22"/>
                <w:szCs w:val="22"/>
              </w:rPr>
              <w:t>Country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277837" w14:textId="77777777" w:rsidR="00577A74" w:rsidRPr="000A2BE2" w:rsidRDefault="00577A74" w:rsidP="00577A74">
            <w:pPr>
              <w:rPr>
                <w:sz w:val="22"/>
                <w:szCs w:val="22"/>
              </w:rPr>
            </w:pPr>
            <w:r w:rsidRPr="000A2BE2">
              <w:rPr>
                <w:sz w:val="22"/>
                <w:szCs w:val="22"/>
              </w:rPr>
              <w:t>sipcr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B9214"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FB04D"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FB6C29"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15A33"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9E59A7" w14:textId="77777777" w:rsidR="00577A74" w:rsidRPr="000A2BE2" w:rsidRDefault="00577A74" w:rsidP="00577A74">
            <w:pPr>
              <w:rPr>
                <w:sz w:val="22"/>
                <w:szCs w:val="22"/>
              </w:rPr>
            </w:pPr>
            <w:r w:rsidRPr="000A2BE2">
              <w:rPr>
                <w:sz w:val="22"/>
                <w:szCs w:val="22"/>
              </w:rPr>
              <w:t>Country</w:t>
            </w:r>
          </w:p>
        </w:tc>
      </w:tr>
      <w:tr w:rsidR="002C0305" w:rsidRPr="00577A74" w14:paraId="74C0F09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73962E" w14:textId="77777777" w:rsidR="00577A74" w:rsidRPr="000A2BE2" w:rsidRDefault="00577A74" w:rsidP="00577A74">
            <w:pPr>
              <w:rPr>
                <w:sz w:val="22"/>
                <w:szCs w:val="22"/>
              </w:rPr>
            </w:pPr>
            <w:r w:rsidRPr="000A2BE2">
              <w:rPr>
                <w:sz w:val="22"/>
                <w:szCs w:val="22"/>
              </w:rPr>
              <w:t>56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5510F2" w14:textId="77777777" w:rsidR="00577A74" w:rsidRPr="000A2BE2" w:rsidRDefault="00577A74" w:rsidP="00577A74">
            <w:pPr>
              <w:rPr>
                <w:sz w:val="22"/>
                <w:szCs w:val="22"/>
              </w:rPr>
            </w:pPr>
            <w:r w:rsidRPr="000A2BE2">
              <w:rPr>
                <w:sz w:val="22"/>
                <w:szCs w:val="22"/>
              </w:rPr>
              <w:t>Phone number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77CA29" w14:textId="77777777" w:rsidR="00577A74" w:rsidRPr="000A2BE2" w:rsidRDefault="00577A74" w:rsidP="00577A74">
            <w:pPr>
              <w:rPr>
                <w:sz w:val="22"/>
                <w:szCs w:val="22"/>
              </w:rPr>
            </w:pPr>
            <w:r w:rsidRPr="000A2BE2">
              <w:rPr>
                <w:sz w:val="22"/>
                <w:szCs w:val="22"/>
              </w:rPr>
              <w:t>sippn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937437"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DE3C57"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BDD80E"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167411"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F87FD" w14:textId="77777777" w:rsidR="00577A74" w:rsidRPr="000A2BE2" w:rsidRDefault="00577A74" w:rsidP="00577A74">
            <w:pPr>
              <w:rPr>
                <w:sz w:val="22"/>
                <w:szCs w:val="22"/>
              </w:rPr>
            </w:pPr>
            <w:r w:rsidRPr="000A2BE2">
              <w:rPr>
                <w:sz w:val="22"/>
                <w:szCs w:val="22"/>
              </w:rPr>
              <w:t>Phone number</w:t>
            </w:r>
          </w:p>
        </w:tc>
      </w:tr>
      <w:tr w:rsidR="002C0305" w:rsidRPr="00577A74" w14:paraId="10C6E20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DBB30B" w14:textId="77777777" w:rsidR="00577A74" w:rsidRPr="000A2BE2" w:rsidRDefault="00577A74" w:rsidP="00577A74">
            <w:pPr>
              <w:rPr>
                <w:sz w:val="22"/>
                <w:szCs w:val="22"/>
              </w:rPr>
            </w:pPr>
            <w:r w:rsidRPr="000A2BE2">
              <w:rPr>
                <w:sz w:val="22"/>
                <w:szCs w:val="22"/>
              </w:rPr>
              <w:t>57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707827" w14:textId="77777777" w:rsidR="00577A74" w:rsidRPr="000A2BE2" w:rsidRDefault="00577A74" w:rsidP="00577A74">
            <w:pPr>
              <w:rPr>
                <w:sz w:val="22"/>
                <w:szCs w:val="22"/>
              </w:rPr>
            </w:pPr>
            <w:r w:rsidRPr="000A2BE2">
              <w:rPr>
                <w:sz w:val="22"/>
                <w:szCs w:val="22"/>
              </w:rPr>
              <w:t>Rural status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BE2AC2" w14:textId="77777777" w:rsidR="00577A74" w:rsidRPr="000A2BE2" w:rsidRDefault="00577A74" w:rsidP="00577A74">
            <w:pPr>
              <w:rPr>
                <w:sz w:val="22"/>
                <w:szCs w:val="22"/>
              </w:rPr>
            </w:pPr>
            <w:r w:rsidRPr="000A2BE2">
              <w:rPr>
                <w:sz w:val="22"/>
                <w:szCs w:val="22"/>
              </w:rPr>
              <w:t>sirs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B5653" w14:textId="77777777" w:rsidR="00577A74" w:rsidRPr="000A2BE2" w:rsidRDefault="00577A74" w:rsidP="00577A74">
            <w:pPr>
              <w:rPr>
                <w:sz w:val="22"/>
                <w:szCs w:val="22"/>
              </w:rPr>
            </w:pPr>
            <w:r w:rsidRPr="000A2BE2">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ABA60A"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0D9916"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B6B775" w14:textId="77777777" w:rsidR="00577A74" w:rsidRPr="000A2BE2" w:rsidRDefault="00577A74" w:rsidP="00577A74">
            <w:pPr>
              <w:rPr>
                <w:sz w:val="22"/>
                <w:szCs w:val="22"/>
              </w:rPr>
            </w:pPr>
            <w:r w:rsidRPr="000A2BE2">
              <w:rPr>
                <w:sz w:val="22"/>
                <w:szCs w:val="22"/>
              </w:rPr>
              <w:t>u;r;n</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8F4DE" w14:textId="77777777" w:rsidR="00577A74" w:rsidRPr="000A2BE2" w:rsidRDefault="00577A74" w:rsidP="00577A74">
            <w:pPr>
              <w:rPr>
                <w:sz w:val="22"/>
                <w:szCs w:val="22"/>
              </w:rPr>
            </w:pPr>
            <w:r w:rsidRPr="000A2BE2">
              <w:rPr>
                <w:sz w:val="22"/>
                <w:szCs w:val="22"/>
              </w:rPr>
              <w:t>Urban;Rural;Unknown</w:t>
            </w:r>
          </w:p>
        </w:tc>
      </w:tr>
      <w:tr w:rsidR="002C0305" w:rsidRPr="00577A74" w14:paraId="6C88180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DA30A3" w14:textId="77777777" w:rsidR="00577A74" w:rsidRPr="000A2BE2" w:rsidRDefault="00577A74" w:rsidP="00577A74">
            <w:pPr>
              <w:rPr>
                <w:sz w:val="22"/>
                <w:szCs w:val="22"/>
              </w:rPr>
            </w:pPr>
            <w:r w:rsidRPr="000A2BE2">
              <w:rPr>
                <w:sz w:val="22"/>
                <w:szCs w:val="22"/>
              </w:rPr>
              <w:t>58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8ADFD" w14:textId="77777777" w:rsidR="00577A74" w:rsidRPr="000A2BE2" w:rsidRDefault="00577A74" w:rsidP="00577A74">
            <w:pPr>
              <w:rPr>
                <w:sz w:val="22"/>
                <w:szCs w:val="22"/>
              </w:rPr>
            </w:pPr>
            <w:r w:rsidRPr="000A2BE2">
              <w:rPr>
                <w:sz w:val="22"/>
                <w:szCs w:val="22"/>
              </w:rPr>
              <w:t>Smoking History: Have you ever smoked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879569" w14:textId="77777777" w:rsidR="00577A74" w:rsidRPr="000A2BE2" w:rsidRDefault="00577A74" w:rsidP="00577A74">
            <w:pPr>
              <w:rPr>
                <w:sz w:val="22"/>
                <w:szCs w:val="22"/>
              </w:rPr>
            </w:pPr>
            <w:r w:rsidRPr="000A2BE2">
              <w:rPr>
                <w:sz w:val="22"/>
                <w:szCs w:val="22"/>
              </w:rPr>
              <w:t>sies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B9018"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53D656"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52978D"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8CF528"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A5DFD0" w14:textId="77777777" w:rsidR="00577A74" w:rsidRPr="000A2BE2" w:rsidRDefault="00577A74" w:rsidP="00577A74">
            <w:pPr>
              <w:rPr>
                <w:sz w:val="22"/>
                <w:szCs w:val="22"/>
              </w:rPr>
            </w:pPr>
            <w:r w:rsidRPr="000A2BE2">
              <w:rPr>
                <w:sz w:val="22"/>
                <w:szCs w:val="22"/>
              </w:rPr>
              <w:t>Have you ever smoked</w:t>
            </w:r>
          </w:p>
        </w:tc>
      </w:tr>
      <w:tr w:rsidR="002C0305" w:rsidRPr="00577A74" w14:paraId="1BB6335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0FEE10" w14:textId="77777777" w:rsidR="00577A74" w:rsidRPr="000A2BE2" w:rsidRDefault="00577A74" w:rsidP="00577A74">
            <w:pPr>
              <w:rPr>
                <w:sz w:val="22"/>
                <w:szCs w:val="22"/>
              </w:rPr>
            </w:pPr>
            <w:r w:rsidRPr="000A2BE2">
              <w:rPr>
                <w:sz w:val="22"/>
                <w:szCs w:val="22"/>
              </w:rPr>
              <w:t>59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CA3F8" w14:textId="77777777" w:rsidR="00577A74" w:rsidRPr="000A2BE2" w:rsidRDefault="00577A74" w:rsidP="00577A74">
            <w:pPr>
              <w:rPr>
                <w:sz w:val="22"/>
                <w:szCs w:val="22"/>
              </w:rPr>
            </w:pPr>
            <w:r w:rsidRPr="000A2BE2">
              <w:rPr>
                <w:sz w:val="22"/>
                <w:szCs w:val="22"/>
              </w:rPr>
              <w:t>Smoking History: Never smoked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9B37DD" w14:textId="77777777" w:rsidR="00577A74" w:rsidRPr="000A2BE2" w:rsidRDefault="00577A74" w:rsidP="00577A74">
            <w:pPr>
              <w:rPr>
                <w:sz w:val="22"/>
                <w:szCs w:val="22"/>
              </w:rPr>
            </w:pPr>
            <w:r w:rsidRPr="000A2BE2">
              <w:rPr>
                <w:sz w:val="22"/>
                <w:szCs w:val="22"/>
              </w:rPr>
              <w:t>siesn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BAD9CD"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25002"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0441F4"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316B0"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A511A" w14:textId="77777777" w:rsidR="00577A74" w:rsidRPr="000A2BE2" w:rsidRDefault="00577A74" w:rsidP="00577A74">
            <w:pPr>
              <w:rPr>
                <w:sz w:val="22"/>
                <w:szCs w:val="22"/>
              </w:rPr>
            </w:pPr>
            <w:r w:rsidRPr="000A2BE2">
              <w:rPr>
                <w:sz w:val="22"/>
                <w:szCs w:val="22"/>
              </w:rPr>
              <w:t>Never smoked</w:t>
            </w:r>
          </w:p>
        </w:tc>
      </w:tr>
      <w:tr w:rsidR="002C0305" w:rsidRPr="00577A74" w14:paraId="024A5E9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DBF209" w14:textId="77777777" w:rsidR="00577A74" w:rsidRPr="000A2BE2" w:rsidRDefault="00577A74" w:rsidP="00577A74">
            <w:pPr>
              <w:rPr>
                <w:sz w:val="22"/>
                <w:szCs w:val="22"/>
              </w:rPr>
            </w:pPr>
            <w:r w:rsidRPr="000A2BE2">
              <w:rPr>
                <w:sz w:val="22"/>
                <w:szCs w:val="22"/>
              </w:rPr>
              <w:t>60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118EB" w14:textId="77777777" w:rsidR="00577A74" w:rsidRPr="000A2BE2" w:rsidRDefault="00577A74" w:rsidP="00577A74">
            <w:pPr>
              <w:rPr>
                <w:sz w:val="22"/>
                <w:szCs w:val="22"/>
              </w:rPr>
            </w:pPr>
            <w:r w:rsidRPr="000A2BE2">
              <w:rPr>
                <w:sz w:val="22"/>
                <w:szCs w:val="22"/>
              </w:rPr>
              <w:t>Smoking History: Past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59416" w14:textId="77777777" w:rsidR="00577A74" w:rsidRPr="000A2BE2" w:rsidRDefault="00577A74" w:rsidP="00577A74">
            <w:pPr>
              <w:rPr>
                <w:sz w:val="22"/>
                <w:szCs w:val="22"/>
              </w:rPr>
            </w:pPr>
            <w:r w:rsidRPr="000A2BE2">
              <w:rPr>
                <w:sz w:val="22"/>
                <w:szCs w:val="22"/>
              </w:rPr>
              <w:t>siesp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EE9FC"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B321CC"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2439E5"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CDE0AA"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0A583" w14:textId="77777777" w:rsidR="00577A74" w:rsidRPr="000A2BE2" w:rsidRDefault="00577A74" w:rsidP="00577A74">
            <w:pPr>
              <w:rPr>
                <w:sz w:val="22"/>
                <w:szCs w:val="22"/>
              </w:rPr>
            </w:pPr>
            <w:r w:rsidRPr="000A2BE2">
              <w:rPr>
                <w:sz w:val="22"/>
                <w:szCs w:val="22"/>
              </w:rPr>
              <w:t>Past</w:t>
            </w:r>
          </w:p>
        </w:tc>
      </w:tr>
      <w:tr w:rsidR="002C0305" w:rsidRPr="00577A74" w14:paraId="699744E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AC18E" w14:textId="77777777" w:rsidR="00577A74" w:rsidRPr="000A2BE2" w:rsidRDefault="00577A74" w:rsidP="00577A74">
            <w:pPr>
              <w:rPr>
                <w:sz w:val="22"/>
                <w:szCs w:val="22"/>
              </w:rPr>
            </w:pPr>
            <w:r w:rsidRPr="000A2BE2">
              <w:rPr>
                <w:sz w:val="22"/>
                <w:szCs w:val="22"/>
              </w:rPr>
              <w:t>61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805F78" w14:textId="77777777" w:rsidR="00577A74" w:rsidRPr="000A2BE2" w:rsidRDefault="00577A74" w:rsidP="00577A74">
            <w:pPr>
              <w:rPr>
                <w:sz w:val="22"/>
                <w:szCs w:val="22"/>
              </w:rPr>
            </w:pPr>
            <w:r w:rsidRPr="000A2BE2">
              <w:rPr>
                <w:sz w:val="22"/>
                <w:szCs w:val="22"/>
              </w:rPr>
              <w:t>Smoking History: Current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DB6B51" w14:textId="77777777" w:rsidR="00577A74" w:rsidRPr="000A2BE2" w:rsidRDefault="00577A74" w:rsidP="00577A74">
            <w:pPr>
              <w:rPr>
                <w:sz w:val="22"/>
                <w:szCs w:val="22"/>
              </w:rPr>
            </w:pPr>
            <w:r w:rsidRPr="000A2BE2">
              <w:rPr>
                <w:sz w:val="22"/>
                <w:szCs w:val="22"/>
              </w:rPr>
              <w:t>siesc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0CB7B"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B0B59"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6F0AC1"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C7B83"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B0B8F" w14:textId="77777777" w:rsidR="00577A74" w:rsidRPr="000A2BE2" w:rsidRDefault="00577A74" w:rsidP="00577A74">
            <w:pPr>
              <w:rPr>
                <w:sz w:val="22"/>
                <w:szCs w:val="22"/>
              </w:rPr>
            </w:pPr>
            <w:r w:rsidRPr="000A2BE2">
              <w:rPr>
                <w:sz w:val="22"/>
                <w:szCs w:val="22"/>
              </w:rPr>
              <w:t>Current</w:t>
            </w:r>
          </w:p>
        </w:tc>
      </w:tr>
      <w:tr w:rsidR="002C0305" w:rsidRPr="00577A74" w14:paraId="2ABADD6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3BA849" w14:textId="77777777" w:rsidR="00577A74" w:rsidRPr="000A2BE2" w:rsidRDefault="00577A74" w:rsidP="00577A74">
            <w:pPr>
              <w:rPr>
                <w:sz w:val="22"/>
                <w:szCs w:val="22"/>
              </w:rPr>
            </w:pPr>
            <w:r w:rsidRPr="000A2BE2">
              <w:rPr>
                <w:sz w:val="22"/>
                <w:szCs w:val="22"/>
              </w:rPr>
              <w:t>62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3EC35" w14:textId="77777777" w:rsidR="00577A74" w:rsidRPr="000A2BE2" w:rsidRDefault="00577A74" w:rsidP="00577A74">
            <w:pPr>
              <w:rPr>
                <w:sz w:val="22"/>
                <w:szCs w:val="22"/>
              </w:rPr>
            </w:pPr>
            <w:r w:rsidRPr="000A2BE2">
              <w:rPr>
                <w:sz w:val="22"/>
                <w:szCs w:val="22"/>
              </w:rPr>
              <w:t>Smoking History: Willing to quit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79987B" w14:textId="77777777" w:rsidR="00577A74" w:rsidRPr="000A2BE2" w:rsidRDefault="00577A74" w:rsidP="00577A74">
            <w:pPr>
              <w:rPr>
                <w:sz w:val="22"/>
                <w:szCs w:val="22"/>
              </w:rPr>
            </w:pPr>
            <w:r w:rsidRPr="000A2BE2">
              <w:rPr>
                <w:sz w:val="22"/>
                <w:szCs w:val="22"/>
              </w:rPr>
              <w:t>siesq</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B5763"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44D5B"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84E1D"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96EE7"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104885" w14:textId="77777777" w:rsidR="00577A74" w:rsidRPr="000A2BE2" w:rsidRDefault="00577A74" w:rsidP="00577A74">
            <w:pPr>
              <w:rPr>
                <w:sz w:val="22"/>
                <w:szCs w:val="22"/>
              </w:rPr>
            </w:pPr>
            <w:r w:rsidRPr="000A2BE2">
              <w:rPr>
                <w:sz w:val="22"/>
                <w:szCs w:val="22"/>
              </w:rPr>
              <w:t>Willing to quit</w:t>
            </w:r>
          </w:p>
        </w:tc>
      </w:tr>
      <w:tr w:rsidR="002C0305" w:rsidRPr="00577A74" w14:paraId="5D0FA95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CD6088" w14:textId="77777777" w:rsidR="00577A74" w:rsidRPr="000A2BE2" w:rsidRDefault="00577A74" w:rsidP="00577A74">
            <w:pPr>
              <w:rPr>
                <w:sz w:val="22"/>
                <w:szCs w:val="22"/>
              </w:rPr>
            </w:pPr>
            <w:r w:rsidRPr="000A2BE2">
              <w:rPr>
                <w:sz w:val="22"/>
                <w:szCs w:val="22"/>
              </w:rPr>
              <w:t>63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FD3B9E" w14:textId="77777777" w:rsidR="00577A74" w:rsidRPr="000A2BE2" w:rsidRDefault="00577A74" w:rsidP="00577A74">
            <w:pPr>
              <w:rPr>
                <w:sz w:val="22"/>
                <w:szCs w:val="22"/>
              </w:rPr>
            </w:pPr>
            <w:r w:rsidRPr="000A2BE2">
              <w:rPr>
                <w:sz w:val="22"/>
                <w:szCs w:val="22"/>
              </w:rPr>
              <w:t>Smoking History: How many cigarettes did you smoke per day?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4D9B0" w14:textId="77777777" w:rsidR="00577A74" w:rsidRPr="000A2BE2" w:rsidRDefault="00577A74" w:rsidP="00577A74">
            <w:pPr>
              <w:rPr>
                <w:sz w:val="22"/>
                <w:szCs w:val="22"/>
              </w:rPr>
            </w:pPr>
            <w:r w:rsidRPr="000A2BE2">
              <w:rPr>
                <w:sz w:val="22"/>
                <w:szCs w:val="22"/>
              </w:rPr>
              <w:t>sicpd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0251C"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1C536C"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9558A"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1359E9"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D2420" w14:textId="77777777" w:rsidR="00577A74" w:rsidRPr="000A2BE2" w:rsidRDefault="00577A74" w:rsidP="00577A74">
            <w:pPr>
              <w:rPr>
                <w:sz w:val="22"/>
                <w:szCs w:val="22"/>
              </w:rPr>
            </w:pPr>
            <w:r w:rsidRPr="000A2BE2">
              <w:rPr>
                <w:sz w:val="22"/>
                <w:szCs w:val="22"/>
              </w:rPr>
              <w:t>How many cigarettes did you smoke per day?</w:t>
            </w:r>
          </w:p>
        </w:tc>
      </w:tr>
      <w:tr w:rsidR="002C0305" w:rsidRPr="00577A74" w14:paraId="6AFB21C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E0D7B5" w14:textId="77777777" w:rsidR="00577A74" w:rsidRPr="000A2BE2" w:rsidRDefault="00577A74" w:rsidP="00577A74">
            <w:pPr>
              <w:rPr>
                <w:sz w:val="22"/>
                <w:szCs w:val="22"/>
              </w:rPr>
            </w:pPr>
            <w:r w:rsidRPr="000A2BE2">
              <w:rPr>
                <w:sz w:val="22"/>
                <w:szCs w:val="22"/>
              </w:rPr>
              <w:t>64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C017D1" w14:textId="77777777" w:rsidR="00577A74" w:rsidRPr="000A2BE2" w:rsidRDefault="00577A74" w:rsidP="00577A74">
            <w:pPr>
              <w:rPr>
                <w:sz w:val="22"/>
                <w:szCs w:val="22"/>
              </w:rPr>
            </w:pPr>
            <w:r w:rsidRPr="000A2BE2">
              <w:rPr>
                <w:sz w:val="22"/>
                <w:szCs w:val="22"/>
              </w:rPr>
              <w:t>Smoking History: # of years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E7755" w14:textId="77777777" w:rsidR="00577A74" w:rsidRPr="000A2BE2" w:rsidRDefault="00577A74" w:rsidP="00577A74">
            <w:pPr>
              <w:rPr>
                <w:sz w:val="22"/>
                <w:szCs w:val="22"/>
              </w:rPr>
            </w:pPr>
            <w:r w:rsidRPr="000A2BE2">
              <w:rPr>
                <w:sz w:val="22"/>
                <w:szCs w:val="22"/>
              </w:rPr>
              <w:t>sisny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14B983"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1DDB4B"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7273BB"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EC293"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0B3BA0" w14:textId="77777777" w:rsidR="00577A74" w:rsidRPr="000A2BE2" w:rsidRDefault="00577A74" w:rsidP="00577A74">
            <w:pPr>
              <w:rPr>
                <w:sz w:val="22"/>
                <w:szCs w:val="22"/>
              </w:rPr>
            </w:pPr>
            <w:r w:rsidRPr="000A2BE2">
              <w:rPr>
                <w:sz w:val="22"/>
                <w:szCs w:val="22"/>
              </w:rPr>
              <w:t># of years</w:t>
            </w:r>
          </w:p>
        </w:tc>
      </w:tr>
      <w:tr w:rsidR="002C0305" w:rsidRPr="00577A74" w14:paraId="7128455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4B68B2" w14:textId="77777777" w:rsidR="00577A74" w:rsidRPr="000A2BE2" w:rsidRDefault="00577A74" w:rsidP="00577A74">
            <w:pPr>
              <w:rPr>
                <w:sz w:val="22"/>
                <w:szCs w:val="22"/>
              </w:rPr>
            </w:pPr>
            <w:r w:rsidRPr="000A2BE2">
              <w:rPr>
                <w:sz w:val="22"/>
                <w:szCs w:val="22"/>
              </w:rPr>
              <w:t>65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FC3E51" w14:textId="77777777" w:rsidR="00577A74" w:rsidRPr="000A2BE2" w:rsidRDefault="00577A74" w:rsidP="00577A74">
            <w:pPr>
              <w:rPr>
                <w:sz w:val="22"/>
                <w:szCs w:val="22"/>
              </w:rPr>
            </w:pPr>
            <w:r w:rsidRPr="000A2BE2">
              <w:rPr>
                <w:sz w:val="22"/>
                <w:szCs w:val="22"/>
              </w:rPr>
              <w:t>Smoking History: Quit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EF9878" w14:textId="77777777" w:rsidR="00577A74" w:rsidRPr="000A2BE2" w:rsidRDefault="00577A74" w:rsidP="00577A74">
            <w:pPr>
              <w:rPr>
                <w:sz w:val="22"/>
                <w:szCs w:val="22"/>
              </w:rPr>
            </w:pPr>
            <w:r w:rsidRPr="000A2BE2">
              <w:rPr>
                <w:sz w:val="22"/>
                <w:szCs w:val="22"/>
              </w:rPr>
              <w:t>siq</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B914C8"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5EE052"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0954F"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CEAA4"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261A2" w14:textId="77777777" w:rsidR="00577A74" w:rsidRPr="000A2BE2" w:rsidRDefault="00577A74" w:rsidP="00577A74">
            <w:pPr>
              <w:rPr>
                <w:sz w:val="22"/>
                <w:szCs w:val="22"/>
              </w:rPr>
            </w:pPr>
            <w:r w:rsidRPr="000A2BE2">
              <w:rPr>
                <w:sz w:val="22"/>
                <w:szCs w:val="22"/>
              </w:rPr>
              <w:t>Quit</w:t>
            </w:r>
          </w:p>
        </w:tc>
      </w:tr>
      <w:tr w:rsidR="002C0305" w:rsidRPr="00577A74" w14:paraId="4E1BC36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F8EB01" w14:textId="77777777" w:rsidR="00577A74" w:rsidRPr="000A2BE2" w:rsidRDefault="00577A74" w:rsidP="00577A74">
            <w:pPr>
              <w:rPr>
                <w:sz w:val="22"/>
                <w:szCs w:val="22"/>
              </w:rPr>
            </w:pPr>
            <w:r w:rsidRPr="000A2BE2">
              <w:rPr>
                <w:sz w:val="22"/>
                <w:szCs w:val="22"/>
              </w:rPr>
              <w:t>66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C5B74" w14:textId="77777777" w:rsidR="00577A74" w:rsidRPr="000A2BE2" w:rsidRDefault="00577A74" w:rsidP="00577A74">
            <w:pPr>
              <w:rPr>
                <w:sz w:val="22"/>
                <w:szCs w:val="22"/>
              </w:rPr>
            </w:pPr>
            <w:r w:rsidRPr="000A2BE2">
              <w:rPr>
                <w:sz w:val="22"/>
                <w:szCs w:val="22"/>
              </w:rPr>
              <w:t>Smoking cessation education provided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2D6607" w14:textId="77777777" w:rsidR="00577A74" w:rsidRPr="000A2BE2" w:rsidRDefault="00577A74" w:rsidP="00577A74">
            <w:pPr>
              <w:rPr>
                <w:sz w:val="22"/>
                <w:szCs w:val="22"/>
              </w:rPr>
            </w:pPr>
            <w:r w:rsidRPr="000A2BE2">
              <w:rPr>
                <w:sz w:val="22"/>
                <w:szCs w:val="22"/>
              </w:rPr>
              <w:t>sicep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0022B" w14:textId="77777777" w:rsidR="00577A74" w:rsidRPr="000A2BE2" w:rsidRDefault="00577A74" w:rsidP="00577A74">
            <w:pPr>
              <w:rPr>
                <w:sz w:val="22"/>
                <w:szCs w:val="22"/>
              </w:rPr>
            </w:pPr>
            <w:r w:rsidRPr="000A2BE2">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00D79"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1E3B5"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936E6"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2BEC7A" w14:textId="77777777" w:rsidR="00577A74" w:rsidRPr="000A2BE2" w:rsidRDefault="00577A74" w:rsidP="00577A74">
            <w:pPr>
              <w:rPr>
                <w:sz w:val="22"/>
                <w:szCs w:val="22"/>
              </w:rPr>
            </w:pPr>
            <w:r w:rsidRPr="000A2BE2">
              <w:rPr>
                <w:sz w:val="22"/>
                <w:szCs w:val="22"/>
              </w:rPr>
              <w:t>Smoking cessation education provided</w:t>
            </w:r>
          </w:p>
        </w:tc>
      </w:tr>
      <w:tr w:rsidR="002C0305" w:rsidRPr="00577A74" w14:paraId="1A83474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246ABD" w14:textId="77777777" w:rsidR="00577A74" w:rsidRPr="000A2BE2" w:rsidRDefault="00577A74" w:rsidP="00577A74">
            <w:pPr>
              <w:rPr>
                <w:sz w:val="22"/>
                <w:szCs w:val="22"/>
              </w:rPr>
            </w:pPr>
            <w:r w:rsidRPr="000A2BE2">
              <w:rPr>
                <w:sz w:val="22"/>
                <w:szCs w:val="22"/>
              </w:rPr>
              <w:t>67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1F951A" w14:textId="77777777" w:rsidR="00577A74" w:rsidRPr="000A2BE2" w:rsidRDefault="00577A74" w:rsidP="00577A74">
            <w:pPr>
              <w:rPr>
                <w:sz w:val="22"/>
                <w:szCs w:val="22"/>
              </w:rPr>
            </w:pPr>
            <w:r w:rsidRPr="000A2BE2">
              <w:rPr>
                <w:sz w:val="22"/>
                <w:szCs w:val="22"/>
              </w:rPr>
              <w:t>Lung CA Dx (if applicable):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7C204" w14:textId="77777777" w:rsidR="00577A74" w:rsidRPr="000A2BE2" w:rsidRDefault="00577A74" w:rsidP="00577A74">
            <w:pPr>
              <w:rPr>
                <w:sz w:val="22"/>
                <w:szCs w:val="22"/>
              </w:rPr>
            </w:pPr>
            <w:r w:rsidRPr="000A2BE2">
              <w:rPr>
                <w:sz w:val="22"/>
                <w:szCs w:val="22"/>
              </w:rPr>
              <w:t>sicadx</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CAD672"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91865E"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DC8B67"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DCE4A8"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3CCCA2" w14:textId="77777777" w:rsidR="00577A74" w:rsidRPr="000A2BE2" w:rsidRDefault="00577A74" w:rsidP="00577A74">
            <w:pPr>
              <w:rPr>
                <w:sz w:val="22"/>
                <w:szCs w:val="22"/>
              </w:rPr>
            </w:pPr>
            <w:r w:rsidRPr="000A2BE2">
              <w:rPr>
                <w:sz w:val="22"/>
                <w:szCs w:val="22"/>
              </w:rPr>
              <w:t>MM/DD/YYYY</w:t>
            </w:r>
          </w:p>
        </w:tc>
      </w:tr>
      <w:tr w:rsidR="002C0305" w:rsidRPr="00577A74" w14:paraId="55A6AE2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5171BD" w14:textId="77777777" w:rsidR="00577A74" w:rsidRPr="000A2BE2" w:rsidRDefault="00577A74" w:rsidP="00577A74">
            <w:pPr>
              <w:rPr>
                <w:sz w:val="22"/>
                <w:szCs w:val="22"/>
              </w:rPr>
            </w:pPr>
            <w:r w:rsidRPr="000A2BE2">
              <w:rPr>
                <w:sz w:val="22"/>
                <w:szCs w:val="22"/>
              </w:rPr>
              <w:t>68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85336F" w14:textId="77777777" w:rsidR="00577A74" w:rsidRPr="000A2BE2" w:rsidRDefault="00577A74" w:rsidP="00577A74">
            <w:pPr>
              <w:rPr>
                <w:sz w:val="22"/>
                <w:szCs w:val="22"/>
              </w:rPr>
            </w:pPr>
            <w:r w:rsidRPr="000A2BE2">
              <w:rPr>
                <w:sz w:val="22"/>
                <w:szCs w:val="22"/>
              </w:rPr>
              <w:t>Lung CA Dx (if applicable): Location if not in VA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2DFA7" w14:textId="77777777" w:rsidR="00577A74" w:rsidRPr="000A2BE2" w:rsidRDefault="00577A74" w:rsidP="00577A74">
            <w:pPr>
              <w:rPr>
                <w:sz w:val="22"/>
                <w:szCs w:val="22"/>
              </w:rPr>
            </w:pPr>
            <w:r w:rsidRPr="000A2BE2">
              <w:rPr>
                <w:sz w:val="22"/>
                <w:szCs w:val="22"/>
              </w:rPr>
              <w:t>sicadxl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1AB13B"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DFAAD"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569B4F"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910516"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7CD93C" w14:textId="77777777" w:rsidR="00577A74" w:rsidRPr="000A2BE2" w:rsidRDefault="00577A74" w:rsidP="00577A74">
            <w:pPr>
              <w:rPr>
                <w:sz w:val="22"/>
                <w:szCs w:val="22"/>
              </w:rPr>
            </w:pPr>
            <w:r w:rsidRPr="000A2BE2">
              <w:rPr>
                <w:sz w:val="22"/>
                <w:szCs w:val="22"/>
              </w:rPr>
              <w:t>Location if not in VA</w:t>
            </w:r>
          </w:p>
        </w:tc>
      </w:tr>
      <w:tr w:rsidR="002C0305" w:rsidRPr="00577A74" w14:paraId="6F8321E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73384C" w14:textId="77777777" w:rsidR="00577A74" w:rsidRPr="000A2BE2" w:rsidRDefault="00577A74" w:rsidP="00577A74">
            <w:pPr>
              <w:rPr>
                <w:sz w:val="22"/>
                <w:szCs w:val="22"/>
              </w:rPr>
            </w:pPr>
            <w:r w:rsidRPr="000A2BE2">
              <w:rPr>
                <w:sz w:val="22"/>
                <w:szCs w:val="22"/>
              </w:rPr>
              <w:t>69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43B5AB" w14:textId="77777777" w:rsidR="00577A74" w:rsidRPr="000A2BE2" w:rsidRDefault="00577A74" w:rsidP="00577A74">
            <w:pPr>
              <w:rPr>
                <w:sz w:val="22"/>
                <w:szCs w:val="22"/>
              </w:rPr>
            </w:pPr>
            <w:r w:rsidRPr="000A2BE2">
              <w:rPr>
                <w:sz w:val="22"/>
                <w:szCs w:val="22"/>
              </w:rPr>
              <w:t>Any prior thorax CT: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D36E9" w14:textId="77777777" w:rsidR="00577A74" w:rsidRPr="000A2BE2" w:rsidRDefault="00577A74" w:rsidP="00577A74">
            <w:pPr>
              <w:rPr>
                <w:sz w:val="22"/>
                <w:szCs w:val="22"/>
              </w:rPr>
            </w:pPr>
            <w:r w:rsidRPr="000A2BE2">
              <w:rPr>
                <w:sz w:val="22"/>
                <w:szCs w:val="22"/>
              </w:rPr>
              <w:t>siptct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508806"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7F1FED"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F8A775"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3CFD9C"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DA15CC" w14:textId="77777777" w:rsidR="00577A74" w:rsidRPr="000A2BE2" w:rsidRDefault="00577A74" w:rsidP="00577A74">
            <w:pPr>
              <w:rPr>
                <w:sz w:val="22"/>
                <w:szCs w:val="22"/>
              </w:rPr>
            </w:pPr>
            <w:r w:rsidRPr="000A2BE2">
              <w:rPr>
                <w:sz w:val="22"/>
                <w:szCs w:val="22"/>
              </w:rPr>
              <w:t>MM/DD/YYYY</w:t>
            </w:r>
          </w:p>
        </w:tc>
      </w:tr>
      <w:tr w:rsidR="002C0305" w:rsidRPr="00577A74" w14:paraId="1F03EE5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B973BE" w14:textId="77777777" w:rsidR="00577A74" w:rsidRPr="000A2BE2" w:rsidRDefault="00577A74" w:rsidP="00577A74">
            <w:pPr>
              <w:rPr>
                <w:sz w:val="22"/>
                <w:szCs w:val="22"/>
              </w:rPr>
            </w:pPr>
            <w:r w:rsidRPr="000A2BE2">
              <w:rPr>
                <w:sz w:val="22"/>
                <w:szCs w:val="22"/>
              </w:rPr>
              <w:t>70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99F034" w14:textId="77777777" w:rsidR="00577A74" w:rsidRPr="000A2BE2" w:rsidRDefault="00577A74" w:rsidP="00577A74">
            <w:pPr>
              <w:rPr>
                <w:sz w:val="22"/>
                <w:szCs w:val="22"/>
              </w:rPr>
            </w:pPr>
            <w:r w:rsidRPr="000A2BE2">
              <w:rPr>
                <w:sz w:val="22"/>
                <w:szCs w:val="22"/>
              </w:rPr>
              <w:t>Any prior thorax CT: Location if not in VA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0CCDE" w14:textId="77777777" w:rsidR="00577A74" w:rsidRPr="000A2BE2" w:rsidRDefault="00577A74" w:rsidP="00577A74">
            <w:pPr>
              <w:rPr>
                <w:sz w:val="22"/>
                <w:szCs w:val="22"/>
              </w:rPr>
            </w:pPr>
            <w:r w:rsidRPr="000A2BE2">
              <w:rPr>
                <w:sz w:val="22"/>
                <w:szCs w:val="22"/>
              </w:rPr>
              <w:t>siptctl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E0092F" w14:textId="77777777" w:rsidR="00577A74" w:rsidRPr="000A2BE2" w:rsidRDefault="00577A74" w:rsidP="00577A74">
            <w:pPr>
              <w:rPr>
                <w:sz w:val="22"/>
                <w:szCs w:val="22"/>
              </w:rPr>
            </w:pPr>
            <w:r w:rsidRPr="000A2BE2">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CD342F"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795F7"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0E29E"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A2C8F3" w14:textId="77777777" w:rsidR="00577A74" w:rsidRPr="000A2BE2" w:rsidRDefault="00577A74" w:rsidP="00577A74">
            <w:pPr>
              <w:rPr>
                <w:sz w:val="22"/>
                <w:szCs w:val="22"/>
              </w:rPr>
            </w:pPr>
            <w:r w:rsidRPr="000A2BE2">
              <w:rPr>
                <w:sz w:val="22"/>
                <w:szCs w:val="22"/>
              </w:rPr>
              <w:t>Location if not in VA</w:t>
            </w:r>
          </w:p>
        </w:tc>
      </w:tr>
      <w:tr w:rsidR="002C0305" w:rsidRPr="00577A74" w14:paraId="3FDB25B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DC48B0" w14:textId="77777777" w:rsidR="00577A74" w:rsidRPr="000A2BE2" w:rsidRDefault="00577A74" w:rsidP="00577A74">
            <w:pPr>
              <w:rPr>
                <w:sz w:val="22"/>
                <w:szCs w:val="22"/>
              </w:rPr>
            </w:pPr>
            <w:r w:rsidRPr="000A2BE2">
              <w:rPr>
                <w:sz w:val="22"/>
                <w:szCs w:val="22"/>
              </w:rPr>
              <w:t>71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DD7F26" w14:textId="77777777" w:rsidR="00577A74" w:rsidRPr="000A2BE2" w:rsidRDefault="00577A74" w:rsidP="00577A74">
            <w:pPr>
              <w:rPr>
                <w:sz w:val="22"/>
                <w:szCs w:val="22"/>
              </w:rPr>
            </w:pPr>
            <w:r w:rsidRPr="000A2BE2">
              <w:rPr>
                <w:sz w:val="22"/>
                <w:szCs w:val="22"/>
              </w:rPr>
              <w:t>Informed decision making discussion complete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3AE57" w14:textId="77777777" w:rsidR="00577A74" w:rsidRPr="000A2BE2" w:rsidRDefault="00577A74" w:rsidP="00577A74">
            <w:pPr>
              <w:rPr>
                <w:sz w:val="22"/>
                <w:szCs w:val="22"/>
              </w:rPr>
            </w:pPr>
            <w:r w:rsidRPr="000A2BE2">
              <w:rPr>
                <w:sz w:val="22"/>
                <w:szCs w:val="22"/>
              </w:rPr>
              <w:t>siidmdc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244222" w14:textId="77777777" w:rsidR="00577A74" w:rsidRPr="000A2BE2" w:rsidRDefault="00577A74" w:rsidP="00577A74">
            <w:pPr>
              <w:rPr>
                <w:sz w:val="22"/>
                <w:szCs w:val="22"/>
              </w:rPr>
            </w:pPr>
            <w:r w:rsidRPr="000A2BE2">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09D5DC"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5E4C02"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96E8EE" w14:textId="77777777" w:rsidR="00577A74" w:rsidRPr="000A2BE2" w:rsidRDefault="00577A74" w:rsidP="00577A74">
            <w:pPr>
              <w:rPr>
                <w:sz w:val="22"/>
                <w:szCs w:val="22"/>
              </w:rPr>
            </w:pPr>
            <w:r w:rsidRPr="000A2BE2">
              <w:rPr>
                <w:sz w:val="22"/>
                <w:szCs w:val="22"/>
              </w:rPr>
              <w:t>1</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72C423" w14:textId="77777777" w:rsidR="00577A74" w:rsidRPr="000A2BE2" w:rsidRDefault="00577A74" w:rsidP="00577A74">
            <w:pPr>
              <w:rPr>
                <w:sz w:val="22"/>
                <w:szCs w:val="22"/>
              </w:rPr>
            </w:pPr>
            <w:r w:rsidRPr="000A2BE2">
              <w:rPr>
                <w:sz w:val="22"/>
                <w:szCs w:val="22"/>
              </w:rPr>
              <w:t>Informed decision making discussion complete</w:t>
            </w:r>
          </w:p>
        </w:tc>
      </w:tr>
      <w:tr w:rsidR="002C0305" w:rsidRPr="00577A74" w14:paraId="5C24FEF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43B83F" w14:textId="77777777" w:rsidR="00577A74" w:rsidRPr="000A2BE2" w:rsidRDefault="00577A74" w:rsidP="00577A74">
            <w:pPr>
              <w:rPr>
                <w:sz w:val="22"/>
                <w:szCs w:val="22"/>
              </w:rPr>
            </w:pPr>
            <w:r w:rsidRPr="000A2BE2">
              <w:rPr>
                <w:sz w:val="22"/>
                <w:szCs w:val="22"/>
              </w:rPr>
              <w:t>72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003B01" w14:textId="77777777" w:rsidR="00577A74" w:rsidRPr="000A2BE2" w:rsidRDefault="00577A74" w:rsidP="00577A74">
            <w:pPr>
              <w:rPr>
                <w:sz w:val="22"/>
                <w:szCs w:val="22"/>
              </w:rPr>
            </w:pPr>
            <w:r w:rsidRPr="000A2BE2">
              <w:rPr>
                <w:sz w:val="22"/>
                <w:szCs w:val="22"/>
              </w:rPr>
              <w:t>Based on this information, the Veteran has opted to</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46156" w14:textId="77777777" w:rsidR="00577A74" w:rsidRPr="000A2BE2" w:rsidRDefault="00577A74" w:rsidP="00577A74">
            <w:pPr>
              <w:rPr>
                <w:sz w:val="22"/>
                <w:szCs w:val="22"/>
              </w:rPr>
            </w:pPr>
            <w:r w:rsidRPr="000A2BE2">
              <w:rPr>
                <w:sz w:val="22"/>
                <w:szCs w:val="22"/>
              </w:rPr>
              <w:t>sildct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77277D" w14:textId="77777777" w:rsidR="00577A74" w:rsidRPr="000A2BE2" w:rsidRDefault="00577A74" w:rsidP="00577A74">
            <w:pPr>
              <w:rPr>
                <w:sz w:val="22"/>
                <w:szCs w:val="22"/>
              </w:rPr>
            </w:pPr>
            <w:r w:rsidRPr="000A2BE2">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2BB02"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3CF1F9"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BCAC7" w14:textId="77777777" w:rsidR="00577A74" w:rsidRPr="000A2BE2" w:rsidRDefault="00577A74" w:rsidP="00577A74">
            <w:pPr>
              <w:rPr>
                <w:sz w:val="22"/>
                <w:szCs w:val="22"/>
              </w:rPr>
            </w:pPr>
            <w:r w:rsidRPr="000A2BE2">
              <w:rPr>
                <w:sz w:val="22"/>
                <w:szCs w:val="22"/>
              </w:rPr>
              <w:t>n;l;y</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3F0EBC" w14:textId="77777777" w:rsidR="00577A74" w:rsidRPr="000A2BE2" w:rsidRDefault="00577A74" w:rsidP="00577A74">
            <w:pPr>
              <w:rPr>
                <w:sz w:val="22"/>
                <w:szCs w:val="22"/>
              </w:rPr>
            </w:pPr>
            <w:r w:rsidRPr="000A2BE2">
              <w:rPr>
                <w:sz w:val="22"/>
                <w:szCs w:val="22"/>
              </w:rPr>
              <w:t>Not enroll;Not enroll at this time -- okay to contact in the future;Enroll in the Lung Screening program and have an LDCT ordered. Coordination of care will be made by the LSS team</w:t>
            </w:r>
          </w:p>
        </w:tc>
      </w:tr>
      <w:tr w:rsidR="002C0305" w:rsidRPr="00577A74" w14:paraId="3C83A75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570EB3" w14:textId="77777777" w:rsidR="00577A74" w:rsidRPr="000A2BE2" w:rsidRDefault="00577A74" w:rsidP="00577A74">
            <w:pPr>
              <w:rPr>
                <w:sz w:val="22"/>
                <w:szCs w:val="22"/>
              </w:rPr>
            </w:pPr>
            <w:r w:rsidRPr="000A2BE2">
              <w:rPr>
                <w:sz w:val="22"/>
                <w:szCs w:val="22"/>
              </w:rPr>
              <w:t>73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DB93E3" w14:textId="77777777" w:rsidR="00577A74" w:rsidRPr="000A2BE2" w:rsidRDefault="00577A74" w:rsidP="00577A74">
            <w:pPr>
              <w:rPr>
                <w:sz w:val="22"/>
                <w:szCs w:val="22"/>
              </w:rPr>
            </w:pPr>
            <w:r w:rsidRPr="000A2BE2">
              <w:rPr>
                <w:sz w:val="22"/>
                <w:szCs w:val="22"/>
              </w:rPr>
              <w:t>Clinical Indications for Initial Screening 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C54168" w14:textId="77777777" w:rsidR="00577A74" w:rsidRPr="000A2BE2" w:rsidRDefault="00577A74" w:rsidP="00577A74">
            <w:pPr>
              <w:rPr>
                <w:sz w:val="22"/>
                <w:szCs w:val="22"/>
              </w:rPr>
            </w:pPr>
            <w:r w:rsidRPr="000A2BE2">
              <w:rPr>
                <w:sz w:val="22"/>
                <w:szCs w:val="22"/>
              </w:rPr>
              <w:t>siclin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B19BC" w14:textId="77777777" w:rsidR="00577A74" w:rsidRPr="000A2BE2" w:rsidRDefault="00577A74" w:rsidP="00577A74">
            <w:pPr>
              <w:rPr>
                <w:sz w:val="22"/>
                <w:szCs w:val="22"/>
              </w:rPr>
            </w:pPr>
            <w:r w:rsidRPr="000A2BE2">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C70AF3" w14:textId="77777777" w:rsidR="00577A74" w:rsidRPr="000A2BE2" w:rsidRDefault="00577A74" w:rsidP="00577A74">
            <w:pPr>
              <w:rPr>
                <w:sz w:val="22"/>
                <w:szCs w:val="22"/>
              </w:rPr>
            </w:pPr>
            <w:r w:rsidRPr="000A2BE2">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BFB52"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55A1F" w14:textId="77777777" w:rsidR="00577A74" w:rsidRPr="000A2BE2" w:rsidRDefault="00577A74" w:rsidP="00577A74">
            <w:pPr>
              <w:rPr>
                <w:sz w:val="22"/>
                <w:szCs w:val="22"/>
              </w:rPr>
            </w:pP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F2F3A" w14:textId="77777777" w:rsidR="00577A74" w:rsidRPr="000A2BE2" w:rsidRDefault="00577A74" w:rsidP="00577A74">
            <w:pPr>
              <w:rPr>
                <w:sz w:val="22"/>
                <w:szCs w:val="22"/>
              </w:rPr>
            </w:pPr>
            <w:r w:rsidRPr="000A2BE2">
              <w:rPr>
                <w:sz w:val="22"/>
                <w:szCs w:val="22"/>
              </w:rPr>
              <w:t>Clinical Indications for Initial Screening CT</w:t>
            </w:r>
          </w:p>
        </w:tc>
      </w:tr>
      <w:tr w:rsidR="002C0305" w:rsidRPr="00577A74" w14:paraId="1F166B5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B7F506" w14:textId="77777777" w:rsidR="00577A74" w:rsidRPr="000A2BE2" w:rsidRDefault="00577A74" w:rsidP="00577A74">
            <w:pPr>
              <w:rPr>
                <w:sz w:val="22"/>
                <w:szCs w:val="22"/>
              </w:rPr>
            </w:pPr>
            <w:r w:rsidRPr="000A2BE2">
              <w:rPr>
                <w:sz w:val="22"/>
                <w:szCs w:val="22"/>
              </w:rPr>
              <w:t>74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3FAC0A" w14:textId="77777777" w:rsidR="00577A74" w:rsidRPr="000A2BE2" w:rsidRDefault="00577A74" w:rsidP="00577A74">
            <w:pPr>
              <w:rPr>
                <w:sz w:val="22"/>
                <w:szCs w:val="22"/>
              </w:rPr>
            </w:pPr>
            <w:r w:rsidRPr="000A2BE2">
              <w:rPr>
                <w:sz w:val="22"/>
                <w:szCs w:val="22"/>
              </w:rPr>
              <w:t>Enrollment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7D2B4" w14:textId="77777777" w:rsidR="00577A74" w:rsidRPr="000A2BE2" w:rsidRDefault="00577A74" w:rsidP="00577A74">
            <w:pPr>
              <w:rPr>
                <w:sz w:val="22"/>
                <w:szCs w:val="22"/>
              </w:rPr>
            </w:pPr>
            <w:r w:rsidRPr="000A2BE2">
              <w:rPr>
                <w:sz w:val="22"/>
                <w:szCs w:val="22"/>
              </w:rPr>
              <w:t>sistatus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1AF96A" w14:textId="77777777" w:rsidR="00577A74" w:rsidRPr="000A2BE2" w:rsidRDefault="00577A74" w:rsidP="00577A74">
            <w:pPr>
              <w:rPr>
                <w:sz w:val="22"/>
                <w:szCs w:val="22"/>
              </w:rPr>
            </w:pPr>
            <w:r w:rsidRPr="000A2BE2">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DF2FED" w14:textId="77777777" w:rsidR="00577A74" w:rsidRPr="000A2BE2" w:rsidRDefault="00577A74" w:rsidP="00577A74">
            <w:pPr>
              <w:rPr>
                <w:sz w:val="22"/>
                <w:szCs w:val="22"/>
              </w:rPr>
            </w:pPr>
            <w:r w:rsidRPr="000A2BE2">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3E5776" w14:textId="77777777" w:rsidR="00577A74" w:rsidRPr="000A2BE2" w:rsidRDefault="00577A74" w:rsidP="00577A74">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AE24D5" w14:textId="77777777" w:rsidR="00577A74" w:rsidRPr="000A2BE2" w:rsidRDefault="00577A74" w:rsidP="00577A74">
            <w:pPr>
              <w:rPr>
                <w:sz w:val="22"/>
                <w:szCs w:val="22"/>
              </w:rPr>
            </w:pPr>
            <w:r w:rsidRPr="000A2BE2">
              <w:rPr>
                <w:sz w:val="22"/>
                <w:szCs w:val="22"/>
              </w:rPr>
              <w:t>active;inactive</w:t>
            </w:r>
          </w:p>
        </w:tc>
        <w:tc>
          <w:tcPr>
            <w:tcW w:w="23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7C67D" w14:textId="77777777" w:rsidR="00577A74" w:rsidRPr="000A2BE2" w:rsidRDefault="00577A74" w:rsidP="00577A74">
            <w:pPr>
              <w:rPr>
                <w:sz w:val="22"/>
                <w:szCs w:val="22"/>
              </w:rPr>
            </w:pPr>
            <w:r w:rsidRPr="000A2BE2">
              <w:rPr>
                <w:sz w:val="22"/>
                <w:szCs w:val="22"/>
              </w:rPr>
              <w:t>Active;Not active</w:t>
            </w:r>
          </w:p>
        </w:tc>
      </w:tr>
    </w:tbl>
    <w:p w14:paraId="1FFDBC67" w14:textId="77777777" w:rsidR="00577A74" w:rsidRPr="00577A74" w:rsidRDefault="00577A74" w:rsidP="00577A74"/>
    <w:p w14:paraId="514A1E71" w14:textId="237EA394" w:rsidR="00577A74" w:rsidRPr="00577A74" w:rsidRDefault="00577A74" w:rsidP="00577A74">
      <w:pPr>
        <w:pStyle w:val="Heading4"/>
      </w:pPr>
      <w:r>
        <w:t>Background Form</w:t>
      </w:r>
    </w:p>
    <w:tbl>
      <w:tblPr>
        <w:tblW w:w="9450" w:type="dxa"/>
        <w:tblLayout w:type="fixed"/>
        <w:tblCellMar>
          <w:left w:w="0" w:type="dxa"/>
          <w:right w:w="0" w:type="dxa"/>
        </w:tblCellMar>
        <w:tblLook w:val="04A0" w:firstRow="1" w:lastRow="0" w:firstColumn="1" w:lastColumn="0" w:noHBand="0" w:noVBand="1"/>
      </w:tblPr>
      <w:tblGrid>
        <w:gridCol w:w="855"/>
        <w:gridCol w:w="1440"/>
        <w:gridCol w:w="990"/>
        <w:gridCol w:w="1080"/>
        <w:gridCol w:w="540"/>
        <w:gridCol w:w="990"/>
        <w:gridCol w:w="1260"/>
        <w:gridCol w:w="2295"/>
      </w:tblGrid>
      <w:tr w:rsidR="002C0305" w:rsidRPr="000A2BE2" w14:paraId="5EA1EEB2" w14:textId="77777777" w:rsidTr="002C0305">
        <w:trPr>
          <w:trHeight w:val="315"/>
          <w:tblHeader/>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79C91" w14:textId="77777777" w:rsidR="000A2BE2" w:rsidRPr="000A2BE2" w:rsidRDefault="000A2BE2" w:rsidP="000A2BE2">
            <w:pPr>
              <w:rPr>
                <w:rFonts w:cs="Times New Roman"/>
                <w:sz w:val="22"/>
                <w:szCs w:val="22"/>
              </w:rPr>
            </w:pPr>
            <w:r w:rsidRPr="000A2BE2">
              <w:rPr>
                <w:rFonts w:cs="Times New Roman"/>
                <w:sz w:val="22"/>
                <w:szCs w:val="22"/>
              </w:rPr>
              <w:t>FIELD NUM</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7E410B" w14:textId="77777777" w:rsidR="000A2BE2" w:rsidRPr="000A2BE2" w:rsidRDefault="000A2BE2" w:rsidP="000A2BE2">
            <w:pPr>
              <w:rPr>
                <w:rFonts w:cs="Times New Roman"/>
                <w:sz w:val="22"/>
                <w:szCs w:val="22"/>
              </w:rPr>
            </w:pPr>
            <w:r w:rsidRPr="000A2BE2">
              <w:rPr>
                <w:rFonts w:cs="Times New Roman"/>
                <w:sz w:val="22"/>
                <w:szCs w:val="22"/>
              </w:rPr>
              <w:t>QUESTION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1F8B8" w14:textId="77777777" w:rsidR="000A2BE2" w:rsidRPr="000A2BE2" w:rsidRDefault="000A2BE2" w:rsidP="000A2BE2">
            <w:pPr>
              <w:rPr>
                <w:rFonts w:cs="Times New Roman"/>
                <w:sz w:val="22"/>
                <w:szCs w:val="22"/>
              </w:rPr>
            </w:pPr>
            <w:r w:rsidRPr="000A2BE2">
              <w:rPr>
                <w:rFonts w:cs="Times New Roman"/>
                <w:sz w:val="22"/>
                <w:szCs w:val="22"/>
              </w:rPr>
              <w:t>NAME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FF8DBF" w14:textId="77777777" w:rsidR="000A2BE2" w:rsidRPr="000A2BE2" w:rsidRDefault="000A2BE2" w:rsidP="000A2BE2">
            <w:pPr>
              <w:rPr>
                <w:rFonts w:cs="Times New Roman"/>
                <w:sz w:val="22"/>
                <w:szCs w:val="22"/>
              </w:rPr>
            </w:pPr>
            <w:r w:rsidRPr="000A2BE2">
              <w:rPr>
                <w:rFonts w:cs="Times New Roman"/>
                <w:sz w:val="22"/>
                <w:szCs w:val="22"/>
              </w:rPr>
              <w:t>TYPE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DCF99" w14:textId="091D1514" w:rsidR="000A2BE2" w:rsidRPr="000A2BE2" w:rsidRDefault="000A2BE2" w:rsidP="002C0305">
            <w:pPr>
              <w:rPr>
                <w:rFonts w:cs="Times New Roman"/>
                <w:sz w:val="22"/>
                <w:szCs w:val="22"/>
              </w:rPr>
            </w:pPr>
            <w:r w:rsidRPr="000A2BE2">
              <w:rPr>
                <w:rFonts w:cs="Times New Roman"/>
                <w:sz w:val="22"/>
                <w:szCs w:val="22"/>
              </w:rPr>
              <w:t>REQ</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41FA0C" w14:textId="4080EDA3" w:rsidR="000A2BE2" w:rsidRPr="000A2BE2" w:rsidRDefault="000A2BE2" w:rsidP="000A2BE2">
            <w:pPr>
              <w:rPr>
                <w:rFonts w:cs="Times New Roman"/>
                <w:sz w:val="22"/>
                <w:szCs w:val="22"/>
              </w:rPr>
            </w:pPr>
            <w:r w:rsidRPr="000A2BE2">
              <w:rPr>
                <w:rFonts w:cs="Times New Roman"/>
                <w:sz w:val="22"/>
                <w:szCs w:val="22"/>
              </w:rPr>
              <w:t>PLACE-HOLDER</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2738D" w14:textId="77777777" w:rsidR="000A2BE2" w:rsidRPr="000A2BE2" w:rsidRDefault="000A2BE2" w:rsidP="000A2BE2">
            <w:pPr>
              <w:rPr>
                <w:rFonts w:cs="Times New Roman"/>
                <w:sz w:val="22"/>
                <w:szCs w:val="22"/>
              </w:rPr>
            </w:pPr>
            <w:r w:rsidRPr="000A2BE2">
              <w:rPr>
                <w:rFonts w:cs="Times New Roman"/>
                <w:sz w:val="22"/>
                <w:szCs w:val="22"/>
              </w:rPr>
              <w:t>VALUES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7D638" w14:textId="77777777" w:rsidR="000A2BE2" w:rsidRPr="000A2BE2" w:rsidRDefault="000A2BE2" w:rsidP="000A2BE2">
            <w:pPr>
              <w:rPr>
                <w:rFonts w:cs="Times New Roman"/>
                <w:sz w:val="22"/>
                <w:szCs w:val="22"/>
              </w:rPr>
            </w:pPr>
            <w:r w:rsidRPr="000A2BE2">
              <w:rPr>
                <w:rFonts w:cs="Times New Roman"/>
                <w:sz w:val="22"/>
                <w:szCs w:val="22"/>
              </w:rPr>
              <w:t>LABELS</w:t>
            </w:r>
          </w:p>
        </w:tc>
      </w:tr>
      <w:tr w:rsidR="002C0305" w:rsidRPr="000A2BE2" w14:paraId="549E815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4F0007" w14:textId="77777777" w:rsidR="000A2BE2" w:rsidRPr="000A2BE2" w:rsidRDefault="000A2BE2" w:rsidP="000A2BE2">
            <w:pPr>
              <w:rPr>
                <w:rFonts w:cs="Times New Roman"/>
                <w:sz w:val="22"/>
                <w:szCs w:val="22"/>
              </w:rPr>
            </w:pPr>
            <w:r w:rsidRPr="000A2BE2">
              <w:rPr>
                <w:rFonts w:cs="Times New Roman"/>
                <w:sz w:val="22"/>
                <w:szCs w:val="22"/>
              </w:rPr>
              <w:t>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C0CC75" w14:textId="77777777" w:rsidR="000A2BE2" w:rsidRPr="000A2BE2" w:rsidRDefault="000A2BE2" w:rsidP="000A2BE2">
            <w:pPr>
              <w:rPr>
                <w:rFonts w:cs="Times New Roman"/>
                <w:sz w:val="22"/>
                <w:szCs w:val="22"/>
              </w:rPr>
            </w:pPr>
            <w:r w:rsidRPr="000A2BE2">
              <w:rPr>
                <w:rFonts w:cs="Times New Roman"/>
                <w:sz w:val="22"/>
                <w:szCs w:val="22"/>
              </w:rPr>
              <w:t>Have you ever worked in any of the following?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707C04" w14:textId="77777777" w:rsidR="000A2BE2" w:rsidRPr="000A2BE2" w:rsidRDefault="000A2BE2" w:rsidP="000A2BE2">
            <w:pPr>
              <w:rPr>
                <w:rFonts w:cs="Times New Roman"/>
                <w:sz w:val="22"/>
                <w:szCs w:val="22"/>
              </w:rPr>
            </w:pPr>
            <w:r w:rsidRPr="000A2BE2">
              <w:rPr>
                <w:rFonts w:cs="Times New Roman"/>
                <w:sz w:val="22"/>
                <w:szCs w:val="22"/>
              </w:rPr>
              <w:t>sbahaoc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52ABA6"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FE56E"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19CFA"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D011DD" w14:textId="77777777" w:rsidR="000A2BE2" w:rsidRPr="000A2BE2" w:rsidRDefault="000A2BE2" w:rsidP="000A2BE2">
            <w:pPr>
              <w:rPr>
                <w:rFonts w:cs="Times New Roman"/>
                <w:sz w:val="22"/>
                <w:szCs w:val="22"/>
              </w:rPr>
            </w:pPr>
            <w:r w:rsidRPr="000A2BE2">
              <w:rPr>
                <w:rFonts w:cs="Times New Roman"/>
                <w:sz w:val="22"/>
                <w:szCs w:val="22"/>
              </w:rPr>
              <w:t>ao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A2C9E" w14:textId="77777777" w:rsidR="000A2BE2" w:rsidRPr="000A2BE2" w:rsidRDefault="000A2BE2" w:rsidP="000A2BE2">
            <w:pPr>
              <w:rPr>
                <w:rFonts w:cs="Times New Roman"/>
                <w:sz w:val="22"/>
                <w:szCs w:val="22"/>
              </w:rPr>
            </w:pPr>
            <w:r w:rsidRPr="000A2BE2">
              <w:rPr>
                <w:rFonts w:cs="Times New Roman"/>
                <w:sz w:val="22"/>
                <w:szCs w:val="22"/>
              </w:rPr>
              <w:t>Agent orange</w:t>
            </w:r>
          </w:p>
        </w:tc>
      </w:tr>
      <w:tr w:rsidR="002C0305" w:rsidRPr="000A2BE2" w14:paraId="435B897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D5B010" w14:textId="77777777" w:rsidR="000A2BE2" w:rsidRPr="000A2BE2" w:rsidRDefault="000A2BE2" w:rsidP="000A2BE2">
            <w:pPr>
              <w:rPr>
                <w:rFonts w:cs="Times New Roman"/>
                <w:sz w:val="22"/>
                <w:szCs w:val="22"/>
              </w:rPr>
            </w:pPr>
            <w:r w:rsidRPr="000A2BE2">
              <w:rPr>
                <w:rFonts w:cs="Times New Roman"/>
                <w:sz w:val="22"/>
                <w:szCs w:val="22"/>
              </w:rPr>
              <w:t>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D04981" w14:textId="77777777" w:rsidR="000A2BE2" w:rsidRPr="000A2BE2" w:rsidRDefault="000A2BE2" w:rsidP="000A2BE2">
            <w:pPr>
              <w:rPr>
                <w:rFonts w:cs="Times New Roman"/>
                <w:sz w:val="22"/>
                <w:szCs w:val="22"/>
              </w:rPr>
            </w:pPr>
            <w:r w:rsidRPr="000A2BE2">
              <w:rPr>
                <w:rFonts w:cs="Times New Roman"/>
                <w:sz w:val="22"/>
                <w:szCs w:val="22"/>
              </w:rPr>
              <w:t>Have you ever worked in any of the following?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A09EBA" w14:textId="77777777" w:rsidR="000A2BE2" w:rsidRPr="000A2BE2" w:rsidRDefault="000A2BE2" w:rsidP="000A2BE2">
            <w:pPr>
              <w:rPr>
                <w:rFonts w:cs="Times New Roman"/>
                <w:sz w:val="22"/>
                <w:szCs w:val="22"/>
              </w:rPr>
            </w:pPr>
            <w:r w:rsidRPr="000A2BE2">
              <w:rPr>
                <w:rFonts w:cs="Times New Roman"/>
                <w:sz w:val="22"/>
                <w:szCs w:val="22"/>
              </w:rPr>
              <w:t>sbahaoi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5F647"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5B7D1"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9A556"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68E155" w14:textId="77777777" w:rsidR="000A2BE2" w:rsidRPr="000A2BE2" w:rsidRDefault="000A2BE2" w:rsidP="000A2BE2">
            <w:pPr>
              <w:rPr>
                <w:rFonts w:cs="Times New Roman"/>
                <w:sz w:val="22"/>
                <w:szCs w:val="22"/>
              </w:rPr>
            </w:pPr>
            <w:r w:rsidRPr="000A2BE2">
              <w:rPr>
                <w:rFonts w:cs="Times New Roman"/>
                <w:sz w:val="22"/>
                <w:szCs w:val="22"/>
              </w:rPr>
              <w:t>i</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9954EC" w14:textId="77777777" w:rsidR="000A2BE2" w:rsidRPr="000A2BE2" w:rsidRDefault="000A2BE2" w:rsidP="000A2BE2">
            <w:pPr>
              <w:rPr>
                <w:rFonts w:cs="Times New Roman"/>
                <w:sz w:val="22"/>
                <w:szCs w:val="22"/>
              </w:rPr>
            </w:pPr>
            <w:r w:rsidRPr="000A2BE2">
              <w:rPr>
                <w:rFonts w:cs="Times New Roman"/>
                <w:sz w:val="22"/>
                <w:szCs w:val="22"/>
              </w:rPr>
              <w:t>Asbestos product manufacturing</w:t>
            </w:r>
          </w:p>
        </w:tc>
      </w:tr>
      <w:tr w:rsidR="002C0305" w:rsidRPr="000A2BE2" w14:paraId="4C73D96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B4BE98" w14:textId="77777777" w:rsidR="000A2BE2" w:rsidRPr="000A2BE2" w:rsidRDefault="000A2BE2" w:rsidP="000A2BE2">
            <w:pPr>
              <w:rPr>
                <w:rFonts w:cs="Times New Roman"/>
                <w:sz w:val="22"/>
                <w:szCs w:val="22"/>
              </w:rPr>
            </w:pPr>
            <w:r w:rsidRPr="000A2BE2">
              <w:rPr>
                <w:rFonts w:cs="Times New Roman"/>
                <w:sz w:val="22"/>
                <w:szCs w:val="22"/>
              </w:rPr>
              <w:t>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00A171" w14:textId="77777777" w:rsidR="000A2BE2" w:rsidRPr="000A2BE2" w:rsidRDefault="000A2BE2" w:rsidP="000A2BE2">
            <w:pPr>
              <w:rPr>
                <w:rFonts w:cs="Times New Roman"/>
                <w:sz w:val="22"/>
                <w:szCs w:val="22"/>
              </w:rPr>
            </w:pPr>
            <w:r w:rsidRPr="000A2BE2">
              <w:rPr>
                <w:rFonts w:cs="Times New Roman"/>
                <w:sz w:val="22"/>
                <w:szCs w:val="22"/>
              </w:rPr>
              <w:t>Have you ever worked in any of the following?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3E25D2" w14:textId="77777777" w:rsidR="000A2BE2" w:rsidRPr="000A2BE2" w:rsidRDefault="000A2BE2" w:rsidP="000A2BE2">
            <w:pPr>
              <w:rPr>
                <w:rFonts w:cs="Times New Roman"/>
                <w:sz w:val="22"/>
                <w:szCs w:val="22"/>
              </w:rPr>
            </w:pPr>
            <w:r w:rsidRPr="000A2BE2">
              <w:rPr>
                <w:rFonts w:cs="Times New Roman"/>
                <w:sz w:val="22"/>
                <w:szCs w:val="22"/>
              </w:rPr>
              <w:t>sbahaoj</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DC4DA"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5B7B0"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4A245"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E207E8" w14:textId="77777777" w:rsidR="000A2BE2" w:rsidRPr="000A2BE2" w:rsidRDefault="000A2BE2" w:rsidP="000A2BE2">
            <w:pPr>
              <w:rPr>
                <w:rFonts w:cs="Times New Roman"/>
                <w:sz w:val="22"/>
                <w:szCs w:val="22"/>
              </w:rPr>
            </w:pPr>
            <w:r w:rsidRPr="000A2BE2">
              <w:rPr>
                <w:rFonts w:cs="Times New Roman"/>
                <w:sz w:val="22"/>
                <w:szCs w:val="22"/>
              </w:rPr>
              <w:t>j</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63D21" w14:textId="77777777" w:rsidR="000A2BE2" w:rsidRPr="000A2BE2" w:rsidRDefault="000A2BE2" w:rsidP="000A2BE2">
            <w:pPr>
              <w:rPr>
                <w:rFonts w:cs="Times New Roman"/>
                <w:sz w:val="22"/>
                <w:szCs w:val="22"/>
              </w:rPr>
            </w:pPr>
            <w:r w:rsidRPr="000A2BE2">
              <w:rPr>
                <w:rFonts w:cs="Times New Roman"/>
                <w:sz w:val="22"/>
                <w:szCs w:val="22"/>
              </w:rPr>
              <w:t>Auto repair</w:t>
            </w:r>
          </w:p>
        </w:tc>
      </w:tr>
      <w:tr w:rsidR="002C0305" w:rsidRPr="000A2BE2" w14:paraId="7699418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682A06" w14:textId="77777777" w:rsidR="000A2BE2" w:rsidRPr="000A2BE2" w:rsidRDefault="000A2BE2" w:rsidP="000A2BE2">
            <w:pPr>
              <w:rPr>
                <w:rFonts w:cs="Times New Roman"/>
                <w:sz w:val="22"/>
                <w:szCs w:val="22"/>
              </w:rPr>
            </w:pPr>
            <w:r w:rsidRPr="000A2BE2">
              <w:rPr>
                <w:rFonts w:cs="Times New Roman"/>
                <w:sz w:val="22"/>
                <w:szCs w:val="22"/>
              </w:rPr>
              <w:t>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20E759" w14:textId="77777777" w:rsidR="000A2BE2" w:rsidRPr="000A2BE2" w:rsidRDefault="000A2BE2" w:rsidP="000A2BE2">
            <w:pPr>
              <w:rPr>
                <w:rFonts w:cs="Times New Roman"/>
                <w:sz w:val="22"/>
                <w:szCs w:val="22"/>
              </w:rPr>
            </w:pPr>
            <w:r w:rsidRPr="000A2BE2">
              <w:rPr>
                <w:rFonts w:cs="Times New Roman"/>
                <w:sz w:val="22"/>
                <w:szCs w:val="22"/>
              </w:rPr>
              <w:t>Have you ever worked in any of the following?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7F987" w14:textId="77777777" w:rsidR="000A2BE2" w:rsidRPr="000A2BE2" w:rsidRDefault="000A2BE2" w:rsidP="000A2BE2">
            <w:pPr>
              <w:rPr>
                <w:rFonts w:cs="Times New Roman"/>
                <w:sz w:val="22"/>
                <w:szCs w:val="22"/>
              </w:rPr>
            </w:pPr>
            <w:r w:rsidRPr="000A2BE2">
              <w:rPr>
                <w:rFonts w:cs="Times New Roman"/>
                <w:sz w:val="22"/>
                <w:szCs w:val="22"/>
              </w:rPr>
              <w:t>sbahaoh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C92BA"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65A597"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8E584B"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DDED4" w14:textId="77777777" w:rsidR="000A2BE2" w:rsidRPr="000A2BE2" w:rsidRDefault="000A2BE2" w:rsidP="000A2BE2">
            <w:pPr>
              <w:rPr>
                <w:rFonts w:cs="Times New Roman"/>
                <w:sz w:val="22"/>
                <w:szCs w:val="22"/>
              </w:rPr>
            </w:pPr>
            <w:r w:rsidRPr="000A2BE2">
              <w:rPr>
                <w:rFonts w:cs="Times New Roman"/>
                <w:sz w:val="22"/>
                <w:szCs w:val="22"/>
              </w:rPr>
              <w:t>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BA63F3" w14:textId="77777777" w:rsidR="000A2BE2" w:rsidRPr="000A2BE2" w:rsidRDefault="000A2BE2" w:rsidP="000A2BE2">
            <w:pPr>
              <w:rPr>
                <w:rFonts w:cs="Times New Roman"/>
                <w:sz w:val="22"/>
                <w:szCs w:val="22"/>
              </w:rPr>
            </w:pPr>
            <w:r w:rsidRPr="000A2BE2">
              <w:rPr>
                <w:rFonts w:cs="Times New Roman"/>
                <w:sz w:val="22"/>
                <w:szCs w:val="22"/>
              </w:rPr>
              <w:t>Building maintenance</w:t>
            </w:r>
          </w:p>
        </w:tc>
      </w:tr>
      <w:tr w:rsidR="002C0305" w:rsidRPr="000A2BE2" w14:paraId="27BF738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74F472" w14:textId="77777777" w:rsidR="000A2BE2" w:rsidRPr="000A2BE2" w:rsidRDefault="000A2BE2" w:rsidP="000A2BE2">
            <w:pPr>
              <w:rPr>
                <w:rFonts w:cs="Times New Roman"/>
                <w:sz w:val="22"/>
                <w:szCs w:val="22"/>
              </w:rPr>
            </w:pPr>
            <w:r w:rsidRPr="000A2BE2">
              <w:rPr>
                <w:rFonts w:cs="Times New Roman"/>
                <w:sz w:val="22"/>
                <w:szCs w:val="22"/>
              </w:rPr>
              <w:t>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D2B006" w14:textId="77777777" w:rsidR="000A2BE2" w:rsidRPr="000A2BE2" w:rsidRDefault="000A2BE2" w:rsidP="000A2BE2">
            <w:pPr>
              <w:rPr>
                <w:rFonts w:cs="Times New Roman"/>
                <w:sz w:val="22"/>
                <w:szCs w:val="22"/>
              </w:rPr>
            </w:pPr>
            <w:r w:rsidRPr="000A2BE2">
              <w:rPr>
                <w:rFonts w:cs="Times New Roman"/>
                <w:sz w:val="22"/>
                <w:szCs w:val="22"/>
              </w:rPr>
              <w:t>Have you ever worked in any of the following?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B7C4B4" w14:textId="77777777" w:rsidR="000A2BE2" w:rsidRPr="000A2BE2" w:rsidRDefault="000A2BE2" w:rsidP="000A2BE2">
            <w:pPr>
              <w:rPr>
                <w:rFonts w:cs="Times New Roman"/>
                <w:sz w:val="22"/>
                <w:szCs w:val="22"/>
              </w:rPr>
            </w:pPr>
            <w:r w:rsidRPr="000A2BE2">
              <w:rPr>
                <w:rFonts w:cs="Times New Roman"/>
                <w:sz w:val="22"/>
                <w:szCs w:val="22"/>
              </w:rPr>
              <w:t>sbahaof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01DDCC"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69BA0"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D0BA9"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5379F" w14:textId="77777777" w:rsidR="000A2BE2" w:rsidRPr="000A2BE2" w:rsidRDefault="000A2BE2" w:rsidP="000A2BE2">
            <w:pPr>
              <w:rPr>
                <w:rFonts w:cs="Times New Roman"/>
                <w:sz w:val="22"/>
                <w:szCs w:val="22"/>
              </w:rPr>
            </w:pPr>
            <w:r w:rsidRPr="000A2BE2">
              <w:rPr>
                <w:rFonts w:cs="Times New Roman"/>
                <w:sz w:val="22"/>
                <w:szCs w:val="22"/>
              </w:rPr>
              <w:t>f</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3B7CF" w14:textId="77777777" w:rsidR="000A2BE2" w:rsidRPr="000A2BE2" w:rsidRDefault="000A2BE2" w:rsidP="000A2BE2">
            <w:pPr>
              <w:rPr>
                <w:rFonts w:cs="Times New Roman"/>
                <w:sz w:val="22"/>
                <w:szCs w:val="22"/>
              </w:rPr>
            </w:pPr>
            <w:r w:rsidRPr="000A2BE2">
              <w:rPr>
                <w:rFonts w:cs="Times New Roman"/>
                <w:sz w:val="22"/>
                <w:szCs w:val="22"/>
              </w:rPr>
              <w:t>Chemical industry/foundary/refinery</w:t>
            </w:r>
          </w:p>
        </w:tc>
      </w:tr>
      <w:tr w:rsidR="002C0305" w:rsidRPr="000A2BE2" w14:paraId="0263334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BF5768" w14:textId="77777777" w:rsidR="000A2BE2" w:rsidRPr="000A2BE2" w:rsidRDefault="000A2BE2" w:rsidP="000A2BE2">
            <w:pPr>
              <w:rPr>
                <w:rFonts w:cs="Times New Roman"/>
                <w:sz w:val="22"/>
                <w:szCs w:val="22"/>
              </w:rPr>
            </w:pPr>
            <w:r w:rsidRPr="000A2BE2">
              <w:rPr>
                <w:rFonts w:cs="Times New Roman"/>
                <w:sz w:val="22"/>
                <w:szCs w:val="22"/>
              </w:rPr>
              <w:t>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89236C" w14:textId="77777777" w:rsidR="000A2BE2" w:rsidRPr="000A2BE2" w:rsidRDefault="000A2BE2" w:rsidP="000A2BE2">
            <w:pPr>
              <w:rPr>
                <w:rFonts w:cs="Times New Roman"/>
                <w:sz w:val="22"/>
                <w:szCs w:val="22"/>
              </w:rPr>
            </w:pPr>
            <w:r w:rsidRPr="000A2BE2">
              <w:rPr>
                <w:rFonts w:cs="Times New Roman"/>
                <w:sz w:val="22"/>
                <w:szCs w:val="22"/>
              </w:rPr>
              <w:t>Have you ever worked in any of the following?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20BCC7" w14:textId="77777777" w:rsidR="000A2BE2" w:rsidRPr="000A2BE2" w:rsidRDefault="000A2BE2" w:rsidP="000A2BE2">
            <w:pPr>
              <w:rPr>
                <w:rFonts w:cs="Times New Roman"/>
                <w:sz w:val="22"/>
                <w:szCs w:val="22"/>
              </w:rPr>
            </w:pPr>
            <w:r w:rsidRPr="000A2BE2">
              <w:rPr>
                <w:rFonts w:cs="Times New Roman"/>
                <w:sz w:val="22"/>
                <w:szCs w:val="22"/>
              </w:rPr>
              <w:t>sbahaoa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F6F044"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C2F99"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6B0B0E"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93BEFA" w14:textId="77777777" w:rsidR="000A2BE2" w:rsidRPr="000A2BE2" w:rsidRDefault="000A2BE2" w:rsidP="000A2BE2">
            <w:pPr>
              <w:rPr>
                <w:rFonts w:cs="Times New Roman"/>
                <w:sz w:val="22"/>
                <w:szCs w:val="22"/>
              </w:rPr>
            </w:pPr>
            <w:r w:rsidRPr="000A2BE2">
              <w:rPr>
                <w:rFonts w:cs="Times New Roman"/>
                <w:sz w:val="22"/>
                <w:szCs w:val="22"/>
              </w:rPr>
              <w:t>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123AB7" w14:textId="77777777" w:rsidR="000A2BE2" w:rsidRPr="000A2BE2" w:rsidRDefault="000A2BE2" w:rsidP="000A2BE2">
            <w:pPr>
              <w:rPr>
                <w:rFonts w:cs="Times New Roman"/>
                <w:sz w:val="22"/>
                <w:szCs w:val="22"/>
              </w:rPr>
            </w:pPr>
            <w:r w:rsidRPr="000A2BE2">
              <w:rPr>
                <w:rFonts w:cs="Times New Roman"/>
                <w:sz w:val="22"/>
                <w:szCs w:val="22"/>
              </w:rPr>
              <w:t>Construction/demolition</w:t>
            </w:r>
          </w:p>
        </w:tc>
      </w:tr>
      <w:tr w:rsidR="002C0305" w:rsidRPr="000A2BE2" w14:paraId="47BECC9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B41EDA" w14:textId="77777777" w:rsidR="000A2BE2" w:rsidRPr="000A2BE2" w:rsidRDefault="000A2BE2" w:rsidP="000A2BE2">
            <w:pPr>
              <w:rPr>
                <w:rFonts w:cs="Times New Roman"/>
                <w:sz w:val="22"/>
                <w:szCs w:val="22"/>
              </w:rPr>
            </w:pPr>
            <w:r w:rsidRPr="000A2BE2">
              <w:rPr>
                <w:rFonts w:cs="Times New Roman"/>
                <w:sz w:val="22"/>
                <w:szCs w:val="22"/>
              </w:rPr>
              <w:t>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10556C" w14:textId="77777777" w:rsidR="000A2BE2" w:rsidRPr="000A2BE2" w:rsidRDefault="000A2BE2" w:rsidP="000A2BE2">
            <w:pPr>
              <w:rPr>
                <w:rFonts w:cs="Times New Roman"/>
                <w:sz w:val="22"/>
                <w:szCs w:val="22"/>
              </w:rPr>
            </w:pPr>
            <w:r w:rsidRPr="000A2BE2">
              <w:rPr>
                <w:rFonts w:cs="Times New Roman"/>
                <w:sz w:val="22"/>
                <w:szCs w:val="22"/>
              </w:rPr>
              <w:t>Have you ever worked in any of the following?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A9D641" w14:textId="77777777" w:rsidR="000A2BE2" w:rsidRPr="000A2BE2" w:rsidRDefault="000A2BE2" w:rsidP="000A2BE2">
            <w:pPr>
              <w:rPr>
                <w:rFonts w:cs="Times New Roman"/>
                <w:sz w:val="22"/>
                <w:szCs w:val="22"/>
              </w:rPr>
            </w:pPr>
            <w:r w:rsidRPr="000A2BE2">
              <w:rPr>
                <w:rFonts w:cs="Times New Roman"/>
                <w:sz w:val="22"/>
                <w:szCs w:val="22"/>
              </w:rPr>
              <w:t>sbahaoe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8D5ED1"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7B64A5"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0FD48"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91B037" w14:textId="77777777" w:rsidR="000A2BE2" w:rsidRPr="000A2BE2" w:rsidRDefault="000A2BE2" w:rsidP="000A2BE2">
            <w:pPr>
              <w:rPr>
                <w:rFonts w:cs="Times New Roman"/>
                <w:sz w:val="22"/>
                <w:szCs w:val="22"/>
              </w:rPr>
            </w:pPr>
            <w:r w:rsidRPr="000A2BE2">
              <w:rPr>
                <w:rFonts w:cs="Times New Roman"/>
                <w:sz w:val="22"/>
                <w:szCs w:val="22"/>
              </w:rPr>
              <w:t>e</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21E799" w14:textId="77777777" w:rsidR="000A2BE2" w:rsidRPr="000A2BE2" w:rsidRDefault="000A2BE2" w:rsidP="000A2BE2">
            <w:pPr>
              <w:rPr>
                <w:rFonts w:cs="Times New Roman"/>
                <w:sz w:val="22"/>
                <w:szCs w:val="22"/>
              </w:rPr>
            </w:pPr>
            <w:r w:rsidRPr="000A2BE2">
              <w:rPr>
                <w:rFonts w:cs="Times New Roman"/>
                <w:sz w:val="22"/>
                <w:szCs w:val="22"/>
              </w:rPr>
              <w:t>Mining</w:t>
            </w:r>
          </w:p>
        </w:tc>
      </w:tr>
      <w:tr w:rsidR="002C0305" w:rsidRPr="000A2BE2" w14:paraId="509ED5C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BADDC5" w14:textId="77777777" w:rsidR="000A2BE2" w:rsidRPr="000A2BE2" w:rsidRDefault="000A2BE2" w:rsidP="000A2BE2">
            <w:pPr>
              <w:rPr>
                <w:rFonts w:cs="Times New Roman"/>
                <w:sz w:val="22"/>
                <w:szCs w:val="22"/>
              </w:rPr>
            </w:pPr>
            <w:r w:rsidRPr="000A2BE2">
              <w:rPr>
                <w:rFonts w:cs="Times New Roman"/>
                <w:sz w:val="22"/>
                <w:szCs w:val="22"/>
              </w:rPr>
              <w:t>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DABB84" w14:textId="77777777" w:rsidR="000A2BE2" w:rsidRPr="000A2BE2" w:rsidRDefault="000A2BE2" w:rsidP="000A2BE2">
            <w:pPr>
              <w:rPr>
                <w:rFonts w:cs="Times New Roman"/>
                <w:sz w:val="22"/>
                <w:szCs w:val="22"/>
              </w:rPr>
            </w:pPr>
            <w:r w:rsidRPr="000A2BE2">
              <w:rPr>
                <w:rFonts w:cs="Times New Roman"/>
                <w:sz w:val="22"/>
                <w:szCs w:val="22"/>
              </w:rPr>
              <w:t>Have you ever worked in any of the following?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86EA0" w14:textId="77777777" w:rsidR="000A2BE2" w:rsidRPr="000A2BE2" w:rsidRDefault="000A2BE2" w:rsidP="000A2BE2">
            <w:pPr>
              <w:rPr>
                <w:rFonts w:cs="Times New Roman"/>
                <w:sz w:val="22"/>
                <w:szCs w:val="22"/>
              </w:rPr>
            </w:pPr>
            <w:r w:rsidRPr="000A2BE2">
              <w:rPr>
                <w:rFonts w:cs="Times New Roman"/>
                <w:sz w:val="22"/>
                <w:szCs w:val="22"/>
              </w:rPr>
              <w:t>sbahaog</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98C865"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4C7D1F"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8CB1B"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44912A" w14:textId="77777777" w:rsidR="000A2BE2" w:rsidRPr="000A2BE2" w:rsidRDefault="000A2BE2" w:rsidP="000A2BE2">
            <w:pPr>
              <w:rPr>
                <w:rFonts w:cs="Times New Roman"/>
                <w:sz w:val="22"/>
                <w:szCs w:val="22"/>
              </w:rPr>
            </w:pPr>
            <w:r w:rsidRPr="000A2BE2">
              <w:rPr>
                <w:rFonts w:cs="Times New Roman"/>
                <w:sz w:val="22"/>
                <w:szCs w:val="22"/>
              </w:rPr>
              <w:t>g</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81E79A" w14:textId="77777777" w:rsidR="000A2BE2" w:rsidRPr="000A2BE2" w:rsidRDefault="000A2BE2" w:rsidP="000A2BE2">
            <w:pPr>
              <w:rPr>
                <w:rFonts w:cs="Times New Roman"/>
                <w:sz w:val="22"/>
                <w:szCs w:val="22"/>
              </w:rPr>
            </w:pPr>
            <w:r w:rsidRPr="000A2BE2">
              <w:rPr>
                <w:rFonts w:cs="Times New Roman"/>
                <w:sz w:val="22"/>
                <w:szCs w:val="22"/>
              </w:rPr>
              <w:t>Nuclear industry</w:t>
            </w:r>
          </w:p>
        </w:tc>
      </w:tr>
      <w:tr w:rsidR="002C0305" w:rsidRPr="000A2BE2" w14:paraId="658553F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7C6DDC" w14:textId="77777777" w:rsidR="000A2BE2" w:rsidRPr="000A2BE2" w:rsidRDefault="000A2BE2" w:rsidP="000A2BE2">
            <w:pPr>
              <w:rPr>
                <w:rFonts w:cs="Times New Roman"/>
                <w:sz w:val="22"/>
                <w:szCs w:val="22"/>
              </w:rPr>
            </w:pPr>
            <w:r w:rsidRPr="000A2BE2">
              <w:rPr>
                <w:rFonts w:cs="Times New Roman"/>
                <w:sz w:val="22"/>
                <w:szCs w:val="22"/>
              </w:rPr>
              <w:t>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8F9C10" w14:textId="77777777" w:rsidR="000A2BE2" w:rsidRPr="000A2BE2" w:rsidRDefault="000A2BE2" w:rsidP="000A2BE2">
            <w:pPr>
              <w:rPr>
                <w:rFonts w:cs="Times New Roman"/>
                <w:sz w:val="22"/>
                <w:szCs w:val="22"/>
              </w:rPr>
            </w:pPr>
            <w:r w:rsidRPr="000A2BE2">
              <w:rPr>
                <w:rFonts w:cs="Times New Roman"/>
                <w:sz w:val="22"/>
                <w:szCs w:val="22"/>
              </w:rPr>
              <w:t>Have you ever worked in any of the following?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62F77E" w14:textId="77777777" w:rsidR="000A2BE2" w:rsidRPr="000A2BE2" w:rsidRDefault="000A2BE2" w:rsidP="000A2BE2">
            <w:pPr>
              <w:rPr>
                <w:rFonts w:cs="Times New Roman"/>
                <w:sz w:val="22"/>
                <w:szCs w:val="22"/>
              </w:rPr>
            </w:pPr>
            <w:r w:rsidRPr="000A2BE2">
              <w:rPr>
                <w:rFonts w:cs="Times New Roman"/>
                <w:sz w:val="22"/>
                <w:szCs w:val="22"/>
              </w:rPr>
              <w:t>sbahaoo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BD62E8"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838B9"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4CDE6"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BCF56" w14:textId="77777777" w:rsidR="000A2BE2" w:rsidRPr="000A2BE2" w:rsidRDefault="000A2BE2" w:rsidP="000A2BE2">
            <w:pPr>
              <w:rPr>
                <w:rFonts w:cs="Times New Roman"/>
                <w:sz w:val="22"/>
                <w:szCs w:val="22"/>
              </w:rPr>
            </w:pPr>
            <w:r w:rsidRPr="000A2BE2">
              <w:rPr>
                <w:rFonts w:cs="Times New Roman"/>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9E0DD4" w14:textId="77777777" w:rsidR="000A2BE2" w:rsidRPr="000A2BE2" w:rsidRDefault="000A2BE2" w:rsidP="000A2BE2">
            <w:pPr>
              <w:rPr>
                <w:rFonts w:cs="Times New Roman"/>
                <w:sz w:val="22"/>
                <w:szCs w:val="22"/>
              </w:rPr>
            </w:pPr>
            <w:r w:rsidRPr="000A2BE2">
              <w:rPr>
                <w:rFonts w:cs="Times New Roman"/>
                <w:sz w:val="22"/>
                <w:szCs w:val="22"/>
              </w:rPr>
              <w:t>Other</w:t>
            </w:r>
          </w:p>
        </w:tc>
      </w:tr>
      <w:tr w:rsidR="002C0305" w:rsidRPr="000A2BE2" w14:paraId="0A03A8E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F2C4F5" w14:textId="77777777" w:rsidR="000A2BE2" w:rsidRPr="000A2BE2" w:rsidRDefault="000A2BE2" w:rsidP="000A2BE2">
            <w:pPr>
              <w:rPr>
                <w:rFonts w:cs="Times New Roman"/>
                <w:sz w:val="22"/>
                <w:szCs w:val="22"/>
              </w:rPr>
            </w:pPr>
            <w:r w:rsidRPr="000A2BE2">
              <w:rPr>
                <w:rFonts w:cs="Times New Roman"/>
                <w:sz w:val="22"/>
                <w:szCs w:val="22"/>
              </w:rPr>
              <w:t>10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7AB482" w14:textId="77777777" w:rsidR="000A2BE2" w:rsidRPr="000A2BE2" w:rsidRDefault="000A2BE2" w:rsidP="000A2BE2">
            <w:pPr>
              <w:rPr>
                <w:rFonts w:cs="Times New Roman"/>
                <w:sz w:val="22"/>
                <w:szCs w:val="22"/>
              </w:rPr>
            </w:pPr>
            <w:r w:rsidRPr="000A2BE2">
              <w:rPr>
                <w:rFonts w:cs="Times New Roman"/>
                <w:sz w:val="22"/>
                <w:szCs w:val="22"/>
              </w:rPr>
              <w:t>Have you ever worked in any of the following?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BC056" w14:textId="77777777" w:rsidR="000A2BE2" w:rsidRPr="000A2BE2" w:rsidRDefault="000A2BE2" w:rsidP="000A2BE2">
            <w:pPr>
              <w:rPr>
                <w:rFonts w:cs="Times New Roman"/>
                <w:sz w:val="22"/>
                <w:szCs w:val="22"/>
              </w:rPr>
            </w:pPr>
            <w:r w:rsidRPr="000A2BE2">
              <w:rPr>
                <w:rFonts w:cs="Times New Roman"/>
                <w:sz w:val="22"/>
                <w:szCs w:val="22"/>
              </w:rPr>
              <w:t>sbahas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E664E"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67879D"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CA9011"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05A396"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6168F0" w14:textId="77777777" w:rsidR="000A2BE2" w:rsidRPr="000A2BE2" w:rsidRDefault="000A2BE2" w:rsidP="000A2BE2">
            <w:pPr>
              <w:rPr>
                <w:rFonts w:cs="Times New Roman"/>
                <w:sz w:val="22"/>
                <w:szCs w:val="22"/>
              </w:rPr>
            </w:pPr>
            <w:r w:rsidRPr="000A2BE2">
              <w:rPr>
                <w:rFonts w:cs="Times New Roman"/>
                <w:sz w:val="22"/>
                <w:szCs w:val="22"/>
              </w:rPr>
              <w:t>Other work</w:t>
            </w:r>
          </w:p>
        </w:tc>
      </w:tr>
      <w:tr w:rsidR="002C0305" w:rsidRPr="000A2BE2" w14:paraId="4E4E89E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73D7CC" w14:textId="77777777" w:rsidR="000A2BE2" w:rsidRPr="000A2BE2" w:rsidRDefault="000A2BE2" w:rsidP="000A2BE2">
            <w:pPr>
              <w:rPr>
                <w:rFonts w:cs="Times New Roman"/>
                <w:sz w:val="22"/>
                <w:szCs w:val="22"/>
              </w:rPr>
            </w:pPr>
            <w:r w:rsidRPr="000A2BE2">
              <w:rPr>
                <w:rFonts w:cs="Times New Roman"/>
                <w:sz w:val="22"/>
                <w:szCs w:val="22"/>
              </w:rPr>
              <w:t>11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2A8F30" w14:textId="77777777" w:rsidR="000A2BE2" w:rsidRPr="000A2BE2" w:rsidRDefault="000A2BE2" w:rsidP="000A2BE2">
            <w:pPr>
              <w:rPr>
                <w:rFonts w:cs="Times New Roman"/>
                <w:sz w:val="22"/>
                <w:szCs w:val="22"/>
              </w:rPr>
            </w:pPr>
            <w:r w:rsidRPr="000A2BE2">
              <w:rPr>
                <w:rFonts w:cs="Times New Roman"/>
                <w:sz w:val="22"/>
                <w:szCs w:val="22"/>
              </w:rPr>
              <w:t>Have you experienced any symptoms indicative of lung cancer?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41BBA" w14:textId="77777777" w:rsidR="000A2BE2" w:rsidRPr="000A2BE2" w:rsidRDefault="000A2BE2" w:rsidP="000A2BE2">
            <w:pPr>
              <w:rPr>
                <w:rFonts w:cs="Times New Roman"/>
                <w:sz w:val="22"/>
                <w:szCs w:val="22"/>
              </w:rPr>
            </w:pPr>
            <w:r w:rsidRPr="000A2BE2">
              <w:rPr>
                <w:rFonts w:cs="Times New Roman"/>
                <w:sz w:val="22"/>
                <w:szCs w:val="22"/>
              </w:rPr>
              <w:t>sblcs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6868A5"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32CA8"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4CAAD"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F017AE"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C936F7"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744CB55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6929" w14:textId="77777777" w:rsidR="000A2BE2" w:rsidRPr="000A2BE2" w:rsidRDefault="000A2BE2" w:rsidP="000A2BE2">
            <w:pPr>
              <w:rPr>
                <w:rFonts w:cs="Times New Roman"/>
                <w:sz w:val="22"/>
                <w:szCs w:val="22"/>
              </w:rPr>
            </w:pPr>
            <w:r w:rsidRPr="000A2BE2">
              <w:rPr>
                <w:rFonts w:cs="Times New Roman"/>
                <w:sz w:val="22"/>
                <w:szCs w:val="22"/>
              </w:rPr>
              <w:t>12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2B1D5E" w14:textId="77777777" w:rsidR="000A2BE2" w:rsidRPr="000A2BE2" w:rsidRDefault="000A2BE2" w:rsidP="000A2BE2">
            <w:pPr>
              <w:rPr>
                <w:rFonts w:cs="Times New Roman"/>
                <w:sz w:val="22"/>
                <w:szCs w:val="22"/>
              </w:rPr>
            </w:pPr>
            <w:r w:rsidRPr="000A2BE2">
              <w:rPr>
                <w:rFonts w:cs="Times New Roman"/>
                <w:sz w:val="22"/>
                <w:szCs w:val="22"/>
              </w:rPr>
              <w:t>Have you experienced any symptoms indicative of lung cancer? --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25FF6" w14:textId="77777777" w:rsidR="000A2BE2" w:rsidRPr="000A2BE2" w:rsidRDefault="000A2BE2" w:rsidP="000A2BE2">
            <w:pPr>
              <w:rPr>
                <w:rFonts w:cs="Times New Roman"/>
                <w:sz w:val="22"/>
                <w:szCs w:val="22"/>
              </w:rPr>
            </w:pPr>
            <w:r w:rsidRPr="000A2BE2">
              <w:rPr>
                <w:rFonts w:cs="Times New Roman"/>
                <w:sz w:val="22"/>
                <w:szCs w:val="22"/>
              </w:rPr>
              <w:t>sbwcb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83EC8"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8D2D0A"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59CD2"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5DE302" w14:textId="77777777" w:rsidR="000A2BE2" w:rsidRPr="000A2BE2" w:rsidRDefault="000A2BE2" w:rsidP="000A2BE2">
            <w:pPr>
              <w:rPr>
                <w:rFonts w:cs="Times New Roman"/>
                <w:sz w:val="22"/>
                <w:szCs w:val="22"/>
              </w:rPr>
            </w:pPr>
            <w:r w:rsidRPr="000A2BE2">
              <w:rPr>
                <w:rFonts w:cs="Times New Roman"/>
                <w:sz w:val="22"/>
                <w:szCs w:val="22"/>
              </w:rPr>
              <w:t>b</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DA787A" w14:textId="77777777" w:rsidR="000A2BE2" w:rsidRPr="000A2BE2" w:rsidRDefault="000A2BE2" w:rsidP="000A2BE2">
            <w:pPr>
              <w:rPr>
                <w:rFonts w:cs="Times New Roman"/>
                <w:sz w:val="22"/>
                <w:szCs w:val="22"/>
              </w:rPr>
            </w:pPr>
            <w:r w:rsidRPr="000A2BE2">
              <w:rPr>
                <w:rFonts w:cs="Times New Roman"/>
                <w:sz w:val="22"/>
                <w:szCs w:val="22"/>
              </w:rPr>
              <w:t>Cough producing bloody material</w:t>
            </w:r>
          </w:p>
        </w:tc>
      </w:tr>
      <w:tr w:rsidR="002C0305" w:rsidRPr="000A2BE2" w14:paraId="759953E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D690D8" w14:textId="77777777" w:rsidR="000A2BE2" w:rsidRPr="000A2BE2" w:rsidRDefault="000A2BE2" w:rsidP="000A2BE2">
            <w:pPr>
              <w:rPr>
                <w:rFonts w:cs="Times New Roman"/>
                <w:sz w:val="22"/>
                <w:szCs w:val="22"/>
              </w:rPr>
            </w:pPr>
            <w:r w:rsidRPr="000A2BE2">
              <w:rPr>
                <w:rFonts w:cs="Times New Roman"/>
                <w:sz w:val="22"/>
                <w:szCs w:val="22"/>
              </w:rPr>
              <w:t>13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7F8336" w14:textId="77777777" w:rsidR="000A2BE2" w:rsidRPr="000A2BE2" w:rsidRDefault="000A2BE2" w:rsidP="000A2BE2">
            <w:pPr>
              <w:rPr>
                <w:rFonts w:cs="Times New Roman"/>
                <w:sz w:val="22"/>
                <w:szCs w:val="22"/>
              </w:rPr>
            </w:pPr>
            <w:r w:rsidRPr="000A2BE2">
              <w:rPr>
                <w:rFonts w:cs="Times New Roman"/>
                <w:sz w:val="22"/>
                <w:szCs w:val="22"/>
              </w:rPr>
              <w:t>Have you experienced any symptoms indicative of lung cancer? --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9992B" w14:textId="77777777" w:rsidR="000A2BE2" w:rsidRPr="000A2BE2" w:rsidRDefault="000A2BE2" w:rsidP="000A2BE2">
            <w:pPr>
              <w:rPr>
                <w:rFonts w:cs="Times New Roman"/>
                <w:sz w:val="22"/>
                <w:szCs w:val="22"/>
              </w:rPr>
            </w:pPr>
            <w:r w:rsidRPr="000A2BE2">
              <w:rPr>
                <w:rFonts w:cs="Times New Roman"/>
                <w:sz w:val="22"/>
                <w:szCs w:val="22"/>
              </w:rPr>
              <w:t>sbwcl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5C57C"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060F19"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7DFEE2"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A804EA" w14:textId="77777777" w:rsidR="000A2BE2" w:rsidRPr="000A2BE2" w:rsidRDefault="000A2BE2" w:rsidP="000A2BE2">
            <w:pPr>
              <w:rPr>
                <w:rFonts w:cs="Times New Roman"/>
                <w:sz w:val="22"/>
                <w:szCs w:val="22"/>
              </w:rPr>
            </w:pPr>
            <w:r w:rsidRPr="000A2BE2">
              <w:rPr>
                <w:rFonts w:cs="Times New Roman"/>
                <w:sz w:val="22"/>
                <w:szCs w:val="22"/>
              </w:rPr>
              <w:t>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D12C31" w14:textId="77777777" w:rsidR="000A2BE2" w:rsidRPr="000A2BE2" w:rsidRDefault="000A2BE2" w:rsidP="000A2BE2">
            <w:pPr>
              <w:rPr>
                <w:rFonts w:cs="Times New Roman"/>
                <w:sz w:val="22"/>
                <w:szCs w:val="22"/>
              </w:rPr>
            </w:pPr>
            <w:r w:rsidRPr="000A2BE2">
              <w:rPr>
                <w:rFonts w:cs="Times New Roman"/>
                <w:sz w:val="22"/>
                <w:szCs w:val="22"/>
              </w:rPr>
              <w:t>Unexplained weight loss greater than 20 lbs.</w:t>
            </w:r>
          </w:p>
        </w:tc>
      </w:tr>
      <w:tr w:rsidR="002C0305" w:rsidRPr="000A2BE2" w14:paraId="3FDC074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359C51" w14:textId="77777777" w:rsidR="000A2BE2" w:rsidRPr="000A2BE2" w:rsidRDefault="000A2BE2" w:rsidP="000A2BE2">
            <w:pPr>
              <w:rPr>
                <w:rFonts w:cs="Times New Roman"/>
                <w:sz w:val="22"/>
                <w:szCs w:val="22"/>
              </w:rPr>
            </w:pPr>
            <w:r w:rsidRPr="000A2BE2">
              <w:rPr>
                <w:rFonts w:cs="Times New Roman"/>
                <w:sz w:val="22"/>
                <w:szCs w:val="22"/>
              </w:rPr>
              <w:t>14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BA9496" w14:textId="77777777" w:rsidR="000A2BE2" w:rsidRPr="000A2BE2" w:rsidRDefault="000A2BE2" w:rsidP="000A2BE2">
            <w:pPr>
              <w:rPr>
                <w:rFonts w:cs="Times New Roman"/>
                <w:sz w:val="22"/>
                <w:szCs w:val="22"/>
              </w:rPr>
            </w:pPr>
            <w:r w:rsidRPr="000A2BE2">
              <w:rPr>
                <w:rFonts w:cs="Times New Roman"/>
                <w:sz w:val="22"/>
                <w:szCs w:val="22"/>
              </w:rPr>
              <w:t>Have you experienced any symptoms indicative of lung cancer? --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30B13" w14:textId="77777777" w:rsidR="000A2BE2" w:rsidRPr="000A2BE2" w:rsidRDefault="000A2BE2" w:rsidP="000A2BE2">
            <w:pPr>
              <w:rPr>
                <w:rFonts w:cs="Times New Roman"/>
                <w:sz w:val="22"/>
                <w:szCs w:val="22"/>
              </w:rPr>
            </w:pPr>
            <w:r w:rsidRPr="000A2BE2">
              <w:rPr>
                <w:rFonts w:cs="Times New Roman"/>
                <w:sz w:val="22"/>
                <w:szCs w:val="22"/>
              </w:rPr>
              <w:t>sbwch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2C7D71"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D531F6"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AA95F"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076DA" w14:textId="77777777" w:rsidR="000A2BE2" w:rsidRPr="000A2BE2" w:rsidRDefault="000A2BE2" w:rsidP="000A2BE2">
            <w:pPr>
              <w:rPr>
                <w:rFonts w:cs="Times New Roman"/>
                <w:sz w:val="22"/>
                <w:szCs w:val="22"/>
              </w:rPr>
            </w:pPr>
            <w:r w:rsidRPr="000A2BE2">
              <w:rPr>
                <w:rFonts w:cs="Times New Roman"/>
                <w:sz w:val="22"/>
                <w:szCs w:val="22"/>
              </w:rPr>
              <w:t>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8C8521" w14:textId="77777777" w:rsidR="000A2BE2" w:rsidRPr="000A2BE2" w:rsidRDefault="000A2BE2" w:rsidP="000A2BE2">
            <w:pPr>
              <w:rPr>
                <w:rFonts w:cs="Times New Roman"/>
                <w:sz w:val="22"/>
                <w:szCs w:val="22"/>
              </w:rPr>
            </w:pPr>
            <w:r w:rsidRPr="000A2BE2">
              <w:rPr>
                <w:rFonts w:cs="Times New Roman"/>
                <w:sz w:val="22"/>
                <w:szCs w:val="22"/>
              </w:rPr>
              <w:t>Unexplained hoarseness</w:t>
            </w:r>
          </w:p>
        </w:tc>
      </w:tr>
      <w:tr w:rsidR="002C0305" w:rsidRPr="000A2BE2" w14:paraId="41A0FF6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0EE7EE" w14:textId="77777777" w:rsidR="000A2BE2" w:rsidRPr="000A2BE2" w:rsidRDefault="000A2BE2" w:rsidP="000A2BE2">
            <w:pPr>
              <w:rPr>
                <w:rFonts w:cs="Times New Roman"/>
                <w:sz w:val="22"/>
                <w:szCs w:val="22"/>
              </w:rPr>
            </w:pPr>
            <w:r w:rsidRPr="000A2BE2">
              <w:rPr>
                <w:rFonts w:cs="Times New Roman"/>
                <w:sz w:val="22"/>
                <w:szCs w:val="22"/>
              </w:rPr>
              <w:t>15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E492D2" w14:textId="77777777" w:rsidR="000A2BE2" w:rsidRPr="000A2BE2" w:rsidRDefault="000A2BE2" w:rsidP="000A2BE2">
            <w:pPr>
              <w:rPr>
                <w:rFonts w:cs="Times New Roman"/>
                <w:sz w:val="22"/>
                <w:szCs w:val="22"/>
              </w:rPr>
            </w:pPr>
            <w:r w:rsidRPr="000A2BE2">
              <w:rPr>
                <w:rFonts w:cs="Times New Roman"/>
                <w:sz w:val="22"/>
                <w:szCs w:val="22"/>
              </w:rPr>
              <w:t>Have you experienced any symptoms indicative of lung cancer? --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E1316C" w14:textId="77777777" w:rsidR="000A2BE2" w:rsidRPr="000A2BE2" w:rsidRDefault="000A2BE2" w:rsidP="000A2BE2">
            <w:pPr>
              <w:rPr>
                <w:rFonts w:cs="Times New Roman"/>
                <w:sz w:val="22"/>
                <w:szCs w:val="22"/>
              </w:rPr>
            </w:pPr>
            <w:r w:rsidRPr="000A2BE2">
              <w:rPr>
                <w:rFonts w:cs="Times New Roman"/>
                <w:sz w:val="22"/>
                <w:szCs w:val="22"/>
              </w:rPr>
              <w:t>sbwco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31B960"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A17A1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63CAB"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2444F" w14:textId="77777777" w:rsidR="000A2BE2" w:rsidRPr="000A2BE2" w:rsidRDefault="000A2BE2" w:rsidP="000A2BE2">
            <w:pPr>
              <w:rPr>
                <w:rFonts w:cs="Times New Roman"/>
                <w:sz w:val="22"/>
                <w:szCs w:val="22"/>
              </w:rPr>
            </w:pPr>
            <w:r w:rsidRPr="000A2BE2">
              <w:rPr>
                <w:rFonts w:cs="Times New Roman"/>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6382E2" w14:textId="77777777" w:rsidR="000A2BE2" w:rsidRPr="000A2BE2" w:rsidRDefault="000A2BE2" w:rsidP="000A2BE2">
            <w:pPr>
              <w:rPr>
                <w:rFonts w:cs="Times New Roman"/>
                <w:sz w:val="22"/>
                <w:szCs w:val="22"/>
              </w:rPr>
            </w:pPr>
            <w:r w:rsidRPr="000A2BE2">
              <w:rPr>
                <w:rFonts w:cs="Times New Roman"/>
                <w:sz w:val="22"/>
                <w:szCs w:val="22"/>
              </w:rPr>
              <w:t>Other</w:t>
            </w:r>
          </w:p>
        </w:tc>
      </w:tr>
      <w:tr w:rsidR="002C0305" w:rsidRPr="000A2BE2" w14:paraId="099AF55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73E4F1" w14:textId="77777777" w:rsidR="000A2BE2" w:rsidRPr="000A2BE2" w:rsidRDefault="000A2BE2" w:rsidP="000A2BE2">
            <w:pPr>
              <w:rPr>
                <w:rFonts w:cs="Times New Roman"/>
                <w:sz w:val="22"/>
                <w:szCs w:val="22"/>
              </w:rPr>
            </w:pPr>
            <w:r w:rsidRPr="000A2BE2">
              <w:rPr>
                <w:rFonts w:cs="Times New Roman"/>
                <w:sz w:val="22"/>
                <w:szCs w:val="22"/>
              </w:rPr>
              <w:t>16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22E46A" w14:textId="77777777" w:rsidR="000A2BE2" w:rsidRPr="000A2BE2" w:rsidRDefault="000A2BE2" w:rsidP="000A2BE2">
            <w:pPr>
              <w:rPr>
                <w:rFonts w:cs="Times New Roman"/>
                <w:sz w:val="22"/>
                <w:szCs w:val="22"/>
              </w:rPr>
            </w:pPr>
            <w:r w:rsidRPr="000A2BE2">
              <w:rPr>
                <w:rFonts w:cs="Times New Roman"/>
                <w:sz w:val="22"/>
                <w:szCs w:val="22"/>
              </w:rPr>
              <w:t>Have you experienced any symptoms indicative of lung cancer? -- Check all that apply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A1A1CE" w14:textId="77777777" w:rsidR="000A2BE2" w:rsidRPr="000A2BE2" w:rsidRDefault="000A2BE2" w:rsidP="000A2BE2">
            <w:pPr>
              <w:rPr>
                <w:rFonts w:cs="Times New Roman"/>
                <w:sz w:val="22"/>
                <w:szCs w:val="22"/>
              </w:rPr>
            </w:pPr>
            <w:r w:rsidRPr="000A2BE2">
              <w:rPr>
                <w:rFonts w:cs="Times New Roman"/>
                <w:sz w:val="22"/>
                <w:szCs w:val="22"/>
              </w:rPr>
              <w:t>sbwcos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C939DE"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BDF847"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EA94BC"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58BB13"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0DAC62" w14:textId="77777777" w:rsidR="000A2BE2" w:rsidRPr="000A2BE2" w:rsidRDefault="000A2BE2" w:rsidP="000A2BE2">
            <w:pPr>
              <w:rPr>
                <w:rFonts w:cs="Times New Roman"/>
                <w:sz w:val="22"/>
                <w:szCs w:val="22"/>
              </w:rPr>
            </w:pPr>
            <w:r w:rsidRPr="000A2BE2">
              <w:rPr>
                <w:rFonts w:cs="Times New Roman"/>
                <w:sz w:val="22"/>
                <w:szCs w:val="22"/>
              </w:rPr>
              <w:t>Other symptom</w:t>
            </w:r>
          </w:p>
        </w:tc>
      </w:tr>
      <w:tr w:rsidR="002C0305" w:rsidRPr="000A2BE2" w14:paraId="0E795D4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C28D88" w14:textId="77777777" w:rsidR="000A2BE2" w:rsidRPr="000A2BE2" w:rsidRDefault="000A2BE2" w:rsidP="000A2BE2">
            <w:pPr>
              <w:rPr>
                <w:rFonts w:cs="Times New Roman"/>
                <w:sz w:val="22"/>
                <w:szCs w:val="22"/>
              </w:rPr>
            </w:pPr>
            <w:r w:rsidRPr="000A2BE2">
              <w:rPr>
                <w:rFonts w:cs="Times New Roman"/>
                <w:sz w:val="22"/>
                <w:szCs w:val="22"/>
              </w:rPr>
              <w:t>17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BC511A" w14:textId="77777777" w:rsidR="000A2BE2" w:rsidRPr="000A2BE2" w:rsidRDefault="000A2BE2" w:rsidP="000A2BE2">
            <w:pPr>
              <w:rPr>
                <w:rFonts w:cs="Times New Roman"/>
                <w:sz w:val="22"/>
                <w:szCs w:val="22"/>
              </w:rPr>
            </w:pPr>
            <w:r w:rsidRPr="000A2BE2">
              <w:rPr>
                <w:rFonts w:cs="Times New Roman"/>
                <w:sz w:val="22"/>
                <w:szCs w:val="22"/>
              </w:rPr>
              <w:t>When did you most recently have a chest 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04337" w14:textId="77777777" w:rsidR="000A2BE2" w:rsidRPr="000A2BE2" w:rsidRDefault="000A2BE2" w:rsidP="000A2BE2">
            <w:pPr>
              <w:rPr>
                <w:rFonts w:cs="Times New Roman"/>
                <w:sz w:val="22"/>
                <w:szCs w:val="22"/>
              </w:rPr>
            </w:pPr>
            <w:r w:rsidRPr="000A2BE2">
              <w:rPr>
                <w:rFonts w:cs="Times New Roman"/>
                <w:sz w:val="22"/>
                <w:szCs w:val="22"/>
              </w:rPr>
              <w:t>sbact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F56B1" w14:textId="77777777" w:rsidR="000A2BE2" w:rsidRPr="000A2BE2" w:rsidRDefault="000A2BE2" w:rsidP="000A2BE2">
            <w:pPr>
              <w:rPr>
                <w:rFonts w:cs="Times New Roman"/>
                <w:sz w:val="22"/>
                <w:szCs w:val="22"/>
              </w:rPr>
            </w:pPr>
            <w:r w:rsidRPr="000A2BE2">
              <w:rPr>
                <w:rFonts w:cs="Times New Roman"/>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CDA99B"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F068F6"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79469" w14:textId="77777777" w:rsidR="000A2BE2" w:rsidRPr="000A2BE2" w:rsidRDefault="000A2BE2" w:rsidP="000A2BE2">
            <w:pPr>
              <w:rPr>
                <w:rFonts w:cs="Times New Roman"/>
                <w:sz w:val="22"/>
                <w:szCs w:val="22"/>
              </w:rPr>
            </w:pPr>
            <w:r w:rsidRPr="000A2BE2">
              <w:rPr>
                <w:rFonts w:cs="Times New Roman"/>
                <w:sz w:val="22"/>
                <w:szCs w:val="22"/>
              </w:rPr>
              <w:t>-;a;b;f;c;d;e</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56179" w14:textId="77777777" w:rsidR="000A2BE2" w:rsidRPr="000A2BE2" w:rsidRDefault="000A2BE2" w:rsidP="000A2BE2">
            <w:pPr>
              <w:rPr>
                <w:rFonts w:cs="Times New Roman"/>
                <w:sz w:val="22"/>
                <w:szCs w:val="22"/>
              </w:rPr>
            </w:pPr>
            <w:r w:rsidRPr="000A2BE2">
              <w:rPr>
                <w:rFonts w:cs="Times New Roman"/>
                <w:sz w:val="22"/>
                <w:szCs w:val="22"/>
              </w:rPr>
              <w:t>—;Less than 6 months ago;6–18 months ago;18 months to 3 years ago;3 years to 5 years ago;Over 5 years ago;Never</w:t>
            </w:r>
          </w:p>
        </w:tc>
      </w:tr>
      <w:tr w:rsidR="002C0305" w:rsidRPr="000A2BE2" w14:paraId="767C2AB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FC9CCC" w14:textId="77777777" w:rsidR="000A2BE2" w:rsidRPr="000A2BE2" w:rsidRDefault="000A2BE2" w:rsidP="000A2BE2">
            <w:pPr>
              <w:rPr>
                <w:rFonts w:cs="Times New Roman"/>
                <w:sz w:val="22"/>
                <w:szCs w:val="22"/>
              </w:rPr>
            </w:pPr>
            <w:r w:rsidRPr="000A2BE2">
              <w:rPr>
                <w:rFonts w:cs="Times New Roman"/>
                <w:sz w:val="22"/>
                <w:szCs w:val="22"/>
              </w:rPr>
              <w:t>18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831CC" w14:textId="77777777" w:rsidR="000A2BE2" w:rsidRPr="000A2BE2" w:rsidRDefault="000A2BE2" w:rsidP="000A2BE2">
            <w:pPr>
              <w:rPr>
                <w:rFonts w:cs="Times New Roman"/>
                <w:sz w:val="22"/>
                <w:szCs w:val="22"/>
              </w:rPr>
            </w:pPr>
            <w:r w:rsidRPr="000A2BE2">
              <w:rPr>
                <w:rFonts w:cs="Times New Roman"/>
                <w:sz w:val="22"/>
                <w:szCs w:val="22"/>
              </w:rPr>
              <w:t>Where was the (chest CT) test done?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B4A54" w14:textId="77777777" w:rsidR="000A2BE2" w:rsidRPr="000A2BE2" w:rsidRDefault="000A2BE2" w:rsidP="000A2BE2">
            <w:pPr>
              <w:rPr>
                <w:rFonts w:cs="Times New Roman"/>
                <w:sz w:val="22"/>
                <w:szCs w:val="22"/>
              </w:rPr>
            </w:pPr>
            <w:r w:rsidRPr="000A2BE2">
              <w:rPr>
                <w:rFonts w:cs="Times New Roman"/>
                <w:sz w:val="22"/>
                <w:szCs w:val="22"/>
              </w:rPr>
              <w:t>sbahcl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9F75F1"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7CA173"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A9F34"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A7358"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7CE90" w14:textId="77777777" w:rsidR="000A2BE2" w:rsidRPr="000A2BE2" w:rsidRDefault="000A2BE2" w:rsidP="000A2BE2">
            <w:pPr>
              <w:rPr>
                <w:rFonts w:cs="Times New Roman"/>
                <w:sz w:val="22"/>
                <w:szCs w:val="22"/>
              </w:rPr>
            </w:pPr>
            <w:r w:rsidRPr="000A2BE2">
              <w:rPr>
                <w:rFonts w:cs="Times New Roman"/>
                <w:sz w:val="22"/>
                <w:szCs w:val="22"/>
              </w:rPr>
              <w:t>Where was the test done?</w:t>
            </w:r>
          </w:p>
        </w:tc>
      </w:tr>
      <w:tr w:rsidR="002C0305" w:rsidRPr="000A2BE2" w14:paraId="5A2FAB7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80E9AF" w14:textId="77777777" w:rsidR="000A2BE2" w:rsidRPr="000A2BE2" w:rsidRDefault="000A2BE2" w:rsidP="000A2BE2">
            <w:pPr>
              <w:rPr>
                <w:rFonts w:cs="Times New Roman"/>
                <w:sz w:val="22"/>
                <w:szCs w:val="22"/>
              </w:rPr>
            </w:pPr>
            <w:r w:rsidRPr="000A2BE2">
              <w:rPr>
                <w:rFonts w:cs="Times New Roman"/>
                <w:sz w:val="22"/>
                <w:szCs w:val="22"/>
              </w:rPr>
              <w:t>19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91A1A3" w14:textId="77777777" w:rsidR="000A2BE2" w:rsidRPr="000A2BE2" w:rsidRDefault="000A2BE2" w:rsidP="000A2BE2">
            <w:pPr>
              <w:rPr>
                <w:rFonts w:cs="Times New Roman"/>
                <w:sz w:val="22"/>
                <w:szCs w:val="22"/>
              </w:rPr>
            </w:pPr>
            <w:r w:rsidRPr="000A2BE2">
              <w:rPr>
                <w:rFonts w:cs="Times New Roman"/>
                <w:sz w:val="22"/>
                <w:szCs w:val="22"/>
              </w:rPr>
              <w:t>Have you had a pulmonary function test within the last five years?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F2B37E" w14:textId="77777777" w:rsidR="000A2BE2" w:rsidRPr="000A2BE2" w:rsidRDefault="000A2BE2" w:rsidP="000A2BE2">
            <w:pPr>
              <w:rPr>
                <w:rFonts w:cs="Times New Roman"/>
                <w:sz w:val="22"/>
                <w:szCs w:val="22"/>
              </w:rPr>
            </w:pPr>
            <w:r w:rsidRPr="000A2BE2">
              <w:rPr>
                <w:rFonts w:cs="Times New Roman"/>
                <w:sz w:val="22"/>
                <w:szCs w:val="22"/>
              </w:rPr>
              <w:t>sbahpft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DCDB57"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D76808"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BEC310"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E1395"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51FBA4"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7945C11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D24C8C" w14:textId="77777777" w:rsidR="000A2BE2" w:rsidRPr="000A2BE2" w:rsidRDefault="000A2BE2" w:rsidP="000A2BE2">
            <w:pPr>
              <w:rPr>
                <w:rFonts w:cs="Times New Roman"/>
                <w:sz w:val="22"/>
                <w:szCs w:val="22"/>
              </w:rPr>
            </w:pPr>
            <w:r w:rsidRPr="000A2BE2">
              <w:rPr>
                <w:rFonts w:cs="Times New Roman"/>
                <w:sz w:val="22"/>
                <w:szCs w:val="22"/>
              </w:rPr>
              <w:t>20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F7FE9" w14:textId="77777777" w:rsidR="000A2BE2" w:rsidRPr="000A2BE2" w:rsidRDefault="000A2BE2" w:rsidP="000A2BE2">
            <w:pPr>
              <w:rPr>
                <w:rFonts w:cs="Times New Roman"/>
                <w:sz w:val="22"/>
                <w:szCs w:val="22"/>
              </w:rPr>
            </w:pPr>
            <w:r w:rsidRPr="000A2BE2">
              <w:rPr>
                <w:rFonts w:cs="Times New Roman"/>
                <w:sz w:val="22"/>
                <w:szCs w:val="22"/>
              </w:rPr>
              <w:t>Pulmonary function test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ADA98" w14:textId="77777777" w:rsidR="000A2BE2" w:rsidRPr="000A2BE2" w:rsidRDefault="000A2BE2" w:rsidP="000A2BE2">
            <w:pPr>
              <w:rPr>
                <w:rFonts w:cs="Times New Roman"/>
                <w:sz w:val="22"/>
                <w:szCs w:val="22"/>
              </w:rPr>
            </w:pPr>
            <w:r w:rsidRPr="000A2BE2">
              <w:rPr>
                <w:rFonts w:cs="Times New Roman"/>
                <w:sz w:val="22"/>
                <w:szCs w:val="22"/>
              </w:rPr>
              <w:t>sbfev1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0E7F6"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FB40B"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ABE25"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D7B78"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E675E5" w14:textId="77777777" w:rsidR="000A2BE2" w:rsidRPr="000A2BE2" w:rsidRDefault="000A2BE2" w:rsidP="000A2BE2">
            <w:pPr>
              <w:rPr>
                <w:rFonts w:cs="Times New Roman"/>
                <w:sz w:val="22"/>
                <w:szCs w:val="22"/>
              </w:rPr>
            </w:pPr>
            <w:r w:rsidRPr="000A2BE2">
              <w:rPr>
                <w:rFonts w:cs="Times New Roman"/>
                <w:sz w:val="22"/>
                <w:szCs w:val="22"/>
              </w:rPr>
              <w:t>FEV1 (L/s)</w:t>
            </w:r>
          </w:p>
        </w:tc>
      </w:tr>
      <w:tr w:rsidR="002C0305" w:rsidRPr="000A2BE2" w14:paraId="2396EA5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0D3C3E" w14:textId="77777777" w:rsidR="000A2BE2" w:rsidRPr="000A2BE2" w:rsidRDefault="000A2BE2" w:rsidP="000A2BE2">
            <w:pPr>
              <w:rPr>
                <w:rFonts w:cs="Times New Roman"/>
                <w:sz w:val="22"/>
                <w:szCs w:val="22"/>
              </w:rPr>
            </w:pPr>
            <w:r w:rsidRPr="000A2BE2">
              <w:rPr>
                <w:rFonts w:cs="Times New Roman"/>
                <w:sz w:val="22"/>
                <w:szCs w:val="22"/>
              </w:rPr>
              <w:t>21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CCC283" w14:textId="77777777" w:rsidR="000A2BE2" w:rsidRPr="000A2BE2" w:rsidRDefault="000A2BE2" w:rsidP="000A2BE2">
            <w:pPr>
              <w:rPr>
                <w:rFonts w:cs="Times New Roman"/>
                <w:sz w:val="22"/>
                <w:szCs w:val="22"/>
              </w:rPr>
            </w:pPr>
            <w:r w:rsidRPr="000A2BE2">
              <w:rPr>
                <w:rFonts w:cs="Times New Roman"/>
                <w:sz w:val="22"/>
                <w:szCs w:val="22"/>
              </w:rPr>
              <w:t>Pulmonary function test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EC09A" w14:textId="77777777" w:rsidR="000A2BE2" w:rsidRPr="000A2BE2" w:rsidRDefault="000A2BE2" w:rsidP="000A2BE2">
            <w:pPr>
              <w:rPr>
                <w:rFonts w:cs="Times New Roman"/>
                <w:sz w:val="22"/>
                <w:szCs w:val="22"/>
              </w:rPr>
            </w:pPr>
            <w:r w:rsidRPr="000A2BE2">
              <w:rPr>
                <w:rFonts w:cs="Times New Roman"/>
                <w:sz w:val="22"/>
                <w:szCs w:val="22"/>
              </w:rPr>
              <w:t>sbfvc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FC9CF"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2DD966"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F9F7AA"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9F3E41"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40313" w14:textId="77777777" w:rsidR="000A2BE2" w:rsidRPr="000A2BE2" w:rsidRDefault="000A2BE2" w:rsidP="000A2BE2">
            <w:pPr>
              <w:rPr>
                <w:rFonts w:cs="Times New Roman"/>
                <w:sz w:val="22"/>
                <w:szCs w:val="22"/>
              </w:rPr>
            </w:pPr>
            <w:r w:rsidRPr="000A2BE2">
              <w:rPr>
                <w:rFonts w:cs="Times New Roman"/>
                <w:sz w:val="22"/>
                <w:szCs w:val="22"/>
              </w:rPr>
              <w:t>FVC (L)</w:t>
            </w:r>
          </w:p>
        </w:tc>
      </w:tr>
      <w:tr w:rsidR="002C0305" w:rsidRPr="000A2BE2" w14:paraId="00D313E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A8B796" w14:textId="77777777" w:rsidR="000A2BE2" w:rsidRPr="000A2BE2" w:rsidRDefault="000A2BE2" w:rsidP="000A2BE2">
            <w:pPr>
              <w:rPr>
                <w:rFonts w:cs="Times New Roman"/>
                <w:sz w:val="22"/>
                <w:szCs w:val="22"/>
              </w:rPr>
            </w:pPr>
            <w:r w:rsidRPr="000A2BE2">
              <w:rPr>
                <w:rFonts w:cs="Times New Roman"/>
                <w:sz w:val="22"/>
                <w:szCs w:val="22"/>
              </w:rPr>
              <w:t>22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7E73C" w14:textId="77777777" w:rsidR="000A2BE2" w:rsidRPr="000A2BE2" w:rsidRDefault="000A2BE2" w:rsidP="000A2BE2">
            <w:pPr>
              <w:rPr>
                <w:rFonts w:cs="Times New Roman"/>
                <w:sz w:val="22"/>
                <w:szCs w:val="22"/>
              </w:rPr>
            </w:pPr>
            <w:r w:rsidRPr="000A2BE2">
              <w:rPr>
                <w:rFonts w:cs="Times New Roman"/>
                <w:sz w:val="22"/>
                <w:szCs w:val="22"/>
              </w:rPr>
              <w:t>Pulmonary function test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8EB871" w14:textId="77777777" w:rsidR="000A2BE2" w:rsidRPr="000A2BE2" w:rsidRDefault="000A2BE2" w:rsidP="000A2BE2">
            <w:pPr>
              <w:rPr>
                <w:rFonts w:cs="Times New Roman"/>
                <w:sz w:val="22"/>
                <w:szCs w:val="22"/>
              </w:rPr>
            </w:pPr>
            <w:r w:rsidRPr="000A2BE2">
              <w:rPr>
                <w:rFonts w:cs="Times New Roman"/>
                <w:sz w:val="22"/>
                <w:szCs w:val="22"/>
              </w:rPr>
              <w:t>sbcop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46CA7B"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D274DF"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DA84F4"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2B3460"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4EF09" w14:textId="77777777" w:rsidR="000A2BE2" w:rsidRPr="000A2BE2" w:rsidRDefault="000A2BE2" w:rsidP="000A2BE2">
            <w:pPr>
              <w:rPr>
                <w:rFonts w:cs="Times New Roman"/>
                <w:sz w:val="22"/>
                <w:szCs w:val="22"/>
              </w:rPr>
            </w:pPr>
            <w:r w:rsidRPr="000A2BE2">
              <w:rPr>
                <w:rFonts w:cs="Times New Roman"/>
                <w:sz w:val="22"/>
                <w:szCs w:val="22"/>
              </w:rPr>
              <w:t>Diffusion capacity (mL/min/mm Hg)</w:t>
            </w:r>
          </w:p>
        </w:tc>
      </w:tr>
      <w:tr w:rsidR="002C0305" w:rsidRPr="000A2BE2" w14:paraId="4DAB0FB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AF1A0C" w14:textId="77777777" w:rsidR="000A2BE2" w:rsidRPr="000A2BE2" w:rsidRDefault="000A2BE2" w:rsidP="000A2BE2">
            <w:pPr>
              <w:rPr>
                <w:rFonts w:cs="Times New Roman"/>
                <w:sz w:val="22"/>
                <w:szCs w:val="22"/>
              </w:rPr>
            </w:pPr>
            <w:r w:rsidRPr="000A2BE2">
              <w:rPr>
                <w:rFonts w:cs="Times New Roman"/>
                <w:sz w:val="22"/>
                <w:szCs w:val="22"/>
              </w:rPr>
              <w:t>23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8720BE" w14:textId="77777777" w:rsidR="000A2BE2" w:rsidRPr="000A2BE2" w:rsidRDefault="000A2BE2" w:rsidP="000A2BE2">
            <w:pPr>
              <w:rPr>
                <w:rFonts w:cs="Times New Roman"/>
                <w:sz w:val="22"/>
                <w:szCs w:val="22"/>
              </w:rPr>
            </w:pPr>
            <w:r w:rsidRPr="000A2BE2">
              <w:rPr>
                <w:rFonts w:cs="Times New Roman"/>
                <w:sz w:val="22"/>
                <w:szCs w:val="22"/>
              </w:rPr>
              <w:t>If you currently smoke, how many times have you attempted to quit in the last 12 months?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FFEAEB" w14:textId="77777777" w:rsidR="000A2BE2" w:rsidRPr="000A2BE2" w:rsidRDefault="000A2BE2" w:rsidP="000A2BE2">
            <w:pPr>
              <w:rPr>
                <w:rFonts w:cs="Times New Roman"/>
                <w:sz w:val="22"/>
                <w:szCs w:val="22"/>
              </w:rPr>
            </w:pPr>
            <w:r w:rsidRPr="000A2BE2">
              <w:rPr>
                <w:rFonts w:cs="Times New Roman"/>
                <w:sz w:val="22"/>
                <w:szCs w:val="22"/>
              </w:rPr>
              <w:t>sbqtatt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427AA"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D28CF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776C80"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A32E1"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ECD69" w14:textId="77777777" w:rsidR="000A2BE2" w:rsidRPr="000A2BE2" w:rsidRDefault="000A2BE2" w:rsidP="000A2BE2">
            <w:pPr>
              <w:rPr>
                <w:rFonts w:cs="Times New Roman"/>
                <w:sz w:val="22"/>
                <w:szCs w:val="22"/>
              </w:rPr>
            </w:pPr>
          </w:p>
        </w:tc>
      </w:tr>
      <w:tr w:rsidR="002C0305" w:rsidRPr="000A2BE2" w14:paraId="0FF4427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8769ED" w14:textId="77777777" w:rsidR="000A2BE2" w:rsidRPr="000A2BE2" w:rsidRDefault="000A2BE2" w:rsidP="000A2BE2">
            <w:pPr>
              <w:rPr>
                <w:rFonts w:cs="Times New Roman"/>
                <w:sz w:val="22"/>
                <w:szCs w:val="22"/>
              </w:rPr>
            </w:pPr>
            <w:r w:rsidRPr="000A2BE2">
              <w:rPr>
                <w:rFonts w:cs="Times New Roman"/>
                <w:sz w:val="22"/>
                <w:szCs w:val="22"/>
              </w:rPr>
              <w:t>24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F77FA5" w14:textId="77777777" w:rsidR="000A2BE2" w:rsidRPr="000A2BE2" w:rsidRDefault="000A2BE2" w:rsidP="000A2BE2">
            <w:pPr>
              <w:rPr>
                <w:rFonts w:cs="Times New Roman"/>
                <w:sz w:val="22"/>
                <w:szCs w:val="22"/>
              </w:rPr>
            </w:pPr>
            <w:r w:rsidRPr="000A2BE2">
              <w:rPr>
                <w:rFonts w:cs="Times New Roman"/>
                <w:sz w:val="22"/>
                <w:szCs w:val="22"/>
              </w:rPr>
              <w:t>Have you been provided with smoking cessation services?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8888D" w14:textId="77777777" w:rsidR="000A2BE2" w:rsidRPr="000A2BE2" w:rsidRDefault="000A2BE2" w:rsidP="000A2BE2">
            <w:pPr>
              <w:rPr>
                <w:rFonts w:cs="Times New Roman"/>
                <w:sz w:val="22"/>
                <w:szCs w:val="22"/>
              </w:rPr>
            </w:pPr>
            <w:r w:rsidRPr="000A2BE2">
              <w:rPr>
                <w:rFonts w:cs="Times New Roman"/>
                <w:sz w:val="22"/>
                <w:szCs w:val="22"/>
              </w:rPr>
              <w:t>sbscs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CB5820"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0815D"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FC067"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34ED4F"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80CAE3"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638C5B7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A71E42" w14:textId="77777777" w:rsidR="000A2BE2" w:rsidRPr="000A2BE2" w:rsidRDefault="000A2BE2" w:rsidP="000A2BE2">
            <w:pPr>
              <w:rPr>
                <w:rFonts w:cs="Times New Roman"/>
                <w:sz w:val="22"/>
                <w:szCs w:val="22"/>
              </w:rPr>
            </w:pPr>
            <w:r w:rsidRPr="000A2BE2">
              <w:rPr>
                <w:rFonts w:cs="Times New Roman"/>
                <w:sz w:val="22"/>
                <w:szCs w:val="22"/>
              </w:rPr>
              <w:t>25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409EF2" w14:textId="77777777" w:rsidR="000A2BE2" w:rsidRPr="000A2BE2" w:rsidRDefault="000A2BE2" w:rsidP="000A2BE2">
            <w:pPr>
              <w:rPr>
                <w:rFonts w:cs="Times New Roman"/>
                <w:sz w:val="22"/>
                <w:szCs w:val="22"/>
              </w:rPr>
            </w:pPr>
            <w:r w:rsidRPr="000A2BE2">
              <w:rPr>
                <w:rFonts w:cs="Times New Roman"/>
                <w:sz w:val="22"/>
                <w:szCs w:val="22"/>
              </w:rPr>
              <w:t>Smoking cessation services -- When?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1E8302" w14:textId="77777777" w:rsidR="000A2BE2" w:rsidRPr="000A2BE2" w:rsidRDefault="000A2BE2" w:rsidP="000A2BE2">
            <w:pPr>
              <w:rPr>
                <w:rFonts w:cs="Times New Roman"/>
                <w:sz w:val="22"/>
                <w:szCs w:val="22"/>
              </w:rPr>
            </w:pPr>
            <w:r w:rsidRPr="000A2BE2">
              <w:rPr>
                <w:rFonts w:cs="Times New Roman"/>
                <w:sz w:val="22"/>
                <w:szCs w:val="22"/>
              </w:rPr>
              <w:t>sbscsw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949614"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4E5981"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CC82BB"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C003BF"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C789F" w14:textId="77777777" w:rsidR="000A2BE2" w:rsidRPr="000A2BE2" w:rsidRDefault="000A2BE2" w:rsidP="000A2BE2">
            <w:pPr>
              <w:rPr>
                <w:rFonts w:cs="Times New Roman"/>
                <w:sz w:val="22"/>
                <w:szCs w:val="22"/>
              </w:rPr>
            </w:pPr>
            <w:r w:rsidRPr="000A2BE2">
              <w:rPr>
                <w:rFonts w:cs="Times New Roman"/>
                <w:sz w:val="22"/>
                <w:szCs w:val="22"/>
              </w:rPr>
              <w:t>When?</w:t>
            </w:r>
          </w:p>
        </w:tc>
      </w:tr>
      <w:tr w:rsidR="002C0305" w:rsidRPr="000A2BE2" w14:paraId="74C2FBB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9E50DB" w14:textId="77777777" w:rsidR="000A2BE2" w:rsidRPr="000A2BE2" w:rsidRDefault="000A2BE2" w:rsidP="000A2BE2">
            <w:pPr>
              <w:rPr>
                <w:rFonts w:cs="Times New Roman"/>
                <w:sz w:val="22"/>
                <w:szCs w:val="22"/>
              </w:rPr>
            </w:pPr>
            <w:r w:rsidRPr="000A2BE2">
              <w:rPr>
                <w:rFonts w:cs="Times New Roman"/>
                <w:sz w:val="22"/>
                <w:szCs w:val="22"/>
              </w:rPr>
              <w:t>26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90ACDD" w14:textId="77777777" w:rsidR="000A2BE2" w:rsidRPr="000A2BE2" w:rsidRDefault="000A2BE2" w:rsidP="000A2BE2">
            <w:pPr>
              <w:rPr>
                <w:rFonts w:cs="Times New Roman"/>
                <w:sz w:val="22"/>
                <w:szCs w:val="22"/>
              </w:rPr>
            </w:pPr>
            <w:r w:rsidRPr="000A2BE2">
              <w:rPr>
                <w:rFonts w:cs="Times New Roman"/>
                <w:sz w:val="22"/>
                <w:szCs w:val="22"/>
              </w:rPr>
              <w:t>Smoking cessation services -- Have you used any of the following medications?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4462D1" w14:textId="77777777" w:rsidR="000A2BE2" w:rsidRPr="000A2BE2" w:rsidRDefault="000A2BE2" w:rsidP="000A2BE2">
            <w:pPr>
              <w:rPr>
                <w:rFonts w:cs="Times New Roman"/>
                <w:sz w:val="22"/>
                <w:szCs w:val="22"/>
              </w:rPr>
            </w:pPr>
            <w:r w:rsidRPr="000A2BE2">
              <w:rPr>
                <w:rFonts w:cs="Times New Roman"/>
                <w:sz w:val="22"/>
                <w:szCs w:val="22"/>
              </w:rPr>
              <w:t>sbscsmv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FBF2C"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5CD42"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C02163"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DA695" w14:textId="77777777" w:rsidR="000A2BE2" w:rsidRPr="000A2BE2" w:rsidRDefault="000A2BE2" w:rsidP="000A2BE2">
            <w:pPr>
              <w:rPr>
                <w:rFonts w:cs="Times New Roman"/>
                <w:sz w:val="22"/>
                <w:szCs w:val="22"/>
              </w:rPr>
            </w:pPr>
            <w:r w:rsidRPr="000A2BE2">
              <w:rPr>
                <w:rFonts w:cs="Times New Roman"/>
                <w:sz w:val="22"/>
                <w:szCs w:val="22"/>
              </w:rPr>
              <w:t>v</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C973F" w14:textId="77777777" w:rsidR="000A2BE2" w:rsidRPr="000A2BE2" w:rsidRDefault="000A2BE2" w:rsidP="000A2BE2">
            <w:pPr>
              <w:rPr>
                <w:rFonts w:cs="Times New Roman"/>
                <w:sz w:val="22"/>
                <w:szCs w:val="22"/>
              </w:rPr>
            </w:pPr>
            <w:r w:rsidRPr="000A2BE2">
              <w:rPr>
                <w:rFonts w:cs="Times New Roman"/>
                <w:sz w:val="22"/>
                <w:szCs w:val="22"/>
              </w:rPr>
              <w:t>Varenicline</w:t>
            </w:r>
          </w:p>
        </w:tc>
      </w:tr>
      <w:tr w:rsidR="002C0305" w:rsidRPr="000A2BE2" w14:paraId="72525AA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3E8ACA" w14:textId="77777777" w:rsidR="000A2BE2" w:rsidRPr="000A2BE2" w:rsidRDefault="000A2BE2" w:rsidP="000A2BE2">
            <w:pPr>
              <w:rPr>
                <w:rFonts w:cs="Times New Roman"/>
                <w:sz w:val="22"/>
                <w:szCs w:val="22"/>
              </w:rPr>
            </w:pPr>
            <w:r w:rsidRPr="000A2BE2">
              <w:rPr>
                <w:rFonts w:cs="Times New Roman"/>
                <w:sz w:val="22"/>
                <w:szCs w:val="22"/>
              </w:rPr>
              <w:t>27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5F7154" w14:textId="77777777" w:rsidR="000A2BE2" w:rsidRPr="000A2BE2" w:rsidRDefault="000A2BE2" w:rsidP="000A2BE2">
            <w:pPr>
              <w:rPr>
                <w:rFonts w:cs="Times New Roman"/>
                <w:sz w:val="22"/>
                <w:szCs w:val="22"/>
              </w:rPr>
            </w:pPr>
            <w:r w:rsidRPr="000A2BE2">
              <w:rPr>
                <w:rFonts w:cs="Times New Roman"/>
                <w:sz w:val="22"/>
                <w:szCs w:val="22"/>
              </w:rPr>
              <w:t>Smoking cessation services -- Have you used any of the following medications?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B666E" w14:textId="77777777" w:rsidR="000A2BE2" w:rsidRPr="000A2BE2" w:rsidRDefault="000A2BE2" w:rsidP="000A2BE2">
            <w:pPr>
              <w:rPr>
                <w:rFonts w:cs="Times New Roman"/>
                <w:sz w:val="22"/>
                <w:szCs w:val="22"/>
              </w:rPr>
            </w:pPr>
            <w:r w:rsidRPr="000A2BE2">
              <w:rPr>
                <w:rFonts w:cs="Times New Roman"/>
                <w:sz w:val="22"/>
                <w:szCs w:val="22"/>
              </w:rPr>
              <w:t>sbscsmb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5454D"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095C7"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EE855"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43D43B" w14:textId="77777777" w:rsidR="000A2BE2" w:rsidRPr="000A2BE2" w:rsidRDefault="000A2BE2" w:rsidP="000A2BE2">
            <w:pPr>
              <w:rPr>
                <w:rFonts w:cs="Times New Roman"/>
                <w:sz w:val="22"/>
                <w:szCs w:val="22"/>
              </w:rPr>
            </w:pPr>
            <w:r w:rsidRPr="000A2BE2">
              <w:rPr>
                <w:rFonts w:cs="Times New Roman"/>
                <w:sz w:val="22"/>
                <w:szCs w:val="22"/>
              </w:rPr>
              <w:t>b</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19CA0" w14:textId="77777777" w:rsidR="000A2BE2" w:rsidRPr="000A2BE2" w:rsidRDefault="000A2BE2" w:rsidP="000A2BE2">
            <w:pPr>
              <w:rPr>
                <w:rFonts w:cs="Times New Roman"/>
                <w:sz w:val="22"/>
                <w:szCs w:val="22"/>
              </w:rPr>
            </w:pPr>
            <w:r w:rsidRPr="000A2BE2">
              <w:rPr>
                <w:rFonts w:cs="Times New Roman"/>
                <w:sz w:val="22"/>
                <w:szCs w:val="22"/>
              </w:rPr>
              <w:t>Buproprion</w:t>
            </w:r>
          </w:p>
        </w:tc>
      </w:tr>
      <w:tr w:rsidR="002C0305" w:rsidRPr="000A2BE2" w14:paraId="32AAB38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6C78CE" w14:textId="77777777" w:rsidR="000A2BE2" w:rsidRPr="000A2BE2" w:rsidRDefault="000A2BE2" w:rsidP="000A2BE2">
            <w:pPr>
              <w:rPr>
                <w:rFonts w:cs="Times New Roman"/>
                <w:sz w:val="22"/>
                <w:szCs w:val="22"/>
              </w:rPr>
            </w:pPr>
            <w:r w:rsidRPr="000A2BE2">
              <w:rPr>
                <w:rFonts w:cs="Times New Roman"/>
                <w:sz w:val="22"/>
                <w:szCs w:val="22"/>
              </w:rPr>
              <w:t>28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636342" w14:textId="77777777" w:rsidR="000A2BE2" w:rsidRPr="000A2BE2" w:rsidRDefault="000A2BE2" w:rsidP="000A2BE2">
            <w:pPr>
              <w:rPr>
                <w:rFonts w:cs="Times New Roman"/>
                <w:sz w:val="22"/>
                <w:szCs w:val="22"/>
              </w:rPr>
            </w:pPr>
            <w:r w:rsidRPr="000A2BE2">
              <w:rPr>
                <w:rFonts w:cs="Times New Roman"/>
                <w:sz w:val="22"/>
                <w:szCs w:val="22"/>
              </w:rPr>
              <w:t>Smoking cessation services -- Have you used any of the following medications?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E3AE73" w14:textId="77777777" w:rsidR="000A2BE2" w:rsidRPr="000A2BE2" w:rsidRDefault="000A2BE2" w:rsidP="000A2BE2">
            <w:pPr>
              <w:rPr>
                <w:rFonts w:cs="Times New Roman"/>
                <w:sz w:val="22"/>
                <w:szCs w:val="22"/>
              </w:rPr>
            </w:pPr>
            <w:r w:rsidRPr="000A2BE2">
              <w:rPr>
                <w:rFonts w:cs="Times New Roman"/>
                <w:sz w:val="22"/>
                <w:szCs w:val="22"/>
              </w:rPr>
              <w:t>sbscsmp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A83297"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9A944"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F6A73"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381F7" w14:textId="77777777" w:rsidR="000A2BE2" w:rsidRPr="000A2BE2" w:rsidRDefault="000A2BE2" w:rsidP="000A2BE2">
            <w:pPr>
              <w:rPr>
                <w:rFonts w:cs="Times New Roman"/>
                <w:sz w:val="22"/>
                <w:szCs w:val="22"/>
              </w:rPr>
            </w:pPr>
            <w:r w:rsidRPr="000A2BE2">
              <w:rPr>
                <w:rFonts w:cs="Times New Roman"/>
                <w:sz w:val="22"/>
                <w:szCs w:val="22"/>
              </w:rPr>
              <w:t>p</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0D9F71" w14:textId="77777777" w:rsidR="000A2BE2" w:rsidRPr="000A2BE2" w:rsidRDefault="000A2BE2" w:rsidP="000A2BE2">
            <w:pPr>
              <w:rPr>
                <w:rFonts w:cs="Times New Roman"/>
                <w:sz w:val="22"/>
                <w:szCs w:val="22"/>
              </w:rPr>
            </w:pPr>
            <w:r w:rsidRPr="000A2BE2">
              <w:rPr>
                <w:rFonts w:cs="Times New Roman"/>
                <w:sz w:val="22"/>
                <w:szCs w:val="22"/>
              </w:rPr>
              <w:t>Patch</w:t>
            </w:r>
          </w:p>
        </w:tc>
      </w:tr>
      <w:tr w:rsidR="002C0305" w:rsidRPr="000A2BE2" w14:paraId="79718A7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B61716" w14:textId="77777777" w:rsidR="000A2BE2" w:rsidRPr="000A2BE2" w:rsidRDefault="000A2BE2" w:rsidP="000A2BE2">
            <w:pPr>
              <w:rPr>
                <w:rFonts w:cs="Times New Roman"/>
                <w:sz w:val="22"/>
                <w:szCs w:val="22"/>
              </w:rPr>
            </w:pPr>
            <w:r w:rsidRPr="000A2BE2">
              <w:rPr>
                <w:rFonts w:cs="Times New Roman"/>
                <w:sz w:val="22"/>
                <w:szCs w:val="22"/>
              </w:rPr>
              <w:t>29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A0870D" w14:textId="77777777" w:rsidR="000A2BE2" w:rsidRPr="000A2BE2" w:rsidRDefault="000A2BE2" w:rsidP="000A2BE2">
            <w:pPr>
              <w:rPr>
                <w:rFonts w:cs="Times New Roman"/>
                <w:sz w:val="22"/>
                <w:szCs w:val="22"/>
              </w:rPr>
            </w:pPr>
            <w:r w:rsidRPr="000A2BE2">
              <w:rPr>
                <w:rFonts w:cs="Times New Roman"/>
                <w:sz w:val="22"/>
                <w:szCs w:val="22"/>
              </w:rPr>
              <w:t>Smoking cessation services -- Have you used any of the following medications?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69D251" w14:textId="77777777" w:rsidR="000A2BE2" w:rsidRPr="000A2BE2" w:rsidRDefault="000A2BE2" w:rsidP="000A2BE2">
            <w:pPr>
              <w:rPr>
                <w:rFonts w:cs="Times New Roman"/>
                <w:sz w:val="22"/>
                <w:szCs w:val="22"/>
              </w:rPr>
            </w:pPr>
            <w:r w:rsidRPr="000A2BE2">
              <w:rPr>
                <w:rFonts w:cs="Times New Roman"/>
                <w:sz w:val="22"/>
                <w:szCs w:val="22"/>
              </w:rPr>
              <w:t>sbscsml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64A0A"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32898"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90338"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7D576F" w14:textId="77777777" w:rsidR="000A2BE2" w:rsidRPr="000A2BE2" w:rsidRDefault="000A2BE2" w:rsidP="000A2BE2">
            <w:pPr>
              <w:rPr>
                <w:rFonts w:cs="Times New Roman"/>
                <w:sz w:val="22"/>
                <w:szCs w:val="22"/>
              </w:rPr>
            </w:pPr>
            <w:r w:rsidRPr="000A2BE2">
              <w:rPr>
                <w:rFonts w:cs="Times New Roman"/>
                <w:sz w:val="22"/>
                <w:szCs w:val="22"/>
              </w:rPr>
              <w:t>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8FF9DE" w14:textId="77777777" w:rsidR="000A2BE2" w:rsidRPr="000A2BE2" w:rsidRDefault="000A2BE2" w:rsidP="000A2BE2">
            <w:pPr>
              <w:rPr>
                <w:rFonts w:cs="Times New Roman"/>
                <w:sz w:val="22"/>
                <w:szCs w:val="22"/>
              </w:rPr>
            </w:pPr>
            <w:r w:rsidRPr="000A2BE2">
              <w:rPr>
                <w:rFonts w:cs="Times New Roman"/>
                <w:sz w:val="22"/>
                <w:szCs w:val="22"/>
              </w:rPr>
              <w:t>Lozenges</w:t>
            </w:r>
          </w:p>
        </w:tc>
      </w:tr>
      <w:tr w:rsidR="002C0305" w:rsidRPr="000A2BE2" w14:paraId="7A5C118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DB039B" w14:textId="77777777" w:rsidR="000A2BE2" w:rsidRPr="000A2BE2" w:rsidRDefault="000A2BE2" w:rsidP="000A2BE2">
            <w:pPr>
              <w:rPr>
                <w:rFonts w:cs="Times New Roman"/>
                <w:sz w:val="22"/>
                <w:szCs w:val="22"/>
              </w:rPr>
            </w:pPr>
            <w:r w:rsidRPr="000A2BE2">
              <w:rPr>
                <w:rFonts w:cs="Times New Roman"/>
                <w:sz w:val="22"/>
                <w:szCs w:val="22"/>
              </w:rPr>
              <w:t>30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26004A" w14:textId="77777777" w:rsidR="000A2BE2" w:rsidRPr="000A2BE2" w:rsidRDefault="000A2BE2" w:rsidP="000A2BE2">
            <w:pPr>
              <w:rPr>
                <w:rFonts w:cs="Times New Roman"/>
                <w:sz w:val="22"/>
                <w:szCs w:val="22"/>
              </w:rPr>
            </w:pPr>
            <w:r w:rsidRPr="000A2BE2">
              <w:rPr>
                <w:rFonts w:cs="Times New Roman"/>
                <w:sz w:val="22"/>
                <w:szCs w:val="22"/>
              </w:rPr>
              <w:t>Smoking cessation services -- Have you used any of the following medications?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5EC73" w14:textId="77777777" w:rsidR="000A2BE2" w:rsidRPr="000A2BE2" w:rsidRDefault="000A2BE2" w:rsidP="000A2BE2">
            <w:pPr>
              <w:rPr>
                <w:rFonts w:cs="Times New Roman"/>
                <w:sz w:val="22"/>
                <w:szCs w:val="22"/>
              </w:rPr>
            </w:pPr>
            <w:r w:rsidRPr="000A2BE2">
              <w:rPr>
                <w:rFonts w:cs="Times New Roman"/>
                <w:sz w:val="22"/>
                <w:szCs w:val="22"/>
              </w:rPr>
              <w:t>sbscsmg</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CE241"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708F5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389BA7"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850B4" w14:textId="77777777" w:rsidR="000A2BE2" w:rsidRPr="000A2BE2" w:rsidRDefault="000A2BE2" w:rsidP="000A2BE2">
            <w:pPr>
              <w:rPr>
                <w:rFonts w:cs="Times New Roman"/>
                <w:sz w:val="22"/>
                <w:szCs w:val="22"/>
              </w:rPr>
            </w:pPr>
            <w:r w:rsidRPr="000A2BE2">
              <w:rPr>
                <w:rFonts w:cs="Times New Roman"/>
                <w:sz w:val="22"/>
                <w:szCs w:val="22"/>
              </w:rPr>
              <w:t>g</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CC69C" w14:textId="77777777" w:rsidR="000A2BE2" w:rsidRPr="000A2BE2" w:rsidRDefault="000A2BE2" w:rsidP="000A2BE2">
            <w:pPr>
              <w:rPr>
                <w:rFonts w:cs="Times New Roman"/>
                <w:sz w:val="22"/>
                <w:szCs w:val="22"/>
              </w:rPr>
            </w:pPr>
            <w:r w:rsidRPr="000A2BE2">
              <w:rPr>
                <w:rFonts w:cs="Times New Roman"/>
                <w:sz w:val="22"/>
                <w:szCs w:val="22"/>
              </w:rPr>
              <w:t>Gum</w:t>
            </w:r>
          </w:p>
        </w:tc>
      </w:tr>
      <w:tr w:rsidR="002C0305" w:rsidRPr="000A2BE2" w14:paraId="4DCA224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1899F8" w14:textId="77777777" w:rsidR="000A2BE2" w:rsidRPr="000A2BE2" w:rsidRDefault="000A2BE2" w:rsidP="000A2BE2">
            <w:pPr>
              <w:rPr>
                <w:rFonts w:cs="Times New Roman"/>
                <w:sz w:val="22"/>
                <w:szCs w:val="22"/>
              </w:rPr>
            </w:pPr>
            <w:r w:rsidRPr="000A2BE2">
              <w:rPr>
                <w:rFonts w:cs="Times New Roman"/>
                <w:sz w:val="22"/>
                <w:szCs w:val="22"/>
              </w:rPr>
              <w:t>31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D78EBD" w14:textId="77777777" w:rsidR="000A2BE2" w:rsidRPr="000A2BE2" w:rsidRDefault="000A2BE2" w:rsidP="000A2BE2">
            <w:pPr>
              <w:rPr>
                <w:rFonts w:cs="Times New Roman"/>
                <w:sz w:val="22"/>
                <w:szCs w:val="22"/>
              </w:rPr>
            </w:pPr>
            <w:r w:rsidRPr="000A2BE2">
              <w:rPr>
                <w:rFonts w:cs="Times New Roman"/>
                <w:sz w:val="22"/>
                <w:szCs w:val="22"/>
              </w:rPr>
              <w:t>Smoking cessation services -- Have you used any of the following medications?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BEC17" w14:textId="77777777" w:rsidR="000A2BE2" w:rsidRPr="000A2BE2" w:rsidRDefault="000A2BE2" w:rsidP="000A2BE2">
            <w:pPr>
              <w:rPr>
                <w:rFonts w:cs="Times New Roman"/>
                <w:sz w:val="22"/>
                <w:szCs w:val="22"/>
              </w:rPr>
            </w:pPr>
            <w:r w:rsidRPr="000A2BE2">
              <w:rPr>
                <w:rFonts w:cs="Times New Roman"/>
                <w:sz w:val="22"/>
                <w:szCs w:val="22"/>
              </w:rPr>
              <w:t>sbscsmo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ECD28D" w14:textId="77777777" w:rsidR="000A2BE2" w:rsidRPr="000A2BE2" w:rsidRDefault="000A2BE2" w:rsidP="000A2BE2">
            <w:pPr>
              <w:rPr>
                <w:rFonts w:cs="Times New Roman"/>
                <w:sz w:val="22"/>
                <w:szCs w:val="22"/>
              </w:rPr>
            </w:pPr>
            <w:r w:rsidRPr="000A2BE2">
              <w:rPr>
                <w:rFonts w:cs="Times New Roman"/>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56146F"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5ABC6C"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B2365" w14:textId="77777777" w:rsidR="000A2BE2" w:rsidRPr="000A2BE2" w:rsidRDefault="000A2BE2" w:rsidP="000A2BE2">
            <w:pPr>
              <w:rPr>
                <w:rFonts w:cs="Times New Roman"/>
                <w:sz w:val="22"/>
                <w:szCs w:val="22"/>
              </w:rPr>
            </w:pPr>
            <w:r w:rsidRPr="000A2BE2">
              <w:rPr>
                <w:rFonts w:cs="Times New Roman"/>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89C151" w14:textId="77777777" w:rsidR="000A2BE2" w:rsidRPr="000A2BE2" w:rsidRDefault="000A2BE2" w:rsidP="000A2BE2">
            <w:pPr>
              <w:rPr>
                <w:rFonts w:cs="Times New Roman"/>
                <w:sz w:val="22"/>
                <w:szCs w:val="22"/>
              </w:rPr>
            </w:pPr>
            <w:r w:rsidRPr="000A2BE2">
              <w:rPr>
                <w:rFonts w:cs="Times New Roman"/>
                <w:sz w:val="22"/>
                <w:szCs w:val="22"/>
              </w:rPr>
              <w:t>Other</w:t>
            </w:r>
          </w:p>
        </w:tc>
      </w:tr>
      <w:tr w:rsidR="002C0305" w:rsidRPr="000A2BE2" w14:paraId="69E2A9E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920689" w14:textId="77777777" w:rsidR="000A2BE2" w:rsidRPr="000A2BE2" w:rsidRDefault="000A2BE2" w:rsidP="000A2BE2">
            <w:pPr>
              <w:rPr>
                <w:rFonts w:cs="Times New Roman"/>
                <w:sz w:val="22"/>
                <w:szCs w:val="22"/>
              </w:rPr>
            </w:pPr>
            <w:r w:rsidRPr="000A2BE2">
              <w:rPr>
                <w:rFonts w:cs="Times New Roman"/>
                <w:sz w:val="22"/>
                <w:szCs w:val="22"/>
              </w:rPr>
              <w:t>32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11A291" w14:textId="77777777" w:rsidR="000A2BE2" w:rsidRPr="000A2BE2" w:rsidRDefault="000A2BE2" w:rsidP="000A2BE2">
            <w:pPr>
              <w:rPr>
                <w:rFonts w:cs="Times New Roman"/>
                <w:sz w:val="22"/>
                <w:szCs w:val="22"/>
              </w:rPr>
            </w:pPr>
            <w:r w:rsidRPr="000A2BE2">
              <w:rPr>
                <w:rFonts w:cs="Times New Roman"/>
                <w:sz w:val="22"/>
                <w:szCs w:val="22"/>
              </w:rPr>
              <w:t>Smoking cessation services -- Have you used any of the following medications?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96649F" w14:textId="77777777" w:rsidR="000A2BE2" w:rsidRPr="000A2BE2" w:rsidRDefault="000A2BE2" w:rsidP="000A2BE2">
            <w:pPr>
              <w:rPr>
                <w:rFonts w:cs="Times New Roman"/>
                <w:sz w:val="22"/>
                <w:szCs w:val="22"/>
              </w:rPr>
            </w:pPr>
            <w:r w:rsidRPr="000A2BE2">
              <w:rPr>
                <w:rFonts w:cs="Times New Roman"/>
                <w:sz w:val="22"/>
                <w:szCs w:val="22"/>
              </w:rPr>
              <w:t>sbscsmoo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F20B3"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62D19"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CE928"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B9828A"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D1CE42" w14:textId="77777777" w:rsidR="000A2BE2" w:rsidRPr="000A2BE2" w:rsidRDefault="000A2BE2" w:rsidP="000A2BE2">
            <w:pPr>
              <w:rPr>
                <w:rFonts w:cs="Times New Roman"/>
                <w:sz w:val="22"/>
                <w:szCs w:val="22"/>
              </w:rPr>
            </w:pPr>
            <w:r w:rsidRPr="000A2BE2">
              <w:rPr>
                <w:rFonts w:cs="Times New Roman"/>
                <w:sz w:val="22"/>
                <w:szCs w:val="22"/>
              </w:rPr>
              <w:t>Other medication</w:t>
            </w:r>
          </w:p>
        </w:tc>
      </w:tr>
      <w:tr w:rsidR="002C0305" w:rsidRPr="000A2BE2" w14:paraId="2C42059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9D8499" w14:textId="77777777" w:rsidR="000A2BE2" w:rsidRPr="000A2BE2" w:rsidRDefault="000A2BE2" w:rsidP="000A2BE2">
            <w:pPr>
              <w:rPr>
                <w:rFonts w:cs="Times New Roman"/>
                <w:sz w:val="22"/>
                <w:szCs w:val="22"/>
              </w:rPr>
            </w:pPr>
            <w:r w:rsidRPr="000A2BE2">
              <w:rPr>
                <w:rFonts w:cs="Times New Roman"/>
                <w:sz w:val="22"/>
                <w:szCs w:val="22"/>
              </w:rPr>
              <w:t>33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F4AE76" w14:textId="77777777" w:rsidR="000A2BE2" w:rsidRPr="000A2BE2" w:rsidRDefault="000A2BE2" w:rsidP="000A2BE2">
            <w:pPr>
              <w:rPr>
                <w:rFonts w:cs="Times New Roman"/>
                <w:sz w:val="22"/>
                <w:szCs w:val="22"/>
              </w:rPr>
            </w:pPr>
            <w:r w:rsidRPr="000A2BE2">
              <w:rPr>
                <w:rFonts w:cs="Times New Roman"/>
                <w:sz w:val="22"/>
                <w:szCs w:val="22"/>
              </w:rPr>
              <w:t>Smoking cessation services -- Have you been counseled on the 5 A’s (Ask, Assess, Advise, Assist, Arrange)?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5A648" w14:textId="77777777" w:rsidR="000A2BE2" w:rsidRPr="000A2BE2" w:rsidRDefault="000A2BE2" w:rsidP="000A2BE2">
            <w:pPr>
              <w:rPr>
                <w:rFonts w:cs="Times New Roman"/>
                <w:sz w:val="22"/>
                <w:szCs w:val="22"/>
              </w:rPr>
            </w:pPr>
            <w:r w:rsidRPr="000A2BE2">
              <w:rPr>
                <w:rFonts w:cs="Times New Roman"/>
                <w:sz w:val="22"/>
                <w:szCs w:val="22"/>
              </w:rPr>
              <w:t>sbscs5a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58E196"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D311A1"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83B08"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D912D"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173B13"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6E5C0BD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DC7852" w14:textId="77777777" w:rsidR="000A2BE2" w:rsidRPr="000A2BE2" w:rsidRDefault="000A2BE2" w:rsidP="000A2BE2">
            <w:pPr>
              <w:rPr>
                <w:rFonts w:cs="Times New Roman"/>
                <w:sz w:val="22"/>
                <w:szCs w:val="22"/>
              </w:rPr>
            </w:pPr>
            <w:r w:rsidRPr="000A2BE2">
              <w:rPr>
                <w:rFonts w:cs="Times New Roman"/>
                <w:sz w:val="22"/>
                <w:szCs w:val="22"/>
              </w:rPr>
              <w:t>34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00CA2A" w14:textId="77777777" w:rsidR="000A2BE2" w:rsidRPr="000A2BE2" w:rsidRDefault="000A2BE2" w:rsidP="000A2BE2">
            <w:pPr>
              <w:rPr>
                <w:rFonts w:cs="Times New Roman"/>
                <w:sz w:val="22"/>
                <w:szCs w:val="22"/>
              </w:rPr>
            </w:pPr>
            <w:r w:rsidRPr="000A2BE2">
              <w:rPr>
                <w:rFonts w:cs="Times New Roman"/>
                <w:sz w:val="22"/>
                <w:szCs w:val="22"/>
              </w:rPr>
              <w:t>Smoking cessation services -- Have you been referred for smoking cessation services?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88825" w14:textId="77777777" w:rsidR="000A2BE2" w:rsidRPr="000A2BE2" w:rsidRDefault="000A2BE2" w:rsidP="000A2BE2">
            <w:pPr>
              <w:rPr>
                <w:rFonts w:cs="Times New Roman"/>
                <w:sz w:val="22"/>
                <w:szCs w:val="22"/>
              </w:rPr>
            </w:pPr>
            <w:r w:rsidRPr="000A2BE2">
              <w:rPr>
                <w:rFonts w:cs="Times New Roman"/>
                <w:sz w:val="22"/>
                <w:szCs w:val="22"/>
              </w:rPr>
              <w:t>sbscsref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BD9F2"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94DEF9"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AC9ED"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617045"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1D0BD7"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1CC5545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3F6E61" w14:textId="77777777" w:rsidR="000A2BE2" w:rsidRPr="000A2BE2" w:rsidRDefault="000A2BE2" w:rsidP="000A2BE2">
            <w:pPr>
              <w:rPr>
                <w:rFonts w:cs="Times New Roman"/>
                <w:sz w:val="22"/>
                <w:szCs w:val="22"/>
              </w:rPr>
            </w:pPr>
            <w:r w:rsidRPr="000A2BE2">
              <w:rPr>
                <w:rFonts w:cs="Times New Roman"/>
                <w:sz w:val="22"/>
                <w:szCs w:val="22"/>
              </w:rPr>
              <w:t>35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7A6478" w14:textId="77777777" w:rsidR="000A2BE2" w:rsidRPr="000A2BE2" w:rsidRDefault="000A2BE2" w:rsidP="000A2BE2">
            <w:pPr>
              <w:rPr>
                <w:rFonts w:cs="Times New Roman"/>
                <w:sz w:val="22"/>
                <w:szCs w:val="22"/>
              </w:rPr>
            </w:pPr>
            <w:r w:rsidRPr="000A2BE2">
              <w:rPr>
                <w:rFonts w:cs="Times New Roman"/>
                <w:sz w:val="22"/>
                <w:szCs w:val="22"/>
              </w:rPr>
              <w:t>Family history of lung cancer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6D1247" w14:textId="77777777" w:rsidR="000A2BE2" w:rsidRPr="000A2BE2" w:rsidRDefault="000A2BE2" w:rsidP="000A2BE2">
            <w:pPr>
              <w:rPr>
                <w:rFonts w:cs="Times New Roman"/>
                <w:sz w:val="22"/>
                <w:szCs w:val="22"/>
              </w:rPr>
            </w:pPr>
            <w:r w:rsidRPr="000A2BE2">
              <w:rPr>
                <w:rFonts w:cs="Times New Roman"/>
                <w:sz w:val="22"/>
                <w:szCs w:val="22"/>
              </w:rPr>
              <w:t>sbfc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320F6"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F437CF"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0DF41D"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5AD64D"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DC12AD"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6B015DE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421B45" w14:textId="77777777" w:rsidR="000A2BE2" w:rsidRPr="000A2BE2" w:rsidRDefault="000A2BE2" w:rsidP="000A2BE2">
            <w:pPr>
              <w:rPr>
                <w:rFonts w:cs="Times New Roman"/>
                <w:sz w:val="22"/>
                <w:szCs w:val="22"/>
              </w:rPr>
            </w:pPr>
            <w:r w:rsidRPr="000A2BE2">
              <w:rPr>
                <w:rFonts w:cs="Times New Roman"/>
                <w:sz w:val="22"/>
                <w:szCs w:val="22"/>
              </w:rPr>
              <w:t>36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1D1BB4" w14:textId="77777777" w:rsidR="000A2BE2" w:rsidRPr="000A2BE2" w:rsidRDefault="000A2BE2" w:rsidP="000A2BE2">
            <w:pPr>
              <w:rPr>
                <w:rFonts w:cs="Times New Roman"/>
                <w:sz w:val="22"/>
                <w:szCs w:val="22"/>
              </w:rPr>
            </w:pPr>
            <w:r w:rsidRPr="000A2BE2">
              <w:rPr>
                <w:rFonts w:cs="Times New Roman"/>
                <w:sz w:val="22"/>
                <w:szCs w:val="22"/>
              </w:rPr>
              <w:t>Family history of lung cancer -- Father?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CA8F8" w14:textId="77777777" w:rsidR="000A2BE2" w:rsidRPr="000A2BE2" w:rsidRDefault="000A2BE2" w:rsidP="000A2BE2">
            <w:pPr>
              <w:rPr>
                <w:rFonts w:cs="Times New Roman"/>
                <w:sz w:val="22"/>
                <w:szCs w:val="22"/>
              </w:rPr>
            </w:pPr>
            <w:r w:rsidRPr="000A2BE2">
              <w:rPr>
                <w:rFonts w:cs="Times New Roman"/>
                <w:sz w:val="22"/>
                <w:szCs w:val="22"/>
              </w:rPr>
              <w:t>sbfcf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B3778"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7BB65B"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0FB101"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063514"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2EFF36"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2BFDAFD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7C89FB" w14:textId="77777777" w:rsidR="000A2BE2" w:rsidRPr="000A2BE2" w:rsidRDefault="000A2BE2" w:rsidP="000A2BE2">
            <w:pPr>
              <w:rPr>
                <w:rFonts w:cs="Times New Roman"/>
                <w:sz w:val="22"/>
                <w:szCs w:val="22"/>
              </w:rPr>
            </w:pPr>
            <w:r w:rsidRPr="000A2BE2">
              <w:rPr>
                <w:rFonts w:cs="Times New Roman"/>
                <w:sz w:val="22"/>
                <w:szCs w:val="22"/>
              </w:rPr>
              <w:t>37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C63DD1" w14:textId="77777777" w:rsidR="000A2BE2" w:rsidRPr="000A2BE2" w:rsidRDefault="000A2BE2" w:rsidP="000A2BE2">
            <w:pPr>
              <w:rPr>
                <w:rFonts w:cs="Times New Roman"/>
                <w:sz w:val="22"/>
                <w:szCs w:val="22"/>
              </w:rPr>
            </w:pPr>
            <w:r w:rsidRPr="000A2BE2">
              <w:rPr>
                <w:rFonts w:cs="Times New Roman"/>
                <w:sz w:val="22"/>
                <w:szCs w:val="22"/>
              </w:rPr>
              <w:t>Family history of lung cancer -- Mother?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3E80C0" w14:textId="77777777" w:rsidR="000A2BE2" w:rsidRPr="000A2BE2" w:rsidRDefault="000A2BE2" w:rsidP="000A2BE2">
            <w:pPr>
              <w:rPr>
                <w:rFonts w:cs="Times New Roman"/>
                <w:sz w:val="22"/>
                <w:szCs w:val="22"/>
              </w:rPr>
            </w:pPr>
            <w:r w:rsidRPr="000A2BE2">
              <w:rPr>
                <w:rFonts w:cs="Times New Roman"/>
                <w:sz w:val="22"/>
                <w:szCs w:val="22"/>
              </w:rPr>
              <w:t>sbfcm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E091C"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105C54"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2BE3C"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8D4B8"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457747"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65A3382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509FA8" w14:textId="77777777" w:rsidR="000A2BE2" w:rsidRPr="000A2BE2" w:rsidRDefault="000A2BE2" w:rsidP="000A2BE2">
            <w:pPr>
              <w:rPr>
                <w:rFonts w:cs="Times New Roman"/>
                <w:sz w:val="22"/>
                <w:szCs w:val="22"/>
              </w:rPr>
            </w:pPr>
            <w:r w:rsidRPr="000A2BE2">
              <w:rPr>
                <w:rFonts w:cs="Times New Roman"/>
                <w:sz w:val="22"/>
                <w:szCs w:val="22"/>
              </w:rPr>
              <w:t>38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9B8DD" w14:textId="77777777" w:rsidR="000A2BE2" w:rsidRPr="000A2BE2" w:rsidRDefault="000A2BE2" w:rsidP="000A2BE2">
            <w:pPr>
              <w:rPr>
                <w:rFonts w:cs="Times New Roman"/>
                <w:sz w:val="22"/>
                <w:szCs w:val="22"/>
              </w:rPr>
            </w:pPr>
            <w:r w:rsidRPr="000A2BE2">
              <w:rPr>
                <w:rFonts w:cs="Times New Roman"/>
                <w:sz w:val="22"/>
                <w:szCs w:val="22"/>
              </w:rPr>
              <w:t>Family history of lung cancer -- Siblings?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5BF0B" w14:textId="77777777" w:rsidR="000A2BE2" w:rsidRPr="000A2BE2" w:rsidRDefault="000A2BE2" w:rsidP="000A2BE2">
            <w:pPr>
              <w:rPr>
                <w:rFonts w:cs="Times New Roman"/>
                <w:sz w:val="22"/>
                <w:szCs w:val="22"/>
              </w:rPr>
            </w:pPr>
            <w:r w:rsidRPr="000A2BE2">
              <w:rPr>
                <w:rFonts w:cs="Times New Roman"/>
                <w:sz w:val="22"/>
                <w:szCs w:val="22"/>
              </w:rPr>
              <w:t>sbfcs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ECAC9"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3646ED"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4BDDFE"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048B1"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418BF6"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129F72C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AE1D90" w14:textId="77777777" w:rsidR="000A2BE2" w:rsidRPr="000A2BE2" w:rsidRDefault="000A2BE2" w:rsidP="000A2BE2">
            <w:pPr>
              <w:rPr>
                <w:rFonts w:cs="Times New Roman"/>
                <w:sz w:val="22"/>
                <w:szCs w:val="22"/>
              </w:rPr>
            </w:pPr>
            <w:r w:rsidRPr="000A2BE2">
              <w:rPr>
                <w:rFonts w:cs="Times New Roman"/>
                <w:sz w:val="22"/>
                <w:szCs w:val="22"/>
              </w:rPr>
              <w:t>39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B0FEA5" w14:textId="77777777" w:rsidR="000A2BE2" w:rsidRPr="000A2BE2" w:rsidRDefault="000A2BE2" w:rsidP="000A2BE2">
            <w:pPr>
              <w:rPr>
                <w:rFonts w:cs="Times New Roman"/>
                <w:sz w:val="22"/>
                <w:szCs w:val="22"/>
              </w:rPr>
            </w:pPr>
            <w:r w:rsidRPr="000A2BE2">
              <w:rPr>
                <w:rFonts w:cs="Times New Roman"/>
                <w:sz w:val="22"/>
                <w:szCs w:val="22"/>
              </w:rPr>
              <w:t>Lung cancer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5D7E8" w14:textId="77777777" w:rsidR="000A2BE2" w:rsidRPr="000A2BE2" w:rsidRDefault="000A2BE2" w:rsidP="000A2BE2">
            <w:pPr>
              <w:rPr>
                <w:rFonts w:cs="Times New Roman"/>
                <w:sz w:val="22"/>
                <w:szCs w:val="22"/>
              </w:rPr>
            </w:pPr>
            <w:r w:rsidRPr="000A2BE2">
              <w:rPr>
                <w:rFonts w:cs="Times New Roman"/>
                <w:sz w:val="22"/>
                <w:szCs w:val="22"/>
              </w:rPr>
              <w:t>sbhlc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D8C290"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CDBA3"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72E771"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58AD4"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BCA5F"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7F8CD77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042FF1" w14:textId="77777777" w:rsidR="000A2BE2" w:rsidRPr="000A2BE2" w:rsidRDefault="000A2BE2" w:rsidP="000A2BE2">
            <w:pPr>
              <w:rPr>
                <w:rFonts w:cs="Times New Roman"/>
                <w:sz w:val="22"/>
                <w:szCs w:val="22"/>
              </w:rPr>
            </w:pPr>
            <w:r w:rsidRPr="000A2BE2">
              <w:rPr>
                <w:rFonts w:cs="Times New Roman"/>
                <w:sz w:val="22"/>
                <w:szCs w:val="22"/>
              </w:rPr>
              <w:t>40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AFE1A1" w14:textId="77777777" w:rsidR="000A2BE2" w:rsidRPr="000A2BE2" w:rsidRDefault="000A2BE2" w:rsidP="000A2BE2">
            <w:pPr>
              <w:rPr>
                <w:rFonts w:cs="Times New Roman"/>
                <w:sz w:val="22"/>
                <w:szCs w:val="22"/>
              </w:rPr>
            </w:pPr>
            <w:r w:rsidRPr="000A2BE2">
              <w:rPr>
                <w:rFonts w:cs="Times New Roman"/>
                <w:sz w:val="22"/>
                <w:szCs w:val="22"/>
              </w:rPr>
              <w:t>Lung cancer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FB65B" w14:textId="77777777" w:rsidR="000A2BE2" w:rsidRPr="000A2BE2" w:rsidRDefault="000A2BE2" w:rsidP="000A2BE2">
            <w:pPr>
              <w:rPr>
                <w:rFonts w:cs="Times New Roman"/>
                <w:sz w:val="22"/>
                <w:szCs w:val="22"/>
              </w:rPr>
            </w:pPr>
            <w:r w:rsidRPr="000A2BE2">
              <w:rPr>
                <w:rFonts w:cs="Times New Roman"/>
                <w:sz w:val="22"/>
                <w:szCs w:val="22"/>
              </w:rPr>
              <w:t>sbhlcdt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B384DF"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FD213F"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15D9B"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A0D68D"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3D7DB"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1A6B3AB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336B3D" w14:textId="77777777" w:rsidR="000A2BE2" w:rsidRPr="000A2BE2" w:rsidRDefault="000A2BE2" w:rsidP="000A2BE2">
            <w:pPr>
              <w:rPr>
                <w:rFonts w:cs="Times New Roman"/>
                <w:sz w:val="22"/>
                <w:szCs w:val="22"/>
              </w:rPr>
            </w:pPr>
            <w:r w:rsidRPr="000A2BE2">
              <w:rPr>
                <w:rFonts w:cs="Times New Roman"/>
                <w:sz w:val="22"/>
                <w:szCs w:val="22"/>
              </w:rPr>
              <w:t>41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A5F02F" w14:textId="77777777" w:rsidR="000A2BE2" w:rsidRPr="000A2BE2" w:rsidRDefault="000A2BE2" w:rsidP="000A2BE2">
            <w:pPr>
              <w:rPr>
                <w:rFonts w:cs="Times New Roman"/>
                <w:sz w:val="22"/>
                <w:szCs w:val="22"/>
              </w:rPr>
            </w:pPr>
            <w:r w:rsidRPr="000A2BE2">
              <w:rPr>
                <w:rFonts w:cs="Times New Roman"/>
                <w:sz w:val="22"/>
                <w:szCs w:val="22"/>
              </w:rPr>
              <w:t>Melanoma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FBF991" w14:textId="77777777" w:rsidR="000A2BE2" w:rsidRPr="000A2BE2" w:rsidRDefault="000A2BE2" w:rsidP="000A2BE2">
            <w:pPr>
              <w:rPr>
                <w:rFonts w:cs="Times New Roman"/>
                <w:sz w:val="22"/>
                <w:szCs w:val="22"/>
              </w:rPr>
            </w:pPr>
            <w:r w:rsidRPr="000A2BE2">
              <w:rPr>
                <w:rFonts w:cs="Times New Roman"/>
                <w:sz w:val="22"/>
                <w:szCs w:val="22"/>
              </w:rPr>
              <w:t>sbhme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A1F5E2"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2C083"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801A2A"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78760E"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55C4C9"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2F60A00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B88DAC" w14:textId="77777777" w:rsidR="000A2BE2" w:rsidRPr="000A2BE2" w:rsidRDefault="000A2BE2" w:rsidP="000A2BE2">
            <w:pPr>
              <w:rPr>
                <w:rFonts w:cs="Times New Roman"/>
                <w:sz w:val="22"/>
                <w:szCs w:val="22"/>
              </w:rPr>
            </w:pPr>
            <w:r w:rsidRPr="000A2BE2">
              <w:rPr>
                <w:rFonts w:cs="Times New Roman"/>
                <w:sz w:val="22"/>
                <w:szCs w:val="22"/>
              </w:rPr>
              <w:t>42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1FB762" w14:textId="77777777" w:rsidR="000A2BE2" w:rsidRPr="000A2BE2" w:rsidRDefault="000A2BE2" w:rsidP="000A2BE2">
            <w:pPr>
              <w:rPr>
                <w:rFonts w:cs="Times New Roman"/>
                <w:sz w:val="22"/>
                <w:szCs w:val="22"/>
              </w:rPr>
            </w:pPr>
            <w:r w:rsidRPr="000A2BE2">
              <w:rPr>
                <w:rFonts w:cs="Times New Roman"/>
                <w:sz w:val="22"/>
                <w:szCs w:val="22"/>
              </w:rPr>
              <w:t>Melanoma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CAF169" w14:textId="77777777" w:rsidR="000A2BE2" w:rsidRPr="000A2BE2" w:rsidRDefault="000A2BE2" w:rsidP="000A2BE2">
            <w:pPr>
              <w:rPr>
                <w:rFonts w:cs="Times New Roman"/>
                <w:sz w:val="22"/>
                <w:szCs w:val="22"/>
              </w:rPr>
            </w:pPr>
            <w:r w:rsidRPr="000A2BE2">
              <w:rPr>
                <w:rFonts w:cs="Times New Roman"/>
                <w:sz w:val="22"/>
                <w:szCs w:val="22"/>
              </w:rPr>
              <w:t>sbhmedt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C1592"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4665F"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08064D"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E6B639"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9AB62"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45660DF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E8D735" w14:textId="77777777" w:rsidR="000A2BE2" w:rsidRPr="000A2BE2" w:rsidRDefault="000A2BE2" w:rsidP="000A2BE2">
            <w:pPr>
              <w:rPr>
                <w:rFonts w:cs="Times New Roman"/>
                <w:sz w:val="22"/>
                <w:szCs w:val="22"/>
              </w:rPr>
            </w:pPr>
            <w:r w:rsidRPr="000A2BE2">
              <w:rPr>
                <w:rFonts w:cs="Times New Roman"/>
                <w:sz w:val="22"/>
                <w:szCs w:val="22"/>
              </w:rPr>
              <w:t>43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94E6D9" w14:textId="77777777" w:rsidR="000A2BE2" w:rsidRPr="000A2BE2" w:rsidRDefault="000A2BE2" w:rsidP="000A2BE2">
            <w:pPr>
              <w:rPr>
                <w:rFonts w:cs="Times New Roman"/>
                <w:sz w:val="22"/>
                <w:szCs w:val="22"/>
              </w:rPr>
            </w:pPr>
            <w:r w:rsidRPr="000A2BE2">
              <w:rPr>
                <w:rFonts w:cs="Times New Roman"/>
                <w:sz w:val="22"/>
                <w:szCs w:val="22"/>
              </w:rPr>
              <w:t>Basal/squamous-cell skin cancer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8B718" w14:textId="77777777" w:rsidR="000A2BE2" w:rsidRPr="000A2BE2" w:rsidRDefault="000A2BE2" w:rsidP="000A2BE2">
            <w:pPr>
              <w:rPr>
                <w:rFonts w:cs="Times New Roman"/>
                <w:sz w:val="22"/>
                <w:szCs w:val="22"/>
              </w:rPr>
            </w:pPr>
            <w:r w:rsidRPr="000A2BE2">
              <w:rPr>
                <w:rFonts w:cs="Times New Roman"/>
                <w:sz w:val="22"/>
                <w:szCs w:val="22"/>
              </w:rPr>
              <w:t>sbhba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4510A0"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B9C2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C319DB"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3A02D"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E4D256"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1649808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32F666" w14:textId="77777777" w:rsidR="000A2BE2" w:rsidRPr="000A2BE2" w:rsidRDefault="000A2BE2" w:rsidP="000A2BE2">
            <w:pPr>
              <w:rPr>
                <w:rFonts w:cs="Times New Roman"/>
                <w:sz w:val="22"/>
                <w:szCs w:val="22"/>
              </w:rPr>
            </w:pPr>
            <w:r w:rsidRPr="000A2BE2">
              <w:rPr>
                <w:rFonts w:cs="Times New Roman"/>
                <w:sz w:val="22"/>
                <w:szCs w:val="22"/>
              </w:rPr>
              <w:t>44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23AB4D" w14:textId="77777777" w:rsidR="000A2BE2" w:rsidRPr="000A2BE2" w:rsidRDefault="000A2BE2" w:rsidP="000A2BE2">
            <w:pPr>
              <w:rPr>
                <w:rFonts w:cs="Times New Roman"/>
                <w:sz w:val="22"/>
                <w:szCs w:val="22"/>
              </w:rPr>
            </w:pPr>
            <w:r w:rsidRPr="000A2BE2">
              <w:rPr>
                <w:rFonts w:cs="Times New Roman"/>
                <w:sz w:val="22"/>
                <w:szCs w:val="22"/>
              </w:rPr>
              <w:t>Basal/squamous-cell skin cancer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F99BD" w14:textId="77777777" w:rsidR="000A2BE2" w:rsidRPr="000A2BE2" w:rsidRDefault="000A2BE2" w:rsidP="000A2BE2">
            <w:pPr>
              <w:rPr>
                <w:rFonts w:cs="Times New Roman"/>
                <w:sz w:val="22"/>
                <w:szCs w:val="22"/>
              </w:rPr>
            </w:pPr>
            <w:r w:rsidRPr="000A2BE2">
              <w:rPr>
                <w:rFonts w:cs="Times New Roman"/>
                <w:sz w:val="22"/>
                <w:szCs w:val="22"/>
              </w:rPr>
              <w:t>sbhbadt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69CFBD"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3449A"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7B9199"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8D899F"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5A075"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568135C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D53EBF" w14:textId="77777777" w:rsidR="000A2BE2" w:rsidRPr="000A2BE2" w:rsidRDefault="000A2BE2" w:rsidP="000A2BE2">
            <w:pPr>
              <w:rPr>
                <w:rFonts w:cs="Times New Roman"/>
                <w:sz w:val="22"/>
                <w:szCs w:val="22"/>
              </w:rPr>
            </w:pPr>
            <w:r w:rsidRPr="000A2BE2">
              <w:rPr>
                <w:rFonts w:cs="Times New Roman"/>
                <w:sz w:val="22"/>
                <w:szCs w:val="22"/>
              </w:rPr>
              <w:t>45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D4EE98" w14:textId="77777777" w:rsidR="000A2BE2" w:rsidRPr="000A2BE2" w:rsidRDefault="000A2BE2" w:rsidP="000A2BE2">
            <w:pPr>
              <w:rPr>
                <w:rFonts w:cs="Times New Roman"/>
                <w:sz w:val="22"/>
                <w:szCs w:val="22"/>
              </w:rPr>
            </w:pPr>
            <w:r w:rsidRPr="000A2BE2">
              <w:rPr>
                <w:rFonts w:cs="Times New Roman"/>
                <w:sz w:val="22"/>
                <w:szCs w:val="22"/>
              </w:rPr>
              <w:t>Leukemia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D20273" w14:textId="77777777" w:rsidR="000A2BE2" w:rsidRPr="000A2BE2" w:rsidRDefault="000A2BE2" w:rsidP="000A2BE2">
            <w:pPr>
              <w:rPr>
                <w:rFonts w:cs="Times New Roman"/>
                <w:sz w:val="22"/>
                <w:szCs w:val="22"/>
              </w:rPr>
            </w:pPr>
            <w:r w:rsidRPr="000A2BE2">
              <w:rPr>
                <w:rFonts w:cs="Times New Roman"/>
                <w:sz w:val="22"/>
                <w:szCs w:val="22"/>
              </w:rPr>
              <w:t>sbhle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B4EFAF"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5BFAC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B11F14"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21A3C"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B52CB7"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1F40035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FA0B0F" w14:textId="77777777" w:rsidR="000A2BE2" w:rsidRPr="000A2BE2" w:rsidRDefault="000A2BE2" w:rsidP="000A2BE2">
            <w:pPr>
              <w:rPr>
                <w:rFonts w:cs="Times New Roman"/>
                <w:sz w:val="22"/>
                <w:szCs w:val="22"/>
              </w:rPr>
            </w:pPr>
            <w:r w:rsidRPr="000A2BE2">
              <w:rPr>
                <w:rFonts w:cs="Times New Roman"/>
                <w:sz w:val="22"/>
                <w:szCs w:val="22"/>
              </w:rPr>
              <w:t>46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871584" w14:textId="77777777" w:rsidR="000A2BE2" w:rsidRPr="000A2BE2" w:rsidRDefault="000A2BE2" w:rsidP="000A2BE2">
            <w:pPr>
              <w:rPr>
                <w:rFonts w:cs="Times New Roman"/>
                <w:sz w:val="22"/>
                <w:szCs w:val="22"/>
              </w:rPr>
            </w:pPr>
            <w:r w:rsidRPr="000A2BE2">
              <w:rPr>
                <w:rFonts w:cs="Times New Roman"/>
                <w:sz w:val="22"/>
                <w:szCs w:val="22"/>
              </w:rPr>
              <w:t>Leukemia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514557" w14:textId="77777777" w:rsidR="000A2BE2" w:rsidRPr="000A2BE2" w:rsidRDefault="000A2BE2" w:rsidP="000A2BE2">
            <w:pPr>
              <w:rPr>
                <w:rFonts w:cs="Times New Roman"/>
                <w:sz w:val="22"/>
                <w:szCs w:val="22"/>
              </w:rPr>
            </w:pPr>
            <w:r w:rsidRPr="000A2BE2">
              <w:rPr>
                <w:rFonts w:cs="Times New Roman"/>
                <w:sz w:val="22"/>
                <w:szCs w:val="22"/>
              </w:rPr>
              <w:t>sbhledt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DF306"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C0ED8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5C876"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81DFA"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2C1C1"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3BFF592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CC4484" w14:textId="77777777" w:rsidR="000A2BE2" w:rsidRPr="000A2BE2" w:rsidRDefault="000A2BE2" w:rsidP="000A2BE2">
            <w:pPr>
              <w:rPr>
                <w:rFonts w:cs="Times New Roman"/>
                <w:sz w:val="22"/>
                <w:szCs w:val="22"/>
              </w:rPr>
            </w:pPr>
            <w:r w:rsidRPr="000A2BE2">
              <w:rPr>
                <w:rFonts w:cs="Times New Roman"/>
                <w:sz w:val="22"/>
                <w:szCs w:val="22"/>
              </w:rPr>
              <w:t>47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6D7317" w14:textId="77777777" w:rsidR="000A2BE2" w:rsidRPr="000A2BE2" w:rsidRDefault="000A2BE2" w:rsidP="000A2BE2">
            <w:pPr>
              <w:rPr>
                <w:rFonts w:cs="Times New Roman"/>
                <w:sz w:val="22"/>
                <w:szCs w:val="22"/>
              </w:rPr>
            </w:pPr>
            <w:r w:rsidRPr="000A2BE2">
              <w:rPr>
                <w:rFonts w:cs="Times New Roman"/>
                <w:sz w:val="22"/>
                <w:szCs w:val="22"/>
              </w:rPr>
              <w:t>Lymphoma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E50C00" w14:textId="77777777" w:rsidR="000A2BE2" w:rsidRPr="000A2BE2" w:rsidRDefault="000A2BE2" w:rsidP="000A2BE2">
            <w:pPr>
              <w:rPr>
                <w:rFonts w:cs="Times New Roman"/>
                <w:sz w:val="22"/>
                <w:szCs w:val="22"/>
              </w:rPr>
            </w:pPr>
            <w:r w:rsidRPr="000A2BE2">
              <w:rPr>
                <w:rFonts w:cs="Times New Roman"/>
                <w:sz w:val="22"/>
                <w:szCs w:val="22"/>
              </w:rPr>
              <w:t>sbhly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0A4340"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2D3A0"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D981C"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015518"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A5B59"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0614762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0CBFC8" w14:textId="77777777" w:rsidR="000A2BE2" w:rsidRPr="000A2BE2" w:rsidRDefault="000A2BE2" w:rsidP="000A2BE2">
            <w:pPr>
              <w:rPr>
                <w:rFonts w:cs="Times New Roman"/>
                <w:sz w:val="22"/>
                <w:szCs w:val="22"/>
              </w:rPr>
            </w:pPr>
            <w:r w:rsidRPr="000A2BE2">
              <w:rPr>
                <w:rFonts w:cs="Times New Roman"/>
                <w:sz w:val="22"/>
                <w:szCs w:val="22"/>
              </w:rPr>
              <w:t>48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262A7B" w14:textId="77777777" w:rsidR="000A2BE2" w:rsidRPr="000A2BE2" w:rsidRDefault="000A2BE2" w:rsidP="000A2BE2">
            <w:pPr>
              <w:rPr>
                <w:rFonts w:cs="Times New Roman"/>
                <w:sz w:val="22"/>
                <w:szCs w:val="22"/>
              </w:rPr>
            </w:pPr>
            <w:r w:rsidRPr="000A2BE2">
              <w:rPr>
                <w:rFonts w:cs="Times New Roman"/>
                <w:sz w:val="22"/>
                <w:szCs w:val="22"/>
              </w:rPr>
              <w:t>Lymphoma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88DD3" w14:textId="77777777" w:rsidR="000A2BE2" w:rsidRPr="000A2BE2" w:rsidRDefault="000A2BE2" w:rsidP="000A2BE2">
            <w:pPr>
              <w:rPr>
                <w:rFonts w:cs="Times New Roman"/>
                <w:sz w:val="22"/>
                <w:szCs w:val="22"/>
              </w:rPr>
            </w:pPr>
            <w:r w:rsidRPr="000A2BE2">
              <w:rPr>
                <w:rFonts w:cs="Times New Roman"/>
                <w:sz w:val="22"/>
                <w:szCs w:val="22"/>
              </w:rPr>
              <w:t>sbhlydt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A582A9"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927147"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106924"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9E5454"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61AF1"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0250198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049D03" w14:textId="77777777" w:rsidR="000A2BE2" w:rsidRPr="000A2BE2" w:rsidRDefault="000A2BE2" w:rsidP="000A2BE2">
            <w:pPr>
              <w:rPr>
                <w:rFonts w:cs="Times New Roman"/>
                <w:sz w:val="22"/>
                <w:szCs w:val="22"/>
              </w:rPr>
            </w:pPr>
            <w:r w:rsidRPr="000A2BE2">
              <w:rPr>
                <w:rFonts w:cs="Times New Roman"/>
                <w:sz w:val="22"/>
                <w:szCs w:val="22"/>
              </w:rPr>
              <w:t>49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0871CC" w14:textId="77777777" w:rsidR="000A2BE2" w:rsidRPr="000A2BE2" w:rsidRDefault="000A2BE2" w:rsidP="000A2BE2">
            <w:pPr>
              <w:rPr>
                <w:rFonts w:cs="Times New Roman"/>
                <w:sz w:val="22"/>
                <w:szCs w:val="22"/>
              </w:rPr>
            </w:pPr>
            <w:r w:rsidRPr="000A2BE2">
              <w:rPr>
                <w:rFonts w:cs="Times New Roman"/>
                <w:sz w:val="22"/>
                <w:szCs w:val="22"/>
              </w:rPr>
              <w:t>Any other cancer(s)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02AD07" w14:textId="77777777" w:rsidR="000A2BE2" w:rsidRPr="000A2BE2" w:rsidRDefault="000A2BE2" w:rsidP="000A2BE2">
            <w:pPr>
              <w:rPr>
                <w:rFonts w:cs="Times New Roman"/>
                <w:sz w:val="22"/>
                <w:szCs w:val="22"/>
              </w:rPr>
            </w:pPr>
            <w:r w:rsidRPr="000A2BE2">
              <w:rPr>
                <w:rFonts w:cs="Times New Roman"/>
                <w:sz w:val="22"/>
                <w:szCs w:val="22"/>
              </w:rPr>
              <w:t>sbaoc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49A37"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8D246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BB0133"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29E3AF"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08877"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636A139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F0BAF1" w14:textId="77777777" w:rsidR="000A2BE2" w:rsidRPr="000A2BE2" w:rsidRDefault="000A2BE2" w:rsidP="000A2BE2">
            <w:pPr>
              <w:rPr>
                <w:rFonts w:cs="Times New Roman"/>
                <w:sz w:val="22"/>
                <w:szCs w:val="22"/>
              </w:rPr>
            </w:pPr>
            <w:r w:rsidRPr="000A2BE2">
              <w:rPr>
                <w:rFonts w:cs="Times New Roman"/>
                <w:sz w:val="22"/>
                <w:szCs w:val="22"/>
              </w:rPr>
              <w:t>50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409A67" w14:textId="77777777" w:rsidR="000A2BE2" w:rsidRPr="000A2BE2" w:rsidRDefault="000A2BE2" w:rsidP="000A2BE2">
            <w:pPr>
              <w:rPr>
                <w:rFonts w:cs="Times New Roman"/>
                <w:sz w:val="22"/>
                <w:szCs w:val="22"/>
              </w:rPr>
            </w:pPr>
            <w:r w:rsidRPr="000A2BE2">
              <w:rPr>
                <w:rFonts w:cs="Times New Roman"/>
                <w:sz w:val="22"/>
                <w:szCs w:val="22"/>
              </w:rPr>
              <w:t>Any other cancer(s)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02CA6" w14:textId="77777777" w:rsidR="000A2BE2" w:rsidRPr="000A2BE2" w:rsidRDefault="000A2BE2" w:rsidP="000A2BE2">
            <w:pPr>
              <w:rPr>
                <w:rFonts w:cs="Times New Roman"/>
                <w:sz w:val="22"/>
                <w:szCs w:val="22"/>
              </w:rPr>
            </w:pPr>
            <w:r w:rsidRPr="000A2BE2">
              <w:rPr>
                <w:rFonts w:cs="Times New Roman"/>
                <w:sz w:val="22"/>
                <w:szCs w:val="22"/>
              </w:rPr>
              <w:t>sbaocsp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6D9DDE"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E2504"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EDC5A"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30A0"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E525A" w14:textId="77777777" w:rsidR="000A2BE2" w:rsidRPr="000A2BE2" w:rsidRDefault="000A2BE2" w:rsidP="000A2BE2">
            <w:pPr>
              <w:rPr>
                <w:rFonts w:cs="Times New Roman"/>
                <w:sz w:val="22"/>
                <w:szCs w:val="22"/>
              </w:rPr>
            </w:pPr>
            <w:r w:rsidRPr="000A2BE2">
              <w:rPr>
                <w:rFonts w:cs="Times New Roman"/>
                <w:sz w:val="22"/>
                <w:szCs w:val="22"/>
              </w:rPr>
              <w:t>Specify</w:t>
            </w:r>
          </w:p>
        </w:tc>
      </w:tr>
      <w:tr w:rsidR="002C0305" w:rsidRPr="000A2BE2" w14:paraId="4E5B785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7DAFD0" w14:textId="77777777" w:rsidR="000A2BE2" w:rsidRPr="000A2BE2" w:rsidRDefault="000A2BE2" w:rsidP="000A2BE2">
            <w:pPr>
              <w:rPr>
                <w:rFonts w:cs="Times New Roman"/>
                <w:sz w:val="22"/>
                <w:szCs w:val="22"/>
              </w:rPr>
            </w:pPr>
            <w:r w:rsidRPr="000A2BE2">
              <w:rPr>
                <w:rFonts w:cs="Times New Roman"/>
                <w:sz w:val="22"/>
                <w:szCs w:val="22"/>
              </w:rPr>
              <w:t>51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CEAE5B" w14:textId="77777777" w:rsidR="000A2BE2" w:rsidRPr="000A2BE2" w:rsidRDefault="000A2BE2" w:rsidP="000A2BE2">
            <w:pPr>
              <w:rPr>
                <w:rFonts w:cs="Times New Roman"/>
                <w:sz w:val="22"/>
                <w:szCs w:val="22"/>
              </w:rPr>
            </w:pPr>
            <w:r w:rsidRPr="000A2BE2">
              <w:rPr>
                <w:rFonts w:cs="Times New Roman"/>
                <w:sz w:val="22"/>
                <w:szCs w:val="22"/>
              </w:rPr>
              <w:t>Any other cancer(s)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03B333" w14:textId="77777777" w:rsidR="000A2BE2" w:rsidRPr="000A2BE2" w:rsidRDefault="000A2BE2" w:rsidP="000A2BE2">
            <w:pPr>
              <w:rPr>
                <w:rFonts w:cs="Times New Roman"/>
                <w:sz w:val="22"/>
                <w:szCs w:val="22"/>
              </w:rPr>
            </w:pPr>
            <w:r w:rsidRPr="000A2BE2">
              <w:rPr>
                <w:rFonts w:cs="Times New Roman"/>
                <w:sz w:val="22"/>
                <w:szCs w:val="22"/>
              </w:rPr>
              <w:t>sbaocyr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E72B6"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837906"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6AAE8"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9743F3"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16878F"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7A7F2BB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240044" w14:textId="77777777" w:rsidR="000A2BE2" w:rsidRPr="000A2BE2" w:rsidRDefault="000A2BE2" w:rsidP="000A2BE2">
            <w:pPr>
              <w:rPr>
                <w:rFonts w:cs="Times New Roman"/>
                <w:sz w:val="22"/>
                <w:szCs w:val="22"/>
              </w:rPr>
            </w:pPr>
            <w:r w:rsidRPr="000A2BE2">
              <w:rPr>
                <w:rFonts w:cs="Times New Roman"/>
                <w:sz w:val="22"/>
                <w:szCs w:val="22"/>
              </w:rPr>
              <w:t>52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2AEAB2" w14:textId="77777777" w:rsidR="000A2BE2" w:rsidRPr="000A2BE2" w:rsidRDefault="000A2BE2" w:rsidP="000A2BE2">
            <w:pPr>
              <w:rPr>
                <w:rFonts w:cs="Times New Roman"/>
                <w:sz w:val="22"/>
                <w:szCs w:val="22"/>
              </w:rPr>
            </w:pPr>
            <w:r w:rsidRPr="000A2BE2">
              <w:rPr>
                <w:rFonts w:cs="Times New Roman"/>
                <w:sz w:val="22"/>
                <w:szCs w:val="22"/>
              </w:rPr>
              <w:t>Any other cancer(s) -- Primary Site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7A9F21" w14:textId="77777777" w:rsidR="000A2BE2" w:rsidRPr="000A2BE2" w:rsidRDefault="000A2BE2" w:rsidP="000A2BE2">
            <w:pPr>
              <w:rPr>
                <w:rFonts w:cs="Times New Roman"/>
                <w:sz w:val="22"/>
                <w:szCs w:val="22"/>
              </w:rPr>
            </w:pPr>
            <w:r w:rsidRPr="000A2BE2">
              <w:rPr>
                <w:rFonts w:cs="Times New Roman"/>
                <w:sz w:val="22"/>
                <w:szCs w:val="22"/>
              </w:rPr>
              <w:t>sbaocps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37A77A"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20E224"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904B6E"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AA9853"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A26812" w14:textId="77777777" w:rsidR="000A2BE2" w:rsidRPr="000A2BE2" w:rsidRDefault="000A2BE2" w:rsidP="000A2BE2">
            <w:pPr>
              <w:rPr>
                <w:rFonts w:cs="Times New Roman"/>
                <w:sz w:val="22"/>
                <w:szCs w:val="22"/>
              </w:rPr>
            </w:pPr>
            <w:r w:rsidRPr="000A2BE2">
              <w:rPr>
                <w:rFonts w:cs="Times New Roman"/>
                <w:sz w:val="22"/>
                <w:szCs w:val="22"/>
              </w:rPr>
              <w:t>Primary site</w:t>
            </w:r>
          </w:p>
        </w:tc>
      </w:tr>
      <w:tr w:rsidR="002C0305" w:rsidRPr="000A2BE2" w14:paraId="19A319E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BC0521" w14:textId="77777777" w:rsidR="000A2BE2" w:rsidRPr="000A2BE2" w:rsidRDefault="000A2BE2" w:rsidP="000A2BE2">
            <w:pPr>
              <w:rPr>
                <w:rFonts w:cs="Times New Roman"/>
                <w:sz w:val="22"/>
                <w:szCs w:val="22"/>
              </w:rPr>
            </w:pPr>
            <w:r w:rsidRPr="000A2BE2">
              <w:rPr>
                <w:rFonts w:cs="Times New Roman"/>
                <w:sz w:val="22"/>
                <w:szCs w:val="22"/>
              </w:rPr>
              <w:t>53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1DCF7A" w14:textId="77777777" w:rsidR="000A2BE2" w:rsidRPr="000A2BE2" w:rsidRDefault="000A2BE2" w:rsidP="000A2BE2">
            <w:pPr>
              <w:rPr>
                <w:rFonts w:cs="Times New Roman"/>
                <w:sz w:val="22"/>
                <w:szCs w:val="22"/>
              </w:rPr>
            </w:pPr>
            <w:r w:rsidRPr="000A2BE2">
              <w:rPr>
                <w:rFonts w:cs="Times New Roman"/>
                <w:sz w:val="22"/>
                <w:szCs w:val="22"/>
              </w:rPr>
              <w:t>Asthma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D6B56" w14:textId="77777777" w:rsidR="000A2BE2" w:rsidRPr="000A2BE2" w:rsidRDefault="000A2BE2" w:rsidP="000A2BE2">
            <w:pPr>
              <w:rPr>
                <w:rFonts w:cs="Times New Roman"/>
                <w:sz w:val="22"/>
                <w:szCs w:val="22"/>
              </w:rPr>
            </w:pPr>
            <w:r w:rsidRPr="000A2BE2">
              <w:rPr>
                <w:rFonts w:cs="Times New Roman"/>
                <w:sz w:val="22"/>
                <w:szCs w:val="22"/>
              </w:rPr>
              <w:t>sbmpa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FBB15D"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FFE93"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661350"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FA99A"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1A1BA4"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47BC25C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24822A" w14:textId="77777777" w:rsidR="000A2BE2" w:rsidRPr="000A2BE2" w:rsidRDefault="000A2BE2" w:rsidP="000A2BE2">
            <w:pPr>
              <w:rPr>
                <w:rFonts w:cs="Times New Roman"/>
                <w:sz w:val="22"/>
                <w:szCs w:val="22"/>
              </w:rPr>
            </w:pPr>
            <w:r w:rsidRPr="000A2BE2">
              <w:rPr>
                <w:rFonts w:cs="Times New Roman"/>
                <w:sz w:val="22"/>
                <w:szCs w:val="22"/>
              </w:rPr>
              <w:t>54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A24C4B" w14:textId="77777777" w:rsidR="000A2BE2" w:rsidRPr="000A2BE2" w:rsidRDefault="000A2BE2" w:rsidP="000A2BE2">
            <w:pPr>
              <w:rPr>
                <w:rFonts w:cs="Times New Roman"/>
                <w:sz w:val="22"/>
                <w:szCs w:val="22"/>
              </w:rPr>
            </w:pPr>
            <w:r w:rsidRPr="000A2BE2">
              <w:rPr>
                <w:rFonts w:cs="Times New Roman"/>
                <w:sz w:val="22"/>
                <w:szCs w:val="22"/>
              </w:rPr>
              <w:t>Asthma -- Under current treatment?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59437" w14:textId="77777777" w:rsidR="000A2BE2" w:rsidRPr="000A2BE2" w:rsidRDefault="000A2BE2" w:rsidP="000A2BE2">
            <w:pPr>
              <w:rPr>
                <w:rFonts w:cs="Times New Roman"/>
                <w:sz w:val="22"/>
                <w:szCs w:val="22"/>
              </w:rPr>
            </w:pPr>
            <w:r w:rsidRPr="000A2BE2">
              <w:rPr>
                <w:rFonts w:cs="Times New Roman"/>
                <w:sz w:val="22"/>
                <w:szCs w:val="22"/>
              </w:rPr>
              <w:t>sbmpat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23D9F3"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CFC31"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3D77D"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EC1A3"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73AEB"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2E6EF52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01675C" w14:textId="77777777" w:rsidR="000A2BE2" w:rsidRPr="000A2BE2" w:rsidRDefault="000A2BE2" w:rsidP="000A2BE2">
            <w:pPr>
              <w:rPr>
                <w:rFonts w:cs="Times New Roman"/>
                <w:sz w:val="22"/>
                <w:szCs w:val="22"/>
              </w:rPr>
            </w:pPr>
            <w:r w:rsidRPr="000A2BE2">
              <w:rPr>
                <w:rFonts w:cs="Times New Roman"/>
                <w:sz w:val="22"/>
                <w:szCs w:val="22"/>
              </w:rPr>
              <w:t>55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E6ECC6" w14:textId="77777777" w:rsidR="000A2BE2" w:rsidRPr="000A2BE2" w:rsidRDefault="000A2BE2" w:rsidP="000A2BE2">
            <w:pPr>
              <w:rPr>
                <w:rFonts w:cs="Times New Roman"/>
                <w:sz w:val="22"/>
                <w:szCs w:val="22"/>
              </w:rPr>
            </w:pPr>
            <w:r w:rsidRPr="000A2BE2">
              <w:rPr>
                <w:rFonts w:cs="Times New Roman"/>
                <w:sz w:val="22"/>
                <w:szCs w:val="22"/>
              </w:rPr>
              <w:t>COPD/Emphysema/Chronic bronchitis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160BD3" w14:textId="77777777" w:rsidR="000A2BE2" w:rsidRPr="000A2BE2" w:rsidRDefault="000A2BE2" w:rsidP="000A2BE2">
            <w:pPr>
              <w:rPr>
                <w:rFonts w:cs="Times New Roman"/>
                <w:sz w:val="22"/>
                <w:szCs w:val="22"/>
              </w:rPr>
            </w:pPr>
            <w:r w:rsidRPr="000A2BE2">
              <w:rPr>
                <w:rFonts w:cs="Times New Roman"/>
                <w:sz w:val="22"/>
                <w:szCs w:val="22"/>
              </w:rPr>
              <w:t>sbmpc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D0515A"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DD046"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BDA74"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889DB"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D57D3"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161D2CA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BF6ED2" w14:textId="77777777" w:rsidR="000A2BE2" w:rsidRPr="000A2BE2" w:rsidRDefault="000A2BE2" w:rsidP="000A2BE2">
            <w:pPr>
              <w:rPr>
                <w:rFonts w:cs="Times New Roman"/>
                <w:sz w:val="22"/>
                <w:szCs w:val="22"/>
              </w:rPr>
            </w:pPr>
            <w:r w:rsidRPr="000A2BE2">
              <w:rPr>
                <w:rFonts w:cs="Times New Roman"/>
                <w:sz w:val="22"/>
                <w:szCs w:val="22"/>
              </w:rPr>
              <w:t>56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0B5B15" w14:textId="77777777" w:rsidR="000A2BE2" w:rsidRPr="000A2BE2" w:rsidRDefault="000A2BE2" w:rsidP="000A2BE2">
            <w:pPr>
              <w:rPr>
                <w:rFonts w:cs="Times New Roman"/>
                <w:sz w:val="22"/>
                <w:szCs w:val="22"/>
              </w:rPr>
            </w:pPr>
            <w:r w:rsidRPr="000A2BE2">
              <w:rPr>
                <w:rFonts w:cs="Times New Roman"/>
                <w:sz w:val="22"/>
                <w:szCs w:val="22"/>
              </w:rPr>
              <w:t>COPD/Emphysema/Chronic bronchitis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22AF1" w14:textId="77777777" w:rsidR="000A2BE2" w:rsidRPr="000A2BE2" w:rsidRDefault="000A2BE2" w:rsidP="000A2BE2">
            <w:pPr>
              <w:rPr>
                <w:rFonts w:cs="Times New Roman"/>
                <w:sz w:val="22"/>
                <w:szCs w:val="22"/>
              </w:rPr>
            </w:pPr>
            <w:r w:rsidRPr="000A2BE2">
              <w:rPr>
                <w:rFonts w:cs="Times New Roman"/>
                <w:sz w:val="22"/>
                <w:szCs w:val="22"/>
              </w:rPr>
              <w:t>sbmpcw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26321F"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5DAF8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450FF"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4416E3"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2ECA8B"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3567C49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471407" w14:textId="77777777" w:rsidR="000A2BE2" w:rsidRPr="000A2BE2" w:rsidRDefault="000A2BE2" w:rsidP="000A2BE2">
            <w:pPr>
              <w:rPr>
                <w:rFonts w:cs="Times New Roman"/>
                <w:sz w:val="22"/>
                <w:szCs w:val="22"/>
              </w:rPr>
            </w:pPr>
            <w:r w:rsidRPr="000A2BE2">
              <w:rPr>
                <w:rFonts w:cs="Times New Roman"/>
                <w:sz w:val="22"/>
                <w:szCs w:val="22"/>
              </w:rPr>
              <w:t>57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D83911" w14:textId="77777777" w:rsidR="000A2BE2" w:rsidRPr="000A2BE2" w:rsidRDefault="000A2BE2" w:rsidP="000A2BE2">
            <w:pPr>
              <w:rPr>
                <w:rFonts w:cs="Times New Roman"/>
                <w:sz w:val="22"/>
                <w:szCs w:val="22"/>
              </w:rPr>
            </w:pPr>
            <w:r w:rsidRPr="000A2BE2">
              <w:rPr>
                <w:rFonts w:cs="Times New Roman"/>
                <w:sz w:val="22"/>
                <w:szCs w:val="22"/>
              </w:rPr>
              <w:t>Childhood pneumonia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22A00" w14:textId="77777777" w:rsidR="000A2BE2" w:rsidRPr="000A2BE2" w:rsidRDefault="000A2BE2" w:rsidP="000A2BE2">
            <w:pPr>
              <w:rPr>
                <w:rFonts w:cs="Times New Roman"/>
                <w:sz w:val="22"/>
                <w:szCs w:val="22"/>
              </w:rPr>
            </w:pPr>
            <w:r w:rsidRPr="000A2BE2">
              <w:rPr>
                <w:rFonts w:cs="Times New Roman"/>
                <w:sz w:val="22"/>
                <w:szCs w:val="22"/>
              </w:rPr>
              <w:t>sbmpn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22042"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C7125"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D8B4F"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261AB5"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DB76C2"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33E6821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EE0ED" w14:textId="77777777" w:rsidR="000A2BE2" w:rsidRPr="000A2BE2" w:rsidRDefault="000A2BE2" w:rsidP="000A2BE2">
            <w:pPr>
              <w:rPr>
                <w:rFonts w:cs="Times New Roman"/>
                <w:sz w:val="22"/>
                <w:szCs w:val="22"/>
              </w:rPr>
            </w:pPr>
            <w:r w:rsidRPr="000A2BE2">
              <w:rPr>
                <w:rFonts w:cs="Times New Roman"/>
                <w:sz w:val="22"/>
                <w:szCs w:val="22"/>
              </w:rPr>
              <w:t>58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37C3C8" w14:textId="77777777" w:rsidR="000A2BE2" w:rsidRPr="000A2BE2" w:rsidRDefault="000A2BE2" w:rsidP="000A2BE2">
            <w:pPr>
              <w:rPr>
                <w:rFonts w:cs="Times New Roman"/>
                <w:sz w:val="22"/>
                <w:szCs w:val="22"/>
              </w:rPr>
            </w:pPr>
            <w:r w:rsidRPr="000A2BE2">
              <w:rPr>
                <w:rFonts w:cs="Times New Roman"/>
                <w:sz w:val="22"/>
                <w:szCs w:val="22"/>
              </w:rPr>
              <w:t>Diabetes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EA7C7" w14:textId="77777777" w:rsidR="000A2BE2" w:rsidRPr="000A2BE2" w:rsidRDefault="000A2BE2" w:rsidP="000A2BE2">
            <w:pPr>
              <w:rPr>
                <w:rFonts w:cs="Times New Roman"/>
                <w:sz w:val="22"/>
                <w:szCs w:val="22"/>
              </w:rPr>
            </w:pPr>
            <w:r w:rsidRPr="000A2BE2">
              <w:rPr>
                <w:rFonts w:cs="Times New Roman"/>
                <w:sz w:val="22"/>
                <w:szCs w:val="22"/>
              </w:rPr>
              <w:t>sbmpd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721C9"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7E11B"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38E6A"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BB6EE6"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9A20BC"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07415C3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19BC98" w14:textId="77777777" w:rsidR="000A2BE2" w:rsidRPr="000A2BE2" w:rsidRDefault="000A2BE2" w:rsidP="000A2BE2">
            <w:pPr>
              <w:rPr>
                <w:rFonts w:cs="Times New Roman"/>
                <w:sz w:val="22"/>
                <w:szCs w:val="22"/>
              </w:rPr>
            </w:pPr>
            <w:r w:rsidRPr="000A2BE2">
              <w:rPr>
                <w:rFonts w:cs="Times New Roman"/>
                <w:sz w:val="22"/>
                <w:szCs w:val="22"/>
              </w:rPr>
              <w:t>59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64EB72" w14:textId="77777777" w:rsidR="000A2BE2" w:rsidRPr="000A2BE2" w:rsidRDefault="000A2BE2" w:rsidP="000A2BE2">
            <w:pPr>
              <w:rPr>
                <w:rFonts w:cs="Times New Roman"/>
                <w:sz w:val="22"/>
                <w:szCs w:val="22"/>
              </w:rPr>
            </w:pPr>
            <w:r w:rsidRPr="000A2BE2">
              <w:rPr>
                <w:rFonts w:cs="Times New Roman"/>
                <w:sz w:val="22"/>
                <w:szCs w:val="22"/>
              </w:rPr>
              <w:t>Diabetes -- Starting at what age?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95CE6" w14:textId="77777777" w:rsidR="000A2BE2" w:rsidRPr="000A2BE2" w:rsidRDefault="000A2BE2" w:rsidP="000A2BE2">
            <w:pPr>
              <w:rPr>
                <w:rFonts w:cs="Times New Roman"/>
                <w:sz w:val="22"/>
                <w:szCs w:val="22"/>
              </w:rPr>
            </w:pPr>
            <w:r w:rsidRPr="000A2BE2">
              <w:rPr>
                <w:rFonts w:cs="Times New Roman"/>
                <w:sz w:val="22"/>
                <w:szCs w:val="22"/>
              </w:rPr>
              <w:t>sbmpdw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5DDC0B"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CF4878"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1BFF75"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23F982"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7A713" w14:textId="77777777" w:rsidR="000A2BE2" w:rsidRPr="000A2BE2" w:rsidRDefault="000A2BE2" w:rsidP="000A2BE2">
            <w:pPr>
              <w:rPr>
                <w:rFonts w:cs="Times New Roman"/>
                <w:sz w:val="22"/>
                <w:szCs w:val="22"/>
              </w:rPr>
            </w:pPr>
            <w:r w:rsidRPr="000A2BE2">
              <w:rPr>
                <w:rFonts w:cs="Times New Roman"/>
                <w:sz w:val="22"/>
                <w:szCs w:val="22"/>
              </w:rPr>
              <w:t>Starting at what age?</w:t>
            </w:r>
          </w:p>
        </w:tc>
      </w:tr>
      <w:tr w:rsidR="002C0305" w:rsidRPr="000A2BE2" w14:paraId="5A4790F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7C9647" w14:textId="77777777" w:rsidR="000A2BE2" w:rsidRPr="000A2BE2" w:rsidRDefault="000A2BE2" w:rsidP="000A2BE2">
            <w:pPr>
              <w:rPr>
                <w:rFonts w:cs="Times New Roman"/>
                <w:sz w:val="22"/>
                <w:szCs w:val="22"/>
              </w:rPr>
            </w:pPr>
            <w:r w:rsidRPr="000A2BE2">
              <w:rPr>
                <w:rFonts w:cs="Times New Roman"/>
                <w:sz w:val="22"/>
                <w:szCs w:val="22"/>
              </w:rPr>
              <w:t>60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9E273D" w14:textId="77777777" w:rsidR="000A2BE2" w:rsidRPr="000A2BE2" w:rsidRDefault="000A2BE2" w:rsidP="000A2BE2">
            <w:pPr>
              <w:rPr>
                <w:rFonts w:cs="Times New Roman"/>
                <w:sz w:val="22"/>
                <w:szCs w:val="22"/>
              </w:rPr>
            </w:pPr>
            <w:r w:rsidRPr="000A2BE2">
              <w:rPr>
                <w:rFonts w:cs="Times New Roman"/>
                <w:sz w:val="22"/>
                <w:szCs w:val="22"/>
              </w:rPr>
              <w:t>Diabetes -- Treated?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43C54" w14:textId="77777777" w:rsidR="000A2BE2" w:rsidRPr="000A2BE2" w:rsidRDefault="000A2BE2" w:rsidP="000A2BE2">
            <w:pPr>
              <w:rPr>
                <w:rFonts w:cs="Times New Roman"/>
                <w:sz w:val="22"/>
                <w:szCs w:val="22"/>
              </w:rPr>
            </w:pPr>
            <w:r w:rsidRPr="000A2BE2">
              <w:rPr>
                <w:rFonts w:cs="Times New Roman"/>
                <w:sz w:val="22"/>
                <w:szCs w:val="22"/>
              </w:rPr>
              <w:t>sbmpdt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9B554E"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2475AA"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2DCE9"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A1D4E7"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157F2"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0A4D002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913A76" w14:textId="77777777" w:rsidR="000A2BE2" w:rsidRPr="000A2BE2" w:rsidRDefault="000A2BE2" w:rsidP="000A2BE2">
            <w:pPr>
              <w:rPr>
                <w:rFonts w:cs="Times New Roman"/>
                <w:sz w:val="22"/>
                <w:szCs w:val="22"/>
              </w:rPr>
            </w:pPr>
            <w:r w:rsidRPr="000A2BE2">
              <w:rPr>
                <w:rFonts w:cs="Times New Roman"/>
                <w:sz w:val="22"/>
                <w:szCs w:val="22"/>
              </w:rPr>
              <w:t>61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7C7578" w14:textId="77777777" w:rsidR="000A2BE2" w:rsidRPr="000A2BE2" w:rsidRDefault="000A2BE2" w:rsidP="000A2BE2">
            <w:pPr>
              <w:rPr>
                <w:rFonts w:cs="Times New Roman"/>
                <w:sz w:val="22"/>
                <w:szCs w:val="22"/>
              </w:rPr>
            </w:pPr>
            <w:r w:rsidRPr="000A2BE2">
              <w:rPr>
                <w:rFonts w:cs="Times New Roman"/>
                <w:sz w:val="22"/>
                <w:szCs w:val="22"/>
              </w:rPr>
              <w:t>Myocardial Infarction (MI)</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B343B4" w14:textId="77777777" w:rsidR="000A2BE2" w:rsidRPr="000A2BE2" w:rsidRDefault="000A2BE2" w:rsidP="000A2BE2">
            <w:pPr>
              <w:rPr>
                <w:rFonts w:cs="Times New Roman"/>
                <w:sz w:val="22"/>
                <w:szCs w:val="22"/>
              </w:rPr>
            </w:pPr>
            <w:r w:rsidRPr="000A2BE2">
              <w:rPr>
                <w:rFonts w:cs="Times New Roman"/>
                <w:sz w:val="22"/>
                <w:szCs w:val="22"/>
              </w:rPr>
              <w:t>sbmpmi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91255"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0F45D"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2B5114"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D24190"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2A3556"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45560E0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0CB9AE" w14:textId="77777777" w:rsidR="000A2BE2" w:rsidRPr="000A2BE2" w:rsidRDefault="000A2BE2" w:rsidP="000A2BE2">
            <w:pPr>
              <w:rPr>
                <w:rFonts w:cs="Times New Roman"/>
                <w:sz w:val="22"/>
                <w:szCs w:val="22"/>
              </w:rPr>
            </w:pPr>
            <w:r w:rsidRPr="000A2BE2">
              <w:rPr>
                <w:rFonts w:cs="Times New Roman"/>
                <w:sz w:val="22"/>
                <w:szCs w:val="22"/>
              </w:rPr>
              <w:t>62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3C214D" w14:textId="77777777" w:rsidR="000A2BE2" w:rsidRPr="000A2BE2" w:rsidRDefault="000A2BE2" w:rsidP="000A2BE2">
            <w:pPr>
              <w:rPr>
                <w:rFonts w:cs="Times New Roman"/>
                <w:sz w:val="22"/>
                <w:szCs w:val="22"/>
              </w:rPr>
            </w:pPr>
            <w:r w:rsidRPr="000A2BE2">
              <w:rPr>
                <w:rFonts w:cs="Times New Roman"/>
                <w:sz w:val="22"/>
                <w:szCs w:val="22"/>
              </w:rPr>
              <w:t>Myocardial Infarction (MI)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D65FAF" w14:textId="77777777" w:rsidR="000A2BE2" w:rsidRPr="000A2BE2" w:rsidRDefault="000A2BE2" w:rsidP="000A2BE2">
            <w:pPr>
              <w:rPr>
                <w:rFonts w:cs="Times New Roman"/>
                <w:sz w:val="22"/>
                <w:szCs w:val="22"/>
              </w:rPr>
            </w:pPr>
            <w:r w:rsidRPr="000A2BE2">
              <w:rPr>
                <w:rFonts w:cs="Times New Roman"/>
                <w:sz w:val="22"/>
                <w:szCs w:val="22"/>
              </w:rPr>
              <w:t>sbmpmid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21BF2E"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AFEBE6"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F9CC7E"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26EAE0"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0D3278"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72E40FC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65AC2B" w14:textId="77777777" w:rsidR="000A2BE2" w:rsidRPr="000A2BE2" w:rsidRDefault="000A2BE2" w:rsidP="000A2BE2">
            <w:pPr>
              <w:rPr>
                <w:rFonts w:cs="Times New Roman"/>
                <w:sz w:val="22"/>
                <w:szCs w:val="22"/>
              </w:rPr>
            </w:pPr>
            <w:r w:rsidRPr="000A2BE2">
              <w:rPr>
                <w:rFonts w:cs="Times New Roman"/>
                <w:sz w:val="22"/>
                <w:szCs w:val="22"/>
              </w:rPr>
              <w:t>63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8A9DE1" w14:textId="77777777" w:rsidR="000A2BE2" w:rsidRPr="000A2BE2" w:rsidRDefault="000A2BE2" w:rsidP="000A2BE2">
            <w:pPr>
              <w:rPr>
                <w:rFonts w:cs="Times New Roman"/>
                <w:sz w:val="22"/>
                <w:szCs w:val="22"/>
              </w:rPr>
            </w:pPr>
            <w:r w:rsidRPr="000A2BE2">
              <w:rPr>
                <w:rFonts w:cs="Times New Roman"/>
                <w:sz w:val="22"/>
                <w:szCs w:val="22"/>
              </w:rPr>
              <w:t>Myocardial Infarction (MI) -- Where Treated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77350" w14:textId="77777777" w:rsidR="000A2BE2" w:rsidRPr="000A2BE2" w:rsidRDefault="000A2BE2" w:rsidP="000A2BE2">
            <w:pPr>
              <w:rPr>
                <w:rFonts w:cs="Times New Roman"/>
                <w:sz w:val="22"/>
                <w:szCs w:val="22"/>
              </w:rPr>
            </w:pPr>
            <w:r w:rsidRPr="000A2BE2">
              <w:rPr>
                <w:rFonts w:cs="Times New Roman"/>
                <w:sz w:val="22"/>
                <w:szCs w:val="22"/>
              </w:rPr>
              <w:t>sbmpmiw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FB534"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7705F"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EB63F"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D2382D"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C1CD0C" w14:textId="77777777" w:rsidR="000A2BE2" w:rsidRPr="000A2BE2" w:rsidRDefault="000A2BE2" w:rsidP="000A2BE2">
            <w:pPr>
              <w:rPr>
                <w:rFonts w:cs="Times New Roman"/>
                <w:sz w:val="22"/>
                <w:szCs w:val="22"/>
              </w:rPr>
            </w:pPr>
            <w:r w:rsidRPr="000A2BE2">
              <w:rPr>
                <w:rFonts w:cs="Times New Roman"/>
                <w:sz w:val="22"/>
                <w:szCs w:val="22"/>
              </w:rPr>
              <w:t>Where Treated</w:t>
            </w:r>
          </w:p>
        </w:tc>
      </w:tr>
      <w:tr w:rsidR="002C0305" w:rsidRPr="000A2BE2" w14:paraId="0866D47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3D93D7" w14:textId="77777777" w:rsidR="000A2BE2" w:rsidRPr="000A2BE2" w:rsidRDefault="000A2BE2" w:rsidP="000A2BE2">
            <w:pPr>
              <w:rPr>
                <w:rFonts w:cs="Times New Roman"/>
                <w:sz w:val="22"/>
                <w:szCs w:val="22"/>
              </w:rPr>
            </w:pPr>
            <w:r w:rsidRPr="000A2BE2">
              <w:rPr>
                <w:rFonts w:cs="Times New Roman"/>
                <w:sz w:val="22"/>
                <w:szCs w:val="22"/>
              </w:rPr>
              <w:t>64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5D7D70" w14:textId="77777777" w:rsidR="000A2BE2" w:rsidRPr="000A2BE2" w:rsidRDefault="000A2BE2" w:rsidP="000A2BE2">
            <w:pPr>
              <w:rPr>
                <w:rFonts w:cs="Times New Roman"/>
                <w:sz w:val="22"/>
                <w:szCs w:val="22"/>
              </w:rPr>
            </w:pPr>
            <w:r w:rsidRPr="000A2BE2">
              <w:rPr>
                <w:rFonts w:cs="Times New Roman"/>
                <w:sz w:val="22"/>
                <w:szCs w:val="22"/>
              </w:rPr>
              <w:t>Myocardial Infarction (MI)</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A225D4" w14:textId="77777777" w:rsidR="000A2BE2" w:rsidRPr="000A2BE2" w:rsidRDefault="000A2BE2" w:rsidP="000A2BE2">
            <w:pPr>
              <w:rPr>
                <w:rFonts w:cs="Times New Roman"/>
                <w:sz w:val="22"/>
                <w:szCs w:val="22"/>
              </w:rPr>
            </w:pPr>
            <w:r w:rsidRPr="000A2BE2">
              <w:rPr>
                <w:rFonts w:cs="Times New Roman"/>
                <w:sz w:val="22"/>
                <w:szCs w:val="22"/>
              </w:rPr>
              <w:t>sbmpas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91FE79"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C343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CCB830"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C2F3D7"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112FE3"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257822F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F160CC" w14:textId="77777777" w:rsidR="000A2BE2" w:rsidRPr="000A2BE2" w:rsidRDefault="000A2BE2" w:rsidP="000A2BE2">
            <w:pPr>
              <w:rPr>
                <w:rFonts w:cs="Times New Roman"/>
                <w:sz w:val="22"/>
                <w:szCs w:val="22"/>
              </w:rPr>
            </w:pPr>
            <w:r w:rsidRPr="000A2BE2">
              <w:rPr>
                <w:rFonts w:cs="Times New Roman"/>
                <w:sz w:val="22"/>
                <w:szCs w:val="22"/>
              </w:rPr>
              <w:t>65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1B5936" w14:textId="77777777" w:rsidR="000A2BE2" w:rsidRPr="000A2BE2" w:rsidRDefault="000A2BE2" w:rsidP="000A2BE2">
            <w:pPr>
              <w:rPr>
                <w:rFonts w:cs="Times New Roman"/>
                <w:sz w:val="22"/>
                <w:szCs w:val="22"/>
              </w:rPr>
            </w:pPr>
            <w:r w:rsidRPr="000A2BE2">
              <w:rPr>
                <w:rFonts w:cs="Times New Roman"/>
                <w:sz w:val="22"/>
                <w:szCs w:val="22"/>
              </w:rPr>
              <w:t>Myocardial Infarction (MI)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3A4410" w14:textId="77777777" w:rsidR="000A2BE2" w:rsidRPr="000A2BE2" w:rsidRDefault="000A2BE2" w:rsidP="000A2BE2">
            <w:pPr>
              <w:rPr>
                <w:rFonts w:cs="Times New Roman"/>
                <w:sz w:val="22"/>
                <w:szCs w:val="22"/>
              </w:rPr>
            </w:pPr>
            <w:r w:rsidRPr="000A2BE2">
              <w:rPr>
                <w:rFonts w:cs="Times New Roman"/>
                <w:sz w:val="22"/>
                <w:szCs w:val="22"/>
              </w:rPr>
              <w:t>sbmpasw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51CC51"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18033D"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411467"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B873B6"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BBAC1"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0649F9A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E2B8C0" w14:textId="77777777" w:rsidR="000A2BE2" w:rsidRPr="000A2BE2" w:rsidRDefault="000A2BE2" w:rsidP="000A2BE2">
            <w:pPr>
              <w:rPr>
                <w:rFonts w:cs="Times New Roman"/>
                <w:sz w:val="22"/>
                <w:szCs w:val="22"/>
              </w:rPr>
            </w:pPr>
            <w:r w:rsidRPr="000A2BE2">
              <w:rPr>
                <w:rFonts w:cs="Times New Roman"/>
                <w:sz w:val="22"/>
                <w:szCs w:val="22"/>
              </w:rPr>
              <w:t>66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D665C1" w14:textId="77777777" w:rsidR="000A2BE2" w:rsidRPr="000A2BE2" w:rsidRDefault="000A2BE2" w:rsidP="000A2BE2">
            <w:pPr>
              <w:rPr>
                <w:rFonts w:cs="Times New Roman"/>
                <w:sz w:val="22"/>
                <w:szCs w:val="22"/>
              </w:rPr>
            </w:pPr>
            <w:r w:rsidRPr="000A2BE2">
              <w:rPr>
                <w:rFonts w:cs="Times New Roman"/>
                <w:sz w:val="22"/>
                <w:szCs w:val="22"/>
              </w:rPr>
              <w:t>Myocardial Infarction (MI) -- Where Treated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0A8C4E" w14:textId="77777777" w:rsidR="000A2BE2" w:rsidRPr="000A2BE2" w:rsidRDefault="000A2BE2" w:rsidP="000A2BE2">
            <w:pPr>
              <w:rPr>
                <w:rFonts w:cs="Times New Roman"/>
                <w:sz w:val="22"/>
                <w:szCs w:val="22"/>
              </w:rPr>
            </w:pPr>
            <w:r w:rsidRPr="000A2BE2">
              <w:rPr>
                <w:rFonts w:cs="Times New Roman"/>
                <w:sz w:val="22"/>
                <w:szCs w:val="22"/>
              </w:rPr>
              <w:t>sbmpast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57B74"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DF95E"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4581A"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94A5D4"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AA7B52" w14:textId="77777777" w:rsidR="000A2BE2" w:rsidRPr="000A2BE2" w:rsidRDefault="000A2BE2" w:rsidP="000A2BE2">
            <w:pPr>
              <w:rPr>
                <w:rFonts w:cs="Times New Roman"/>
                <w:sz w:val="22"/>
                <w:szCs w:val="22"/>
              </w:rPr>
            </w:pPr>
            <w:r w:rsidRPr="000A2BE2">
              <w:rPr>
                <w:rFonts w:cs="Times New Roman"/>
                <w:sz w:val="22"/>
                <w:szCs w:val="22"/>
              </w:rPr>
              <w:t>Where Treated</w:t>
            </w:r>
          </w:p>
        </w:tc>
      </w:tr>
      <w:tr w:rsidR="002C0305" w:rsidRPr="000A2BE2" w14:paraId="3D3F036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FBD8C8" w14:textId="77777777" w:rsidR="000A2BE2" w:rsidRPr="000A2BE2" w:rsidRDefault="000A2BE2" w:rsidP="000A2BE2">
            <w:pPr>
              <w:rPr>
                <w:rFonts w:cs="Times New Roman"/>
                <w:sz w:val="22"/>
                <w:szCs w:val="22"/>
              </w:rPr>
            </w:pPr>
            <w:r w:rsidRPr="000A2BE2">
              <w:rPr>
                <w:rFonts w:cs="Times New Roman"/>
                <w:sz w:val="22"/>
                <w:szCs w:val="22"/>
              </w:rPr>
              <w:t>67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B84B51" w14:textId="77777777" w:rsidR="000A2BE2" w:rsidRPr="000A2BE2" w:rsidRDefault="000A2BE2" w:rsidP="000A2BE2">
            <w:pPr>
              <w:rPr>
                <w:rFonts w:cs="Times New Roman"/>
                <w:sz w:val="22"/>
                <w:szCs w:val="22"/>
              </w:rPr>
            </w:pPr>
            <w:r w:rsidRPr="000A2BE2">
              <w:rPr>
                <w:rFonts w:cs="Times New Roman"/>
                <w:sz w:val="22"/>
                <w:szCs w:val="22"/>
              </w:rPr>
              <w:t>Myocardial Infarction (MI)</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E5A62" w14:textId="77777777" w:rsidR="000A2BE2" w:rsidRPr="000A2BE2" w:rsidRDefault="000A2BE2" w:rsidP="000A2BE2">
            <w:pPr>
              <w:rPr>
                <w:rFonts w:cs="Times New Roman"/>
                <w:sz w:val="22"/>
                <w:szCs w:val="22"/>
              </w:rPr>
            </w:pPr>
            <w:r w:rsidRPr="000A2BE2">
              <w:rPr>
                <w:rFonts w:cs="Times New Roman"/>
                <w:sz w:val="22"/>
                <w:szCs w:val="22"/>
              </w:rPr>
              <w:t>sbmpcabg</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4E5A76"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13A42"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54C433"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7CAA4"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25E7EC"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68FEF02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7268E0" w14:textId="77777777" w:rsidR="000A2BE2" w:rsidRPr="000A2BE2" w:rsidRDefault="000A2BE2" w:rsidP="000A2BE2">
            <w:pPr>
              <w:rPr>
                <w:rFonts w:cs="Times New Roman"/>
                <w:sz w:val="22"/>
                <w:szCs w:val="22"/>
              </w:rPr>
            </w:pPr>
            <w:r w:rsidRPr="000A2BE2">
              <w:rPr>
                <w:rFonts w:cs="Times New Roman"/>
                <w:sz w:val="22"/>
                <w:szCs w:val="22"/>
              </w:rPr>
              <w:t>68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2E26C8" w14:textId="77777777" w:rsidR="000A2BE2" w:rsidRPr="000A2BE2" w:rsidRDefault="000A2BE2" w:rsidP="000A2BE2">
            <w:pPr>
              <w:rPr>
                <w:rFonts w:cs="Times New Roman"/>
                <w:sz w:val="22"/>
                <w:szCs w:val="22"/>
              </w:rPr>
            </w:pPr>
            <w:r w:rsidRPr="000A2BE2">
              <w:rPr>
                <w:rFonts w:cs="Times New Roman"/>
                <w:sz w:val="22"/>
                <w:szCs w:val="22"/>
              </w:rPr>
              <w:t>Myocardial Infarction (MI)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26C1E" w14:textId="77777777" w:rsidR="000A2BE2" w:rsidRPr="000A2BE2" w:rsidRDefault="000A2BE2" w:rsidP="000A2BE2">
            <w:pPr>
              <w:rPr>
                <w:rFonts w:cs="Times New Roman"/>
                <w:sz w:val="22"/>
                <w:szCs w:val="22"/>
              </w:rPr>
            </w:pPr>
            <w:r w:rsidRPr="000A2BE2">
              <w:rPr>
                <w:rFonts w:cs="Times New Roman"/>
                <w:sz w:val="22"/>
                <w:szCs w:val="22"/>
              </w:rPr>
              <w:t>sbmpcaby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AB436"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F03D7B"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736490"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5A9BA"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AD0DFF"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074A305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4F5C56" w14:textId="77777777" w:rsidR="000A2BE2" w:rsidRPr="000A2BE2" w:rsidRDefault="000A2BE2" w:rsidP="000A2BE2">
            <w:pPr>
              <w:rPr>
                <w:rFonts w:cs="Times New Roman"/>
                <w:sz w:val="22"/>
                <w:szCs w:val="22"/>
              </w:rPr>
            </w:pPr>
            <w:r w:rsidRPr="000A2BE2">
              <w:rPr>
                <w:rFonts w:cs="Times New Roman"/>
                <w:sz w:val="22"/>
                <w:szCs w:val="22"/>
              </w:rPr>
              <w:t>69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961F1D" w14:textId="77777777" w:rsidR="000A2BE2" w:rsidRPr="000A2BE2" w:rsidRDefault="000A2BE2" w:rsidP="000A2BE2">
            <w:pPr>
              <w:rPr>
                <w:rFonts w:cs="Times New Roman"/>
                <w:sz w:val="22"/>
                <w:szCs w:val="22"/>
              </w:rPr>
            </w:pPr>
            <w:r w:rsidRPr="000A2BE2">
              <w:rPr>
                <w:rFonts w:cs="Times New Roman"/>
                <w:sz w:val="22"/>
                <w:szCs w:val="22"/>
              </w:rPr>
              <w:t>Myocardial Infarction (MI) -- Where Treated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48D80" w14:textId="77777777" w:rsidR="000A2BE2" w:rsidRPr="000A2BE2" w:rsidRDefault="000A2BE2" w:rsidP="000A2BE2">
            <w:pPr>
              <w:rPr>
                <w:rFonts w:cs="Times New Roman"/>
                <w:sz w:val="22"/>
                <w:szCs w:val="22"/>
              </w:rPr>
            </w:pPr>
            <w:r w:rsidRPr="000A2BE2">
              <w:rPr>
                <w:rFonts w:cs="Times New Roman"/>
                <w:sz w:val="22"/>
                <w:szCs w:val="22"/>
              </w:rPr>
              <w:t>sbmpcawt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254BE8"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DDC60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0367C4"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B0A6E4"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FF46C1" w14:textId="77777777" w:rsidR="000A2BE2" w:rsidRPr="000A2BE2" w:rsidRDefault="000A2BE2" w:rsidP="000A2BE2">
            <w:pPr>
              <w:rPr>
                <w:rFonts w:cs="Times New Roman"/>
                <w:sz w:val="22"/>
                <w:szCs w:val="22"/>
              </w:rPr>
            </w:pPr>
            <w:r w:rsidRPr="000A2BE2">
              <w:rPr>
                <w:rFonts w:cs="Times New Roman"/>
                <w:sz w:val="22"/>
                <w:szCs w:val="22"/>
              </w:rPr>
              <w:t>Where Treated</w:t>
            </w:r>
          </w:p>
        </w:tc>
      </w:tr>
      <w:tr w:rsidR="002C0305" w:rsidRPr="000A2BE2" w14:paraId="19783C0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2DEF85" w14:textId="77777777" w:rsidR="000A2BE2" w:rsidRPr="000A2BE2" w:rsidRDefault="000A2BE2" w:rsidP="000A2BE2">
            <w:pPr>
              <w:rPr>
                <w:rFonts w:cs="Times New Roman"/>
                <w:sz w:val="22"/>
                <w:szCs w:val="22"/>
              </w:rPr>
            </w:pPr>
            <w:r w:rsidRPr="000A2BE2">
              <w:rPr>
                <w:rFonts w:cs="Times New Roman"/>
                <w:sz w:val="22"/>
                <w:szCs w:val="22"/>
              </w:rPr>
              <w:t>70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4AA0B4" w14:textId="77777777" w:rsidR="000A2BE2" w:rsidRPr="000A2BE2" w:rsidRDefault="000A2BE2" w:rsidP="000A2BE2">
            <w:pPr>
              <w:rPr>
                <w:rFonts w:cs="Times New Roman"/>
                <w:sz w:val="22"/>
                <w:szCs w:val="22"/>
              </w:rPr>
            </w:pPr>
            <w:r w:rsidRPr="000A2BE2">
              <w:rPr>
                <w:rFonts w:cs="Times New Roman"/>
                <w:sz w:val="22"/>
                <w:szCs w:val="22"/>
              </w:rPr>
              <w:t>Myocardial Infarction (MI)</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03D5A3" w14:textId="77777777" w:rsidR="000A2BE2" w:rsidRPr="000A2BE2" w:rsidRDefault="000A2BE2" w:rsidP="000A2BE2">
            <w:pPr>
              <w:rPr>
                <w:rFonts w:cs="Times New Roman"/>
                <w:sz w:val="22"/>
                <w:szCs w:val="22"/>
              </w:rPr>
            </w:pPr>
            <w:r w:rsidRPr="000A2BE2">
              <w:rPr>
                <w:rFonts w:cs="Times New Roman"/>
                <w:sz w:val="22"/>
                <w:szCs w:val="22"/>
              </w:rPr>
              <w:t>sbmpangi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278331"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0B263"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2853AA"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1E501D"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43A95"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16392A5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A2859F" w14:textId="77777777" w:rsidR="000A2BE2" w:rsidRPr="000A2BE2" w:rsidRDefault="000A2BE2" w:rsidP="000A2BE2">
            <w:pPr>
              <w:rPr>
                <w:rFonts w:cs="Times New Roman"/>
                <w:sz w:val="22"/>
                <w:szCs w:val="22"/>
              </w:rPr>
            </w:pPr>
            <w:r w:rsidRPr="000A2BE2">
              <w:rPr>
                <w:rFonts w:cs="Times New Roman"/>
                <w:sz w:val="22"/>
                <w:szCs w:val="22"/>
              </w:rPr>
              <w:t>71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ECF263" w14:textId="77777777" w:rsidR="000A2BE2" w:rsidRPr="000A2BE2" w:rsidRDefault="000A2BE2" w:rsidP="000A2BE2">
            <w:pPr>
              <w:rPr>
                <w:rFonts w:cs="Times New Roman"/>
                <w:sz w:val="22"/>
                <w:szCs w:val="22"/>
              </w:rPr>
            </w:pPr>
            <w:r w:rsidRPr="000A2BE2">
              <w:rPr>
                <w:rFonts w:cs="Times New Roman"/>
                <w:sz w:val="22"/>
                <w:szCs w:val="22"/>
              </w:rPr>
              <w:t>Myocardial Infarction (MI)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1BA0B2" w14:textId="77777777" w:rsidR="000A2BE2" w:rsidRPr="000A2BE2" w:rsidRDefault="000A2BE2" w:rsidP="000A2BE2">
            <w:pPr>
              <w:rPr>
                <w:rFonts w:cs="Times New Roman"/>
                <w:sz w:val="22"/>
                <w:szCs w:val="22"/>
              </w:rPr>
            </w:pPr>
            <w:r w:rsidRPr="000A2BE2">
              <w:rPr>
                <w:rFonts w:cs="Times New Roman"/>
                <w:sz w:val="22"/>
                <w:szCs w:val="22"/>
              </w:rPr>
              <w:t>sbmpangy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0B99D"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D73B5"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1CBF05"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D8FB9C"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94C84"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3AC5C71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19080B" w14:textId="77777777" w:rsidR="000A2BE2" w:rsidRPr="000A2BE2" w:rsidRDefault="000A2BE2" w:rsidP="000A2BE2">
            <w:pPr>
              <w:rPr>
                <w:rFonts w:cs="Times New Roman"/>
                <w:sz w:val="22"/>
                <w:szCs w:val="22"/>
              </w:rPr>
            </w:pPr>
            <w:r w:rsidRPr="000A2BE2">
              <w:rPr>
                <w:rFonts w:cs="Times New Roman"/>
                <w:sz w:val="22"/>
                <w:szCs w:val="22"/>
              </w:rPr>
              <w:t>72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5664B1" w14:textId="77777777" w:rsidR="000A2BE2" w:rsidRPr="000A2BE2" w:rsidRDefault="000A2BE2" w:rsidP="000A2BE2">
            <w:pPr>
              <w:rPr>
                <w:rFonts w:cs="Times New Roman"/>
                <w:sz w:val="22"/>
                <w:szCs w:val="22"/>
              </w:rPr>
            </w:pPr>
            <w:r w:rsidRPr="000A2BE2">
              <w:rPr>
                <w:rFonts w:cs="Times New Roman"/>
                <w:sz w:val="22"/>
                <w:szCs w:val="22"/>
              </w:rPr>
              <w:t>Myocardial Infarction (MI) -- Where Treated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6193D9" w14:textId="77777777" w:rsidR="000A2BE2" w:rsidRPr="000A2BE2" w:rsidRDefault="000A2BE2" w:rsidP="000A2BE2">
            <w:pPr>
              <w:rPr>
                <w:rFonts w:cs="Times New Roman"/>
                <w:sz w:val="22"/>
                <w:szCs w:val="22"/>
              </w:rPr>
            </w:pPr>
            <w:r w:rsidRPr="000A2BE2">
              <w:rPr>
                <w:rFonts w:cs="Times New Roman"/>
                <w:sz w:val="22"/>
                <w:szCs w:val="22"/>
              </w:rPr>
              <w:t>sbmpanwt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71B27D"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94A43"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02D8E9"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84421"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6A6588" w14:textId="77777777" w:rsidR="000A2BE2" w:rsidRPr="000A2BE2" w:rsidRDefault="000A2BE2" w:rsidP="000A2BE2">
            <w:pPr>
              <w:rPr>
                <w:rFonts w:cs="Times New Roman"/>
                <w:sz w:val="22"/>
                <w:szCs w:val="22"/>
              </w:rPr>
            </w:pPr>
            <w:r w:rsidRPr="000A2BE2">
              <w:rPr>
                <w:rFonts w:cs="Times New Roman"/>
                <w:sz w:val="22"/>
                <w:szCs w:val="22"/>
              </w:rPr>
              <w:t>Where Treated</w:t>
            </w:r>
          </w:p>
        </w:tc>
      </w:tr>
      <w:tr w:rsidR="002C0305" w:rsidRPr="000A2BE2" w14:paraId="3F55E54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7355B2" w14:textId="77777777" w:rsidR="000A2BE2" w:rsidRPr="000A2BE2" w:rsidRDefault="000A2BE2" w:rsidP="000A2BE2">
            <w:pPr>
              <w:rPr>
                <w:rFonts w:cs="Times New Roman"/>
                <w:sz w:val="22"/>
                <w:szCs w:val="22"/>
              </w:rPr>
            </w:pPr>
            <w:r w:rsidRPr="000A2BE2">
              <w:rPr>
                <w:rFonts w:cs="Times New Roman"/>
                <w:sz w:val="22"/>
                <w:szCs w:val="22"/>
              </w:rPr>
              <w:t>73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AB7FDA" w14:textId="77777777" w:rsidR="000A2BE2" w:rsidRPr="000A2BE2" w:rsidRDefault="000A2BE2" w:rsidP="000A2BE2">
            <w:pPr>
              <w:rPr>
                <w:rFonts w:cs="Times New Roman"/>
                <w:sz w:val="22"/>
                <w:szCs w:val="22"/>
              </w:rPr>
            </w:pPr>
            <w:r w:rsidRPr="000A2BE2">
              <w:rPr>
                <w:rFonts w:cs="Times New Roman"/>
                <w:sz w:val="22"/>
                <w:szCs w:val="22"/>
              </w:rPr>
              <w:t>Myocardial Infarction (MI)</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54C782" w14:textId="77777777" w:rsidR="000A2BE2" w:rsidRPr="000A2BE2" w:rsidRDefault="000A2BE2" w:rsidP="000A2BE2">
            <w:pPr>
              <w:rPr>
                <w:rFonts w:cs="Times New Roman"/>
                <w:sz w:val="22"/>
                <w:szCs w:val="22"/>
              </w:rPr>
            </w:pPr>
            <w:r w:rsidRPr="000A2BE2">
              <w:rPr>
                <w:rFonts w:cs="Times New Roman"/>
                <w:sz w:val="22"/>
                <w:szCs w:val="22"/>
              </w:rPr>
              <w:t>sbmphf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67CB2"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ABAE5"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08AFB"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E083F7"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39130"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1EB3811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4ADFBD" w14:textId="77777777" w:rsidR="000A2BE2" w:rsidRPr="000A2BE2" w:rsidRDefault="000A2BE2" w:rsidP="000A2BE2">
            <w:pPr>
              <w:rPr>
                <w:rFonts w:cs="Times New Roman"/>
                <w:sz w:val="22"/>
                <w:szCs w:val="22"/>
              </w:rPr>
            </w:pPr>
            <w:r w:rsidRPr="000A2BE2">
              <w:rPr>
                <w:rFonts w:cs="Times New Roman"/>
                <w:sz w:val="22"/>
                <w:szCs w:val="22"/>
              </w:rPr>
              <w:t>74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763FE9" w14:textId="77777777" w:rsidR="000A2BE2" w:rsidRPr="000A2BE2" w:rsidRDefault="000A2BE2" w:rsidP="000A2BE2">
            <w:pPr>
              <w:rPr>
                <w:rFonts w:cs="Times New Roman"/>
                <w:sz w:val="22"/>
                <w:szCs w:val="22"/>
              </w:rPr>
            </w:pPr>
            <w:r w:rsidRPr="000A2BE2">
              <w:rPr>
                <w:rFonts w:cs="Times New Roman"/>
                <w:sz w:val="22"/>
                <w:szCs w:val="22"/>
              </w:rPr>
              <w:t>Myocardial Infarction (MI)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7E96D9" w14:textId="77777777" w:rsidR="000A2BE2" w:rsidRPr="000A2BE2" w:rsidRDefault="000A2BE2" w:rsidP="000A2BE2">
            <w:pPr>
              <w:rPr>
                <w:rFonts w:cs="Times New Roman"/>
                <w:sz w:val="22"/>
                <w:szCs w:val="22"/>
              </w:rPr>
            </w:pPr>
            <w:r w:rsidRPr="000A2BE2">
              <w:rPr>
                <w:rFonts w:cs="Times New Roman"/>
                <w:sz w:val="22"/>
                <w:szCs w:val="22"/>
              </w:rPr>
              <w:t>sbmphfy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6DEE6E"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0C582"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85D402"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232B04"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60D92"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77BC4B3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6B39B9" w14:textId="77777777" w:rsidR="000A2BE2" w:rsidRPr="000A2BE2" w:rsidRDefault="000A2BE2" w:rsidP="000A2BE2">
            <w:pPr>
              <w:rPr>
                <w:rFonts w:cs="Times New Roman"/>
                <w:sz w:val="22"/>
                <w:szCs w:val="22"/>
              </w:rPr>
            </w:pPr>
            <w:r w:rsidRPr="000A2BE2">
              <w:rPr>
                <w:rFonts w:cs="Times New Roman"/>
                <w:sz w:val="22"/>
                <w:szCs w:val="22"/>
              </w:rPr>
              <w:t>75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92522A" w14:textId="77777777" w:rsidR="000A2BE2" w:rsidRPr="000A2BE2" w:rsidRDefault="000A2BE2" w:rsidP="000A2BE2">
            <w:pPr>
              <w:rPr>
                <w:rFonts w:cs="Times New Roman"/>
                <w:sz w:val="22"/>
                <w:szCs w:val="22"/>
              </w:rPr>
            </w:pPr>
            <w:r w:rsidRPr="000A2BE2">
              <w:rPr>
                <w:rFonts w:cs="Times New Roman"/>
                <w:sz w:val="22"/>
                <w:szCs w:val="22"/>
              </w:rPr>
              <w:t>Myocardial Infarction (MI) -- Where Treated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66D492" w14:textId="77777777" w:rsidR="000A2BE2" w:rsidRPr="000A2BE2" w:rsidRDefault="000A2BE2" w:rsidP="000A2BE2">
            <w:pPr>
              <w:rPr>
                <w:rFonts w:cs="Times New Roman"/>
                <w:sz w:val="22"/>
                <w:szCs w:val="22"/>
              </w:rPr>
            </w:pPr>
            <w:r w:rsidRPr="000A2BE2">
              <w:rPr>
                <w:rFonts w:cs="Times New Roman"/>
                <w:sz w:val="22"/>
                <w:szCs w:val="22"/>
              </w:rPr>
              <w:t>sbmphfwt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F5D188"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744F35"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0F8762"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9A05B"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99029" w14:textId="77777777" w:rsidR="000A2BE2" w:rsidRPr="000A2BE2" w:rsidRDefault="000A2BE2" w:rsidP="000A2BE2">
            <w:pPr>
              <w:rPr>
                <w:rFonts w:cs="Times New Roman"/>
                <w:sz w:val="22"/>
                <w:szCs w:val="22"/>
              </w:rPr>
            </w:pPr>
            <w:r w:rsidRPr="000A2BE2">
              <w:rPr>
                <w:rFonts w:cs="Times New Roman"/>
                <w:sz w:val="22"/>
                <w:szCs w:val="22"/>
              </w:rPr>
              <w:t>Where Treated</w:t>
            </w:r>
          </w:p>
        </w:tc>
      </w:tr>
      <w:tr w:rsidR="002C0305" w:rsidRPr="000A2BE2" w14:paraId="62E009F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9E3A0D" w14:textId="77777777" w:rsidR="000A2BE2" w:rsidRPr="000A2BE2" w:rsidRDefault="000A2BE2" w:rsidP="000A2BE2">
            <w:pPr>
              <w:rPr>
                <w:rFonts w:cs="Times New Roman"/>
                <w:sz w:val="22"/>
                <w:szCs w:val="22"/>
              </w:rPr>
            </w:pPr>
            <w:r w:rsidRPr="000A2BE2">
              <w:rPr>
                <w:rFonts w:cs="Times New Roman"/>
                <w:sz w:val="22"/>
                <w:szCs w:val="22"/>
              </w:rPr>
              <w:t>76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5B9B3" w14:textId="77777777" w:rsidR="000A2BE2" w:rsidRPr="000A2BE2" w:rsidRDefault="000A2BE2" w:rsidP="000A2BE2">
            <w:pPr>
              <w:rPr>
                <w:rFonts w:cs="Times New Roman"/>
                <w:sz w:val="22"/>
                <w:szCs w:val="22"/>
              </w:rPr>
            </w:pPr>
            <w:r w:rsidRPr="000A2BE2">
              <w:rPr>
                <w:rFonts w:cs="Times New Roman"/>
                <w:sz w:val="22"/>
                <w:szCs w:val="22"/>
              </w:rPr>
              <w:t>High cholesterol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1CB9C" w14:textId="77777777" w:rsidR="000A2BE2" w:rsidRPr="000A2BE2" w:rsidRDefault="000A2BE2" w:rsidP="000A2BE2">
            <w:pPr>
              <w:rPr>
                <w:rFonts w:cs="Times New Roman"/>
                <w:sz w:val="22"/>
                <w:szCs w:val="22"/>
              </w:rPr>
            </w:pPr>
            <w:r w:rsidRPr="000A2BE2">
              <w:rPr>
                <w:rFonts w:cs="Times New Roman"/>
                <w:sz w:val="22"/>
                <w:szCs w:val="22"/>
              </w:rPr>
              <w:t>sbmphc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D19BB"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D0F0A6"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AD08B8"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42A6C"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C5830"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5A757CD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EA60F4" w14:textId="77777777" w:rsidR="000A2BE2" w:rsidRPr="000A2BE2" w:rsidRDefault="000A2BE2" w:rsidP="000A2BE2">
            <w:pPr>
              <w:rPr>
                <w:rFonts w:cs="Times New Roman"/>
                <w:sz w:val="22"/>
                <w:szCs w:val="22"/>
              </w:rPr>
            </w:pPr>
            <w:r w:rsidRPr="000A2BE2">
              <w:rPr>
                <w:rFonts w:cs="Times New Roman"/>
                <w:sz w:val="22"/>
                <w:szCs w:val="22"/>
              </w:rPr>
              <w:t>77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965AE5" w14:textId="77777777" w:rsidR="000A2BE2" w:rsidRPr="000A2BE2" w:rsidRDefault="000A2BE2" w:rsidP="000A2BE2">
            <w:pPr>
              <w:rPr>
                <w:rFonts w:cs="Times New Roman"/>
                <w:sz w:val="22"/>
                <w:szCs w:val="22"/>
              </w:rPr>
            </w:pPr>
            <w:r w:rsidRPr="000A2BE2">
              <w:rPr>
                <w:rFonts w:cs="Times New Roman"/>
                <w:sz w:val="22"/>
                <w:szCs w:val="22"/>
              </w:rPr>
              <w:t>Stroke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9A608" w14:textId="77777777" w:rsidR="000A2BE2" w:rsidRPr="000A2BE2" w:rsidRDefault="000A2BE2" w:rsidP="000A2BE2">
            <w:pPr>
              <w:rPr>
                <w:rFonts w:cs="Times New Roman"/>
                <w:sz w:val="22"/>
                <w:szCs w:val="22"/>
              </w:rPr>
            </w:pPr>
            <w:r w:rsidRPr="000A2BE2">
              <w:rPr>
                <w:rFonts w:cs="Times New Roman"/>
                <w:sz w:val="22"/>
                <w:szCs w:val="22"/>
              </w:rPr>
              <w:t>sbmps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36C80"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66468"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6D800"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495942"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F209F9"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77C3329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43D0DF" w14:textId="77777777" w:rsidR="000A2BE2" w:rsidRPr="000A2BE2" w:rsidRDefault="000A2BE2" w:rsidP="000A2BE2">
            <w:pPr>
              <w:rPr>
                <w:rFonts w:cs="Times New Roman"/>
                <w:sz w:val="22"/>
                <w:szCs w:val="22"/>
              </w:rPr>
            </w:pPr>
            <w:r w:rsidRPr="000A2BE2">
              <w:rPr>
                <w:rFonts w:cs="Times New Roman"/>
                <w:sz w:val="22"/>
                <w:szCs w:val="22"/>
              </w:rPr>
              <w:t>78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B0E9C2" w14:textId="77777777" w:rsidR="000A2BE2" w:rsidRPr="000A2BE2" w:rsidRDefault="000A2BE2" w:rsidP="000A2BE2">
            <w:pPr>
              <w:rPr>
                <w:rFonts w:cs="Times New Roman"/>
                <w:sz w:val="22"/>
                <w:szCs w:val="22"/>
              </w:rPr>
            </w:pPr>
            <w:r w:rsidRPr="000A2BE2">
              <w:rPr>
                <w:rFonts w:cs="Times New Roman"/>
                <w:sz w:val="22"/>
                <w:szCs w:val="22"/>
              </w:rPr>
              <w:t>Stroke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047CC8" w14:textId="77777777" w:rsidR="000A2BE2" w:rsidRPr="000A2BE2" w:rsidRDefault="000A2BE2" w:rsidP="000A2BE2">
            <w:pPr>
              <w:rPr>
                <w:rFonts w:cs="Times New Roman"/>
                <w:sz w:val="22"/>
                <w:szCs w:val="22"/>
              </w:rPr>
            </w:pPr>
            <w:r w:rsidRPr="000A2BE2">
              <w:rPr>
                <w:rFonts w:cs="Times New Roman"/>
                <w:sz w:val="22"/>
                <w:szCs w:val="22"/>
              </w:rPr>
              <w:t>sbmpsd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40589"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51C6D"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E082A0"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0005DF"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E1C60"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5ED8965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79A387" w14:textId="77777777" w:rsidR="000A2BE2" w:rsidRPr="000A2BE2" w:rsidRDefault="000A2BE2" w:rsidP="000A2BE2">
            <w:pPr>
              <w:rPr>
                <w:rFonts w:cs="Times New Roman"/>
                <w:sz w:val="22"/>
                <w:szCs w:val="22"/>
              </w:rPr>
            </w:pPr>
            <w:r w:rsidRPr="000A2BE2">
              <w:rPr>
                <w:rFonts w:cs="Times New Roman"/>
                <w:sz w:val="22"/>
                <w:szCs w:val="22"/>
              </w:rPr>
              <w:t>79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833A7F" w14:textId="77777777" w:rsidR="000A2BE2" w:rsidRPr="000A2BE2" w:rsidRDefault="000A2BE2" w:rsidP="000A2BE2">
            <w:pPr>
              <w:rPr>
                <w:rFonts w:cs="Times New Roman"/>
                <w:sz w:val="22"/>
                <w:szCs w:val="22"/>
              </w:rPr>
            </w:pPr>
            <w:r w:rsidRPr="000A2BE2">
              <w:rPr>
                <w:rFonts w:cs="Times New Roman"/>
                <w:sz w:val="22"/>
                <w:szCs w:val="22"/>
              </w:rPr>
              <w:t>Peripheral vascular disease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80CC6" w14:textId="77777777" w:rsidR="000A2BE2" w:rsidRPr="000A2BE2" w:rsidRDefault="000A2BE2" w:rsidP="000A2BE2">
            <w:pPr>
              <w:rPr>
                <w:rFonts w:cs="Times New Roman"/>
                <w:sz w:val="22"/>
                <w:szCs w:val="22"/>
              </w:rPr>
            </w:pPr>
            <w:r w:rsidRPr="000A2BE2">
              <w:rPr>
                <w:rFonts w:cs="Times New Roman"/>
                <w:sz w:val="22"/>
                <w:szCs w:val="22"/>
              </w:rPr>
              <w:t>sbmppv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F04AF"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23980C"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CE28B"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DBD4B2"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BA793"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0A79128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D06E3" w14:textId="77777777" w:rsidR="000A2BE2" w:rsidRPr="000A2BE2" w:rsidRDefault="000A2BE2" w:rsidP="000A2BE2">
            <w:pPr>
              <w:rPr>
                <w:rFonts w:cs="Times New Roman"/>
                <w:sz w:val="22"/>
                <w:szCs w:val="22"/>
              </w:rPr>
            </w:pPr>
            <w:r w:rsidRPr="000A2BE2">
              <w:rPr>
                <w:rFonts w:cs="Times New Roman"/>
                <w:sz w:val="22"/>
                <w:szCs w:val="22"/>
              </w:rPr>
              <w:t>80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CE0689" w14:textId="77777777" w:rsidR="000A2BE2" w:rsidRPr="000A2BE2" w:rsidRDefault="000A2BE2" w:rsidP="000A2BE2">
            <w:pPr>
              <w:rPr>
                <w:rFonts w:cs="Times New Roman"/>
                <w:sz w:val="22"/>
                <w:szCs w:val="22"/>
              </w:rPr>
            </w:pPr>
            <w:r w:rsidRPr="000A2BE2">
              <w:rPr>
                <w:rFonts w:cs="Times New Roman"/>
                <w:sz w:val="22"/>
                <w:szCs w:val="22"/>
              </w:rPr>
              <w:t>Peripheral vascular disease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DD87F6" w14:textId="77777777" w:rsidR="000A2BE2" w:rsidRPr="000A2BE2" w:rsidRDefault="000A2BE2" w:rsidP="000A2BE2">
            <w:pPr>
              <w:rPr>
                <w:rFonts w:cs="Times New Roman"/>
                <w:sz w:val="22"/>
                <w:szCs w:val="22"/>
              </w:rPr>
            </w:pPr>
            <w:r w:rsidRPr="000A2BE2">
              <w:rPr>
                <w:rFonts w:cs="Times New Roman"/>
                <w:sz w:val="22"/>
                <w:szCs w:val="22"/>
              </w:rPr>
              <w:t>sbmppvd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B5F289"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264982"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EF4F8"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688193"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F8FB5"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04FB294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C7D386" w14:textId="77777777" w:rsidR="000A2BE2" w:rsidRPr="000A2BE2" w:rsidRDefault="000A2BE2" w:rsidP="000A2BE2">
            <w:pPr>
              <w:rPr>
                <w:rFonts w:cs="Times New Roman"/>
                <w:sz w:val="22"/>
                <w:szCs w:val="22"/>
              </w:rPr>
            </w:pPr>
            <w:r w:rsidRPr="000A2BE2">
              <w:rPr>
                <w:rFonts w:cs="Times New Roman"/>
                <w:sz w:val="22"/>
                <w:szCs w:val="22"/>
              </w:rPr>
              <w:t>81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0AB4C3" w14:textId="77777777" w:rsidR="000A2BE2" w:rsidRPr="000A2BE2" w:rsidRDefault="000A2BE2" w:rsidP="000A2BE2">
            <w:pPr>
              <w:rPr>
                <w:rFonts w:cs="Times New Roman"/>
                <w:sz w:val="22"/>
                <w:szCs w:val="22"/>
              </w:rPr>
            </w:pPr>
            <w:r w:rsidRPr="000A2BE2">
              <w:rPr>
                <w:rFonts w:cs="Times New Roman"/>
                <w:sz w:val="22"/>
                <w:szCs w:val="22"/>
              </w:rPr>
              <w:t>Hypertension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C58B10" w14:textId="77777777" w:rsidR="000A2BE2" w:rsidRPr="000A2BE2" w:rsidRDefault="000A2BE2" w:rsidP="000A2BE2">
            <w:pPr>
              <w:rPr>
                <w:rFonts w:cs="Times New Roman"/>
                <w:sz w:val="22"/>
                <w:szCs w:val="22"/>
              </w:rPr>
            </w:pPr>
            <w:r w:rsidRPr="000A2BE2">
              <w:rPr>
                <w:rFonts w:cs="Times New Roman"/>
                <w:sz w:val="22"/>
                <w:szCs w:val="22"/>
              </w:rPr>
              <w:t>sbmpht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49FB6"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1FB3C0"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3FB428"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EF0920"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3DB2A5"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0D4E425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6A6DC4" w14:textId="77777777" w:rsidR="000A2BE2" w:rsidRPr="000A2BE2" w:rsidRDefault="000A2BE2" w:rsidP="000A2BE2">
            <w:pPr>
              <w:rPr>
                <w:rFonts w:cs="Times New Roman"/>
                <w:sz w:val="22"/>
                <w:szCs w:val="22"/>
              </w:rPr>
            </w:pPr>
            <w:r w:rsidRPr="000A2BE2">
              <w:rPr>
                <w:rFonts w:cs="Times New Roman"/>
                <w:sz w:val="22"/>
                <w:szCs w:val="22"/>
              </w:rPr>
              <w:t>82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01D929" w14:textId="77777777" w:rsidR="000A2BE2" w:rsidRPr="000A2BE2" w:rsidRDefault="000A2BE2" w:rsidP="000A2BE2">
            <w:pPr>
              <w:rPr>
                <w:rFonts w:cs="Times New Roman"/>
                <w:sz w:val="22"/>
                <w:szCs w:val="22"/>
              </w:rPr>
            </w:pPr>
            <w:r w:rsidRPr="000A2BE2">
              <w:rPr>
                <w:rFonts w:cs="Times New Roman"/>
                <w:sz w:val="22"/>
                <w:szCs w:val="22"/>
              </w:rPr>
              <w:t>Hypertension -- Treated?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4D562" w14:textId="77777777" w:rsidR="000A2BE2" w:rsidRPr="000A2BE2" w:rsidRDefault="000A2BE2" w:rsidP="000A2BE2">
            <w:pPr>
              <w:rPr>
                <w:rFonts w:cs="Times New Roman"/>
                <w:sz w:val="22"/>
                <w:szCs w:val="22"/>
              </w:rPr>
            </w:pPr>
            <w:r w:rsidRPr="000A2BE2">
              <w:rPr>
                <w:rFonts w:cs="Times New Roman"/>
                <w:sz w:val="22"/>
                <w:szCs w:val="22"/>
              </w:rPr>
              <w:t>sbmphtt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AAE221"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B1B114"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E322BC"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85CC3" w14:textId="77777777" w:rsidR="000A2BE2" w:rsidRPr="000A2BE2" w:rsidRDefault="000A2BE2" w:rsidP="000A2BE2">
            <w:pPr>
              <w:rPr>
                <w:rFonts w:cs="Times New Roman"/>
                <w:sz w:val="22"/>
                <w:szCs w:val="22"/>
              </w:rPr>
            </w:pPr>
            <w:r w:rsidRPr="000A2BE2">
              <w:rPr>
                <w:rFonts w:cs="Times New Roman"/>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CB9635"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622139F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543B09" w14:textId="77777777" w:rsidR="000A2BE2" w:rsidRPr="000A2BE2" w:rsidRDefault="000A2BE2" w:rsidP="000A2BE2">
            <w:pPr>
              <w:rPr>
                <w:rFonts w:cs="Times New Roman"/>
                <w:sz w:val="22"/>
                <w:szCs w:val="22"/>
              </w:rPr>
            </w:pPr>
            <w:r w:rsidRPr="000A2BE2">
              <w:rPr>
                <w:rFonts w:cs="Times New Roman"/>
                <w:sz w:val="22"/>
                <w:szCs w:val="22"/>
              </w:rPr>
              <w:t>83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696E8F" w14:textId="77777777" w:rsidR="000A2BE2" w:rsidRPr="000A2BE2" w:rsidRDefault="000A2BE2" w:rsidP="000A2BE2">
            <w:pPr>
              <w:rPr>
                <w:rFonts w:cs="Times New Roman"/>
                <w:sz w:val="22"/>
                <w:szCs w:val="22"/>
              </w:rPr>
            </w:pPr>
            <w:r w:rsidRPr="000A2BE2">
              <w:rPr>
                <w:rFonts w:cs="Times New Roman"/>
                <w:sz w:val="22"/>
                <w:szCs w:val="22"/>
              </w:rPr>
              <w:t>Hypertension --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C336D1" w14:textId="77777777" w:rsidR="000A2BE2" w:rsidRPr="000A2BE2" w:rsidRDefault="000A2BE2" w:rsidP="000A2BE2">
            <w:pPr>
              <w:rPr>
                <w:rFonts w:cs="Times New Roman"/>
                <w:sz w:val="22"/>
                <w:szCs w:val="22"/>
              </w:rPr>
            </w:pPr>
            <w:r w:rsidRPr="000A2BE2">
              <w:rPr>
                <w:rFonts w:cs="Times New Roman"/>
                <w:sz w:val="22"/>
                <w:szCs w:val="22"/>
              </w:rPr>
              <w:t>sbmphtsw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AEC16"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DFBAB7"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0AFD8F" w14:textId="77777777" w:rsidR="000A2BE2" w:rsidRPr="000A2BE2" w:rsidRDefault="000A2BE2" w:rsidP="000A2BE2">
            <w:pPr>
              <w:rPr>
                <w:rFonts w:cs="Times New Roman"/>
                <w:sz w:val="22"/>
                <w:szCs w:val="22"/>
              </w:rPr>
            </w:pPr>
            <w:r w:rsidRPr="000A2BE2">
              <w:rPr>
                <w:rFonts w:cs="Times New Roman"/>
                <w:sz w:val="22"/>
                <w:szCs w:val="22"/>
              </w:rPr>
              <w:t>YYYY</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AE3331"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EE82EB" w14:textId="77777777" w:rsidR="000A2BE2" w:rsidRPr="000A2BE2" w:rsidRDefault="000A2BE2" w:rsidP="000A2BE2">
            <w:pPr>
              <w:rPr>
                <w:rFonts w:cs="Times New Roman"/>
                <w:sz w:val="22"/>
                <w:szCs w:val="22"/>
              </w:rPr>
            </w:pPr>
            <w:r w:rsidRPr="000A2BE2">
              <w:rPr>
                <w:rFonts w:cs="Times New Roman"/>
                <w:sz w:val="22"/>
                <w:szCs w:val="22"/>
              </w:rPr>
              <w:t>Year</w:t>
            </w:r>
          </w:p>
        </w:tc>
      </w:tr>
      <w:tr w:rsidR="002C0305" w:rsidRPr="000A2BE2" w14:paraId="3DA6D2B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BA0609" w14:textId="77777777" w:rsidR="000A2BE2" w:rsidRPr="000A2BE2" w:rsidRDefault="000A2BE2" w:rsidP="000A2BE2">
            <w:pPr>
              <w:rPr>
                <w:rFonts w:cs="Times New Roman"/>
                <w:sz w:val="22"/>
                <w:szCs w:val="22"/>
              </w:rPr>
            </w:pPr>
            <w:r w:rsidRPr="000A2BE2">
              <w:rPr>
                <w:rFonts w:cs="Times New Roman"/>
                <w:sz w:val="22"/>
                <w:szCs w:val="22"/>
              </w:rPr>
              <w:t>84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86556C" w14:textId="77777777" w:rsidR="000A2BE2" w:rsidRPr="000A2BE2" w:rsidRDefault="000A2BE2" w:rsidP="000A2BE2">
            <w:pPr>
              <w:rPr>
                <w:rFonts w:cs="Times New Roman"/>
                <w:sz w:val="22"/>
                <w:szCs w:val="22"/>
              </w:rPr>
            </w:pPr>
            <w:r w:rsidRPr="000A2BE2">
              <w:rPr>
                <w:rFonts w:cs="Times New Roman"/>
                <w:sz w:val="22"/>
                <w:szCs w:val="22"/>
              </w:rPr>
              <w:t>Hypertension -- Highest Value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7D505" w14:textId="77777777" w:rsidR="000A2BE2" w:rsidRPr="000A2BE2" w:rsidRDefault="000A2BE2" w:rsidP="000A2BE2">
            <w:pPr>
              <w:rPr>
                <w:rFonts w:cs="Times New Roman"/>
                <w:sz w:val="22"/>
                <w:szCs w:val="22"/>
              </w:rPr>
            </w:pPr>
            <w:r w:rsidRPr="000A2BE2">
              <w:rPr>
                <w:rFonts w:cs="Times New Roman"/>
                <w:sz w:val="22"/>
                <w:szCs w:val="22"/>
              </w:rPr>
              <w:t>sbmphthv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03F0EA"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E2183"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989CFE"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CBA698"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C30BC2" w14:textId="77777777" w:rsidR="000A2BE2" w:rsidRPr="000A2BE2" w:rsidRDefault="000A2BE2" w:rsidP="000A2BE2">
            <w:pPr>
              <w:rPr>
                <w:rFonts w:cs="Times New Roman"/>
                <w:sz w:val="22"/>
                <w:szCs w:val="22"/>
              </w:rPr>
            </w:pPr>
            <w:r w:rsidRPr="000A2BE2">
              <w:rPr>
                <w:rFonts w:cs="Times New Roman"/>
                <w:sz w:val="22"/>
                <w:szCs w:val="22"/>
              </w:rPr>
              <w:t>Highest Value</w:t>
            </w:r>
          </w:p>
        </w:tc>
      </w:tr>
      <w:tr w:rsidR="002C0305" w:rsidRPr="000A2BE2" w14:paraId="1B980E8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EF7E84" w14:textId="77777777" w:rsidR="000A2BE2" w:rsidRPr="000A2BE2" w:rsidRDefault="000A2BE2" w:rsidP="000A2BE2">
            <w:pPr>
              <w:rPr>
                <w:rFonts w:cs="Times New Roman"/>
                <w:sz w:val="22"/>
                <w:szCs w:val="22"/>
              </w:rPr>
            </w:pPr>
            <w:r w:rsidRPr="000A2BE2">
              <w:rPr>
                <w:rFonts w:cs="Times New Roman"/>
                <w:sz w:val="22"/>
                <w:szCs w:val="22"/>
              </w:rPr>
              <w:t>85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D57055" w14:textId="77777777" w:rsidR="000A2BE2" w:rsidRPr="000A2BE2" w:rsidRDefault="000A2BE2" w:rsidP="000A2BE2">
            <w:pPr>
              <w:rPr>
                <w:rFonts w:cs="Times New Roman"/>
                <w:sz w:val="22"/>
                <w:szCs w:val="22"/>
              </w:rPr>
            </w:pPr>
            <w:r w:rsidRPr="000A2BE2">
              <w:rPr>
                <w:rFonts w:cs="Times New Roman"/>
                <w:sz w:val="22"/>
                <w:szCs w:val="22"/>
              </w:rPr>
              <w:t>Connective tissue diseases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4359AC" w14:textId="77777777" w:rsidR="000A2BE2" w:rsidRPr="000A2BE2" w:rsidRDefault="000A2BE2" w:rsidP="000A2BE2">
            <w:pPr>
              <w:rPr>
                <w:rFonts w:cs="Times New Roman"/>
                <w:sz w:val="22"/>
                <w:szCs w:val="22"/>
              </w:rPr>
            </w:pPr>
            <w:r w:rsidRPr="000A2BE2">
              <w:rPr>
                <w:rFonts w:cs="Times New Roman"/>
                <w:sz w:val="22"/>
                <w:szCs w:val="22"/>
              </w:rPr>
              <w:t>sbmpct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D411CC"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BB91C1"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D3805D"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F0552A"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FFCF4"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2ECF1B5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7254D8" w14:textId="77777777" w:rsidR="000A2BE2" w:rsidRPr="000A2BE2" w:rsidRDefault="000A2BE2" w:rsidP="000A2BE2">
            <w:pPr>
              <w:rPr>
                <w:rFonts w:cs="Times New Roman"/>
                <w:sz w:val="22"/>
                <w:szCs w:val="22"/>
              </w:rPr>
            </w:pPr>
            <w:r w:rsidRPr="000A2BE2">
              <w:rPr>
                <w:rFonts w:cs="Times New Roman"/>
                <w:sz w:val="22"/>
                <w:szCs w:val="22"/>
              </w:rPr>
              <w:t>86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2DA95A" w14:textId="77777777" w:rsidR="000A2BE2" w:rsidRPr="000A2BE2" w:rsidRDefault="000A2BE2" w:rsidP="000A2BE2">
            <w:pPr>
              <w:rPr>
                <w:rFonts w:cs="Times New Roman"/>
                <w:sz w:val="22"/>
                <w:szCs w:val="22"/>
              </w:rPr>
            </w:pPr>
            <w:r w:rsidRPr="000A2BE2">
              <w:rPr>
                <w:rFonts w:cs="Times New Roman"/>
                <w:sz w:val="22"/>
                <w:szCs w:val="22"/>
              </w:rPr>
              <w:t>Connective tissue diseases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C6B518" w14:textId="77777777" w:rsidR="000A2BE2" w:rsidRPr="000A2BE2" w:rsidRDefault="000A2BE2" w:rsidP="000A2BE2">
            <w:pPr>
              <w:rPr>
                <w:rFonts w:cs="Times New Roman"/>
                <w:sz w:val="22"/>
                <w:szCs w:val="22"/>
              </w:rPr>
            </w:pPr>
            <w:r w:rsidRPr="000A2BE2">
              <w:rPr>
                <w:rFonts w:cs="Times New Roman"/>
                <w:sz w:val="22"/>
                <w:szCs w:val="22"/>
              </w:rPr>
              <w:t>sbmpctsp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1E1391"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E15DD9"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D9FBD7"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F2ED1"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D3B4E3" w14:textId="77777777" w:rsidR="000A2BE2" w:rsidRPr="000A2BE2" w:rsidRDefault="000A2BE2" w:rsidP="000A2BE2">
            <w:pPr>
              <w:rPr>
                <w:rFonts w:cs="Times New Roman"/>
                <w:sz w:val="22"/>
                <w:szCs w:val="22"/>
              </w:rPr>
            </w:pPr>
            <w:r w:rsidRPr="000A2BE2">
              <w:rPr>
                <w:rFonts w:cs="Times New Roman"/>
                <w:sz w:val="22"/>
                <w:szCs w:val="22"/>
              </w:rPr>
              <w:t>Specify</w:t>
            </w:r>
          </w:p>
        </w:tc>
      </w:tr>
      <w:tr w:rsidR="002C0305" w:rsidRPr="000A2BE2" w14:paraId="3412AD8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58BF42" w14:textId="77777777" w:rsidR="000A2BE2" w:rsidRPr="000A2BE2" w:rsidRDefault="000A2BE2" w:rsidP="000A2BE2">
            <w:pPr>
              <w:rPr>
                <w:rFonts w:cs="Times New Roman"/>
                <w:sz w:val="22"/>
                <w:szCs w:val="22"/>
              </w:rPr>
            </w:pPr>
            <w:r w:rsidRPr="000A2BE2">
              <w:rPr>
                <w:rFonts w:cs="Times New Roman"/>
                <w:sz w:val="22"/>
                <w:szCs w:val="22"/>
              </w:rPr>
              <w:t>87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E1AF9" w14:textId="77777777" w:rsidR="000A2BE2" w:rsidRPr="000A2BE2" w:rsidRDefault="000A2BE2" w:rsidP="000A2BE2">
            <w:pPr>
              <w:rPr>
                <w:rFonts w:cs="Times New Roman"/>
                <w:sz w:val="22"/>
                <w:szCs w:val="22"/>
              </w:rPr>
            </w:pPr>
            <w:r w:rsidRPr="000A2BE2">
              <w:rPr>
                <w:rFonts w:cs="Times New Roman"/>
                <w:sz w:val="22"/>
                <w:szCs w:val="22"/>
              </w:rPr>
              <w:t>Ulcer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D8DAF" w14:textId="77777777" w:rsidR="000A2BE2" w:rsidRPr="000A2BE2" w:rsidRDefault="000A2BE2" w:rsidP="000A2BE2">
            <w:pPr>
              <w:rPr>
                <w:rFonts w:cs="Times New Roman"/>
                <w:sz w:val="22"/>
                <w:szCs w:val="22"/>
              </w:rPr>
            </w:pPr>
            <w:r w:rsidRPr="000A2BE2">
              <w:rPr>
                <w:rFonts w:cs="Times New Roman"/>
                <w:sz w:val="22"/>
                <w:szCs w:val="22"/>
              </w:rPr>
              <w:t>sbmpulce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415A81"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9B7DE"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4F918C"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8F6FCA"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C0809C"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0F59006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98BBA2" w14:textId="77777777" w:rsidR="000A2BE2" w:rsidRPr="000A2BE2" w:rsidRDefault="000A2BE2" w:rsidP="000A2BE2">
            <w:pPr>
              <w:rPr>
                <w:rFonts w:cs="Times New Roman"/>
                <w:sz w:val="22"/>
                <w:szCs w:val="22"/>
              </w:rPr>
            </w:pPr>
            <w:r w:rsidRPr="000A2BE2">
              <w:rPr>
                <w:rFonts w:cs="Times New Roman"/>
                <w:sz w:val="22"/>
                <w:szCs w:val="22"/>
              </w:rPr>
              <w:t>88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6325A5" w14:textId="77777777" w:rsidR="000A2BE2" w:rsidRPr="000A2BE2" w:rsidRDefault="000A2BE2" w:rsidP="000A2BE2">
            <w:pPr>
              <w:rPr>
                <w:rFonts w:cs="Times New Roman"/>
                <w:sz w:val="22"/>
                <w:szCs w:val="22"/>
              </w:rPr>
            </w:pPr>
            <w:r w:rsidRPr="000A2BE2">
              <w:rPr>
                <w:rFonts w:cs="Times New Roman"/>
                <w:sz w:val="22"/>
                <w:szCs w:val="22"/>
              </w:rPr>
              <w:t>Liver disease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80515" w14:textId="77777777" w:rsidR="000A2BE2" w:rsidRPr="000A2BE2" w:rsidRDefault="000A2BE2" w:rsidP="000A2BE2">
            <w:pPr>
              <w:rPr>
                <w:rFonts w:cs="Times New Roman"/>
                <w:sz w:val="22"/>
                <w:szCs w:val="22"/>
              </w:rPr>
            </w:pPr>
            <w:r w:rsidRPr="000A2BE2">
              <w:rPr>
                <w:rFonts w:cs="Times New Roman"/>
                <w:sz w:val="22"/>
                <w:szCs w:val="22"/>
              </w:rPr>
              <w:t>sbmpld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D7BDD0"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99D77"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3AD452"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F00B74"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F44DCA"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6FE53D7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70FD81" w14:textId="77777777" w:rsidR="000A2BE2" w:rsidRPr="000A2BE2" w:rsidRDefault="000A2BE2" w:rsidP="000A2BE2">
            <w:pPr>
              <w:rPr>
                <w:rFonts w:cs="Times New Roman"/>
                <w:sz w:val="22"/>
                <w:szCs w:val="22"/>
              </w:rPr>
            </w:pPr>
            <w:r w:rsidRPr="000A2BE2">
              <w:rPr>
                <w:rFonts w:cs="Times New Roman"/>
                <w:sz w:val="22"/>
                <w:szCs w:val="22"/>
              </w:rPr>
              <w:t>89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BA1D65" w14:textId="77777777" w:rsidR="000A2BE2" w:rsidRPr="000A2BE2" w:rsidRDefault="000A2BE2" w:rsidP="000A2BE2">
            <w:pPr>
              <w:rPr>
                <w:rFonts w:cs="Times New Roman"/>
                <w:sz w:val="22"/>
                <w:szCs w:val="22"/>
              </w:rPr>
            </w:pPr>
            <w:r w:rsidRPr="000A2BE2">
              <w:rPr>
                <w:rFonts w:cs="Times New Roman"/>
                <w:sz w:val="22"/>
                <w:szCs w:val="22"/>
              </w:rPr>
              <w:t>Renal disease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069C3C" w14:textId="77777777" w:rsidR="000A2BE2" w:rsidRPr="000A2BE2" w:rsidRDefault="000A2BE2" w:rsidP="000A2BE2">
            <w:pPr>
              <w:rPr>
                <w:rFonts w:cs="Times New Roman"/>
                <w:sz w:val="22"/>
                <w:szCs w:val="22"/>
              </w:rPr>
            </w:pPr>
            <w:r w:rsidRPr="000A2BE2">
              <w:rPr>
                <w:rFonts w:cs="Times New Roman"/>
                <w:sz w:val="22"/>
                <w:szCs w:val="22"/>
              </w:rPr>
              <w:t>sbmprd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A47CE5"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82188"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B04B2"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BFF38A"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EB010"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69792C1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744371" w14:textId="77777777" w:rsidR="000A2BE2" w:rsidRPr="000A2BE2" w:rsidRDefault="000A2BE2" w:rsidP="000A2BE2">
            <w:pPr>
              <w:rPr>
                <w:rFonts w:cs="Times New Roman"/>
                <w:sz w:val="22"/>
                <w:szCs w:val="22"/>
              </w:rPr>
            </w:pPr>
            <w:r w:rsidRPr="000A2BE2">
              <w:rPr>
                <w:rFonts w:cs="Times New Roman"/>
                <w:sz w:val="22"/>
                <w:szCs w:val="22"/>
              </w:rPr>
              <w:t>90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4C22E3" w14:textId="77777777" w:rsidR="000A2BE2" w:rsidRPr="000A2BE2" w:rsidRDefault="000A2BE2" w:rsidP="000A2BE2">
            <w:pPr>
              <w:rPr>
                <w:rFonts w:cs="Times New Roman"/>
                <w:sz w:val="22"/>
                <w:szCs w:val="22"/>
              </w:rPr>
            </w:pPr>
            <w:r w:rsidRPr="000A2BE2">
              <w:rPr>
                <w:rFonts w:cs="Times New Roman"/>
                <w:sz w:val="22"/>
                <w:szCs w:val="22"/>
              </w:rPr>
              <w:t>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E33A54" w14:textId="77777777" w:rsidR="000A2BE2" w:rsidRPr="000A2BE2" w:rsidRDefault="000A2BE2" w:rsidP="000A2BE2">
            <w:pPr>
              <w:rPr>
                <w:rFonts w:cs="Times New Roman"/>
                <w:sz w:val="22"/>
                <w:szCs w:val="22"/>
              </w:rPr>
            </w:pPr>
            <w:r w:rsidRPr="000A2BE2">
              <w:rPr>
                <w:rFonts w:cs="Times New Roman"/>
                <w:sz w:val="22"/>
                <w:szCs w:val="22"/>
              </w:rPr>
              <w:t>sbmpoth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17685" w14:textId="77777777" w:rsidR="000A2BE2" w:rsidRPr="000A2BE2" w:rsidRDefault="000A2BE2" w:rsidP="000A2BE2">
            <w:pPr>
              <w:rPr>
                <w:rFonts w:cs="Times New Roman"/>
                <w:sz w:val="22"/>
                <w:szCs w:val="22"/>
              </w:rPr>
            </w:pPr>
            <w:r w:rsidRPr="000A2BE2">
              <w:rPr>
                <w:rFonts w:cs="Times New Roman"/>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6C832A"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0BA99"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35F56" w14:textId="77777777" w:rsidR="000A2BE2" w:rsidRPr="000A2BE2" w:rsidRDefault="000A2BE2" w:rsidP="000A2BE2">
            <w:pPr>
              <w:rPr>
                <w:rFonts w:cs="Times New Roman"/>
                <w:sz w:val="22"/>
                <w:szCs w:val="22"/>
              </w:rPr>
            </w:pPr>
            <w:r w:rsidRPr="000A2BE2">
              <w:rPr>
                <w:rFonts w:cs="Times New Roman"/>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D6BB1" w14:textId="77777777" w:rsidR="000A2BE2" w:rsidRPr="000A2BE2" w:rsidRDefault="000A2BE2" w:rsidP="000A2BE2">
            <w:pPr>
              <w:rPr>
                <w:rFonts w:cs="Times New Roman"/>
                <w:sz w:val="22"/>
                <w:szCs w:val="22"/>
              </w:rPr>
            </w:pPr>
            <w:r w:rsidRPr="000A2BE2">
              <w:rPr>
                <w:rFonts w:cs="Times New Roman"/>
                <w:sz w:val="22"/>
                <w:szCs w:val="22"/>
              </w:rPr>
              <w:t>No;Yes;?</w:t>
            </w:r>
          </w:p>
        </w:tc>
      </w:tr>
      <w:tr w:rsidR="002C0305" w:rsidRPr="000A2BE2" w14:paraId="2D46A88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9DFA99" w14:textId="77777777" w:rsidR="000A2BE2" w:rsidRPr="000A2BE2" w:rsidRDefault="000A2BE2" w:rsidP="000A2BE2">
            <w:pPr>
              <w:rPr>
                <w:rFonts w:cs="Times New Roman"/>
                <w:sz w:val="22"/>
                <w:szCs w:val="22"/>
              </w:rPr>
            </w:pPr>
            <w:r w:rsidRPr="000A2BE2">
              <w:rPr>
                <w:rFonts w:cs="Times New Roman"/>
                <w:sz w:val="22"/>
                <w:szCs w:val="22"/>
              </w:rPr>
              <w:t>91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A3A3EA" w14:textId="77777777" w:rsidR="000A2BE2" w:rsidRPr="000A2BE2" w:rsidRDefault="000A2BE2" w:rsidP="000A2BE2">
            <w:pPr>
              <w:rPr>
                <w:rFonts w:cs="Times New Roman"/>
                <w:sz w:val="22"/>
                <w:szCs w:val="22"/>
              </w:rPr>
            </w:pPr>
            <w:r w:rsidRPr="000A2BE2">
              <w:rPr>
                <w:rFonts w:cs="Times New Roman"/>
                <w:sz w:val="22"/>
                <w:szCs w:val="22"/>
              </w:rPr>
              <w:t>Other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403CE" w14:textId="77777777" w:rsidR="000A2BE2" w:rsidRPr="000A2BE2" w:rsidRDefault="000A2BE2" w:rsidP="000A2BE2">
            <w:pPr>
              <w:rPr>
                <w:rFonts w:cs="Times New Roman"/>
                <w:sz w:val="22"/>
                <w:szCs w:val="22"/>
              </w:rPr>
            </w:pPr>
            <w:r w:rsidRPr="000A2BE2">
              <w:rPr>
                <w:rFonts w:cs="Times New Roman"/>
                <w:sz w:val="22"/>
                <w:szCs w:val="22"/>
              </w:rPr>
              <w:t>sbmpod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A2A75D" w14:textId="77777777" w:rsidR="000A2BE2" w:rsidRPr="000A2BE2" w:rsidRDefault="000A2BE2" w:rsidP="000A2BE2">
            <w:pPr>
              <w:rPr>
                <w:rFonts w:cs="Times New Roman"/>
                <w:sz w:val="22"/>
                <w:szCs w:val="22"/>
              </w:rPr>
            </w:pPr>
            <w:r w:rsidRPr="000A2BE2">
              <w:rPr>
                <w:rFonts w:cs="Times New Roman"/>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B7719"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14CB87"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D0E4E4"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9D96B" w14:textId="77777777" w:rsidR="000A2BE2" w:rsidRPr="000A2BE2" w:rsidRDefault="000A2BE2" w:rsidP="000A2BE2">
            <w:pPr>
              <w:rPr>
                <w:rFonts w:cs="Times New Roman"/>
                <w:sz w:val="22"/>
                <w:szCs w:val="22"/>
              </w:rPr>
            </w:pPr>
            <w:r w:rsidRPr="000A2BE2">
              <w:rPr>
                <w:rFonts w:cs="Times New Roman"/>
                <w:sz w:val="22"/>
                <w:szCs w:val="22"/>
              </w:rPr>
              <w:t>Specify</w:t>
            </w:r>
          </w:p>
        </w:tc>
      </w:tr>
      <w:tr w:rsidR="002C0305" w:rsidRPr="000A2BE2" w14:paraId="0AC3D3E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BB0D0C" w14:textId="77777777" w:rsidR="000A2BE2" w:rsidRPr="000A2BE2" w:rsidRDefault="000A2BE2" w:rsidP="000A2BE2">
            <w:pPr>
              <w:rPr>
                <w:rFonts w:cs="Times New Roman"/>
                <w:sz w:val="22"/>
                <w:szCs w:val="22"/>
              </w:rPr>
            </w:pPr>
            <w:r w:rsidRPr="000A2BE2">
              <w:rPr>
                <w:rFonts w:cs="Times New Roman"/>
                <w:sz w:val="22"/>
                <w:szCs w:val="22"/>
              </w:rPr>
              <w:t>92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030F8" w14:textId="77777777" w:rsidR="000A2BE2" w:rsidRPr="000A2BE2" w:rsidRDefault="000A2BE2" w:rsidP="000A2BE2">
            <w:pPr>
              <w:rPr>
                <w:rFonts w:cs="Times New Roman"/>
                <w:sz w:val="22"/>
                <w:szCs w:val="22"/>
              </w:rPr>
            </w:pPr>
            <w:r w:rsidRPr="000A2BE2">
              <w:rPr>
                <w:rFonts w:cs="Times New Roman"/>
                <w:sz w:val="22"/>
                <w:szCs w:val="22"/>
              </w:rPr>
              <w:t>Comments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368FE" w14:textId="77777777" w:rsidR="000A2BE2" w:rsidRPr="000A2BE2" w:rsidRDefault="000A2BE2" w:rsidP="000A2BE2">
            <w:pPr>
              <w:rPr>
                <w:rFonts w:cs="Times New Roman"/>
                <w:sz w:val="22"/>
                <w:szCs w:val="22"/>
              </w:rPr>
            </w:pPr>
            <w:r w:rsidRPr="000A2BE2">
              <w:rPr>
                <w:rFonts w:cs="Times New Roman"/>
                <w:sz w:val="22"/>
                <w:szCs w:val="22"/>
              </w:rPr>
              <w:t>sbcmnt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FBC61" w14:textId="77777777" w:rsidR="000A2BE2" w:rsidRPr="000A2BE2" w:rsidRDefault="000A2BE2" w:rsidP="000A2BE2">
            <w:pPr>
              <w:rPr>
                <w:rFonts w:cs="Times New Roman"/>
                <w:sz w:val="22"/>
                <w:szCs w:val="22"/>
              </w:rPr>
            </w:pPr>
            <w:r w:rsidRPr="000A2BE2">
              <w:rPr>
                <w:rFonts w:cs="Times New Roman"/>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AA27D" w14:textId="77777777" w:rsidR="000A2BE2" w:rsidRPr="000A2BE2" w:rsidRDefault="000A2BE2" w:rsidP="000A2BE2">
            <w:pPr>
              <w:rPr>
                <w:rFonts w:cs="Times New Roman"/>
                <w:sz w:val="22"/>
                <w:szCs w:val="22"/>
              </w:rPr>
            </w:pPr>
            <w:r w:rsidRPr="000A2BE2">
              <w:rPr>
                <w:rFonts w:cs="Times New Roman"/>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1879A9" w14:textId="77777777" w:rsidR="000A2BE2" w:rsidRPr="000A2BE2" w:rsidRDefault="000A2BE2" w:rsidP="000A2BE2">
            <w:pPr>
              <w:rPr>
                <w:rFonts w:cs="Times New Roman"/>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049F2" w14:textId="77777777" w:rsidR="000A2BE2" w:rsidRPr="000A2BE2" w:rsidRDefault="000A2BE2" w:rsidP="000A2BE2">
            <w:pPr>
              <w:rPr>
                <w:rFonts w:cs="Times New Roman"/>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21A501" w14:textId="77777777" w:rsidR="000A2BE2" w:rsidRPr="000A2BE2" w:rsidRDefault="000A2BE2" w:rsidP="000A2BE2">
            <w:pPr>
              <w:rPr>
                <w:rFonts w:cs="Times New Roman"/>
                <w:sz w:val="22"/>
                <w:szCs w:val="22"/>
              </w:rPr>
            </w:pPr>
            <w:r w:rsidRPr="000A2BE2">
              <w:rPr>
                <w:rFonts w:cs="Times New Roman"/>
                <w:sz w:val="22"/>
                <w:szCs w:val="22"/>
              </w:rPr>
              <w:t>Comments</w:t>
            </w:r>
          </w:p>
        </w:tc>
      </w:tr>
    </w:tbl>
    <w:p w14:paraId="18DAD0F3" w14:textId="3A74D24F" w:rsidR="007A08E5" w:rsidRDefault="000A2BE2" w:rsidP="000A2BE2">
      <w:pPr>
        <w:pStyle w:val="Heading4"/>
      </w:pPr>
      <w:r>
        <w:t>CT Evaluation Form</w:t>
      </w:r>
    </w:p>
    <w:tbl>
      <w:tblPr>
        <w:tblW w:w="9450" w:type="dxa"/>
        <w:tblLayout w:type="fixed"/>
        <w:tblCellMar>
          <w:left w:w="0" w:type="dxa"/>
          <w:right w:w="0" w:type="dxa"/>
        </w:tblCellMar>
        <w:tblLook w:val="04A0" w:firstRow="1" w:lastRow="0" w:firstColumn="1" w:lastColumn="0" w:noHBand="0" w:noVBand="1"/>
      </w:tblPr>
      <w:tblGrid>
        <w:gridCol w:w="855"/>
        <w:gridCol w:w="1440"/>
        <w:gridCol w:w="990"/>
        <w:gridCol w:w="1080"/>
        <w:gridCol w:w="540"/>
        <w:gridCol w:w="990"/>
        <w:gridCol w:w="1260"/>
        <w:gridCol w:w="2295"/>
      </w:tblGrid>
      <w:tr w:rsidR="002C0305" w:rsidRPr="00B46CD6" w14:paraId="697C7DDF" w14:textId="77777777" w:rsidTr="002C0305">
        <w:trPr>
          <w:trHeight w:val="315"/>
          <w:tblHeader/>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556260" w14:textId="77777777" w:rsidR="00B46CD6" w:rsidRPr="00B46CD6" w:rsidRDefault="00B46CD6" w:rsidP="00B46CD6">
            <w:pPr>
              <w:rPr>
                <w:sz w:val="22"/>
                <w:szCs w:val="22"/>
              </w:rPr>
            </w:pPr>
            <w:r w:rsidRPr="00B46CD6">
              <w:rPr>
                <w:sz w:val="22"/>
                <w:szCs w:val="22"/>
              </w:rPr>
              <w:t>FIELD NUM</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ABC7A8" w14:textId="77777777" w:rsidR="00B46CD6" w:rsidRPr="00B46CD6" w:rsidRDefault="00B46CD6" w:rsidP="00B46CD6">
            <w:pPr>
              <w:rPr>
                <w:sz w:val="22"/>
                <w:szCs w:val="22"/>
              </w:rPr>
            </w:pPr>
            <w:r w:rsidRPr="00B46CD6">
              <w:rPr>
                <w:sz w:val="22"/>
                <w:szCs w:val="22"/>
              </w:rPr>
              <w:t>QUESTION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173625" w14:textId="77777777" w:rsidR="00B46CD6" w:rsidRPr="00B46CD6" w:rsidRDefault="00B46CD6" w:rsidP="00B46CD6">
            <w:pPr>
              <w:rPr>
                <w:sz w:val="22"/>
                <w:szCs w:val="22"/>
              </w:rPr>
            </w:pPr>
            <w:r w:rsidRPr="00B46CD6">
              <w:rPr>
                <w:sz w:val="22"/>
                <w:szCs w:val="22"/>
              </w:rPr>
              <w:t>NAME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851989" w14:textId="77777777" w:rsidR="00B46CD6" w:rsidRPr="00B46CD6" w:rsidRDefault="00B46CD6" w:rsidP="00B46CD6">
            <w:pPr>
              <w:rPr>
                <w:sz w:val="22"/>
                <w:szCs w:val="22"/>
              </w:rPr>
            </w:pPr>
            <w:r w:rsidRPr="00B46CD6">
              <w:rPr>
                <w:sz w:val="22"/>
                <w:szCs w:val="22"/>
              </w:rPr>
              <w:t>TYPE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316C6C" w14:textId="3BBE61D4" w:rsidR="00B46CD6" w:rsidRPr="00B46CD6" w:rsidRDefault="00B46CD6" w:rsidP="002C0305">
            <w:pPr>
              <w:rPr>
                <w:sz w:val="22"/>
                <w:szCs w:val="22"/>
              </w:rPr>
            </w:pPr>
            <w:r w:rsidRPr="00B46CD6">
              <w:rPr>
                <w:sz w:val="22"/>
                <w:szCs w:val="22"/>
              </w:rPr>
              <w:t>REQ</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1921EE" w14:textId="73F5FCA0" w:rsidR="00B46CD6" w:rsidRPr="00B46CD6" w:rsidRDefault="00B46CD6" w:rsidP="00B46CD6">
            <w:pPr>
              <w:rPr>
                <w:sz w:val="22"/>
                <w:szCs w:val="22"/>
              </w:rPr>
            </w:pPr>
            <w:r w:rsidRPr="00B46CD6">
              <w:rPr>
                <w:sz w:val="22"/>
                <w:szCs w:val="22"/>
              </w:rPr>
              <w:t>PLACE</w:t>
            </w:r>
            <w:r>
              <w:rPr>
                <w:sz w:val="22"/>
                <w:szCs w:val="22"/>
              </w:rPr>
              <w:t>-</w:t>
            </w:r>
            <w:r w:rsidRPr="00B46CD6">
              <w:rPr>
                <w:sz w:val="22"/>
                <w:szCs w:val="22"/>
              </w:rPr>
              <w:t>HOLDER</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37983B" w14:textId="77777777" w:rsidR="00B46CD6" w:rsidRPr="00B46CD6" w:rsidRDefault="00B46CD6" w:rsidP="00B46CD6">
            <w:pPr>
              <w:rPr>
                <w:sz w:val="22"/>
                <w:szCs w:val="22"/>
              </w:rPr>
            </w:pPr>
            <w:r w:rsidRPr="00B46CD6">
              <w:rPr>
                <w:sz w:val="22"/>
                <w:szCs w:val="22"/>
              </w:rPr>
              <w:t>VALUES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7D112" w14:textId="77777777" w:rsidR="00B46CD6" w:rsidRPr="00B46CD6" w:rsidRDefault="00B46CD6" w:rsidP="00B46CD6">
            <w:pPr>
              <w:rPr>
                <w:sz w:val="22"/>
                <w:szCs w:val="22"/>
              </w:rPr>
            </w:pPr>
            <w:r w:rsidRPr="00B46CD6">
              <w:rPr>
                <w:sz w:val="22"/>
                <w:szCs w:val="22"/>
              </w:rPr>
              <w:t>LABELS</w:t>
            </w:r>
          </w:p>
        </w:tc>
      </w:tr>
      <w:tr w:rsidR="002C0305" w:rsidRPr="00B46CD6" w14:paraId="51020C9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F5C826" w14:textId="77777777" w:rsidR="00B46CD6" w:rsidRPr="00B46CD6" w:rsidRDefault="00B46CD6" w:rsidP="00B46CD6">
            <w:pPr>
              <w:rPr>
                <w:sz w:val="22"/>
                <w:szCs w:val="22"/>
              </w:rPr>
            </w:pPr>
            <w:r w:rsidRPr="00B46CD6">
              <w:rPr>
                <w:sz w:val="22"/>
                <w:szCs w:val="22"/>
              </w:rPr>
              <w:t>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0C4879" w14:textId="77777777" w:rsidR="00B46CD6" w:rsidRPr="00B46CD6" w:rsidRDefault="00B46CD6" w:rsidP="00B46CD6">
            <w:pPr>
              <w:rPr>
                <w:sz w:val="22"/>
                <w:szCs w:val="22"/>
              </w:rPr>
            </w:pPr>
            <w:r w:rsidRPr="00B46CD6">
              <w:rPr>
                <w:sz w:val="22"/>
                <w:szCs w:val="22"/>
              </w:rPr>
              <w:t>CT study date</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452EAA" w14:textId="77777777" w:rsidR="00B46CD6" w:rsidRPr="00B46CD6" w:rsidRDefault="00B46CD6" w:rsidP="00B46CD6">
            <w:pPr>
              <w:rPr>
                <w:sz w:val="22"/>
                <w:szCs w:val="22"/>
              </w:rPr>
            </w:pPr>
            <w:r w:rsidRPr="00B46CD6">
              <w:rPr>
                <w:sz w:val="22"/>
                <w:szCs w:val="22"/>
              </w:rPr>
              <w:t>cedos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1BE80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A13E32"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DBC77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7F64F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511791" w14:textId="77777777" w:rsidR="00B46CD6" w:rsidRPr="00B46CD6" w:rsidRDefault="00B46CD6" w:rsidP="00B46CD6">
            <w:pPr>
              <w:rPr>
                <w:sz w:val="22"/>
                <w:szCs w:val="22"/>
              </w:rPr>
            </w:pPr>
            <w:r w:rsidRPr="00B46CD6">
              <w:rPr>
                <w:sz w:val="22"/>
                <w:szCs w:val="22"/>
              </w:rPr>
              <w:t>CT study date</w:t>
            </w:r>
          </w:p>
        </w:tc>
      </w:tr>
      <w:tr w:rsidR="002C0305" w:rsidRPr="00B46CD6" w14:paraId="0D14909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A9BA72" w14:textId="77777777" w:rsidR="00B46CD6" w:rsidRPr="00B46CD6" w:rsidRDefault="00B46CD6" w:rsidP="00B46CD6">
            <w:pPr>
              <w:rPr>
                <w:sz w:val="22"/>
                <w:szCs w:val="22"/>
              </w:rPr>
            </w:pPr>
            <w:r w:rsidRPr="00B46CD6">
              <w:rPr>
                <w:sz w:val="22"/>
                <w:szCs w:val="22"/>
              </w:rPr>
              <w:t>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628D17" w14:textId="77777777" w:rsidR="00B46CD6" w:rsidRPr="00B46CD6" w:rsidRDefault="00B46CD6" w:rsidP="00B46CD6">
            <w:pPr>
              <w:rPr>
                <w:sz w:val="22"/>
                <w:szCs w:val="22"/>
              </w:rPr>
            </w:pPr>
            <w:r w:rsidRPr="00B46CD6">
              <w:rPr>
                <w:sz w:val="22"/>
                <w:szCs w:val="22"/>
              </w:rPr>
              <w:t>Signing radiologist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CB97DB" w14:textId="77777777" w:rsidR="00B46CD6" w:rsidRPr="00B46CD6" w:rsidRDefault="00B46CD6" w:rsidP="00B46CD6">
            <w:pPr>
              <w:rPr>
                <w:sz w:val="22"/>
                <w:szCs w:val="22"/>
              </w:rPr>
            </w:pPr>
            <w:r w:rsidRPr="00B46CD6">
              <w:rPr>
                <w:sz w:val="22"/>
                <w:szCs w:val="22"/>
              </w:rPr>
              <w:t>cerads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8D60A3"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C109E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A5E81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C4A56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0A1000" w14:textId="77777777" w:rsidR="00B46CD6" w:rsidRPr="00B46CD6" w:rsidRDefault="00B46CD6" w:rsidP="00B46CD6">
            <w:pPr>
              <w:rPr>
                <w:sz w:val="22"/>
                <w:szCs w:val="22"/>
              </w:rPr>
            </w:pPr>
            <w:r w:rsidRPr="00B46CD6">
              <w:rPr>
                <w:sz w:val="22"/>
                <w:szCs w:val="22"/>
              </w:rPr>
              <w:t>Signing radiologist</w:t>
            </w:r>
          </w:p>
        </w:tc>
      </w:tr>
      <w:tr w:rsidR="002C0305" w:rsidRPr="00B46CD6" w14:paraId="3B736D2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FBBA5C" w14:textId="77777777" w:rsidR="00B46CD6" w:rsidRPr="00B46CD6" w:rsidRDefault="00B46CD6" w:rsidP="00B46CD6">
            <w:pPr>
              <w:rPr>
                <w:sz w:val="22"/>
                <w:szCs w:val="22"/>
              </w:rPr>
            </w:pPr>
            <w:r w:rsidRPr="00B46CD6">
              <w:rPr>
                <w:sz w:val="22"/>
                <w:szCs w:val="22"/>
              </w:rPr>
              <w:t>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293C88" w14:textId="77777777" w:rsidR="00B46CD6" w:rsidRPr="00B46CD6" w:rsidRDefault="00B46CD6" w:rsidP="00B46CD6">
            <w:pPr>
              <w:rPr>
                <w:sz w:val="22"/>
                <w:szCs w:val="22"/>
              </w:rPr>
            </w:pPr>
            <w:r w:rsidRPr="00B46CD6">
              <w:rPr>
                <w:sz w:val="22"/>
                <w:szCs w:val="22"/>
              </w:rPr>
              <w:t>Radiologist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03F077" w14:textId="77777777" w:rsidR="00B46CD6" w:rsidRPr="00B46CD6" w:rsidRDefault="00B46CD6" w:rsidP="00B46CD6">
            <w:pPr>
              <w:rPr>
                <w:sz w:val="22"/>
                <w:szCs w:val="22"/>
              </w:rPr>
            </w:pPr>
            <w:r w:rsidRPr="00B46CD6">
              <w:rPr>
                <w:sz w:val="22"/>
                <w:szCs w:val="22"/>
              </w:rPr>
              <w:t>cerad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2CF4E0"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BB01BA"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3E19E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75A5BD"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641B2E" w14:textId="77777777" w:rsidR="00B46CD6" w:rsidRPr="00B46CD6" w:rsidRDefault="00B46CD6" w:rsidP="00B46CD6">
            <w:pPr>
              <w:rPr>
                <w:sz w:val="22"/>
                <w:szCs w:val="22"/>
              </w:rPr>
            </w:pPr>
            <w:r w:rsidRPr="00B46CD6">
              <w:rPr>
                <w:sz w:val="22"/>
                <w:szCs w:val="22"/>
              </w:rPr>
              <w:t>Radiologist</w:t>
            </w:r>
          </w:p>
        </w:tc>
      </w:tr>
      <w:tr w:rsidR="002C0305" w:rsidRPr="00B46CD6" w14:paraId="791CF48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3063C3" w14:textId="77777777" w:rsidR="00B46CD6" w:rsidRPr="00B46CD6" w:rsidRDefault="00B46CD6" w:rsidP="00B46CD6">
            <w:pPr>
              <w:rPr>
                <w:sz w:val="22"/>
                <w:szCs w:val="22"/>
              </w:rPr>
            </w:pPr>
            <w:r w:rsidRPr="00B46CD6">
              <w:rPr>
                <w:sz w:val="22"/>
                <w:szCs w:val="22"/>
              </w:rPr>
              <w:t>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7018D1" w14:textId="77777777" w:rsidR="00B46CD6" w:rsidRPr="00B46CD6" w:rsidRDefault="00B46CD6" w:rsidP="00B46CD6">
            <w:pPr>
              <w:rPr>
                <w:sz w:val="22"/>
                <w:szCs w:val="22"/>
              </w:rPr>
            </w:pPr>
            <w:r w:rsidRPr="00B46CD6">
              <w:rPr>
                <w:sz w:val="22"/>
                <w:szCs w:val="22"/>
              </w:rPr>
              <w:t>Clinical information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74CFC1" w14:textId="77777777" w:rsidR="00B46CD6" w:rsidRPr="00B46CD6" w:rsidRDefault="00B46CD6" w:rsidP="00B46CD6">
            <w:pPr>
              <w:rPr>
                <w:sz w:val="22"/>
                <w:szCs w:val="22"/>
              </w:rPr>
            </w:pPr>
            <w:r w:rsidRPr="00B46CD6">
              <w:rPr>
                <w:sz w:val="22"/>
                <w:szCs w:val="22"/>
              </w:rPr>
              <w:t>ceclin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532A68" w14:textId="77777777" w:rsidR="00B46CD6" w:rsidRPr="00B46CD6" w:rsidRDefault="00B46CD6" w:rsidP="00B46CD6">
            <w:pPr>
              <w:rPr>
                <w:sz w:val="22"/>
                <w:szCs w:val="22"/>
              </w:rPr>
            </w:pPr>
            <w:r w:rsidRPr="00B46CD6">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8EA50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5E082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BE81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B349A5" w14:textId="77777777" w:rsidR="00B46CD6" w:rsidRPr="00B46CD6" w:rsidRDefault="00B46CD6" w:rsidP="00B46CD6">
            <w:pPr>
              <w:rPr>
                <w:sz w:val="22"/>
                <w:szCs w:val="22"/>
              </w:rPr>
            </w:pPr>
            <w:r w:rsidRPr="00B46CD6">
              <w:rPr>
                <w:sz w:val="22"/>
                <w:szCs w:val="22"/>
              </w:rPr>
              <w:t>Clinical information</w:t>
            </w:r>
          </w:p>
        </w:tc>
      </w:tr>
      <w:tr w:rsidR="002C0305" w:rsidRPr="00B46CD6" w14:paraId="551CB4A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DD57EB" w14:textId="77777777" w:rsidR="00B46CD6" w:rsidRPr="00B46CD6" w:rsidRDefault="00B46CD6" w:rsidP="00B46CD6">
            <w:pPr>
              <w:rPr>
                <w:sz w:val="22"/>
                <w:szCs w:val="22"/>
              </w:rPr>
            </w:pPr>
            <w:r w:rsidRPr="00B46CD6">
              <w:rPr>
                <w:sz w:val="22"/>
                <w:szCs w:val="22"/>
              </w:rPr>
              <w:t>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82B5A6" w14:textId="77777777" w:rsidR="00B46CD6" w:rsidRPr="00B46CD6" w:rsidRDefault="00B46CD6" w:rsidP="00B46CD6">
            <w:pPr>
              <w:rPr>
                <w:sz w:val="22"/>
                <w:szCs w:val="22"/>
              </w:rPr>
            </w:pPr>
            <w:r w:rsidRPr="00B46CD6">
              <w:rPr>
                <w:sz w:val="22"/>
                <w:szCs w:val="22"/>
              </w:rPr>
              <w:t>Include in impression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7F94FF" w14:textId="77777777" w:rsidR="00B46CD6" w:rsidRPr="00B46CD6" w:rsidRDefault="00B46CD6" w:rsidP="00B46CD6">
            <w:pPr>
              <w:rPr>
                <w:sz w:val="22"/>
                <w:szCs w:val="22"/>
              </w:rPr>
            </w:pPr>
            <w:r w:rsidRPr="00B46CD6">
              <w:rPr>
                <w:sz w:val="22"/>
                <w:szCs w:val="22"/>
              </w:rPr>
              <w:t>ceclini</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83BF7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56423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36A16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DBB8F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5320C4" w14:textId="77777777" w:rsidR="00B46CD6" w:rsidRPr="00B46CD6" w:rsidRDefault="00B46CD6" w:rsidP="00B46CD6">
            <w:pPr>
              <w:rPr>
                <w:sz w:val="22"/>
                <w:szCs w:val="22"/>
              </w:rPr>
            </w:pPr>
            <w:r w:rsidRPr="00B46CD6">
              <w:rPr>
                <w:sz w:val="22"/>
                <w:szCs w:val="22"/>
              </w:rPr>
              <w:t>Include in impression</w:t>
            </w:r>
          </w:p>
        </w:tc>
      </w:tr>
      <w:tr w:rsidR="002C0305" w:rsidRPr="00B46CD6" w14:paraId="5985A7F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4A4B85" w14:textId="77777777" w:rsidR="00B46CD6" w:rsidRPr="00B46CD6" w:rsidRDefault="00B46CD6" w:rsidP="00B46CD6">
            <w:pPr>
              <w:rPr>
                <w:sz w:val="22"/>
                <w:szCs w:val="22"/>
              </w:rPr>
            </w:pPr>
            <w:r w:rsidRPr="00B46CD6">
              <w:rPr>
                <w:sz w:val="22"/>
                <w:szCs w:val="22"/>
              </w:rPr>
              <w:t>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00EA6" w14:textId="77777777" w:rsidR="00B46CD6" w:rsidRPr="00B46CD6" w:rsidRDefault="00B46CD6" w:rsidP="00B46CD6">
            <w:pPr>
              <w:rPr>
                <w:sz w:val="22"/>
                <w:szCs w:val="22"/>
              </w:rPr>
            </w:pPr>
            <w:r w:rsidRPr="00B46CD6">
              <w:rPr>
                <w:sz w:val="22"/>
                <w:szCs w:val="22"/>
              </w:rPr>
              <w:t>CT scan performed at outside institution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7ECE46" w14:textId="77777777" w:rsidR="00B46CD6" w:rsidRPr="00B46CD6" w:rsidRDefault="00B46CD6" w:rsidP="00B46CD6">
            <w:pPr>
              <w:rPr>
                <w:sz w:val="22"/>
                <w:szCs w:val="22"/>
              </w:rPr>
            </w:pPr>
            <w:r w:rsidRPr="00B46CD6">
              <w:rPr>
                <w:sz w:val="22"/>
                <w:szCs w:val="22"/>
              </w:rPr>
              <w:t>ceofr</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BC105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CBF3A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4F5F4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0617AF"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C74A99" w14:textId="77777777" w:rsidR="00B46CD6" w:rsidRPr="00B46CD6" w:rsidRDefault="00B46CD6" w:rsidP="00B46CD6">
            <w:pPr>
              <w:rPr>
                <w:sz w:val="22"/>
                <w:szCs w:val="22"/>
              </w:rPr>
            </w:pPr>
            <w:r w:rsidRPr="00B46CD6">
              <w:rPr>
                <w:sz w:val="22"/>
                <w:szCs w:val="22"/>
              </w:rPr>
              <w:t>CT scan performed at outside institution</w:t>
            </w:r>
          </w:p>
        </w:tc>
      </w:tr>
      <w:tr w:rsidR="002C0305" w:rsidRPr="00B46CD6" w14:paraId="2C73769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8AC85C" w14:textId="77777777" w:rsidR="00B46CD6" w:rsidRPr="00B46CD6" w:rsidRDefault="00B46CD6" w:rsidP="00B46CD6">
            <w:pPr>
              <w:rPr>
                <w:sz w:val="22"/>
                <w:szCs w:val="22"/>
              </w:rPr>
            </w:pPr>
            <w:r w:rsidRPr="00B46CD6">
              <w:rPr>
                <w:sz w:val="22"/>
                <w:szCs w:val="22"/>
              </w:rPr>
              <w:t>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3572C0" w14:textId="77777777" w:rsidR="00B46CD6" w:rsidRPr="00B46CD6" w:rsidRDefault="00B46CD6" w:rsidP="00B46CD6">
            <w:pPr>
              <w:rPr>
                <w:sz w:val="22"/>
                <w:szCs w:val="22"/>
              </w:rPr>
            </w:pPr>
            <w:r w:rsidRPr="00B46CD6">
              <w:rPr>
                <w:sz w:val="22"/>
                <w:szCs w:val="22"/>
              </w:rPr>
              <w:t>Type of inspection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7FF701" w14:textId="77777777" w:rsidR="00B46CD6" w:rsidRPr="00B46CD6" w:rsidRDefault="00B46CD6" w:rsidP="00B46CD6">
            <w:pPr>
              <w:rPr>
                <w:sz w:val="22"/>
                <w:szCs w:val="22"/>
              </w:rPr>
            </w:pPr>
            <w:r w:rsidRPr="00B46CD6">
              <w:rPr>
                <w:sz w:val="22"/>
                <w:szCs w:val="22"/>
              </w:rPr>
              <w:t>cetex</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33D79B" w14:textId="77777777" w:rsidR="00B46CD6" w:rsidRPr="00B46CD6" w:rsidRDefault="00B46CD6" w:rsidP="00B46CD6">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E2FAB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B8710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D42B53" w14:textId="77777777" w:rsidR="00B46CD6" w:rsidRPr="00B46CD6" w:rsidRDefault="00B46CD6" w:rsidP="00B46CD6">
            <w:pPr>
              <w:rPr>
                <w:sz w:val="22"/>
                <w:szCs w:val="22"/>
              </w:rPr>
            </w:pPr>
            <w:r w:rsidRPr="00B46CD6">
              <w:rPr>
                <w:sz w:val="22"/>
                <w:szCs w:val="22"/>
              </w:rPr>
              <w:t>b;a;d</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8EE1A6" w14:textId="77777777" w:rsidR="00B46CD6" w:rsidRPr="00B46CD6" w:rsidRDefault="00B46CD6" w:rsidP="00B46CD6">
            <w:pPr>
              <w:rPr>
                <w:sz w:val="22"/>
                <w:szCs w:val="22"/>
              </w:rPr>
            </w:pPr>
            <w:r w:rsidRPr="00B46CD6">
              <w:rPr>
                <w:sz w:val="22"/>
                <w:szCs w:val="22"/>
              </w:rPr>
              <w:t>Baseline;Annual repeat;Follow-up (not annual repeat)</w:t>
            </w:r>
          </w:p>
        </w:tc>
      </w:tr>
      <w:tr w:rsidR="002C0305" w:rsidRPr="00B46CD6" w14:paraId="2D91E26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9A7904" w14:textId="77777777" w:rsidR="00B46CD6" w:rsidRPr="00B46CD6" w:rsidRDefault="00B46CD6" w:rsidP="00B46CD6">
            <w:pPr>
              <w:rPr>
                <w:sz w:val="22"/>
                <w:szCs w:val="22"/>
              </w:rPr>
            </w:pPr>
            <w:r w:rsidRPr="00B46CD6">
              <w:rPr>
                <w:sz w:val="22"/>
                <w:szCs w:val="22"/>
              </w:rPr>
              <w:t>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2184B1" w14:textId="77777777" w:rsidR="00B46CD6" w:rsidRPr="00B46CD6" w:rsidRDefault="00B46CD6" w:rsidP="00B46CD6">
            <w:pPr>
              <w:rPr>
                <w:sz w:val="22"/>
                <w:szCs w:val="22"/>
              </w:rPr>
            </w:pPr>
            <w:r w:rsidRPr="00B46CD6">
              <w:rPr>
                <w:sz w:val="22"/>
                <w:szCs w:val="22"/>
              </w:rPr>
              <w:t>CT protocol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EC45E7" w14:textId="77777777" w:rsidR="00B46CD6" w:rsidRPr="00B46CD6" w:rsidRDefault="00B46CD6" w:rsidP="00B46CD6">
            <w:pPr>
              <w:rPr>
                <w:sz w:val="22"/>
                <w:szCs w:val="22"/>
              </w:rPr>
            </w:pPr>
            <w:r w:rsidRPr="00B46CD6">
              <w:rPr>
                <w:sz w:val="22"/>
                <w:szCs w:val="22"/>
              </w:rPr>
              <w:t>cectp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429353" w14:textId="77777777" w:rsidR="00B46CD6" w:rsidRPr="00B46CD6" w:rsidRDefault="00B46CD6" w:rsidP="00B46CD6">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1A99E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8F79C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3FA3FB" w14:textId="77777777" w:rsidR="00B46CD6" w:rsidRPr="00B46CD6" w:rsidRDefault="00B46CD6" w:rsidP="00B46CD6">
            <w:pPr>
              <w:rPr>
                <w:sz w:val="22"/>
                <w:szCs w:val="22"/>
              </w:rPr>
            </w:pPr>
            <w:r w:rsidRPr="00B46CD6">
              <w:rPr>
                <w:sz w:val="22"/>
                <w:szCs w:val="22"/>
              </w:rPr>
              <w:t>l;d;i</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82A21D" w14:textId="77777777" w:rsidR="00B46CD6" w:rsidRPr="00B46CD6" w:rsidRDefault="00B46CD6" w:rsidP="00B46CD6">
            <w:pPr>
              <w:rPr>
                <w:sz w:val="22"/>
                <w:szCs w:val="22"/>
              </w:rPr>
            </w:pPr>
            <w:r w:rsidRPr="00B46CD6">
              <w:rPr>
                <w:sz w:val="22"/>
                <w:szCs w:val="22"/>
              </w:rPr>
              <w:t>Low-Dose CT;Standard CT;Limited CT</w:t>
            </w:r>
          </w:p>
        </w:tc>
      </w:tr>
      <w:tr w:rsidR="002C0305" w:rsidRPr="00B46CD6" w14:paraId="6518155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A7D8F8" w14:textId="77777777" w:rsidR="00B46CD6" w:rsidRPr="00B46CD6" w:rsidRDefault="00B46CD6" w:rsidP="00B46CD6">
            <w:pPr>
              <w:rPr>
                <w:sz w:val="22"/>
                <w:szCs w:val="22"/>
              </w:rPr>
            </w:pPr>
            <w:r w:rsidRPr="00B46CD6">
              <w:rPr>
                <w:sz w:val="22"/>
                <w:szCs w:val="22"/>
              </w:rPr>
              <w:t>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3B817A" w14:textId="77777777" w:rsidR="00B46CD6" w:rsidRPr="00B46CD6" w:rsidRDefault="00B46CD6" w:rsidP="00B46CD6">
            <w:pPr>
              <w:rPr>
                <w:sz w:val="22"/>
                <w:szCs w:val="22"/>
              </w:rPr>
            </w:pPr>
            <w:r w:rsidRPr="00B46CD6">
              <w:rPr>
                <w:sz w:val="22"/>
                <w:szCs w:val="22"/>
              </w:rPr>
              <w:t>Reconstructed slice thickness (mm)</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E307ED" w14:textId="77777777" w:rsidR="00B46CD6" w:rsidRPr="00B46CD6" w:rsidRDefault="00B46CD6" w:rsidP="00B46CD6">
            <w:pPr>
              <w:rPr>
                <w:sz w:val="22"/>
                <w:szCs w:val="22"/>
              </w:rPr>
            </w:pPr>
            <w:r w:rsidRPr="00B46CD6">
              <w:rPr>
                <w:sz w:val="22"/>
                <w:szCs w:val="22"/>
              </w:rPr>
              <w:t>cectrst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B3EA6F"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358E46"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9FE71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728C59" w14:textId="77777777" w:rsidR="00B46CD6" w:rsidRPr="00B46CD6" w:rsidRDefault="00B46CD6" w:rsidP="00B46CD6">
            <w:pPr>
              <w:rPr>
                <w:sz w:val="22"/>
                <w:szCs w:val="22"/>
              </w:rPr>
            </w:pPr>
            <w:r w:rsidRPr="00B46CD6">
              <w:rPr>
                <w:sz w:val="22"/>
                <w:szCs w:val="22"/>
              </w:rPr>
              <w:t>;0.5;0.625;0.75;0.8;1.0;o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7EDE03" w14:textId="77777777" w:rsidR="00B46CD6" w:rsidRPr="00B46CD6" w:rsidRDefault="00B46CD6" w:rsidP="00B46CD6">
            <w:pPr>
              <w:rPr>
                <w:sz w:val="22"/>
                <w:szCs w:val="22"/>
              </w:rPr>
            </w:pPr>
            <w:r w:rsidRPr="00B46CD6">
              <w:rPr>
                <w:sz w:val="22"/>
                <w:szCs w:val="22"/>
              </w:rPr>
              <w:t>-;0.5;0.625;0.75;0.8;1.0;Other</w:t>
            </w:r>
          </w:p>
        </w:tc>
      </w:tr>
      <w:tr w:rsidR="002C0305" w:rsidRPr="00B46CD6" w14:paraId="40C15CD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F6CAEC" w14:textId="77777777" w:rsidR="00B46CD6" w:rsidRPr="00B46CD6" w:rsidRDefault="00B46CD6" w:rsidP="00B46CD6">
            <w:pPr>
              <w:rPr>
                <w:sz w:val="22"/>
                <w:szCs w:val="22"/>
              </w:rPr>
            </w:pPr>
            <w:r w:rsidRPr="00B46CD6">
              <w:rPr>
                <w:sz w:val="22"/>
                <w:szCs w:val="22"/>
              </w:rPr>
              <w:t>10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D39B4D" w14:textId="77777777" w:rsidR="00B46CD6" w:rsidRPr="00B46CD6" w:rsidRDefault="00B46CD6" w:rsidP="00B46CD6">
            <w:pPr>
              <w:rPr>
                <w:sz w:val="22"/>
                <w:szCs w:val="22"/>
              </w:rPr>
            </w:pPr>
            <w:r w:rsidRPr="00B46CD6">
              <w:rPr>
                <w:sz w:val="22"/>
                <w:szCs w:val="22"/>
              </w:rPr>
              <w:t>Specify Reconstructed slice thickness (mm)</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F98B1A" w14:textId="77777777" w:rsidR="00B46CD6" w:rsidRPr="00B46CD6" w:rsidRDefault="00B46CD6" w:rsidP="00B46CD6">
            <w:pPr>
              <w:rPr>
                <w:sz w:val="22"/>
                <w:szCs w:val="22"/>
              </w:rPr>
            </w:pPr>
            <w:r w:rsidRPr="00B46CD6">
              <w:rPr>
                <w:sz w:val="22"/>
                <w:szCs w:val="22"/>
              </w:rPr>
              <w:t>cectrsto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5A2BC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4E5F23"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A4A67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94157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07C946" w14:textId="77777777" w:rsidR="00B46CD6" w:rsidRPr="00B46CD6" w:rsidRDefault="00B46CD6" w:rsidP="00B46CD6">
            <w:pPr>
              <w:rPr>
                <w:sz w:val="22"/>
                <w:szCs w:val="22"/>
              </w:rPr>
            </w:pPr>
            <w:r w:rsidRPr="00B46CD6">
              <w:rPr>
                <w:sz w:val="22"/>
                <w:szCs w:val="22"/>
              </w:rPr>
              <w:t>specify</w:t>
            </w:r>
          </w:p>
        </w:tc>
      </w:tr>
      <w:tr w:rsidR="002C0305" w:rsidRPr="00B46CD6" w14:paraId="41E6BE2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1493B4" w14:textId="77777777" w:rsidR="00B46CD6" w:rsidRPr="00B46CD6" w:rsidRDefault="00B46CD6" w:rsidP="00B46CD6">
            <w:pPr>
              <w:rPr>
                <w:sz w:val="22"/>
                <w:szCs w:val="22"/>
              </w:rPr>
            </w:pPr>
            <w:r w:rsidRPr="00B46CD6">
              <w:rPr>
                <w:sz w:val="22"/>
                <w:szCs w:val="22"/>
              </w:rPr>
              <w:t>11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733F2E" w14:textId="77777777" w:rsidR="00B46CD6" w:rsidRPr="00B46CD6" w:rsidRDefault="00B46CD6" w:rsidP="00B46CD6">
            <w:pPr>
              <w:rPr>
                <w:sz w:val="22"/>
                <w:szCs w:val="22"/>
              </w:rPr>
            </w:pPr>
            <w:r w:rsidRPr="00B46CD6">
              <w:rPr>
                <w:sz w:val="22"/>
                <w:szCs w:val="22"/>
              </w:rPr>
              <w:t>CDTI (vol)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4B7293" w14:textId="77777777" w:rsidR="00B46CD6" w:rsidRPr="00B46CD6" w:rsidRDefault="00B46CD6" w:rsidP="00B46CD6">
            <w:pPr>
              <w:rPr>
                <w:sz w:val="22"/>
                <w:szCs w:val="22"/>
              </w:rPr>
            </w:pPr>
            <w:r w:rsidRPr="00B46CD6">
              <w:rPr>
                <w:sz w:val="22"/>
                <w:szCs w:val="22"/>
              </w:rPr>
              <w:t>cectcdti</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7720F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39242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2C1C3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43717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643233" w14:textId="77777777" w:rsidR="00B46CD6" w:rsidRPr="00B46CD6" w:rsidRDefault="00B46CD6" w:rsidP="00B46CD6">
            <w:pPr>
              <w:rPr>
                <w:sz w:val="22"/>
                <w:szCs w:val="22"/>
              </w:rPr>
            </w:pPr>
            <w:r w:rsidRPr="00B46CD6">
              <w:rPr>
                <w:sz w:val="22"/>
                <w:szCs w:val="22"/>
              </w:rPr>
              <w:t>CDTI (vol)</w:t>
            </w:r>
          </w:p>
        </w:tc>
      </w:tr>
      <w:tr w:rsidR="002C0305" w:rsidRPr="00B46CD6" w14:paraId="1060687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A6A56" w14:textId="77777777" w:rsidR="00B46CD6" w:rsidRPr="00B46CD6" w:rsidRDefault="00B46CD6" w:rsidP="00B46CD6">
            <w:pPr>
              <w:rPr>
                <w:sz w:val="22"/>
                <w:szCs w:val="22"/>
              </w:rPr>
            </w:pPr>
            <w:r w:rsidRPr="00B46CD6">
              <w:rPr>
                <w:sz w:val="22"/>
                <w:szCs w:val="22"/>
              </w:rPr>
              <w:t>12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6E429B" w14:textId="77777777" w:rsidR="00B46CD6" w:rsidRPr="00B46CD6" w:rsidRDefault="00B46CD6" w:rsidP="00B46CD6">
            <w:pPr>
              <w:rPr>
                <w:sz w:val="22"/>
                <w:szCs w:val="22"/>
              </w:rPr>
            </w:pPr>
            <w:r w:rsidRPr="00B46CD6">
              <w:rPr>
                <w:sz w:val="22"/>
                <w:szCs w:val="22"/>
              </w:rPr>
              <w:t>DLP</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FDF43A" w14:textId="77777777" w:rsidR="00B46CD6" w:rsidRPr="00B46CD6" w:rsidRDefault="00B46CD6" w:rsidP="00B46CD6">
            <w:pPr>
              <w:rPr>
                <w:sz w:val="22"/>
                <w:szCs w:val="22"/>
              </w:rPr>
            </w:pPr>
            <w:r w:rsidRPr="00B46CD6">
              <w:rPr>
                <w:sz w:val="22"/>
                <w:szCs w:val="22"/>
              </w:rPr>
              <w:t>cectdlp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8F0639"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EE988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5ECC2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CC103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96484C" w14:textId="77777777" w:rsidR="00B46CD6" w:rsidRPr="00B46CD6" w:rsidRDefault="00B46CD6" w:rsidP="00B46CD6">
            <w:pPr>
              <w:rPr>
                <w:sz w:val="22"/>
                <w:szCs w:val="22"/>
              </w:rPr>
            </w:pPr>
            <w:r w:rsidRPr="00B46CD6">
              <w:rPr>
                <w:sz w:val="22"/>
                <w:szCs w:val="22"/>
              </w:rPr>
              <w:t>DLP</w:t>
            </w:r>
          </w:p>
        </w:tc>
      </w:tr>
      <w:tr w:rsidR="002C0305" w:rsidRPr="00B46CD6" w14:paraId="7FAB397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93B946" w14:textId="77777777" w:rsidR="00B46CD6" w:rsidRPr="00B46CD6" w:rsidRDefault="00B46CD6" w:rsidP="00B46CD6">
            <w:pPr>
              <w:rPr>
                <w:sz w:val="22"/>
                <w:szCs w:val="22"/>
              </w:rPr>
            </w:pPr>
            <w:r w:rsidRPr="00B46CD6">
              <w:rPr>
                <w:sz w:val="22"/>
                <w:szCs w:val="22"/>
              </w:rPr>
              <w:t>13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37A6CC" w14:textId="77777777" w:rsidR="00B46CD6" w:rsidRPr="00B46CD6" w:rsidRDefault="00B46CD6" w:rsidP="00B46CD6">
            <w:pPr>
              <w:rPr>
                <w:sz w:val="22"/>
                <w:szCs w:val="22"/>
              </w:rPr>
            </w:pPr>
            <w:r w:rsidRPr="00B46CD6">
              <w:rPr>
                <w:sz w:val="22"/>
                <w:szCs w:val="22"/>
              </w:rPr>
              <w:t>Size-specific dose estimates (SSDE)</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0696F4" w14:textId="77777777" w:rsidR="00B46CD6" w:rsidRPr="00B46CD6" w:rsidRDefault="00B46CD6" w:rsidP="00B46CD6">
            <w:pPr>
              <w:rPr>
                <w:sz w:val="22"/>
                <w:szCs w:val="22"/>
              </w:rPr>
            </w:pPr>
            <w:r w:rsidRPr="00B46CD6">
              <w:rPr>
                <w:sz w:val="22"/>
                <w:szCs w:val="22"/>
              </w:rPr>
              <w:t>cectssde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DA0D59"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3EC8C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AA468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60771E"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C69E15" w14:textId="77777777" w:rsidR="00B46CD6" w:rsidRPr="00B46CD6" w:rsidRDefault="00B46CD6" w:rsidP="00B46CD6">
            <w:pPr>
              <w:rPr>
                <w:sz w:val="22"/>
                <w:szCs w:val="22"/>
              </w:rPr>
            </w:pPr>
            <w:r w:rsidRPr="00B46CD6">
              <w:rPr>
                <w:sz w:val="22"/>
                <w:szCs w:val="22"/>
              </w:rPr>
              <w:t>Size-specific dose estimates (SSDE)</w:t>
            </w:r>
          </w:p>
        </w:tc>
      </w:tr>
      <w:tr w:rsidR="002C0305" w:rsidRPr="00B46CD6" w14:paraId="0FE8C98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C92A2E" w14:textId="77777777" w:rsidR="00B46CD6" w:rsidRPr="00B46CD6" w:rsidRDefault="00B46CD6" w:rsidP="00B46CD6">
            <w:pPr>
              <w:rPr>
                <w:sz w:val="22"/>
                <w:szCs w:val="22"/>
              </w:rPr>
            </w:pPr>
            <w:r w:rsidRPr="00B46CD6">
              <w:rPr>
                <w:sz w:val="22"/>
                <w:szCs w:val="22"/>
              </w:rPr>
              <w:t>14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640259" w14:textId="77777777" w:rsidR="00B46CD6" w:rsidRPr="00B46CD6" w:rsidRDefault="00B46CD6" w:rsidP="00B46CD6">
            <w:pPr>
              <w:rPr>
                <w:sz w:val="22"/>
                <w:szCs w:val="22"/>
              </w:rPr>
            </w:pPr>
            <w:r w:rsidRPr="00B46CD6">
              <w:rPr>
                <w:sz w:val="22"/>
                <w:szCs w:val="22"/>
              </w:rPr>
              <w:t>Baseline CT date</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BAEFCA" w14:textId="77777777" w:rsidR="00B46CD6" w:rsidRPr="00B46CD6" w:rsidRDefault="00B46CD6" w:rsidP="00B46CD6">
            <w:pPr>
              <w:rPr>
                <w:sz w:val="22"/>
                <w:szCs w:val="22"/>
              </w:rPr>
            </w:pPr>
            <w:r w:rsidRPr="00B46CD6">
              <w:rPr>
                <w:sz w:val="22"/>
                <w:szCs w:val="22"/>
              </w:rPr>
              <w:t>sidoe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8E01F5"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EDEB4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688D8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0AB32F"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88F9ED" w14:textId="77777777" w:rsidR="00B46CD6" w:rsidRPr="00B46CD6" w:rsidRDefault="00B46CD6" w:rsidP="00B46CD6">
            <w:pPr>
              <w:rPr>
                <w:sz w:val="22"/>
                <w:szCs w:val="22"/>
              </w:rPr>
            </w:pPr>
            <w:r w:rsidRPr="00B46CD6">
              <w:rPr>
                <w:sz w:val="22"/>
                <w:szCs w:val="22"/>
              </w:rPr>
              <w:t>Baseline CT</w:t>
            </w:r>
          </w:p>
        </w:tc>
      </w:tr>
      <w:tr w:rsidR="002C0305" w:rsidRPr="00B46CD6" w14:paraId="5A137D6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86E327" w14:textId="77777777" w:rsidR="00B46CD6" w:rsidRPr="00B46CD6" w:rsidRDefault="00B46CD6" w:rsidP="00B46CD6">
            <w:pPr>
              <w:rPr>
                <w:sz w:val="22"/>
                <w:szCs w:val="22"/>
              </w:rPr>
            </w:pPr>
            <w:r w:rsidRPr="00B46CD6">
              <w:rPr>
                <w:sz w:val="22"/>
                <w:szCs w:val="22"/>
              </w:rPr>
              <w:t>15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C53D18" w14:textId="77777777" w:rsidR="00B46CD6" w:rsidRPr="00B46CD6" w:rsidRDefault="00B46CD6" w:rsidP="00B46CD6">
            <w:pPr>
              <w:rPr>
                <w:sz w:val="22"/>
                <w:szCs w:val="22"/>
              </w:rPr>
            </w:pPr>
            <w:r w:rsidRPr="00B46CD6">
              <w:rPr>
                <w:sz w:val="22"/>
                <w:szCs w:val="22"/>
              </w:rPr>
              <w:t>Most recent comparision study date</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C560D1" w14:textId="77777777" w:rsidR="00B46CD6" w:rsidRPr="00B46CD6" w:rsidRDefault="00B46CD6" w:rsidP="00B46CD6">
            <w:pPr>
              <w:rPr>
                <w:sz w:val="22"/>
                <w:szCs w:val="22"/>
              </w:rPr>
            </w:pPr>
            <w:r w:rsidRPr="00B46CD6">
              <w:rPr>
                <w:sz w:val="22"/>
                <w:szCs w:val="22"/>
              </w:rPr>
              <w:t>cedcs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1FF403"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E10FD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2A7AB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B2616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4F5243" w14:textId="77777777" w:rsidR="00B46CD6" w:rsidRPr="00B46CD6" w:rsidRDefault="00B46CD6" w:rsidP="00B46CD6">
            <w:pPr>
              <w:rPr>
                <w:sz w:val="22"/>
                <w:szCs w:val="22"/>
              </w:rPr>
            </w:pPr>
            <w:r w:rsidRPr="00B46CD6">
              <w:rPr>
                <w:sz w:val="22"/>
                <w:szCs w:val="22"/>
              </w:rPr>
              <w:t>Most recent comparative study</w:t>
            </w:r>
          </w:p>
        </w:tc>
      </w:tr>
      <w:tr w:rsidR="002C0305" w:rsidRPr="00B46CD6" w14:paraId="05AEB7A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BEA093" w14:textId="77777777" w:rsidR="00B46CD6" w:rsidRPr="00B46CD6" w:rsidRDefault="00B46CD6" w:rsidP="00B46CD6">
            <w:pPr>
              <w:rPr>
                <w:sz w:val="22"/>
                <w:szCs w:val="22"/>
              </w:rPr>
            </w:pPr>
            <w:r w:rsidRPr="00B46CD6">
              <w:rPr>
                <w:sz w:val="22"/>
                <w:szCs w:val="22"/>
              </w:rPr>
              <w:t>16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22FE2C" w14:textId="77777777" w:rsidR="00B46CD6" w:rsidRPr="00B46CD6" w:rsidRDefault="00B46CD6" w:rsidP="00B46CD6">
            <w:pPr>
              <w:rPr>
                <w:sz w:val="22"/>
                <w:szCs w:val="22"/>
              </w:rPr>
            </w:pPr>
            <w:r w:rsidRPr="00B46CD6">
              <w:rPr>
                <w:sz w:val="22"/>
                <w:szCs w:val="22"/>
              </w:rPr>
              <w:t>Prior scans </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7D9E7F" w14:textId="77777777" w:rsidR="00B46CD6" w:rsidRPr="00B46CD6" w:rsidRDefault="00B46CD6" w:rsidP="00B46CD6">
            <w:pPr>
              <w:rPr>
                <w:sz w:val="22"/>
                <w:szCs w:val="22"/>
              </w:rPr>
            </w:pPr>
            <w:r w:rsidRPr="00B46CD6">
              <w:rPr>
                <w:sz w:val="22"/>
                <w:szCs w:val="22"/>
              </w:rPr>
              <w:t>cedps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365709"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B5D980"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65C63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70EC3D"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23C0F7" w14:textId="77777777" w:rsidR="00B46CD6" w:rsidRPr="00B46CD6" w:rsidRDefault="00B46CD6" w:rsidP="00B46CD6">
            <w:pPr>
              <w:rPr>
                <w:sz w:val="22"/>
                <w:szCs w:val="22"/>
              </w:rPr>
            </w:pPr>
            <w:r w:rsidRPr="00B46CD6">
              <w:rPr>
                <w:sz w:val="22"/>
                <w:szCs w:val="22"/>
              </w:rPr>
              <w:t>Prior scans button</w:t>
            </w:r>
          </w:p>
        </w:tc>
      </w:tr>
      <w:tr w:rsidR="002C0305" w:rsidRPr="00B46CD6" w14:paraId="43C6544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C80EB5" w14:textId="77777777" w:rsidR="00B46CD6" w:rsidRPr="00B46CD6" w:rsidRDefault="00B46CD6" w:rsidP="00B46CD6">
            <w:pPr>
              <w:rPr>
                <w:sz w:val="22"/>
                <w:szCs w:val="22"/>
              </w:rPr>
            </w:pPr>
            <w:r w:rsidRPr="00B46CD6">
              <w:rPr>
                <w:sz w:val="22"/>
                <w:szCs w:val="22"/>
              </w:rPr>
              <w:t>17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E90076" w14:textId="77777777" w:rsidR="00B46CD6" w:rsidRPr="00B46CD6" w:rsidRDefault="00B46CD6" w:rsidP="00B46CD6">
            <w:pPr>
              <w:rPr>
                <w:sz w:val="22"/>
                <w:szCs w:val="22"/>
              </w:rPr>
            </w:pPr>
            <w:r w:rsidRPr="00B46CD6">
              <w:rPr>
                <w:sz w:val="22"/>
                <w:szCs w:val="22"/>
              </w:rPr>
              <w:t>Is it a new nodule?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C36605" w14:textId="77777777" w:rsidR="00B46CD6" w:rsidRPr="00B46CD6" w:rsidRDefault="00B46CD6" w:rsidP="00B46CD6">
            <w:pPr>
              <w:rPr>
                <w:sz w:val="22"/>
                <w:szCs w:val="22"/>
              </w:rPr>
            </w:pPr>
            <w:r w:rsidRPr="00B46CD6">
              <w:rPr>
                <w:sz w:val="22"/>
                <w:szCs w:val="22"/>
              </w:rPr>
              <w:t>cect1ch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2D754E"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FA009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F6414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3239B2" w14:textId="77777777" w:rsidR="00B46CD6" w:rsidRPr="00B46CD6" w:rsidRDefault="00B46CD6" w:rsidP="00B46CD6">
            <w:pPr>
              <w:rPr>
                <w:sz w:val="22"/>
                <w:szCs w:val="22"/>
              </w:rPr>
            </w:pPr>
            <w:r w:rsidRPr="00B46CD6">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DC4EC2" w14:textId="77777777" w:rsidR="00B46CD6" w:rsidRPr="00B46CD6" w:rsidRDefault="00B46CD6" w:rsidP="00B46CD6">
            <w:pPr>
              <w:rPr>
                <w:sz w:val="22"/>
                <w:szCs w:val="22"/>
              </w:rPr>
            </w:pPr>
            <w:r w:rsidRPr="00B46CD6">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2C0305" w:rsidRPr="00B46CD6" w14:paraId="413020B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9CD010" w14:textId="77777777" w:rsidR="00B46CD6" w:rsidRPr="00B46CD6" w:rsidRDefault="00B46CD6" w:rsidP="00B46CD6">
            <w:pPr>
              <w:rPr>
                <w:sz w:val="22"/>
                <w:szCs w:val="22"/>
              </w:rPr>
            </w:pPr>
            <w:r w:rsidRPr="00B46CD6">
              <w:rPr>
                <w:sz w:val="22"/>
                <w:szCs w:val="22"/>
              </w:rPr>
              <w:t>18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E6B13B" w14:textId="77777777" w:rsidR="00B46CD6" w:rsidRPr="00B46CD6" w:rsidRDefault="00B46CD6" w:rsidP="00B46CD6">
            <w:pPr>
              <w:rPr>
                <w:sz w:val="22"/>
                <w:szCs w:val="22"/>
              </w:rPr>
            </w:pPr>
            <w:r w:rsidRPr="00B46CD6">
              <w:rPr>
                <w:sz w:val="22"/>
                <w:szCs w:val="22"/>
              </w:rPr>
              <w:t>Is it a new nodule?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29FFD9" w14:textId="77777777" w:rsidR="00B46CD6" w:rsidRPr="00B46CD6" w:rsidRDefault="00B46CD6" w:rsidP="00B46CD6">
            <w:pPr>
              <w:rPr>
                <w:sz w:val="22"/>
                <w:szCs w:val="22"/>
              </w:rPr>
            </w:pPr>
            <w:r w:rsidRPr="00B46CD6">
              <w:rPr>
                <w:sz w:val="22"/>
                <w:szCs w:val="22"/>
              </w:rPr>
              <w:t>cect2ch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48F262"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878F8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9A776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E27A57" w14:textId="77777777" w:rsidR="00B46CD6" w:rsidRPr="00B46CD6" w:rsidRDefault="00B46CD6" w:rsidP="00B46CD6">
            <w:pPr>
              <w:rPr>
                <w:sz w:val="22"/>
                <w:szCs w:val="22"/>
              </w:rPr>
            </w:pPr>
            <w:r w:rsidRPr="00B46CD6">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7C14A0" w14:textId="77777777" w:rsidR="00B46CD6" w:rsidRPr="00B46CD6" w:rsidRDefault="00B46CD6" w:rsidP="00B46CD6">
            <w:pPr>
              <w:rPr>
                <w:sz w:val="22"/>
                <w:szCs w:val="22"/>
              </w:rPr>
            </w:pPr>
            <w:r w:rsidRPr="00B46CD6">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2C0305" w:rsidRPr="00B46CD6" w14:paraId="6A4FA45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48145" w14:textId="77777777" w:rsidR="00B46CD6" w:rsidRPr="00B46CD6" w:rsidRDefault="00B46CD6" w:rsidP="00B46CD6">
            <w:pPr>
              <w:rPr>
                <w:sz w:val="22"/>
                <w:szCs w:val="22"/>
              </w:rPr>
            </w:pPr>
            <w:r w:rsidRPr="00B46CD6">
              <w:rPr>
                <w:sz w:val="22"/>
                <w:szCs w:val="22"/>
              </w:rPr>
              <w:t>19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C01E04" w14:textId="77777777" w:rsidR="00B46CD6" w:rsidRPr="00B46CD6" w:rsidRDefault="00B46CD6" w:rsidP="00B46CD6">
            <w:pPr>
              <w:rPr>
                <w:sz w:val="22"/>
                <w:szCs w:val="22"/>
              </w:rPr>
            </w:pPr>
            <w:r w:rsidRPr="00B46CD6">
              <w:rPr>
                <w:sz w:val="22"/>
                <w:szCs w:val="22"/>
              </w:rPr>
              <w:t>Is it a new nodule?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4C534D" w14:textId="77777777" w:rsidR="00B46CD6" w:rsidRPr="00B46CD6" w:rsidRDefault="00B46CD6" w:rsidP="00B46CD6">
            <w:pPr>
              <w:rPr>
                <w:sz w:val="22"/>
                <w:szCs w:val="22"/>
              </w:rPr>
            </w:pPr>
            <w:r w:rsidRPr="00B46CD6">
              <w:rPr>
                <w:sz w:val="22"/>
                <w:szCs w:val="22"/>
              </w:rPr>
              <w:t>cect3ch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246E43"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A6F08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6581D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331468" w14:textId="77777777" w:rsidR="00B46CD6" w:rsidRPr="00B46CD6" w:rsidRDefault="00B46CD6" w:rsidP="00B46CD6">
            <w:pPr>
              <w:rPr>
                <w:sz w:val="22"/>
                <w:szCs w:val="22"/>
              </w:rPr>
            </w:pPr>
            <w:r w:rsidRPr="00B46CD6">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A2CAEC" w14:textId="77777777" w:rsidR="00B46CD6" w:rsidRPr="00B46CD6" w:rsidRDefault="00B46CD6" w:rsidP="00B46CD6">
            <w:pPr>
              <w:rPr>
                <w:sz w:val="22"/>
                <w:szCs w:val="22"/>
              </w:rPr>
            </w:pPr>
            <w:r w:rsidRPr="00B46CD6">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2C0305" w:rsidRPr="00B46CD6" w14:paraId="2408D3E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615B88" w14:textId="77777777" w:rsidR="00B46CD6" w:rsidRPr="00B46CD6" w:rsidRDefault="00B46CD6" w:rsidP="00B46CD6">
            <w:pPr>
              <w:rPr>
                <w:sz w:val="22"/>
                <w:szCs w:val="22"/>
              </w:rPr>
            </w:pPr>
            <w:r w:rsidRPr="00B46CD6">
              <w:rPr>
                <w:sz w:val="22"/>
                <w:szCs w:val="22"/>
              </w:rPr>
              <w:t>20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01186C" w14:textId="77777777" w:rsidR="00B46CD6" w:rsidRPr="00B46CD6" w:rsidRDefault="00B46CD6" w:rsidP="00B46CD6">
            <w:pPr>
              <w:rPr>
                <w:sz w:val="22"/>
                <w:szCs w:val="22"/>
              </w:rPr>
            </w:pPr>
            <w:r w:rsidRPr="00B46CD6">
              <w:rPr>
                <w:sz w:val="22"/>
                <w:szCs w:val="22"/>
              </w:rPr>
              <w:t>Is it a new nodule?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129A8F" w14:textId="77777777" w:rsidR="00B46CD6" w:rsidRPr="00B46CD6" w:rsidRDefault="00B46CD6" w:rsidP="00B46CD6">
            <w:pPr>
              <w:rPr>
                <w:sz w:val="22"/>
                <w:szCs w:val="22"/>
              </w:rPr>
            </w:pPr>
            <w:r w:rsidRPr="00B46CD6">
              <w:rPr>
                <w:sz w:val="22"/>
                <w:szCs w:val="22"/>
              </w:rPr>
              <w:t>cect4ch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C04A0B"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E58FF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D1D0D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45086B" w14:textId="77777777" w:rsidR="00B46CD6" w:rsidRPr="00B46CD6" w:rsidRDefault="00B46CD6" w:rsidP="00B46CD6">
            <w:pPr>
              <w:rPr>
                <w:sz w:val="22"/>
                <w:szCs w:val="22"/>
              </w:rPr>
            </w:pPr>
            <w:r w:rsidRPr="00B46CD6">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60BB94" w14:textId="77777777" w:rsidR="00B46CD6" w:rsidRPr="00B46CD6" w:rsidRDefault="00B46CD6" w:rsidP="00B46CD6">
            <w:pPr>
              <w:rPr>
                <w:sz w:val="22"/>
                <w:szCs w:val="22"/>
              </w:rPr>
            </w:pPr>
            <w:r w:rsidRPr="00B46CD6">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2C0305" w:rsidRPr="00B46CD6" w14:paraId="20EF328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B685DD" w14:textId="77777777" w:rsidR="00B46CD6" w:rsidRPr="00B46CD6" w:rsidRDefault="00B46CD6" w:rsidP="00B46CD6">
            <w:pPr>
              <w:rPr>
                <w:sz w:val="22"/>
                <w:szCs w:val="22"/>
              </w:rPr>
            </w:pPr>
            <w:r w:rsidRPr="00B46CD6">
              <w:rPr>
                <w:sz w:val="22"/>
                <w:szCs w:val="22"/>
              </w:rPr>
              <w:t>21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3A1832" w14:textId="77777777" w:rsidR="00B46CD6" w:rsidRPr="00B46CD6" w:rsidRDefault="00B46CD6" w:rsidP="00B46CD6">
            <w:pPr>
              <w:rPr>
                <w:sz w:val="22"/>
                <w:szCs w:val="22"/>
              </w:rPr>
            </w:pPr>
            <w:r w:rsidRPr="00B46CD6">
              <w:rPr>
                <w:sz w:val="22"/>
                <w:szCs w:val="22"/>
              </w:rPr>
              <w:t>Is it a new nodule?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BF16C0" w14:textId="77777777" w:rsidR="00B46CD6" w:rsidRPr="00B46CD6" w:rsidRDefault="00B46CD6" w:rsidP="00B46CD6">
            <w:pPr>
              <w:rPr>
                <w:sz w:val="22"/>
                <w:szCs w:val="22"/>
              </w:rPr>
            </w:pPr>
            <w:r w:rsidRPr="00B46CD6">
              <w:rPr>
                <w:sz w:val="22"/>
                <w:szCs w:val="22"/>
              </w:rPr>
              <w:t>cect5ch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D89366"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9B8D1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81824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70ABF9" w14:textId="77777777" w:rsidR="00B46CD6" w:rsidRPr="00B46CD6" w:rsidRDefault="00B46CD6" w:rsidP="00B46CD6">
            <w:pPr>
              <w:rPr>
                <w:sz w:val="22"/>
                <w:szCs w:val="22"/>
              </w:rPr>
            </w:pPr>
            <w:r w:rsidRPr="00B46CD6">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824DCC" w14:textId="77777777" w:rsidR="00B46CD6" w:rsidRPr="00B46CD6" w:rsidRDefault="00B46CD6" w:rsidP="00B46CD6">
            <w:pPr>
              <w:rPr>
                <w:sz w:val="22"/>
                <w:szCs w:val="22"/>
              </w:rPr>
            </w:pPr>
            <w:r w:rsidRPr="00B46CD6">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2C0305" w:rsidRPr="00B46CD6" w14:paraId="57110A1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7206FD" w14:textId="77777777" w:rsidR="00B46CD6" w:rsidRPr="00B46CD6" w:rsidRDefault="00B46CD6" w:rsidP="00B46CD6">
            <w:pPr>
              <w:rPr>
                <w:sz w:val="22"/>
                <w:szCs w:val="22"/>
              </w:rPr>
            </w:pPr>
            <w:r w:rsidRPr="00B46CD6">
              <w:rPr>
                <w:sz w:val="22"/>
                <w:szCs w:val="22"/>
              </w:rPr>
              <w:t>22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82D641" w14:textId="77777777" w:rsidR="00B46CD6" w:rsidRPr="00B46CD6" w:rsidRDefault="00B46CD6" w:rsidP="00B46CD6">
            <w:pPr>
              <w:rPr>
                <w:sz w:val="22"/>
                <w:szCs w:val="22"/>
              </w:rPr>
            </w:pPr>
            <w:r w:rsidRPr="00B46CD6">
              <w:rPr>
                <w:sz w:val="22"/>
                <w:szCs w:val="22"/>
              </w:rPr>
              <w:t>Is it a new nodule?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233E2" w14:textId="77777777" w:rsidR="00B46CD6" w:rsidRPr="00B46CD6" w:rsidRDefault="00B46CD6" w:rsidP="00B46CD6">
            <w:pPr>
              <w:rPr>
                <w:sz w:val="22"/>
                <w:szCs w:val="22"/>
              </w:rPr>
            </w:pPr>
            <w:r w:rsidRPr="00B46CD6">
              <w:rPr>
                <w:sz w:val="22"/>
                <w:szCs w:val="22"/>
              </w:rPr>
              <w:t>cect6ch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6D4EC0"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72FA1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F0EBC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91ACDF" w14:textId="77777777" w:rsidR="00B46CD6" w:rsidRPr="00B46CD6" w:rsidRDefault="00B46CD6" w:rsidP="00B46CD6">
            <w:pPr>
              <w:rPr>
                <w:sz w:val="22"/>
                <w:szCs w:val="22"/>
              </w:rPr>
            </w:pPr>
            <w:r w:rsidRPr="00B46CD6">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A1CBB8" w14:textId="77777777" w:rsidR="00B46CD6" w:rsidRPr="00B46CD6" w:rsidRDefault="00B46CD6" w:rsidP="00B46CD6">
            <w:pPr>
              <w:rPr>
                <w:sz w:val="22"/>
                <w:szCs w:val="22"/>
              </w:rPr>
            </w:pPr>
            <w:r w:rsidRPr="00B46CD6">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2C0305" w:rsidRPr="00B46CD6" w14:paraId="3F47885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BDE42F" w14:textId="77777777" w:rsidR="00B46CD6" w:rsidRPr="00B46CD6" w:rsidRDefault="00B46CD6" w:rsidP="00B46CD6">
            <w:pPr>
              <w:rPr>
                <w:sz w:val="22"/>
                <w:szCs w:val="22"/>
              </w:rPr>
            </w:pPr>
            <w:r w:rsidRPr="00B46CD6">
              <w:rPr>
                <w:sz w:val="22"/>
                <w:szCs w:val="22"/>
              </w:rPr>
              <w:t>23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E7BD42" w14:textId="77777777" w:rsidR="00B46CD6" w:rsidRPr="00B46CD6" w:rsidRDefault="00B46CD6" w:rsidP="00B46CD6">
            <w:pPr>
              <w:rPr>
                <w:sz w:val="22"/>
                <w:szCs w:val="22"/>
              </w:rPr>
            </w:pPr>
            <w:r w:rsidRPr="00B46CD6">
              <w:rPr>
                <w:sz w:val="22"/>
                <w:szCs w:val="22"/>
              </w:rPr>
              <w:t>Is it a new nodule?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54732D" w14:textId="77777777" w:rsidR="00B46CD6" w:rsidRPr="00B46CD6" w:rsidRDefault="00B46CD6" w:rsidP="00B46CD6">
            <w:pPr>
              <w:rPr>
                <w:sz w:val="22"/>
                <w:szCs w:val="22"/>
              </w:rPr>
            </w:pPr>
            <w:r w:rsidRPr="00B46CD6">
              <w:rPr>
                <w:sz w:val="22"/>
                <w:szCs w:val="22"/>
              </w:rPr>
              <w:t>cect7ch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D37C42"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2D3E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99372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E52636" w14:textId="77777777" w:rsidR="00B46CD6" w:rsidRPr="00B46CD6" w:rsidRDefault="00B46CD6" w:rsidP="00B46CD6">
            <w:pPr>
              <w:rPr>
                <w:sz w:val="22"/>
                <w:szCs w:val="22"/>
              </w:rPr>
            </w:pPr>
            <w:r w:rsidRPr="00B46CD6">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F7CB84" w14:textId="77777777" w:rsidR="00B46CD6" w:rsidRPr="00B46CD6" w:rsidRDefault="00B46CD6" w:rsidP="00B46CD6">
            <w:pPr>
              <w:rPr>
                <w:sz w:val="22"/>
                <w:szCs w:val="22"/>
              </w:rPr>
            </w:pPr>
            <w:r w:rsidRPr="00B46CD6">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2C0305" w:rsidRPr="00B46CD6" w14:paraId="771CC09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46D936" w14:textId="77777777" w:rsidR="00B46CD6" w:rsidRPr="00B46CD6" w:rsidRDefault="00B46CD6" w:rsidP="00B46CD6">
            <w:pPr>
              <w:rPr>
                <w:sz w:val="22"/>
                <w:szCs w:val="22"/>
              </w:rPr>
            </w:pPr>
            <w:r w:rsidRPr="00B46CD6">
              <w:rPr>
                <w:sz w:val="22"/>
                <w:szCs w:val="22"/>
              </w:rPr>
              <w:t>24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07B166" w14:textId="77777777" w:rsidR="00B46CD6" w:rsidRPr="00B46CD6" w:rsidRDefault="00B46CD6" w:rsidP="00B46CD6">
            <w:pPr>
              <w:rPr>
                <w:sz w:val="22"/>
                <w:szCs w:val="22"/>
              </w:rPr>
            </w:pPr>
            <w:r w:rsidRPr="00B46CD6">
              <w:rPr>
                <w:sz w:val="22"/>
                <w:szCs w:val="22"/>
              </w:rPr>
              <w:t>Is it a new nodule?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2D8C84" w14:textId="77777777" w:rsidR="00B46CD6" w:rsidRPr="00B46CD6" w:rsidRDefault="00B46CD6" w:rsidP="00B46CD6">
            <w:pPr>
              <w:rPr>
                <w:sz w:val="22"/>
                <w:szCs w:val="22"/>
              </w:rPr>
            </w:pPr>
            <w:r w:rsidRPr="00B46CD6">
              <w:rPr>
                <w:sz w:val="22"/>
                <w:szCs w:val="22"/>
              </w:rPr>
              <w:t>cect8ch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748476"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0A7AE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1A008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932A9C" w14:textId="77777777" w:rsidR="00B46CD6" w:rsidRPr="00B46CD6" w:rsidRDefault="00B46CD6" w:rsidP="00B46CD6">
            <w:pPr>
              <w:rPr>
                <w:sz w:val="22"/>
                <w:szCs w:val="22"/>
              </w:rPr>
            </w:pPr>
            <w:r w:rsidRPr="00B46CD6">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D68E45" w14:textId="77777777" w:rsidR="00B46CD6" w:rsidRPr="00B46CD6" w:rsidRDefault="00B46CD6" w:rsidP="00B46CD6">
            <w:pPr>
              <w:rPr>
                <w:sz w:val="22"/>
                <w:szCs w:val="22"/>
              </w:rPr>
            </w:pPr>
            <w:r w:rsidRPr="00B46CD6">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2C0305" w:rsidRPr="00B46CD6" w14:paraId="213D75D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160ED2" w14:textId="77777777" w:rsidR="00B46CD6" w:rsidRPr="00B46CD6" w:rsidRDefault="00B46CD6" w:rsidP="00B46CD6">
            <w:pPr>
              <w:rPr>
                <w:sz w:val="22"/>
                <w:szCs w:val="22"/>
              </w:rPr>
            </w:pPr>
            <w:r w:rsidRPr="00B46CD6">
              <w:rPr>
                <w:sz w:val="22"/>
                <w:szCs w:val="22"/>
              </w:rPr>
              <w:t>25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43425D" w14:textId="77777777" w:rsidR="00B46CD6" w:rsidRPr="00B46CD6" w:rsidRDefault="00B46CD6" w:rsidP="00B46CD6">
            <w:pPr>
              <w:rPr>
                <w:sz w:val="22"/>
                <w:szCs w:val="22"/>
              </w:rPr>
            </w:pPr>
            <w:r w:rsidRPr="00B46CD6">
              <w:rPr>
                <w:sz w:val="22"/>
                <w:szCs w:val="22"/>
              </w:rPr>
              <w:t>Is it a new nodule?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55CCD7" w14:textId="77777777" w:rsidR="00B46CD6" w:rsidRPr="00B46CD6" w:rsidRDefault="00B46CD6" w:rsidP="00B46CD6">
            <w:pPr>
              <w:rPr>
                <w:sz w:val="22"/>
                <w:szCs w:val="22"/>
              </w:rPr>
            </w:pPr>
            <w:r w:rsidRPr="00B46CD6">
              <w:rPr>
                <w:sz w:val="22"/>
                <w:szCs w:val="22"/>
              </w:rPr>
              <w:t>cect9ch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A032E4"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CD260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3996A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55DEB6" w14:textId="77777777" w:rsidR="00B46CD6" w:rsidRPr="00B46CD6" w:rsidRDefault="00B46CD6" w:rsidP="00B46CD6">
            <w:pPr>
              <w:rPr>
                <w:sz w:val="22"/>
                <w:szCs w:val="22"/>
              </w:rPr>
            </w:pPr>
            <w:r w:rsidRPr="00B46CD6">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4DB59F" w14:textId="77777777" w:rsidR="00B46CD6" w:rsidRPr="00B46CD6" w:rsidRDefault="00B46CD6" w:rsidP="00B46CD6">
            <w:pPr>
              <w:rPr>
                <w:sz w:val="22"/>
                <w:szCs w:val="22"/>
              </w:rPr>
            </w:pPr>
            <w:r w:rsidRPr="00B46CD6">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2C0305" w:rsidRPr="00B46CD6" w14:paraId="53BC13E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DFAF12" w14:textId="77777777" w:rsidR="00B46CD6" w:rsidRPr="00B46CD6" w:rsidRDefault="00B46CD6" w:rsidP="00B46CD6">
            <w:pPr>
              <w:rPr>
                <w:sz w:val="22"/>
                <w:szCs w:val="22"/>
              </w:rPr>
            </w:pPr>
            <w:r w:rsidRPr="00B46CD6">
              <w:rPr>
                <w:sz w:val="22"/>
                <w:szCs w:val="22"/>
              </w:rPr>
              <w:t>26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4C352F" w14:textId="77777777" w:rsidR="00B46CD6" w:rsidRPr="00B46CD6" w:rsidRDefault="00B46CD6" w:rsidP="00B46CD6">
            <w:pPr>
              <w:rPr>
                <w:sz w:val="22"/>
                <w:szCs w:val="22"/>
              </w:rPr>
            </w:pPr>
            <w:r w:rsidRPr="00B46CD6">
              <w:rPr>
                <w:sz w:val="22"/>
                <w:szCs w:val="22"/>
              </w:rPr>
              <w:t>Is it a new nodule?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A11847" w14:textId="77777777" w:rsidR="00B46CD6" w:rsidRPr="00B46CD6" w:rsidRDefault="00B46CD6" w:rsidP="00B46CD6">
            <w:pPr>
              <w:rPr>
                <w:sz w:val="22"/>
                <w:szCs w:val="22"/>
              </w:rPr>
            </w:pPr>
            <w:r w:rsidRPr="00B46CD6">
              <w:rPr>
                <w:sz w:val="22"/>
                <w:szCs w:val="22"/>
              </w:rPr>
              <w:t>cect10ch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2D2B38"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DFCB7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8EC44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0C4BBA" w14:textId="77777777" w:rsidR="00B46CD6" w:rsidRPr="00B46CD6" w:rsidRDefault="00B46CD6" w:rsidP="00B46CD6">
            <w:pPr>
              <w:rPr>
                <w:sz w:val="22"/>
                <w:szCs w:val="22"/>
              </w:rPr>
            </w:pPr>
            <w:r w:rsidRPr="00B46CD6">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C21567" w14:textId="77777777" w:rsidR="00B46CD6" w:rsidRPr="00B46CD6" w:rsidRDefault="00B46CD6" w:rsidP="00B46CD6">
            <w:pPr>
              <w:rPr>
                <w:sz w:val="22"/>
                <w:szCs w:val="22"/>
              </w:rPr>
            </w:pPr>
            <w:r w:rsidRPr="00B46CD6">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2C0305" w:rsidRPr="00B46CD6" w14:paraId="0836454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54EFD1" w14:textId="77777777" w:rsidR="00B46CD6" w:rsidRPr="00B46CD6" w:rsidRDefault="00B46CD6" w:rsidP="00B46CD6">
            <w:pPr>
              <w:rPr>
                <w:sz w:val="22"/>
                <w:szCs w:val="22"/>
              </w:rPr>
            </w:pPr>
            <w:r w:rsidRPr="00B46CD6">
              <w:rPr>
                <w:sz w:val="22"/>
                <w:szCs w:val="22"/>
              </w:rPr>
              <w:t>27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810FC6" w14:textId="77777777" w:rsidR="00B46CD6" w:rsidRPr="00B46CD6" w:rsidRDefault="00B46CD6" w:rsidP="00B46CD6">
            <w:pPr>
              <w:rPr>
                <w:sz w:val="22"/>
                <w:szCs w:val="22"/>
              </w:rPr>
            </w:pPr>
            <w:r w:rsidRPr="00B46CD6">
              <w:rPr>
                <w:sz w:val="22"/>
                <w:szCs w:val="22"/>
              </w:rPr>
              <w:t>Endobronchial?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46F9AC" w14:textId="77777777" w:rsidR="00B46CD6" w:rsidRPr="00B46CD6" w:rsidRDefault="00B46CD6" w:rsidP="00B46CD6">
            <w:pPr>
              <w:rPr>
                <w:sz w:val="22"/>
                <w:szCs w:val="22"/>
              </w:rPr>
            </w:pPr>
            <w:r w:rsidRPr="00B46CD6">
              <w:rPr>
                <w:sz w:val="22"/>
                <w:szCs w:val="22"/>
              </w:rPr>
              <w:t>cect1en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E4EDB0"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7F473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DCC1E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06C2F4" w14:textId="77777777" w:rsidR="00B46CD6" w:rsidRPr="00B46CD6" w:rsidRDefault="00B46CD6" w:rsidP="00B46CD6">
            <w:pPr>
              <w:rPr>
                <w:sz w:val="22"/>
                <w:szCs w:val="22"/>
              </w:rPr>
            </w:pPr>
            <w:r w:rsidRPr="00B46CD6">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721256" w14:textId="77777777" w:rsidR="00B46CD6" w:rsidRPr="00B46CD6" w:rsidRDefault="00B46CD6" w:rsidP="00B46CD6">
            <w:pPr>
              <w:rPr>
                <w:sz w:val="22"/>
                <w:szCs w:val="22"/>
              </w:rPr>
            </w:pPr>
            <w:r w:rsidRPr="00B46CD6">
              <w:rPr>
                <w:sz w:val="22"/>
                <w:szCs w:val="22"/>
              </w:rPr>
              <w:t>-;No;Trachea;Rt. Main;Lt. Main;BI;RUL;RML;RLL;LUL;LLL</w:t>
            </w:r>
          </w:p>
        </w:tc>
      </w:tr>
      <w:tr w:rsidR="002C0305" w:rsidRPr="00B46CD6" w14:paraId="1F77F6E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0CC568" w14:textId="77777777" w:rsidR="00B46CD6" w:rsidRPr="00B46CD6" w:rsidRDefault="00B46CD6" w:rsidP="00B46CD6">
            <w:pPr>
              <w:rPr>
                <w:sz w:val="22"/>
                <w:szCs w:val="22"/>
              </w:rPr>
            </w:pPr>
            <w:r w:rsidRPr="00B46CD6">
              <w:rPr>
                <w:sz w:val="22"/>
                <w:szCs w:val="22"/>
              </w:rPr>
              <w:t>28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FDEFFC" w14:textId="77777777" w:rsidR="00B46CD6" w:rsidRPr="00B46CD6" w:rsidRDefault="00B46CD6" w:rsidP="00B46CD6">
            <w:pPr>
              <w:rPr>
                <w:sz w:val="22"/>
                <w:szCs w:val="22"/>
              </w:rPr>
            </w:pPr>
            <w:r w:rsidRPr="00B46CD6">
              <w:rPr>
                <w:sz w:val="22"/>
                <w:szCs w:val="22"/>
              </w:rPr>
              <w:t>Endobronchial?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EC8225" w14:textId="77777777" w:rsidR="00B46CD6" w:rsidRPr="00B46CD6" w:rsidRDefault="00B46CD6" w:rsidP="00B46CD6">
            <w:pPr>
              <w:rPr>
                <w:sz w:val="22"/>
                <w:szCs w:val="22"/>
              </w:rPr>
            </w:pPr>
            <w:r w:rsidRPr="00B46CD6">
              <w:rPr>
                <w:sz w:val="22"/>
                <w:szCs w:val="22"/>
              </w:rPr>
              <w:t>cect2en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4998FC"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7EE9B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D805B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6106B8" w14:textId="77777777" w:rsidR="00B46CD6" w:rsidRPr="00B46CD6" w:rsidRDefault="00B46CD6" w:rsidP="00B46CD6">
            <w:pPr>
              <w:rPr>
                <w:sz w:val="22"/>
                <w:szCs w:val="22"/>
              </w:rPr>
            </w:pPr>
            <w:r w:rsidRPr="00B46CD6">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4B7944" w14:textId="77777777" w:rsidR="00B46CD6" w:rsidRPr="00B46CD6" w:rsidRDefault="00B46CD6" w:rsidP="00B46CD6">
            <w:pPr>
              <w:rPr>
                <w:sz w:val="22"/>
                <w:szCs w:val="22"/>
              </w:rPr>
            </w:pPr>
            <w:r w:rsidRPr="00B46CD6">
              <w:rPr>
                <w:sz w:val="22"/>
                <w:szCs w:val="22"/>
              </w:rPr>
              <w:t>-;No;Trachea;Rt. Main;Lt. Main;BI;RUL;RML;RLL;LUL;LLL</w:t>
            </w:r>
          </w:p>
        </w:tc>
      </w:tr>
      <w:tr w:rsidR="002C0305" w:rsidRPr="00B46CD6" w14:paraId="0E530BC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48B80A" w14:textId="77777777" w:rsidR="00B46CD6" w:rsidRPr="00B46CD6" w:rsidRDefault="00B46CD6" w:rsidP="00B46CD6">
            <w:pPr>
              <w:rPr>
                <w:sz w:val="22"/>
                <w:szCs w:val="22"/>
              </w:rPr>
            </w:pPr>
            <w:r w:rsidRPr="00B46CD6">
              <w:rPr>
                <w:sz w:val="22"/>
                <w:szCs w:val="22"/>
              </w:rPr>
              <w:t>29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C93E95" w14:textId="77777777" w:rsidR="00B46CD6" w:rsidRPr="00B46CD6" w:rsidRDefault="00B46CD6" w:rsidP="00B46CD6">
            <w:pPr>
              <w:rPr>
                <w:sz w:val="22"/>
                <w:szCs w:val="22"/>
              </w:rPr>
            </w:pPr>
            <w:r w:rsidRPr="00B46CD6">
              <w:rPr>
                <w:sz w:val="22"/>
                <w:szCs w:val="22"/>
              </w:rPr>
              <w:t>Endobronchial?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72C9FF" w14:textId="77777777" w:rsidR="00B46CD6" w:rsidRPr="00B46CD6" w:rsidRDefault="00B46CD6" w:rsidP="00B46CD6">
            <w:pPr>
              <w:rPr>
                <w:sz w:val="22"/>
                <w:szCs w:val="22"/>
              </w:rPr>
            </w:pPr>
            <w:r w:rsidRPr="00B46CD6">
              <w:rPr>
                <w:sz w:val="22"/>
                <w:szCs w:val="22"/>
              </w:rPr>
              <w:t>cect3en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BC1CD1"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AA6E5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5704F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65AADB" w14:textId="77777777" w:rsidR="00B46CD6" w:rsidRPr="00B46CD6" w:rsidRDefault="00B46CD6" w:rsidP="00B46CD6">
            <w:pPr>
              <w:rPr>
                <w:sz w:val="22"/>
                <w:szCs w:val="22"/>
              </w:rPr>
            </w:pPr>
            <w:r w:rsidRPr="00B46CD6">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585F76" w14:textId="77777777" w:rsidR="00B46CD6" w:rsidRPr="00B46CD6" w:rsidRDefault="00B46CD6" w:rsidP="00B46CD6">
            <w:pPr>
              <w:rPr>
                <w:sz w:val="22"/>
                <w:szCs w:val="22"/>
              </w:rPr>
            </w:pPr>
            <w:r w:rsidRPr="00B46CD6">
              <w:rPr>
                <w:sz w:val="22"/>
                <w:szCs w:val="22"/>
              </w:rPr>
              <w:t>-;No;Trachea;Rt. Main;Lt. Main;BI;RUL;RML;RLL;LUL;LLL</w:t>
            </w:r>
          </w:p>
        </w:tc>
      </w:tr>
      <w:tr w:rsidR="002C0305" w:rsidRPr="00B46CD6" w14:paraId="3501508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F7D04C" w14:textId="77777777" w:rsidR="00B46CD6" w:rsidRPr="00B46CD6" w:rsidRDefault="00B46CD6" w:rsidP="00B46CD6">
            <w:pPr>
              <w:rPr>
                <w:sz w:val="22"/>
                <w:szCs w:val="22"/>
              </w:rPr>
            </w:pPr>
            <w:r w:rsidRPr="00B46CD6">
              <w:rPr>
                <w:sz w:val="22"/>
                <w:szCs w:val="22"/>
              </w:rPr>
              <w:t>30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FEC8E1" w14:textId="77777777" w:rsidR="00B46CD6" w:rsidRPr="00B46CD6" w:rsidRDefault="00B46CD6" w:rsidP="00B46CD6">
            <w:pPr>
              <w:rPr>
                <w:sz w:val="22"/>
                <w:szCs w:val="22"/>
              </w:rPr>
            </w:pPr>
            <w:r w:rsidRPr="00B46CD6">
              <w:rPr>
                <w:sz w:val="22"/>
                <w:szCs w:val="22"/>
              </w:rPr>
              <w:t>Endobronchial?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6D2E57" w14:textId="77777777" w:rsidR="00B46CD6" w:rsidRPr="00B46CD6" w:rsidRDefault="00B46CD6" w:rsidP="00B46CD6">
            <w:pPr>
              <w:rPr>
                <w:sz w:val="22"/>
                <w:szCs w:val="22"/>
              </w:rPr>
            </w:pPr>
            <w:r w:rsidRPr="00B46CD6">
              <w:rPr>
                <w:sz w:val="22"/>
                <w:szCs w:val="22"/>
              </w:rPr>
              <w:t>cect4en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9787D7"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42FA7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8FFD1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ECAB2D" w14:textId="77777777" w:rsidR="00B46CD6" w:rsidRPr="00B46CD6" w:rsidRDefault="00B46CD6" w:rsidP="00B46CD6">
            <w:pPr>
              <w:rPr>
                <w:sz w:val="22"/>
                <w:szCs w:val="22"/>
              </w:rPr>
            </w:pPr>
            <w:r w:rsidRPr="00B46CD6">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6FBF0F" w14:textId="77777777" w:rsidR="00B46CD6" w:rsidRPr="00B46CD6" w:rsidRDefault="00B46CD6" w:rsidP="00B46CD6">
            <w:pPr>
              <w:rPr>
                <w:sz w:val="22"/>
                <w:szCs w:val="22"/>
              </w:rPr>
            </w:pPr>
            <w:r w:rsidRPr="00B46CD6">
              <w:rPr>
                <w:sz w:val="22"/>
                <w:szCs w:val="22"/>
              </w:rPr>
              <w:t>-;No;Trachea;Rt. Main;Lt. Main;BI;RUL;RML;RLL;LUL;LLL</w:t>
            </w:r>
          </w:p>
        </w:tc>
      </w:tr>
      <w:tr w:rsidR="002C0305" w:rsidRPr="00B46CD6" w14:paraId="36D4A6B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7B4016" w14:textId="77777777" w:rsidR="00B46CD6" w:rsidRPr="00B46CD6" w:rsidRDefault="00B46CD6" w:rsidP="00B46CD6">
            <w:pPr>
              <w:rPr>
                <w:sz w:val="22"/>
                <w:szCs w:val="22"/>
              </w:rPr>
            </w:pPr>
            <w:r w:rsidRPr="00B46CD6">
              <w:rPr>
                <w:sz w:val="22"/>
                <w:szCs w:val="22"/>
              </w:rPr>
              <w:t>31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5634D4" w14:textId="77777777" w:rsidR="00B46CD6" w:rsidRPr="00B46CD6" w:rsidRDefault="00B46CD6" w:rsidP="00B46CD6">
            <w:pPr>
              <w:rPr>
                <w:sz w:val="22"/>
                <w:szCs w:val="22"/>
              </w:rPr>
            </w:pPr>
            <w:r w:rsidRPr="00B46CD6">
              <w:rPr>
                <w:sz w:val="22"/>
                <w:szCs w:val="22"/>
              </w:rPr>
              <w:t>Endobronchial?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3582A1" w14:textId="77777777" w:rsidR="00B46CD6" w:rsidRPr="00B46CD6" w:rsidRDefault="00B46CD6" w:rsidP="00B46CD6">
            <w:pPr>
              <w:rPr>
                <w:sz w:val="22"/>
                <w:szCs w:val="22"/>
              </w:rPr>
            </w:pPr>
            <w:r w:rsidRPr="00B46CD6">
              <w:rPr>
                <w:sz w:val="22"/>
                <w:szCs w:val="22"/>
              </w:rPr>
              <w:t>cect5en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E13D9D"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05BC3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12D13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F10425" w14:textId="77777777" w:rsidR="00B46CD6" w:rsidRPr="00B46CD6" w:rsidRDefault="00B46CD6" w:rsidP="00B46CD6">
            <w:pPr>
              <w:rPr>
                <w:sz w:val="22"/>
                <w:szCs w:val="22"/>
              </w:rPr>
            </w:pPr>
            <w:r w:rsidRPr="00B46CD6">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38DF21" w14:textId="77777777" w:rsidR="00B46CD6" w:rsidRPr="00B46CD6" w:rsidRDefault="00B46CD6" w:rsidP="00B46CD6">
            <w:pPr>
              <w:rPr>
                <w:sz w:val="22"/>
                <w:szCs w:val="22"/>
              </w:rPr>
            </w:pPr>
            <w:r w:rsidRPr="00B46CD6">
              <w:rPr>
                <w:sz w:val="22"/>
                <w:szCs w:val="22"/>
              </w:rPr>
              <w:t>-;No;Trachea;Rt. Main;Lt. Main;BI;RUL;RML;RLL;LUL;LLL</w:t>
            </w:r>
          </w:p>
        </w:tc>
      </w:tr>
      <w:tr w:rsidR="002C0305" w:rsidRPr="00B46CD6" w14:paraId="60713F1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0D91E1" w14:textId="77777777" w:rsidR="00B46CD6" w:rsidRPr="00B46CD6" w:rsidRDefault="00B46CD6" w:rsidP="00B46CD6">
            <w:pPr>
              <w:rPr>
                <w:sz w:val="22"/>
                <w:szCs w:val="22"/>
              </w:rPr>
            </w:pPr>
            <w:r w:rsidRPr="00B46CD6">
              <w:rPr>
                <w:sz w:val="22"/>
                <w:szCs w:val="22"/>
              </w:rPr>
              <w:t>32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A229D2" w14:textId="77777777" w:rsidR="00B46CD6" w:rsidRPr="00B46CD6" w:rsidRDefault="00B46CD6" w:rsidP="00B46CD6">
            <w:pPr>
              <w:rPr>
                <w:sz w:val="22"/>
                <w:szCs w:val="22"/>
              </w:rPr>
            </w:pPr>
            <w:r w:rsidRPr="00B46CD6">
              <w:rPr>
                <w:sz w:val="22"/>
                <w:szCs w:val="22"/>
              </w:rPr>
              <w:t>Endobronchial?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2B4943" w14:textId="77777777" w:rsidR="00B46CD6" w:rsidRPr="00B46CD6" w:rsidRDefault="00B46CD6" w:rsidP="00B46CD6">
            <w:pPr>
              <w:rPr>
                <w:sz w:val="22"/>
                <w:szCs w:val="22"/>
              </w:rPr>
            </w:pPr>
            <w:r w:rsidRPr="00B46CD6">
              <w:rPr>
                <w:sz w:val="22"/>
                <w:szCs w:val="22"/>
              </w:rPr>
              <w:t>cect6en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A65F70"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A82C3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B4523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C27F25" w14:textId="77777777" w:rsidR="00B46CD6" w:rsidRPr="00B46CD6" w:rsidRDefault="00B46CD6" w:rsidP="00B46CD6">
            <w:pPr>
              <w:rPr>
                <w:sz w:val="22"/>
                <w:szCs w:val="22"/>
              </w:rPr>
            </w:pPr>
            <w:r w:rsidRPr="00B46CD6">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946847" w14:textId="77777777" w:rsidR="00B46CD6" w:rsidRPr="00B46CD6" w:rsidRDefault="00B46CD6" w:rsidP="00B46CD6">
            <w:pPr>
              <w:rPr>
                <w:sz w:val="22"/>
                <w:szCs w:val="22"/>
              </w:rPr>
            </w:pPr>
            <w:r w:rsidRPr="00B46CD6">
              <w:rPr>
                <w:sz w:val="22"/>
                <w:szCs w:val="22"/>
              </w:rPr>
              <w:t>-;No;Trachea;Rt. Main;Lt. Main;BI;RUL;RML;RLL;LUL;LLL</w:t>
            </w:r>
          </w:p>
        </w:tc>
      </w:tr>
      <w:tr w:rsidR="002C0305" w:rsidRPr="00B46CD6" w14:paraId="7D2B445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8D48DD" w14:textId="77777777" w:rsidR="00B46CD6" w:rsidRPr="00B46CD6" w:rsidRDefault="00B46CD6" w:rsidP="00B46CD6">
            <w:pPr>
              <w:rPr>
                <w:sz w:val="22"/>
                <w:szCs w:val="22"/>
              </w:rPr>
            </w:pPr>
            <w:r w:rsidRPr="00B46CD6">
              <w:rPr>
                <w:sz w:val="22"/>
                <w:szCs w:val="22"/>
              </w:rPr>
              <w:t>33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313063" w14:textId="77777777" w:rsidR="00B46CD6" w:rsidRPr="00B46CD6" w:rsidRDefault="00B46CD6" w:rsidP="00B46CD6">
            <w:pPr>
              <w:rPr>
                <w:sz w:val="22"/>
                <w:szCs w:val="22"/>
              </w:rPr>
            </w:pPr>
            <w:r w:rsidRPr="00B46CD6">
              <w:rPr>
                <w:sz w:val="22"/>
                <w:szCs w:val="22"/>
              </w:rPr>
              <w:t>Endobronchial?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1A013D" w14:textId="77777777" w:rsidR="00B46CD6" w:rsidRPr="00B46CD6" w:rsidRDefault="00B46CD6" w:rsidP="00B46CD6">
            <w:pPr>
              <w:rPr>
                <w:sz w:val="22"/>
                <w:szCs w:val="22"/>
              </w:rPr>
            </w:pPr>
            <w:r w:rsidRPr="00B46CD6">
              <w:rPr>
                <w:sz w:val="22"/>
                <w:szCs w:val="22"/>
              </w:rPr>
              <w:t>cect7en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AE2846"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4BD83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B2F7E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DCE953" w14:textId="77777777" w:rsidR="00B46CD6" w:rsidRPr="00B46CD6" w:rsidRDefault="00B46CD6" w:rsidP="00B46CD6">
            <w:pPr>
              <w:rPr>
                <w:sz w:val="22"/>
                <w:szCs w:val="22"/>
              </w:rPr>
            </w:pPr>
            <w:r w:rsidRPr="00B46CD6">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F00CE2" w14:textId="77777777" w:rsidR="00B46CD6" w:rsidRPr="00B46CD6" w:rsidRDefault="00B46CD6" w:rsidP="00B46CD6">
            <w:pPr>
              <w:rPr>
                <w:sz w:val="22"/>
                <w:szCs w:val="22"/>
              </w:rPr>
            </w:pPr>
            <w:r w:rsidRPr="00B46CD6">
              <w:rPr>
                <w:sz w:val="22"/>
                <w:szCs w:val="22"/>
              </w:rPr>
              <w:t>-;No;Trachea;Rt. Main;Lt. Main;BI;RUL;RML;RLL;LUL;LLL</w:t>
            </w:r>
          </w:p>
        </w:tc>
      </w:tr>
      <w:tr w:rsidR="002C0305" w:rsidRPr="00B46CD6" w14:paraId="3440775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E9C2C0" w14:textId="77777777" w:rsidR="00B46CD6" w:rsidRPr="00B46CD6" w:rsidRDefault="00B46CD6" w:rsidP="00B46CD6">
            <w:pPr>
              <w:rPr>
                <w:sz w:val="22"/>
                <w:szCs w:val="22"/>
              </w:rPr>
            </w:pPr>
            <w:r w:rsidRPr="00B46CD6">
              <w:rPr>
                <w:sz w:val="22"/>
                <w:szCs w:val="22"/>
              </w:rPr>
              <w:t>34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E13769" w14:textId="77777777" w:rsidR="00B46CD6" w:rsidRPr="00B46CD6" w:rsidRDefault="00B46CD6" w:rsidP="00B46CD6">
            <w:pPr>
              <w:rPr>
                <w:sz w:val="22"/>
                <w:szCs w:val="22"/>
              </w:rPr>
            </w:pPr>
            <w:r w:rsidRPr="00B46CD6">
              <w:rPr>
                <w:sz w:val="22"/>
                <w:szCs w:val="22"/>
              </w:rPr>
              <w:t>Endobronchial?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179421" w14:textId="77777777" w:rsidR="00B46CD6" w:rsidRPr="00B46CD6" w:rsidRDefault="00B46CD6" w:rsidP="00B46CD6">
            <w:pPr>
              <w:rPr>
                <w:sz w:val="22"/>
                <w:szCs w:val="22"/>
              </w:rPr>
            </w:pPr>
            <w:r w:rsidRPr="00B46CD6">
              <w:rPr>
                <w:sz w:val="22"/>
                <w:szCs w:val="22"/>
              </w:rPr>
              <w:t>cect8en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9A9FC9"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F0CE2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21190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CA65EE" w14:textId="77777777" w:rsidR="00B46CD6" w:rsidRPr="00B46CD6" w:rsidRDefault="00B46CD6" w:rsidP="00B46CD6">
            <w:pPr>
              <w:rPr>
                <w:sz w:val="22"/>
                <w:szCs w:val="22"/>
              </w:rPr>
            </w:pPr>
            <w:r w:rsidRPr="00B46CD6">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B53860" w14:textId="77777777" w:rsidR="00B46CD6" w:rsidRPr="00B46CD6" w:rsidRDefault="00B46CD6" w:rsidP="00B46CD6">
            <w:pPr>
              <w:rPr>
                <w:sz w:val="22"/>
                <w:szCs w:val="22"/>
              </w:rPr>
            </w:pPr>
            <w:r w:rsidRPr="00B46CD6">
              <w:rPr>
                <w:sz w:val="22"/>
                <w:szCs w:val="22"/>
              </w:rPr>
              <w:t>-;No;Trachea;Rt. Main;Lt. Main;BI;RUL;RML;RLL;LUL;LLL</w:t>
            </w:r>
          </w:p>
        </w:tc>
      </w:tr>
      <w:tr w:rsidR="002C0305" w:rsidRPr="00B46CD6" w14:paraId="4D7F7FA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2F34DA" w14:textId="77777777" w:rsidR="00B46CD6" w:rsidRPr="00B46CD6" w:rsidRDefault="00B46CD6" w:rsidP="00B46CD6">
            <w:pPr>
              <w:rPr>
                <w:sz w:val="22"/>
                <w:szCs w:val="22"/>
              </w:rPr>
            </w:pPr>
            <w:r w:rsidRPr="00B46CD6">
              <w:rPr>
                <w:sz w:val="22"/>
                <w:szCs w:val="22"/>
              </w:rPr>
              <w:t>35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B466B" w14:textId="77777777" w:rsidR="00B46CD6" w:rsidRPr="00B46CD6" w:rsidRDefault="00B46CD6" w:rsidP="00B46CD6">
            <w:pPr>
              <w:rPr>
                <w:sz w:val="22"/>
                <w:szCs w:val="22"/>
              </w:rPr>
            </w:pPr>
            <w:r w:rsidRPr="00B46CD6">
              <w:rPr>
                <w:sz w:val="22"/>
                <w:szCs w:val="22"/>
              </w:rPr>
              <w:t>Endobronchial?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994BB0" w14:textId="77777777" w:rsidR="00B46CD6" w:rsidRPr="00B46CD6" w:rsidRDefault="00B46CD6" w:rsidP="00B46CD6">
            <w:pPr>
              <w:rPr>
                <w:sz w:val="22"/>
                <w:szCs w:val="22"/>
              </w:rPr>
            </w:pPr>
            <w:r w:rsidRPr="00B46CD6">
              <w:rPr>
                <w:sz w:val="22"/>
                <w:szCs w:val="22"/>
              </w:rPr>
              <w:t>cect9en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F99074"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27931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43019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A00F90" w14:textId="77777777" w:rsidR="00B46CD6" w:rsidRPr="00B46CD6" w:rsidRDefault="00B46CD6" w:rsidP="00B46CD6">
            <w:pPr>
              <w:rPr>
                <w:sz w:val="22"/>
                <w:szCs w:val="22"/>
              </w:rPr>
            </w:pPr>
            <w:r w:rsidRPr="00B46CD6">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81D2C4" w14:textId="77777777" w:rsidR="00B46CD6" w:rsidRPr="00B46CD6" w:rsidRDefault="00B46CD6" w:rsidP="00B46CD6">
            <w:pPr>
              <w:rPr>
                <w:sz w:val="22"/>
                <w:szCs w:val="22"/>
              </w:rPr>
            </w:pPr>
            <w:r w:rsidRPr="00B46CD6">
              <w:rPr>
                <w:sz w:val="22"/>
                <w:szCs w:val="22"/>
              </w:rPr>
              <w:t>-;No;Trachea;Rt. Main;Lt. Main;BI;RUL;RML;RLL;LUL;LLL</w:t>
            </w:r>
          </w:p>
        </w:tc>
      </w:tr>
      <w:tr w:rsidR="002C0305" w:rsidRPr="00B46CD6" w14:paraId="194A8AB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51B47D" w14:textId="77777777" w:rsidR="00B46CD6" w:rsidRPr="00B46CD6" w:rsidRDefault="00B46CD6" w:rsidP="00B46CD6">
            <w:pPr>
              <w:rPr>
                <w:sz w:val="22"/>
                <w:szCs w:val="22"/>
              </w:rPr>
            </w:pPr>
            <w:r w:rsidRPr="00B46CD6">
              <w:rPr>
                <w:sz w:val="22"/>
                <w:szCs w:val="22"/>
              </w:rPr>
              <w:t>36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85F26E" w14:textId="77777777" w:rsidR="00B46CD6" w:rsidRPr="00B46CD6" w:rsidRDefault="00B46CD6" w:rsidP="00B46CD6">
            <w:pPr>
              <w:rPr>
                <w:sz w:val="22"/>
                <w:szCs w:val="22"/>
              </w:rPr>
            </w:pPr>
            <w:r w:rsidRPr="00B46CD6">
              <w:rPr>
                <w:sz w:val="22"/>
                <w:szCs w:val="22"/>
              </w:rPr>
              <w:t>Endobronchial?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B249B0" w14:textId="77777777" w:rsidR="00B46CD6" w:rsidRPr="00B46CD6" w:rsidRDefault="00B46CD6" w:rsidP="00B46CD6">
            <w:pPr>
              <w:rPr>
                <w:sz w:val="22"/>
                <w:szCs w:val="22"/>
              </w:rPr>
            </w:pPr>
            <w:r w:rsidRPr="00B46CD6">
              <w:rPr>
                <w:sz w:val="22"/>
                <w:szCs w:val="22"/>
              </w:rPr>
              <w:t>cect10en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C1DC25"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27774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17676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E6FCB7" w14:textId="77777777" w:rsidR="00B46CD6" w:rsidRPr="00B46CD6" w:rsidRDefault="00B46CD6" w:rsidP="00B46CD6">
            <w:pPr>
              <w:rPr>
                <w:sz w:val="22"/>
                <w:szCs w:val="22"/>
              </w:rPr>
            </w:pPr>
            <w:r w:rsidRPr="00B46CD6">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79BCBE" w14:textId="77777777" w:rsidR="00B46CD6" w:rsidRPr="00B46CD6" w:rsidRDefault="00B46CD6" w:rsidP="00B46CD6">
            <w:pPr>
              <w:rPr>
                <w:sz w:val="22"/>
                <w:szCs w:val="22"/>
              </w:rPr>
            </w:pPr>
            <w:r w:rsidRPr="00B46CD6">
              <w:rPr>
                <w:sz w:val="22"/>
                <w:szCs w:val="22"/>
              </w:rPr>
              <w:t>-;No;Trachea;Rt. Main;Lt. Main;BI;RUL;RML;RLL;LUL;LLL</w:t>
            </w:r>
          </w:p>
        </w:tc>
      </w:tr>
      <w:tr w:rsidR="002C0305" w:rsidRPr="00B46CD6" w14:paraId="636BF17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B818BF" w14:textId="77777777" w:rsidR="00B46CD6" w:rsidRPr="00B46CD6" w:rsidRDefault="00B46CD6" w:rsidP="00B46CD6">
            <w:pPr>
              <w:rPr>
                <w:sz w:val="22"/>
                <w:szCs w:val="22"/>
              </w:rPr>
            </w:pPr>
            <w:r w:rsidRPr="00B46CD6">
              <w:rPr>
                <w:sz w:val="22"/>
                <w:szCs w:val="22"/>
              </w:rPr>
              <w:t>37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9A2CCE" w14:textId="77777777" w:rsidR="00B46CD6" w:rsidRPr="00B46CD6" w:rsidRDefault="00B46CD6" w:rsidP="00B46CD6">
            <w:pPr>
              <w:rPr>
                <w:sz w:val="22"/>
                <w:szCs w:val="22"/>
              </w:rPr>
            </w:pPr>
            <w:r w:rsidRPr="00B46CD6">
              <w:rPr>
                <w:sz w:val="22"/>
                <w:szCs w:val="22"/>
              </w:rPr>
              <w:t>Most likely location?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B5B75F" w14:textId="77777777" w:rsidR="00B46CD6" w:rsidRPr="00B46CD6" w:rsidRDefault="00B46CD6" w:rsidP="00B46CD6">
            <w:pPr>
              <w:rPr>
                <w:sz w:val="22"/>
                <w:szCs w:val="22"/>
              </w:rPr>
            </w:pPr>
            <w:r w:rsidRPr="00B46CD6">
              <w:rPr>
                <w:sz w:val="22"/>
                <w:szCs w:val="22"/>
              </w:rPr>
              <w:t>cect1ll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489DDD"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DD05E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38F20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A98800" w14:textId="77777777" w:rsidR="00B46CD6" w:rsidRPr="00B46CD6" w:rsidRDefault="00B46CD6" w:rsidP="00B46CD6">
            <w:pPr>
              <w:rPr>
                <w:sz w:val="22"/>
                <w:szCs w:val="22"/>
              </w:rPr>
            </w:pPr>
            <w:r w:rsidRPr="00B46CD6">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D34E34" w14:textId="77777777" w:rsidR="00B46CD6" w:rsidRPr="00B46CD6" w:rsidRDefault="00B46CD6" w:rsidP="00B46CD6">
            <w:pPr>
              <w:rPr>
                <w:sz w:val="22"/>
                <w:szCs w:val="22"/>
              </w:rPr>
            </w:pPr>
            <w:r w:rsidRPr="00B46CD6">
              <w:rPr>
                <w:sz w:val="22"/>
                <w:szCs w:val="22"/>
              </w:rPr>
              <w:t>-;Endobr;LUL;LLL;RUL;RML;RLL</w:t>
            </w:r>
          </w:p>
        </w:tc>
      </w:tr>
      <w:tr w:rsidR="002C0305" w:rsidRPr="00B46CD6" w14:paraId="7429966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1A39A4" w14:textId="77777777" w:rsidR="00B46CD6" w:rsidRPr="00B46CD6" w:rsidRDefault="00B46CD6" w:rsidP="00B46CD6">
            <w:pPr>
              <w:rPr>
                <w:sz w:val="22"/>
                <w:szCs w:val="22"/>
              </w:rPr>
            </w:pPr>
            <w:r w:rsidRPr="00B46CD6">
              <w:rPr>
                <w:sz w:val="22"/>
                <w:szCs w:val="22"/>
              </w:rPr>
              <w:t>38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222E41" w14:textId="77777777" w:rsidR="00B46CD6" w:rsidRPr="00B46CD6" w:rsidRDefault="00B46CD6" w:rsidP="00B46CD6">
            <w:pPr>
              <w:rPr>
                <w:sz w:val="22"/>
                <w:szCs w:val="22"/>
              </w:rPr>
            </w:pPr>
            <w:r w:rsidRPr="00B46CD6">
              <w:rPr>
                <w:sz w:val="22"/>
                <w:szCs w:val="22"/>
              </w:rPr>
              <w:t>Most likely location?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55601B" w14:textId="77777777" w:rsidR="00B46CD6" w:rsidRPr="00B46CD6" w:rsidRDefault="00B46CD6" w:rsidP="00B46CD6">
            <w:pPr>
              <w:rPr>
                <w:sz w:val="22"/>
                <w:szCs w:val="22"/>
              </w:rPr>
            </w:pPr>
            <w:r w:rsidRPr="00B46CD6">
              <w:rPr>
                <w:sz w:val="22"/>
                <w:szCs w:val="22"/>
              </w:rPr>
              <w:t>cect2ll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54EC9C"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05FFC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33413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5A1B2C" w14:textId="77777777" w:rsidR="00B46CD6" w:rsidRPr="00B46CD6" w:rsidRDefault="00B46CD6" w:rsidP="00B46CD6">
            <w:pPr>
              <w:rPr>
                <w:sz w:val="22"/>
                <w:szCs w:val="22"/>
              </w:rPr>
            </w:pPr>
            <w:r w:rsidRPr="00B46CD6">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D13D4E" w14:textId="77777777" w:rsidR="00B46CD6" w:rsidRPr="00B46CD6" w:rsidRDefault="00B46CD6" w:rsidP="00B46CD6">
            <w:pPr>
              <w:rPr>
                <w:sz w:val="22"/>
                <w:szCs w:val="22"/>
              </w:rPr>
            </w:pPr>
            <w:r w:rsidRPr="00B46CD6">
              <w:rPr>
                <w:sz w:val="22"/>
                <w:szCs w:val="22"/>
              </w:rPr>
              <w:t>-;Endobr;LUL;LLL;RUL;RML;RLL</w:t>
            </w:r>
          </w:p>
        </w:tc>
      </w:tr>
      <w:tr w:rsidR="002C0305" w:rsidRPr="00B46CD6" w14:paraId="52742FF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7BC8AD" w14:textId="77777777" w:rsidR="00B46CD6" w:rsidRPr="00B46CD6" w:rsidRDefault="00B46CD6" w:rsidP="00B46CD6">
            <w:pPr>
              <w:rPr>
                <w:sz w:val="22"/>
                <w:szCs w:val="22"/>
              </w:rPr>
            </w:pPr>
            <w:r w:rsidRPr="00B46CD6">
              <w:rPr>
                <w:sz w:val="22"/>
                <w:szCs w:val="22"/>
              </w:rPr>
              <w:t>39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CE9E56" w14:textId="77777777" w:rsidR="00B46CD6" w:rsidRPr="00B46CD6" w:rsidRDefault="00B46CD6" w:rsidP="00B46CD6">
            <w:pPr>
              <w:rPr>
                <w:sz w:val="22"/>
                <w:szCs w:val="22"/>
              </w:rPr>
            </w:pPr>
            <w:r w:rsidRPr="00B46CD6">
              <w:rPr>
                <w:sz w:val="22"/>
                <w:szCs w:val="22"/>
              </w:rPr>
              <w:t>Most likely location?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9D5570" w14:textId="77777777" w:rsidR="00B46CD6" w:rsidRPr="00B46CD6" w:rsidRDefault="00B46CD6" w:rsidP="00B46CD6">
            <w:pPr>
              <w:rPr>
                <w:sz w:val="22"/>
                <w:szCs w:val="22"/>
              </w:rPr>
            </w:pPr>
            <w:r w:rsidRPr="00B46CD6">
              <w:rPr>
                <w:sz w:val="22"/>
                <w:szCs w:val="22"/>
              </w:rPr>
              <w:t>cect3ll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E35778"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9F6FC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8F452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5D0E03" w14:textId="77777777" w:rsidR="00B46CD6" w:rsidRPr="00B46CD6" w:rsidRDefault="00B46CD6" w:rsidP="00B46CD6">
            <w:pPr>
              <w:rPr>
                <w:sz w:val="22"/>
                <w:szCs w:val="22"/>
              </w:rPr>
            </w:pPr>
            <w:r w:rsidRPr="00B46CD6">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EF53F2" w14:textId="77777777" w:rsidR="00B46CD6" w:rsidRPr="00B46CD6" w:rsidRDefault="00B46CD6" w:rsidP="00B46CD6">
            <w:pPr>
              <w:rPr>
                <w:sz w:val="22"/>
                <w:szCs w:val="22"/>
              </w:rPr>
            </w:pPr>
            <w:r w:rsidRPr="00B46CD6">
              <w:rPr>
                <w:sz w:val="22"/>
                <w:szCs w:val="22"/>
              </w:rPr>
              <w:t>-;Endobr;LUL;LLL;RUL;RML;RLL</w:t>
            </w:r>
          </w:p>
        </w:tc>
      </w:tr>
      <w:tr w:rsidR="002C0305" w:rsidRPr="00B46CD6" w14:paraId="14BBC1E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62359C" w14:textId="77777777" w:rsidR="00B46CD6" w:rsidRPr="00B46CD6" w:rsidRDefault="00B46CD6" w:rsidP="00B46CD6">
            <w:pPr>
              <w:rPr>
                <w:sz w:val="22"/>
                <w:szCs w:val="22"/>
              </w:rPr>
            </w:pPr>
            <w:r w:rsidRPr="00B46CD6">
              <w:rPr>
                <w:sz w:val="22"/>
                <w:szCs w:val="22"/>
              </w:rPr>
              <w:t>40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AF71B2" w14:textId="77777777" w:rsidR="00B46CD6" w:rsidRPr="00B46CD6" w:rsidRDefault="00B46CD6" w:rsidP="00B46CD6">
            <w:pPr>
              <w:rPr>
                <w:sz w:val="22"/>
                <w:szCs w:val="22"/>
              </w:rPr>
            </w:pPr>
            <w:r w:rsidRPr="00B46CD6">
              <w:rPr>
                <w:sz w:val="22"/>
                <w:szCs w:val="22"/>
              </w:rPr>
              <w:t>Most likely location?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A99333" w14:textId="77777777" w:rsidR="00B46CD6" w:rsidRPr="00B46CD6" w:rsidRDefault="00B46CD6" w:rsidP="00B46CD6">
            <w:pPr>
              <w:rPr>
                <w:sz w:val="22"/>
                <w:szCs w:val="22"/>
              </w:rPr>
            </w:pPr>
            <w:r w:rsidRPr="00B46CD6">
              <w:rPr>
                <w:sz w:val="22"/>
                <w:szCs w:val="22"/>
              </w:rPr>
              <w:t>cect4ll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810E0E"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04F2B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E1640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C81878" w14:textId="77777777" w:rsidR="00B46CD6" w:rsidRPr="00B46CD6" w:rsidRDefault="00B46CD6" w:rsidP="00B46CD6">
            <w:pPr>
              <w:rPr>
                <w:sz w:val="22"/>
                <w:szCs w:val="22"/>
              </w:rPr>
            </w:pPr>
            <w:r w:rsidRPr="00B46CD6">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5F93F3" w14:textId="77777777" w:rsidR="00B46CD6" w:rsidRPr="00B46CD6" w:rsidRDefault="00B46CD6" w:rsidP="00B46CD6">
            <w:pPr>
              <w:rPr>
                <w:sz w:val="22"/>
                <w:szCs w:val="22"/>
              </w:rPr>
            </w:pPr>
            <w:r w:rsidRPr="00B46CD6">
              <w:rPr>
                <w:sz w:val="22"/>
                <w:szCs w:val="22"/>
              </w:rPr>
              <w:t>-;Endobr;LUL;LLL;RUL;RML;RLL</w:t>
            </w:r>
          </w:p>
        </w:tc>
      </w:tr>
      <w:tr w:rsidR="002C0305" w:rsidRPr="00B46CD6" w14:paraId="01C9BF4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0A4842" w14:textId="77777777" w:rsidR="00B46CD6" w:rsidRPr="00B46CD6" w:rsidRDefault="00B46CD6" w:rsidP="00B46CD6">
            <w:pPr>
              <w:rPr>
                <w:sz w:val="22"/>
                <w:szCs w:val="22"/>
              </w:rPr>
            </w:pPr>
            <w:r w:rsidRPr="00B46CD6">
              <w:rPr>
                <w:sz w:val="22"/>
                <w:szCs w:val="22"/>
              </w:rPr>
              <w:t>41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82CC30" w14:textId="77777777" w:rsidR="00B46CD6" w:rsidRPr="00B46CD6" w:rsidRDefault="00B46CD6" w:rsidP="00B46CD6">
            <w:pPr>
              <w:rPr>
                <w:sz w:val="22"/>
                <w:szCs w:val="22"/>
              </w:rPr>
            </w:pPr>
            <w:r w:rsidRPr="00B46CD6">
              <w:rPr>
                <w:sz w:val="22"/>
                <w:szCs w:val="22"/>
              </w:rPr>
              <w:t>Most likely location?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E040D5" w14:textId="77777777" w:rsidR="00B46CD6" w:rsidRPr="00B46CD6" w:rsidRDefault="00B46CD6" w:rsidP="00B46CD6">
            <w:pPr>
              <w:rPr>
                <w:sz w:val="22"/>
                <w:szCs w:val="22"/>
              </w:rPr>
            </w:pPr>
            <w:r w:rsidRPr="00B46CD6">
              <w:rPr>
                <w:sz w:val="22"/>
                <w:szCs w:val="22"/>
              </w:rPr>
              <w:t>cect5ll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23EB5E"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0953A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DA499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44FFBD" w14:textId="77777777" w:rsidR="00B46CD6" w:rsidRPr="00B46CD6" w:rsidRDefault="00B46CD6" w:rsidP="00B46CD6">
            <w:pPr>
              <w:rPr>
                <w:sz w:val="22"/>
                <w:szCs w:val="22"/>
              </w:rPr>
            </w:pPr>
            <w:r w:rsidRPr="00B46CD6">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13DB1D" w14:textId="77777777" w:rsidR="00B46CD6" w:rsidRPr="00B46CD6" w:rsidRDefault="00B46CD6" w:rsidP="00B46CD6">
            <w:pPr>
              <w:rPr>
                <w:sz w:val="22"/>
                <w:szCs w:val="22"/>
              </w:rPr>
            </w:pPr>
            <w:r w:rsidRPr="00B46CD6">
              <w:rPr>
                <w:sz w:val="22"/>
                <w:szCs w:val="22"/>
              </w:rPr>
              <w:t>-;Endobr;LUL;LLL;RUL;RML;RLL</w:t>
            </w:r>
          </w:p>
        </w:tc>
      </w:tr>
      <w:tr w:rsidR="002C0305" w:rsidRPr="00B46CD6" w14:paraId="3D6AD2A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BBD52B" w14:textId="77777777" w:rsidR="00B46CD6" w:rsidRPr="00B46CD6" w:rsidRDefault="00B46CD6" w:rsidP="00B46CD6">
            <w:pPr>
              <w:rPr>
                <w:sz w:val="22"/>
                <w:szCs w:val="22"/>
              </w:rPr>
            </w:pPr>
            <w:r w:rsidRPr="00B46CD6">
              <w:rPr>
                <w:sz w:val="22"/>
                <w:szCs w:val="22"/>
              </w:rPr>
              <w:t>42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EDAC50" w14:textId="77777777" w:rsidR="00B46CD6" w:rsidRPr="00B46CD6" w:rsidRDefault="00B46CD6" w:rsidP="00B46CD6">
            <w:pPr>
              <w:rPr>
                <w:sz w:val="22"/>
                <w:szCs w:val="22"/>
              </w:rPr>
            </w:pPr>
            <w:r w:rsidRPr="00B46CD6">
              <w:rPr>
                <w:sz w:val="22"/>
                <w:szCs w:val="22"/>
              </w:rPr>
              <w:t>Most likely location?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F853CE" w14:textId="77777777" w:rsidR="00B46CD6" w:rsidRPr="00B46CD6" w:rsidRDefault="00B46CD6" w:rsidP="00B46CD6">
            <w:pPr>
              <w:rPr>
                <w:sz w:val="22"/>
                <w:szCs w:val="22"/>
              </w:rPr>
            </w:pPr>
            <w:r w:rsidRPr="00B46CD6">
              <w:rPr>
                <w:sz w:val="22"/>
                <w:szCs w:val="22"/>
              </w:rPr>
              <w:t>cect6ll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B3B809"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A825E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C4148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5506B8" w14:textId="77777777" w:rsidR="00B46CD6" w:rsidRPr="00B46CD6" w:rsidRDefault="00B46CD6" w:rsidP="00B46CD6">
            <w:pPr>
              <w:rPr>
                <w:sz w:val="22"/>
                <w:szCs w:val="22"/>
              </w:rPr>
            </w:pPr>
            <w:r w:rsidRPr="00B46CD6">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EF7BBD" w14:textId="77777777" w:rsidR="00B46CD6" w:rsidRPr="00B46CD6" w:rsidRDefault="00B46CD6" w:rsidP="00B46CD6">
            <w:pPr>
              <w:rPr>
                <w:sz w:val="22"/>
                <w:szCs w:val="22"/>
              </w:rPr>
            </w:pPr>
            <w:r w:rsidRPr="00B46CD6">
              <w:rPr>
                <w:sz w:val="22"/>
                <w:szCs w:val="22"/>
              </w:rPr>
              <w:t>-;Endobr;LUL;LLL;RUL;RML;RLL</w:t>
            </w:r>
          </w:p>
        </w:tc>
      </w:tr>
      <w:tr w:rsidR="002C0305" w:rsidRPr="00B46CD6" w14:paraId="24CF421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205E6F" w14:textId="77777777" w:rsidR="00B46CD6" w:rsidRPr="00B46CD6" w:rsidRDefault="00B46CD6" w:rsidP="00B46CD6">
            <w:pPr>
              <w:rPr>
                <w:sz w:val="22"/>
                <w:szCs w:val="22"/>
              </w:rPr>
            </w:pPr>
            <w:r w:rsidRPr="00B46CD6">
              <w:rPr>
                <w:sz w:val="22"/>
                <w:szCs w:val="22"/>
              </w:rPr>
              <w:t>43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D39546" w14:textId="77777777" w:rsidR="00B46CD6" w:rsidRPr="00B46CD6" w:rsidRDefault="00B46CD6" w:rsidP="00B46CD6">
            <w:pPr>
              <w:rPr>
                <w:sz w:val="22"/>
                <w:szCs w:val="22"/>
              </w:rPr>
            </w:pPr>
            <w:r w:rsidRPr="00B46CD6">
              <w:rPr>
                <w:sz w:val="22"/>
                <w:szCs w:val="22"/>
              </w:rPr>
              <w:t>Most likely location?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128D2C" w14:textId="77777777" w:rsidR="00B46CD6" w:rsidRPr="00B46CD6" w:rsidRDefault="00B46CD6" w:rsidP="00B46CD6">
            <w:pPr>
              <w:rPr>
                <w:sz w:val="22"/>
                <w:szCs w:val="22"/>
              </w:rPr>
            </w:pPr>
            <w:r w:rsidRPr="00B46CD6">
              <w:rPr>
                <w:sz w:val="22"/>
                <w:szCs w:val="22"/>
              </w:rPr>
              <w:t>cect7ll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BEBCA8"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58538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89E58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36F9FC" w14:textId="77777777" w:rsidR="00B46CD6" w:rsidRPr="00B46CD6" w:rsidRDefault="00B46CD6" w:rsidP="00B46CD6">
            <w:pPr>
              <w:rPr>
                <w:sz w:val="22"/>
                <w:szCs w:val="22"/>
              </w:rPr>
            </w:pPr>
            <w:r w:rsidRPr="00B46CD6">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20E3C8" w14:textId="77777777" w:rsidR="00B46CD6" w:rsidRPr="00B46CD6" w:rsidRDefault="00B46CD6" w:rsidP="00B46CD6">
            <w:pPr>
              <w:rPr>
                <w:sz w:val="22"/>
                <w:szCs w:val="22"/>
              </w:rPr>
            </w:pPr>
            <w:r w:rsidRPr="00B46CD6">
              <w:rPr>
                <w:sz w:val="22"/>
                <w:szCs w:val="22"/>
              </w:rPr>
              <w:t>-;Endobr;LUL;LLL;RUL;RML;RLL</w:t>
            </w:r>
          </w:p>
        </w:tc>
      </w:tr>
      <w:tr w:rsidR="002C0305" w:rsidRPr="00B46CD6" w14:paraId="3413CF8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26CB9D" w14:textId="77777777" w:rsidR="00B46CD6" w:rsidRPr="00B46CD6" w:rsidRDefault="00B46CD6" w:rsidP="00B46CD6">
            <w:pPr>
              <w:rPr>
                <w:sz w:val="22"/>
                <w:szCs w:val="22"/>
              </w:rPr>
            </w:pPr>
            <w:r w:rsidRPr="00B46CD6">
              <w:rPr>
                <w:sz w:val="22"/>
                <w:szCs w:val="22"/>
              </w:rPr>
              <w:t>44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5E1169" w14:textId="77777777" w:rsidR="00B46CD6" w:rsidRPr="00B46CD6" w:rsidRDefault="00B46CD6" w:rsidP="00B46CD6">
            <w:pPr>
              <w:rPr>
                <w:sz w:val="22"/>
                <w:szCs w:val="22"/>
              </w:rPr>
            </w:pPr>
            <w:r w:rsidRPr="00B46CD6">
              <w:rPr>
                <w:sz w:val="22"/>
                <w:szCs w:val="22"/>
              </w:rPr>
              <w:t>Most likely location?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CEDF02" w14:textId="77777777" w:rsidR="00B46CD6" w:rsidRPr="00B46CD6" w:rsidRDefault="00B46CD6" w:rsidP="00B46CD6">
            <w:pPr>
              <w:rPr>
                <w:sz w:val="22"/>
                <w:szCs w:val="22"/>
              </w:rPr>
            </w:pPr>
            <w:r w:rsidRPr="00B46CD6">
              <w:rPr>
                <w:sz w:val="22"/>
                <w:szCs w:val="22"/>
              </w:rPr>
              <w:t>cect8ll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4E1EED"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0543B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03803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5BD6A3" w14:textId="77777777" w:rsidR="00B46CD6" w:rsidRPr="00B46CD6" w:rsidRDefault="00B46CD6" w:rsidP="00B46CD6">
            <w:pPr>
              <w:rPr>
                <w:sz w:val="22"/>
                <w:szCs w:val="22"/>
              </w:rPr>
            </w:pPr>
            <w:r w:rsidRPr="00B46CD6">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461EAF" w14:textId="77777777" w:rsidR="00B46CD6" w:rsidRPr="00B46CD6" w:rsidRDefault="00B46CD6" w:rsidP="00B46CD6">
            <w:pPr>
              <w:rPr>
                <w:sz w:val="22"/>
                <w:szCs w:val="22"/>
              </w:rPr>
            </w:pPr>
            <w:r w:rsidRPr="00B46CD6">
              <w:rPr>
                <w:sz w:val="22"/>
                <w:szCs w:val="22"/>
              </w:rPr>
              <w:t>-;Endobr;LUL;LLL;RUL;RML;RLL</w:t>
            </w:r>
          </w:p>
        </w:tc>
      </w:tr>
      <w:tr w:rsidR="002C0305" w:rsidRPr="00B46CD6" w14:paraId="677E830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0D5179" w14:textId="77777777" w:rsidR="00B46CD6" w:rsidRPr="00B46CD6" w:rsidRDefault="00B46CD6" w:rsidP="00B46CD6">
            <w:pPr>
              <w:rPr>
                <w:sz w:val="22"/>
                <w:szCs w:val="22"/>
              </w:rPr>
            </w:pPr>
            <w:r w:rsidRPr="00B46CD6">
              <w:rPr>
                <w:sz w:val="22"/>
                <w:szCs w:val="22"/>
              </w:rPr>
              <w:t>45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FB8139" w14:textId="77777777" w:rsidR="00B46CD6" w:rsidRPr="00B46CD6" w:rsidRDefault="00B46CD6" w:rsidP="00B46CD6">
            <w:pPr>
              <w:rPr>
                <w:sz w:val="22"/>
                <w:szCs w:val="22"/>
              </w:rPr>
            </w:pPr>
            <w:r w:rsidRPr="00B46CD6">
              <w:rPr>
                <w:sz w:val="22"/>
                <w:szCs w:val="22"/>
              </w:rPr>
              <w:t>Most likely location?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9941B2" w14:textId="77777777" w:rsidR="00B46CD6" w:rsidRPr="00B46CD6" w:rsidRDefault="00B46CD6" w:rsidP="00B46CD6">
            <w:pPr>
              <w:rPr>
                <w:sz w:val="22"/>
                <w:szCs w:val="22"/>
              </w:rPr>
            </w:pPr>
            <w:r w:rsidRPr="00B46CD6">
              <w:rPr>
                <w:sz w:val="22"/>
                <w:szCs w:val="22"/>
              </w:rPr>
              <w:t>cect9ll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7A2946"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8E339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5D83B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93D4E1" w14:textId="77777777" w:rsidR="00B46CD6" w:rsidRPr="00B46CD6" w:rsidRDefault="00B46CD6" w:rsidP="00B46CD6">
            <w:pPr>
              <w:rPr>
                <w:sz w:val="22"/>
                <w:szCs w:val="22"/>
              </w:rPr>
            </w:pPr>
            <w:r w:rsidRPr="00B46CD6">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5AB92B" w14:textId="77777777" w:rsidR="00B46CD6" w:rsidRPr="00B46CD6" w:rsidRDefault="00B46CD6" w:rsidP="00B46CD6">
            <w:pPr>
              <w:rPr>
                <w:sz w:val="22"/>
                <w:szCs w:val="22"/>
              </w:rPr>
            </w:pPr>
            <w:r w:rsidRPr="00B46CD6">
              <w:rPr>
                <w:sz w:val="22"/>
                <w:szCs w:val="22"/>
              </w:rPr>
              <w:t>-;Endobr;LUL;LLL;RUL;RML;RLL</w:t>
            </w:r>
          </w:p>
        </w:tc>
      </w:tr>
      <w:tr w:rsidR="002C0305" w:rsidRPr="00B46CD6" w14:paraId="3501069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74BC23" w14:textId="77777777" w:rsidR="00B46CD6" w:rsidRPr="00B46CD6" w:rsidRDefault="00B46CD6" w:rsidP="00B46CD6">
            <w:pPr>
              <w:rPr>
                <w:sz w:val="22"/>
                <w:szCs w:val="22"/>
              </w:rPr>
            </w:pPr>
            <w:r w:rsidRPr="00B46CD6">
              <w:rPr>
                <w:sz w:val="22"/>
                <w:szCs w:val="22"/>
              </w:rPr>
              <w:t>46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6297CE" w14:textId="77777777" w:rsidR="00B46CD6" w:rsidRPr="00B46CD6" w:rsidRDefault="00B46CD6" w:rsidP="00B46CD6">
            <w:pPr>
              <w:rPr>
                <w:sz w:val="22"/>
                <w:szCs w:val="22"/>
              </w:rPr>
            </w:pPr>
            <w:r w:rsidRPr="00B46CD6">
              <w:rPr>
                <w:sz w:val="22"/>
                <w:szCs w:val="22"/>
              </w:rPr>
              <w:t>Most likely location?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6694E1" w14:textId="77777777" w:rsidR="00B46CD6" w:rsidRPr="00B46CD6" w:rsidRDefault="00B46CD6" w:rsidP="00B46CD6">
            <w:pPr>
              <w:rPr>
                <w:sz w:val="22"/>
                <w:szCs w:val="22"/>
              </w:rPr>
            </w:pPr>
            <w:r w:rsidRPr="00B46CD6">
              <w:rPr>
                <w:sz w:val="22"/>
                <w:szCs w:val="22"/>
              </w:rPr>
              <w:t>cect10ll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6A2373"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DED6F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E9493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AAEFD8" w14:textId="77777777" w:rsidR="00B46CD6" w:rsidRPr="00B46CD6" w:rsidRDefault="00B46CD6" w:rsidP="00B46CD6">
            <w:pPr>
              <w:rPr>
                <w:sz w:val="22"/>
                <w:szCs w:val="22"/>
              </w:rPr>
            </w:pPr>
            <w:r w:rsidRPr="00B46CD6">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BFE6AB" w14:textId="77777777" w:rsidR="00B46CD6" w:rsidRPr="00B46CD6" w:rsidRDefault="00B46CD6" w:rsidP="00B46CD6">
            <w:pPr>
              <w:rPr>
                <w:sz w:val="22"/>
                <w:szCs w:val="22"/>
              </w:rPr>
            </w:pPr>
            <w:r w:rsidRPr="00B46CD6">
              <w:rPr>
                <w:sz w:val="22"/>
                <w:szCs w:val="22"/>
              </w:rPr>
              <w:t>-;Endobr;LUL;LLL;RUL;RML;RLL</w:t>
            </w:r>
          </w:p>
        </w:tc>
      </w:tr>
      <w:tr w:rsidR="002C0305" w:rsidRPr="00B46CD6" w14:paraId="364DA0B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6787D6" w14:textId="77777777" w:rsidR="00B46CD6" w:rsidRPr="00B46CD6" w:rsidRDefault="00B46CD6" w:rsidP="00B46CD6">
            <w:pPr>
              <w:rPr>
                <w:sz w:val="22"/>
                <w:szCs w:val="22"/>
              </w:rPr>
            </w:pPr>
            <w:r w:rsidRPr="00B46CD6">
              <w:rPr>
                <w:sz w:val="22"/>
                <w:szCs w:val="22"/>
              </w:rPr>
              <w:t>47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D2C534" w14:textId="77777777" w:rsidR="00B46CD6" w:rsidRPr="00B46CD6" w:rsidRDefault="00B46CD6" w:rsidP="00B46CD6">
            <w:pPr>
              <w:rPr>
                <w:sz w:val="22"/>
                <w:szCs w:val="22"/>
              </w:rPr>
            </w:pPr>
            <w:r w:rsidRPr="00B46CD6">
              <w:rPr>
                <w:sz w:val="22"/>
                <w:szCs w:val="22"/>
              </w:rPr>
              <w:t>CT Series Number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E43906" w14:textId="77777777" w:rsidR="00B46CD6" w:rsidRPr="00B46CD6" w:rsidRDefault="00B46CD6" w:rsidP="00B46CD6">
            <w:pPr>
              <w:rPr>
                <w:sz w:val="22"/>
                <w:szCs w:val="22"/>
              </w:rPr>
            </w:pPr>
            <w:r w:rsidRPr="00B46CD6">
              <w:rPr>
                <w:sz w:val="22"/>
                <w:szCs w:val="22"/>
              </w:rPr>
              <w:t>cect1sn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6C92EA"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4CFF09"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E0E8E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544189"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62E73B" w14:textId="77777777" w:rsidR="00B46CD6" w:rsidRPr="00B46CD6" w:rsidRDefault="00B46CD6" w:rsidP="00B46CD6">
            <w:pPr>
              <w:rPr>
                <w:sz w:val="22"/>
                <w:szCs w:val="22"/>
              </w:rPr>
            </w:pPr>
            <w:r w:rsidRPr="00B46CD6">
              <w:rPr>
                <w:sz w:val="22"/>
                <w:szCs w:val="22"/>
              </w:rPr>
              <w:t>CT Series Number</w:t>
            </w:r>
          </w:p>
        </w:tc>
      </w:tr>
      <w:tr w:rsidR="002C0305" w:rsidRPr="00B46CD6" w14:paraId="0F43A31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1A9378" w14:textId="77777777" w:rsidR="00B46CD6" w:rsidRPr="00B46CD6" w:rsidRDefault="00B46CD6" w:rsidP="00B46CD6">
            <w:pPr>
              <w:rPr>
                <w:sz w:val="22"/>
                <w:szCs w:val="22"/>
              </w:rPr>
            </w:pPr>
            <w:r w:rsidRPr="00B46CD6">
              <w:rPr>
                <w:sz w:val="22"/>
                <w:szCs w:val="22"/>
              </w:rPr>
              <w:t>48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985563" w14:textId="77777777" w:rsidR="00B46CD6" w:rsidRPr="00B46CD6" w:rsidRDefault="00B46CD6" w:rsidP="00B46CD6">
            <w:pPr>
              <w:rPr>
                <w:sz w:val="22"/>
                <w:szCs w:val="22"/>
              </w:rPr>
            </w:pPr>
            <w:r w:rsidRPr="00B46CD6">
              <w:rPr>
                <w:sz w:val="22"/>
                <w:szCs w:val="22"/>
              </w:rPr>
              <w:t>CT Series Number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1074EE" w14:textId="77777777" w:rsidR="00B46CD6" w:rsidRPr="00B46CD6" w:rsidRDefault="00B46CD6" w:rsidP="00B46CD6">
            <w:pPr>
              <w:rPr>
                <w:sz w:val="22"/>
                <w:szCs w:val="22"/>
              </w:rPr>
            </w:pPr>
            <w:r w:rsidRPr="00B46CD6">
              <w:rPr>
                <w:sz w:val="22"/>
                <w:szCs w:val="22"/>
              </w:rPr>
              <w:t>cect2sn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62B09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1E754A"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86744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27537B"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BA7C68" w14:textId="77777777" w:rsidR="00B46CD6" w:rsidRPr="00B46CD6" w:rsidRDefault="00B46CD6" w:rsidP="00B46CD6">
            <w:pPr>
              <w:rPr>
                <w:sz w:val="22"/>
                <w:szCs w:val="22"/>
              </w:rPr>
            </w:pPr>
            <w:r w:rsidRPr="00B46CD6">
              <w:rPr>
                <w:sz w:val="22"/>
                <w:szCs w:val="22"/>
              </w:rPr>
              <w:t>CT Series Number</w:t>
            </w:r>
          </w:p>
        </w:tc>
      </w:tr>
      <w:tr w:rsidR="002C0305" w:rsidRPr="00B46CD6" w14:paraId="1E9AF5E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D53048" w14:textId="77777777" w:rsidR="00B46CD6" w:rsidRPr="00B46CD6" w:rsidRDefault="00B46CD6" w:rsidP="00B46CD6">
            <w:pPr>
              <w:rPr>
                <w:sz w:val="22"/>
                <w:szCs w:val="22"/>
              </w:rPr>
            </w:pPr>
            <w:r w:rsidRPr="00B46CD6">
              <w:rPr>
                <w:sz w:val="22"/>
                <w:szCs w:val="22"/>
              </w:rPr>
              <w:t>49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A9FC17" w14:textId="77777777" w:rsidR="00B46CD6" w:rsidRPr="00B46CD6" w:rsidRDefault="00B46CD6" w:rsidP="00B46CD6">
            <w:pPr>
              <w:rPr>
                <w:sz w:val="22"/>
                <w:szCs w:val="22"/>
              </w:rPr>
            </w:pPr>
            <w:r w:rsidRPr="00B46CD6">
              <w:rPr>
                <w:sz w:val="22"/>
                <w:szCs w:val="22"/>
              </w:rPr>
              <w:t>CT Series Number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38F88F" w14:textId="77777777" w:rsidR="00B46CD6" w:rsidRPr="00B46CD6" w:rsidRDefault="00B46CD6" w:rsidP="00B46CD6">
            <w:pPr>
              <w:rPr>
                <w:sz w:val="22"/>
                <w:szCs w:val="22"/>
              </w:rPr>
            </w:pPr>
            <w:r w:rsidRPr="00B46CD6">
              <w:rPr>
                <w:sz w:val="22"/>
                <w:szCs w:val="22"/>
              </w:rPr>
              <w:t>cect3sn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A4900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36C6D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7725E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F7172B"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40A230" w14:textId="77777777" w:rsidR="00B46CD6" w:rsidRPr="00B46CD6" w:rsidRDefault="00B46CD6" w:rsidP="00B46CD6">
            <w:pPr>
              <w:rPr>
                <w:sz w:val="22"/>
                <w:szCs w:val="22"/>
              </w:rPr>
            </w:pPr>
            <w:r w:rsidRPr="00B46CD6">
              <w:rPr>
                <w:sz w:val="22"/>
                <w:szCs w:val="22"/>
              </w:rPr>
              <w:t>CT Series Number</w:t>
            </w:r>
          </w:p>
        </w:tc>
      </w:tr>
      <w:tr w:rsidR="002C0305" w:rsidRPr="00B46CD6" w14:paraId="4ED081A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D8C9C1" w14:textId="77777777" w:rsidR="00B46CD6" w:rsidRPr="00B46CD6" w:rsidRDefault="00B46CD6" w:rsidP="00B46CD6">
            <w:pPr>
              <w:rPr>
                <w:sz w:val="22"/>
                <w:szCs w:val="22"/>
              </w:rPr>
            </w:pPr>
            <w:r w:rsidRPr="00B46CD6">
              <w:rPr>
                <w:sz w:val="22"/>
                <w:szCs w:val="22"/>
              </w:rPr>
              <w:t>50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C0D059" w14:textId="77777777" w:rsidR="00B46CD6" w:rsidRPr="00B46CD6" w:rsidRDefault="00B46CD6" w:rsidP="00B46CD6">
            <w:pPr>
              <w:rPr>
                <w:sz w:val="22"/>
                <w:szCs w:val="22"/>
              </w:rPr>
            </w:pPr>
            <w:r w:rsidRPr="00B46CD6">
              <w:rPr>
                <w:sz w:val="22"/>
                <w:szCs w:val="22"/>
              </w:rPr>
              <w:t>CT Series Number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05BB01" w14:textId="77777777" w:rsidR="00B46CD6" w:rsidRPr="00B46CD6" w:rsidRDefault="00B46CD6" w:rsidP="00B46CD6">
            <w:pPr>
              <w:rPr>
                <w:sz w:val="22"/>
                <w:szCs w:val="22"/>
              </w:rPr>
            </w:pPr>
            <w:r w:rsidRPr="00B46CD6">
              <w:rPr>
                <w:sz w:val="22"/>
                <w:szCs w:val="22"/>
              </w:rPr>
              <w:t>cect4sn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E3D295"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1260F8"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1EBE7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7DDA29"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272558" w14:textId="77777777" w:rsidR="00B46CD6" w:rsidRPr="00B46CD6" w:rsidRDefault="00B46CD6" w:rsidP="00B46CD6">
            <w:pPr>
              <w:rPr>
                <w:sz w:val="22"/>
                <w:szCs w:val="22"/>
              </w:rPr>
            </w:pPr>
            <w:r w:rsidRPr="00B46CD6">
              <w:rPr>
                <w:sz w:val="22"/>
                <w:szCs w:val="22"/>
              </w:rPr>
              <w:t>CT Series Number</w:t>
            </w:r>
          </w:p>
        </w:tc>
      </w:tr>
      <w:tr w:rsidR="002C0305" w:rsidRPr="00B46CD6" w14:paraId="213C9A7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09BD1B" w14:textId="77777777" w:rsidR="00B46CD6" w:rsidRPr="00B46CD6" w:rsidRDefault="00B46CD6" w:rsidP="00B46CD6">
            <w:pPr>
              <w:rPr>
                <w:sz w:val="22"/>
                <w:szCs w:val="22"/>
              </w:rPr>
            </w:pPr>
            <w:r w:rsidRPr="00B46CD6">
              <w:rPr>
                <w:sz w:val="22"/>
                <w:szCs w:val="22"/>
              </w:rPr>
              <w:t>51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A87075" w14:textId="77777777" w:rsidR="00B46CD6" w:rsidRPr="00B46CD6" w:rsidRDefault="00B46CD6" w:rsidP="00B46CD6">
            <w:pPr>
              <w:rPr>
                <w:sz w:val="22"/>
                <w:szCs w:val="22"/>
              </w:rPr>
            </w:pPr>
            <w:r w:rsidRPr="00B46CD6">
              <w:rPr>
                <w:sz w:val="22"/>
                <w:szCs w:val="22"/>
              </w:rPr>
              <w:t>CT Series Number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EEDC18" w14:textId="77777777" w:rsidR="00B46CD6" w:rsidRPr="00B46CD6" w:rsidRDefault="00B46CD6" w:rsidP="00B46CD6">
            <w:pPr>
              <w:rPr>
                <w:sz w:val="22"/>
                <w:szCs w:val="22"/>
              </w:rPr>
            </w:pPr>
            <w:r w:rsidRPr="00B46CD6">
              <w:rPr>
                <w:sz w:val="22"/>
                <w:szCs w:val="22"/>
              </w:rPr>
              <w:t>cect5sn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7E6946"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997E98"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9A50B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7E2A9"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5F473C" w14:textId="77777777" w:rsidR="00B46CD6" w:rsidRPr="00B46CD6" w:rsidRDefault="00B46CD6" w:rsidP="00B46CD6">
            <w:pPr>
              <w:rPr>
                <w:sz w:val="22"/>
                <w:szCs w:val="22"/>
              </w:rPr>
            </w:pPr>
            <w:r w:rsidRPr="00B46CD6">
              <w:rPr>
                <w:sz w:val="22"/>
                <w:szCs w:val="22"/>
              </w:rPr>
              <w:t>CT Series Number</w:t>
            </w:r>
          </w:p>
        </w:tc>
      </w:tr>
      <w:tr w:rsidR="002C0305" w:rsidRPr="00B46CD6" w14:paraId="66F5767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FEC6FC" w14:textId="77777777" w:rsidR="00B46CD6" w:rsidRPr="00B46CD6" w:rsidRDefault="00B46CD6" w:rsidP="00B46CD6">
            <w:pPr>
              <w:rPr>
                <w:sz w:val="22"/>
                <w:szCs w:val="22"/>
              </w:rPr>
            </w:pPr>
            <w:r w:rsidRPr="00B46CD6">
              <w:rPr>
                <w:sz w:val="22"/>
                <w:szCs w:val="22"/>
              </w:rPr>
              <w:t>52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247FC6" w14:textId="77777777" w:rsidR="00B46CD6" w:rsidRPr="00B46CD6" w:rsidRDefault="00B46CD6" w:rsidP="00B46CD6">
            <w:pPr>
              <w:rPr>
                <w:sz w:val="22"/>
                <w:szCs w:val="22"/>
              </w:rPr>
            </w:pPr>
            <w:r w:rsidRPr="00B46CD6">
              <w:rPr>
                <w:sz w:val="22"/>
                <w:szCs w:val="22"/>
              </w:rPr>
              <w:t>CT Series Number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469AAF" w14:textId="77777777" w:rsidR="00B46CD6" w:rsidRPr="00B46CD6" w:rsidRDefault="00B46CD6" w:rsidP="00B46CD6">
            <w:pPr>
              <w:rPr>
                <w:sz w:val="22"/>
                <w:szCs w:val="22"/>
              </w:rPr>
            </w:pPr>
            <w:r w:rsidRPr="00B46CD6">
              <w:rPr>
                <w:sz w:val="22"/>
                <w:szCs w:val="22"/>
              </w:rPr>
              <w:t>cect6sn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A8F78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2DBD1B"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BC895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ED3129"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3BCF8" w14:textId="77777777" w:rsidR="00B46CD6" w:rsidRPr="00B46CD6" w:rsidRDefault="00B46CD6" w:rsidP="00B46CD6">
            <w:pPr>
              <w:rPr>
                <w:sz w:val="22"/>
                <w:szCs w:val="22"/>
              </w:rPr>
            </w:pPr>
            <w:r w:rsidRPr="00B46CD6">
              <w:rPr>
                <w:sz w:val="22"/>
                <w:szCs w:val="22"/>
              </w:rPr>
              <w:t>CT Series Number</w:t>
            </w:r>
          </w:p>
        </w:tc>
      </w:tr>
      <w:tr w:rsidR="002C0305" w:rsidRPr="00B46CD6" w14:paraId="27E817B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CDD305" w14:textId="77777777" w:rsidR="00B46CD6" w:rsidRPr="00B46CD6" w:rsidRDefault="00B46CD6" w:rsidP="00B46CD6">
            <w:pPr>
              <w:rPr>
                <w:sz w:val="22"/>
                <w:szCs w:val="22"/>
              </w:rPr>
            </w:pPr>
            <w:r w:rsidRPr="00B46CD6">
              <w:rPr>
                <w:sz w:val="22"/>
                <w:szCs w:val="22"/>
              </w:rPr>
              <w:t>53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255E55" w14:textId="77777777" w:rsidR="00B46CD6" w:rsidRPr="00B46CD6" w:rsidRDefault="00B46CD6" w:rsidP="00B46CD6">
            <w:pPr>
              <w:rPr>
                <w:sz w:val="22"/>
                <w:szCs w:val="22"/>
              </w:rPr>
            </w:pPr>
            <w:r w:rsidRPr="00B46CD6">
              <w:rPr>
                <w:sz w:val="22"/>
                <w:szCs w:val="22"/>
              </w:rPr>
              <w:t>CT Series Number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A08B91" w14:textId="77777777" w:rsidR="00B46CD6" w:rsidRPr="00B46CD6" w:rsidRDefault="00B46CD6" w:rsidP="00B46CD6">
            <w:pPr>
              <w:rPr>
                <w:sz w:val="22"/>
                <w:szCs w:val="22"/>
              </w:rPr>
            </w:pPr>
            <w:r w:rsidRPr="00B46CD6">
              <w:rPr>
                <w:sz w:val="22"/>
                <w:szCs w:val="22"/>
              </w:rPr>
              <w:t>cect7sn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17055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354775"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030D5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23F1DD"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027FA8" w14:textId="77777777" w:rsidR="00B46CD6" w:rsidRPr="00B46CD6" w:rsidRDefault="00B46CD6" w:rsidP="00B46CD6">
            <w:pPr>
              <w:rPr>
                <w:sz w:val="22"/>
                <w:szCs w:val="22"/>
              </w:rPr>
            </w:pPr>
            <w:r w:rsidRPr="00B46CD6">
              <w:rPr>
                <w:sz w:val="22"/>
                <w:szCs w:val="22"/>
              </w:rPr>
              <w:t>CT Series Number</w:t>
            </w:r>
          </w:p>
        </w:tc>
      </w:tr>
      <w:tr w:rsidR="002C0305" w:rsidRPr="00B46CD6" w14:paraId="7E1073C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E380FC" w14:textId="77777777" w:rsidR="00B46CD6" w:rsidRPr="00B46CD6" w:rsidRDefault="00B46CD6" w:rsidP="00B46CD6">
            <w:pPr>
              <w:rPr>
                <w:sz w:val="22"/>
                <w:szCs w:val="22"/>
              </w:rPr>
            </w:pPr>
            <w:r w:rsidRPr="00B46CD6">
              <w:rPr>
                <w:sz w:val="22"/>
                <w:szCs w:val="22"/>
              </w:rPr>
              <w:t>54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D7F66C" w14:textId="77777777" w:rsidR="00B46CD6" w:rsidRPr="00B46CD6" w:rsidRDefault="00B46CD6" w:rsidP="00B46CD6">
            <w:pPr>
              <w:rPr>
                <w:sz w:val="22"/>
                <w:szCs w:val="22"/>
              </w:rPr>
            </w:pPr>
            <w:r w:rsidRPr="00B46CD6">
              <w:rPr>
                <w:sz w:val="22"/>
                <w:szCs w:val="22"/>
              </w:rPr>
              <w:t>CT Series Number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1573E3" w14:textId="77777777" w:rsidR="00B46CD6" w:rsidRPr="00B46CD6" w:rsidRDefault="00B46CD6" w:rsidP="00B46CD6">
            <w:pPr>
              <w:rPr>
                <w:sz w:val="22"/>
                <w:szCs w:val="22"/>
              </w:rPr>
            </w:pPr>
            <w:r w:rsidRPr="00B46CD6">
              <w:rPr>
                <w:sz w:val="22"/>
                <w:szCs w:val="22"/>
              </w:rPr>
              <w:t>cect8sn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0B9F9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F6FCD5"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4E7D9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345687"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E868FC" w14:textId="77777777" w:rsidR="00B46CD6" w:rsidRPr="00B46CD6" w:rsidRDefault="00B46CD6" w:rsidP="00B46CD6">
            <w:pPr>
              <w:rPr>
                <w:sz w:val="22"/>
                <w:szCs w:val="22"/>
              </w:rPr>
            </w:pPr>
            <w:r w:rsidRPr="00B46CD6">
              <w:rPr>
                <w:sz w:val="22"/>
                <w:szCs w:val="22"/>
              </w:rPr>
              <w:t>CT Series Number</w:t>
            </w:r>
          </w:p>
        </w:tc>
      </w:tr>
      <w:tr w:rsidR="002C0305" w:rsidRPr="00B46CD6" w14:paraId="5212BD0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363FCE" w14:textId="77777777" w:rsidR="00B46CD6" w:rsidRPr="00B46CD6" w:rsidRDefault="00B46CD6" w:rsidP="00B46CD6">
            <w:pPr>
              <w:rPr>
                <w:sz w:val="22"/>
                <w:szCs w:val="22"/>
              </w:rPr>
            </w:pPr>
            <w:r w:rsidRPr="00B46CD6">
              <w:rPr>
                <w:sz w:val="22"/>
                <w:szCs w:val="22"/>
              </w:rPr>
              <w:t>55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3AA9C3" w14:textId="77777777" w:rsidR="00B46CD6" w:rsidRPr="00B46CD6" w:rsidRDefault="00B46CD6" w:rsidP="00B46CD6">
            <w:pPr>
              <w:rPr>
                <w:sz w:val="22"/>
                <w:szCs w:val="22"/>
              </w:rPr>
            </w:pPr>
            <w:r w:rsidRPr="00B46CD6">
              <w:rPr>
                <w:sz w:val="22"/>
                <w:szCs w:val="22"/>
              </w:rPr>
              <w:t>CT Series Number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8F7535" w14:textId="77777777" w:rsidR="00B46CD6" w:rsidRPr="00B46CD6" w:rsidRDefault="00B46CD6" w:rsidP="00B46CD6">
            <w:pPr>
              <w:rPr>
                <w:sz w:val="22"/>
                <w:szCs w:val="22"/>
              </w:rPr>
            </w:pPr>
            <w:r w:rsidRPr="00B46CD6">
              <w:rPr>
                <w:sz w:val="22"/>
                <w:szCs w:val="22"/>
              </w:rPr>
              <w:t>cect9sn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0442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935419"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0E2B4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A042A7"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29C90D" w14:textId="77777777" w:rsidR="00B46CD6" w:rsidRPr="00B46CD6" w:rsidRDefault="00B46CD6" w:rsidP="00B46CD6">
            <w:pPr>
              <w:rPr>
                <w:sz w:val="22"/>
                <w:szCs w:val="22"/>
              </w:rPr>
            </w:pPr>
            <w:r w:rsidRPr="00B46CD6">
              <w:rPr>
                <w:sz w:val="22"/>
                <w:szCs w:val="22"/>
              </w:rPr>
              <w:t>CT Series Number</w:t>
            </w:r>
          </w:p>
        </w:tc>
      </w:tr>
      <w:tr w:rsidR="002C0305" w:rsidRPr="00B46CD6" w14:paraId="49AB4DB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EAB66C" w14:textId="77777777" w:rsidR="00B46CD6" w:rsidRPr="00B46CD6" w:rsidRDefault="00B46CD6" w:rsidP="00B46CD6">
            <w:pPr>
              <w:rPr>
                <w:sz w:val="22"/>
                <w:szCs w:val="22"/>
              </w:rPr>
            </w:pPr>
            <w:r w:rsidRPr="00B46CD6">
              <w:rPr>
                <w:sz w:val="22"/>
                <w:szCs w:val="22"/>
              </w:rPr>
              <w:t>56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6510E5" w14:textId="77777777" w:rsidR="00B46CD6" w:rsidRPr="00B46CD6" w:rsidRDefault="00B46CD6" w:rsidP="00B46CD6">
            <w:pPr>
              <w:rPr>
                <w:sz w:val="22"/>
                <w:szCs w:val="22"/>
              </w:rPr>
            </w:pPr>
            <w:r w:rsidRPr="00B46CD6">
              <w:rPr>
                <w:sz w:val="22"/>
                <w:szCs w:val="22"/>
              </w:rPr>
              <w:t>CT Series Number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45FBDC" w14:textId="77777777" w:rsidR="00B46CD6" w:rsidRPr="00B46CD6" w:rsidRDefault="00B46CD6" w:rsidP="00B46CD6">
            <w:pPr>
              <w:rPr>
                <w:sz w:val="22"/>
                <w:szCs w:val="22"/>
              </w:rPr>
            </w:pPr>
            <w:r w:rsidRPr="00B46CD6">
              <w:rPr>
                <w:sz w:val="22"/>
                <w:szCs w:val="22"/>
              </w:rPr>
              <w:t>cect10sn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DBD229"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1A1AF4"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88D4F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5FB949"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541B62" w14:textId="77777777" w:rsidR="00B46CD6" w:rsidRPr="00B46CD6" w:rsidRDefault="00B46CD6" w:rsidP="00B46CD6">
            <w:pPr>
              <w:rPr>
                <w:sz w:val="22"/>
                <w:szCs w:val="22"/>
              </w:rPr>
            </w:pPr>
            <w:r w:rsidRPr="00B46CD6">
              <w:rPr>
                <w:sz w:val="22"/>
                <w:szCs w:val="22"/>
              </w:rPr>
              <w:t>CT Series Number</w:t>
            </w:r>
          </w:p>
        </w:tc>
      </w:tr>
      <w:tr w:rsidR="002C0305" w:rsidRPr="00B46CD6" w14:paraId="261F63D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D1AB37" w14:textId="77777777" w:rsidR="00B46CD6" w:rsidRPr="00B46CD6" w:rsidRDefault="00B46CD6" w:rsidP="00B46CD6">
            <w:pPr>
              <w:rPr>
                <w:sz w:val="22"/>
                <w:szCs w:val="22"/>
              </w:rPr>
            </w:pPr>
            <w:r w:rsidRPr="00B46CD6">
              <w:rPr>
                <w:sz w:val="22"/>
                <w:szCs w:val="22"/>
              </w:rPr>
              <w:t>57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A2443B" w14:textId="77777777" w:rsidR="00B46CD6" w:rsidRPr="00B46CD6" w:rsidRDefault="00B46CD6" w:rsidP="00B46CD6">
            <w:pPr>
              <w:rPr>
                <w:sz w:val="22"/>
                <w:szCs w:val="22"/>
              </w:rPr>
            </w:pPr>
            <w:r w:rsidRPr="00B46CD6">
              <w:rPr>
                <w:sz w:val="22"/>
                <w:szCs w:val="22"/>
              </w:rPr>
              <w:t>Nodule seen in images CT number LOW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2070CF" w14:textId="77777777" w:rsidR="00B46CD6" w:rsidRPr="00B46CD6" w:rsidRDefault="00B46CD6" w:rsidP="00B46CD6">
            <w:pPr>
              <w:rPr>
                <w:sz w:val="22"/>
                <w:szCs w:val="22"/>
              </w:rPr>
            </w:pPr>
            <w:r w:rsidRPr="00B46CD6">
              <w:rPr>
                <w:sz w:val="22"/>
                <w:szCs w:val="22"/>
              </w:rPr>
              <w:t>cect1inl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94AC2F"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9E71FF"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88253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07B5A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D15E67" w14:textId="77777777" w:rsidR="00B46CD6" w:rsidRPr="00B46CD6" w:rsidRDefault="00B46CD6" w:rsidP="00B46CD6">
            <w:pPr>
              <w:rPr>
                <w:sz w:val="22"/>
                <w:szCs w:val="22"/>
              </w:rPr>
            </w:pPr>
            <w:r w:rsidRPr="00B46CD6">
              <w:rPr>
                <w:sz w:val="22"/>
                <w:szCs w:val="22"/>
              </w:rPr>
              <w:t>CT Image Number (Low)</w:t>
            </w:r>
          </w:p>
        </w:tc>
      </w:tr>
      <w:tr w:rsidR="002C0305" w:rsidRPr="00B46CD6" w14:paraId="1CFC470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471C4F" w14:textId="77777777" w:rsidR="00B46CD6" w:rsidRPr="00B46CD6" w:rsidRDefault="00B46CD6" w:rsidP="00B46CD6">
            <w:pPr>
              <w:rPr>
                <w:sz w:val="22"/>
                <w:szCs w:val="22"/>
              </w:rPr>
            </w:pPr>
            <w:r w:rsidRPr="00B46CD6">
              <w:rPr>
                <w:sz w:val="22"/>
                <w:szCs w:val="22"/>
              </w:rPr>
              <w:t>58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5C250" w14:textId="77777777" w:rsidR="00B46CD6" w:rsidRPr="00B46CD6" w:rsidRDefault="00B46CD6" w:rsidP="00B46CD6">
            <w:pPr>
              <w:rPr>
                <w:sz w:val="22"/>
                <w:szCs w:val="22"/>
              </w:rPr>
            </w:pPr>
            <w:r w:rsidRPr="00B46CD6">
              <w:rPr>
                <w:sz w:val="22"/>
                <w:szCs w:val="22"/>
              </w:rPr>
              <w:t>Nodule seen in images CT number HIGH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CC5911" w14:textId="77777777" w:rsidR="00B46CD6" w:rsidRPr="00B46CD6" w:rsidRDefault="00B46CD6" w:rsidP="00B46CD6">
            <w:pPr>
              <w:rPr>
                <w:sz w:val="22"/>
                <w:szCs w:val="22"/>
              </w:rPr>
            </w:pPr>
            <w:r w:rsidRPr="00B46CD6">
              <w:rPr>
                <w:sz w:val="22"/>
                <w:szCs w:val="22"/>
              </w:rPr>
              <w:t>cect1inh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81D17F"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4EB36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454E1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D1696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C54BDE" w14:textId="77777777" w:rsidR="00B46CD6" w:rsidRPr="00B46CD6" w:rsidRDefault="00B46CD6" w:rsidP="00B46CD6">
            <w:pPr>
              <w:rPr>
                <w:sz w:val="22"/>
                <w:szCs w:val="22"/>
              </w:rPr>
            </w:pPr>
            <w:r w:rsidRPr="00B46CD6">
              <w:rPr>
                <w:sz w:val="22"/>
                <w:szCs w:val="22"/>
              </w:rPr>
              <w:t>CT Image Number (High)</w:t>
            </w:r>
          </w:p>
        </w:tc>
      </w:tr>
      <w:tr w:rsidR="002C0305" w:rsidRPr="00B46CD6" w14:paraId="0CAEDDD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3CFCE2" w14:textId="77777777" w:rsidR="00B46CD6" w:rsidRPr="00B46CD6" w:rsidRDefault="00B46CD6" w:rsidP="00B46CD6">
            <w:pPr>
              <w:rPr>
                <w:sz w:val="22"/>
                <w:szCs w:val="22"/>
              </w:rPr>
            </w:pPr>
            <w:r w:rsidRPr="00B46CD6">
              <w:rPr>
                <w:sz w:val="22"/>
                <w:szCs w:val="22"/>
              </w:rPr>
              <w:t>59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BE25D1" w14:textId="77777777" w:rsidR="00B46CD6" w:rsidRPr="00B46CD6" w:rsidRDefault="00B46CD6" w:rsidP="00B46CD6">
            <w:pPr>
              <w:rPr>
                <w:sz w:val="22"/>
                <w:szCs w:val="22"/>
              </w:rPr>
            </w:pPr>
            <w:r w:rsidRPr="00B46CD6">
              <w:rPr>
                <w:sz w:val="22"/>
                <w:szCs w:val="22"/>
              </w:rPr>
              <w:t>Nodule seen in images CT number LOW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BDBA37" w14:textId="77777777" w:rsidR="00B46CD6" w:rsidRPr="00B46CD6" w:rsidRDefault="00B46CD6" w:rsidP="00B46CD6">
            <w:pPr>
              <w:rPr>
                <w:sz w:val="22"/>
                <w:szCs w:val="22"/>
              </w:rPr>
            </w:pPr>
            <w:r w:rsidRPr="00B46CD6">
              <w:rPr>
                <w:sz w:val="22"/>
                <w:szCs w:val="22"/>
              </w:rPr>
              <w:t>cect2inl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9D8A0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C5E5CB"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0D8B1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9EC6CD"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3D9CA3" w14:textId="77777777" w:rsidR="00B46CD6" w:rsidRPr="00B46CD6" w:rsidRDefault="00B46CD6" w:rsidP="00B46CD6">
            <w:pPr>
              <w:rPr>
                <w:sz w:val="22"/>
                <w:szCs w:val="22"/>
              </w:rPr>
            </w:pPr>
            <w:r w:rsidRPr="00B46CD6">
              <w:rPr>
                <w:sz w:val="22"/>
                <w:szCs w:val="22"/>
              </w:rPr>
              <w:t>CT Image Number (Low)</w:t>
            </w:r>
          </w:p>
        </w:tc>
      </w:tr>
      <w:tr w:rsidR="002C0305" w:rsidRPr="00B46CD6" w14:paraId="75FD27D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81B65C" w14:textId="77777777" w:rsidR="00B46CD6" w:rsidRPr="00B46CD6" w:rsidRDefault="00B46CD6" w:rsidP="00B46CD6">
            <w:pPr>
              <w:rPr>
                <w:sz w:val="22"/>
                <w:szCs w:val="22"/>
              </w:rPr>
            </w:pPr>
            <w:r w:rsidRPr="00B46CD6">
              <w:rPr>
                <w:sz w:val="22"/>
                <w:szCs w:val="22"/>
              </w:rPr>
              <w:t>60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3DA9CF" w14:textId="77777777" w:rsidR="00B46CD6" w:rsidRPr="00B46CD6" w:rsidRDefault="00B46CD6" w:rsidP="00B46CD6">
            <w:pPr>
              <w:rPr>
                <w:sz w:val="22"/>
                <w:szCs w:val="22"/>
              </w:rPr>
            </w:pPr>
            <w:r w:rsidRPr="00B46CD6">
              <w:rPr>
                <w:sz w:val="22"/>
                <w:szCs w:val="22"/>
              </w:rPr>
              <w:t>Nodule seen in images CT number HIGH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A8417E" w14:textId="77777777" w:rsidR="00B46CD6" w:rsidRPr="00B46CD6" w:rsidRDefault="00B46CD6" w:rsidP="00B46CD6">
            <w:pPr>
              <w:rPr>
                <w:sz w:val="22"/>
                <w:szCs w:val="22"/>
              </w:rPr>
            </w:pPr>
            <w:r w:rsidRPr="00B46CD6">
              <w:rPr>
                <w:sz w:val="22"/>
                <w:szCs w:val="22"/>
              </w:rPr>
              <w:t>cect2inh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E549B4"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494A71"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B9B8E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F74651"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516785" w14:textId="77777777" w:rsidR="00B46CD6" w:rsidRPr="00B46CD6" w:rsidRDefault="00B46CD6" w:rsidP="00B46CD6">
            <w:pPr>
              <w:rPr>
                <w:sz w:val="22"/>
                <w:szCs w:val="22"/>
              </w:rPr>
            </w:pPr>
            <w:r w:rsidRPr="00B46CD6">
              <w:rPr>
                <w:sz w:val="22"/>
                <w:szCs w:val="22"/>
              </w:rPr>
              <w:t>CT Image Number (High)</w:t>
            </w:r>
          </w:p>
        </w:tc>
      </w:tr>
      <w:tr w:rsidR="002C0305" w:rsidRPr="00B46CD6" w14:paraId="3E42205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EE4ABC" w14:textId="77777777" w:rsidR="00B46CD6" w:rsidRPr="00B46CD6" w:rsidRDefault="00B46CD6" w:rsidP="00B46CD6">
            <w:pPr>
              <w:rPr>
                <w:sz w:val="22"/>
                <w:szCs w:val="22"/>
              </w:rPr>
            </w:pPr>
            <w:r w:rsidRPr="00B46CD6">
              <w:rPr>
                <w:sz w:val="22"/>
                <w:szCs w:val="22"/>
              </w:rPr>
              <w:t>61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B5C9DD" w14:textId="77777777" w:rsidR="00B46CD6" w:rsidRPr="00B46CD6" w:rsidRDefault="00B46CD6" w:rsidP="00B46CD6">
            <w:pPr>
              <w:rPr>
                <w:sz w:val="22"/>
                <w:szCs w:val="22"/>
              </w:rPr>
            </w:pPr>
            <w:r w:rsidRPr="00B46CD6">
              <w:rPr>
                <w:sz w:val="22"/>
                <w:szCs w:val="22"/>
              </w:rPr>
              <w:t>Nodule seen in images CT number LOW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0E0CA3" w14:textId="77777777" w:rsidR="00B46CD6" w:rsidRPr="00B46CD6" w:rsidRDefault="00B46CD6" w:rsidP="00B46CD6">
            <w:pPr>
              <w:rPr>
                <w:sz w:val="22"/>
                <w:szCs w:val="22"/>
              </w:rPr>
            </w:pPr>
            <w:r w:rsidRPr="00B46CD6">
              <w:rPr>
                <w:sz w:val="22"/>
                <w:szCs w:val="22"/>
              </w:rPr>
              <w:t>cect3inl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078B88"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808A5E"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49073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A5FB35"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A2E544" w14:textId="77777777" w:rsidR="00B46CD6" w:rsidRPr="00B46CD6" w:rsidRDefault="00B46CD6" w:rsidP="00B46CD6">
            <w:pPr>
              <w:rPr>
                <w:sz w:val="22"/>
                <w:szCs w:val="22"/>
              </w:rPr>
            </w:pPr>
            <w:r w:rsidRPr="00B46CD6">
              <w:rPr>
                <w:sz w:val="22"/>
                <w:szCs w:val="22"/>
              </w:rPr>
              <w:t>CT Image Number (Low)</w:t>
            </w:r>
          </w:p>
        </w:tc>
      </w:tr>
      <w:tr w:rsidR="002C0305" w:rsidRPr="00B46CD6" w14:paraId="3D2A5E5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DFA41F" w14:textId="77777777" w:rsidR="00B46CD6" w:rsidRPr="00B46CD6" w:rsidRDefault="00B46CD6" w:rsidP="00B46CD6">
            <w:pPr>
              <w:rPr>
                <w:sz w:val="22"/>
                <w:szCs w:val="22"/>
              </w:rPr>
            </w:pPr>
            <w:r w:rsidRPr="00B46CD6">
              <w:rPr>
                <w:sz w:val="22"/>
                <w:szCs w:val="22"/>
              </w:rPr>
              <w:t>62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A7DCB3" w14:textId="77777777" w:rsidR="00B46CD6" w:rsidRPr="00B46CD6" w:rsidRDefault="00B46CD6" w:rsidP="00B46CD6">
            <w:pPr>
              <w:rPr>
                <w:sz w:val="22"/>
                <w:szCs w:val="22"/>
              </w:rPr>
            </w:pPr>
            <w:r w:rsidRPr="00B46CD6">
              <w:rPr>
                <w:sz w:val="22"/>
                <w:szCs w:val="22"/>
              </w:rPr>
              <w:t>Nodule seen in images CT number HIGH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CABC02" w14:textId="77777777" w:rsidR="00B46CD6" w:rsidRPr="00B46CD6" w:rsidRDefault="00B46CD6" w:rsidP="00B46CD6">
            <w:pPr>
              <w:rPr>
                <w:sz w:val="22"/>
                <w:szCs w:val="22"/>
              </w:rPr>
            </w:pPr>
            <w:r w:rsidRPr="00B46CD6">
              <w:rPr>
                <w:sz w:val="22"/>
                <w:szCs w:val="22"/>
              </w:rPr>
              <w:t>cect3inh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9B71A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6477E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58970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A6FE00"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6B15A7" w14:textId="77777777" w:rsidR="00B46CD6" w:rsidRPr="00B46CD6" w:rsidRDefault="00B46CD6" w:rsidP="00B46CD6">
            <w:pPr>
              <w:rPr>
                <w:sz w:val="22"/>
                <w:szCs w:val="22"/>
              </w:rPr>
            </w:pPr>
            <w:r w:rsidRPr="00B46CD6">
              <w:rPr>
                <w:sz w:val="22"/>
                <w:szCs w:val="22"/>
              </w:rPr>
              <w:t>CT Image Number (High)</w:t>
            </w:r>
          </w:p>
        </w:tc>
      </w:tr>
      <w:tr w:rsidR="002C0305" w:rsidRPr="00B46CD6" w14:paraId="3B2D262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73068E" w14:textId="77777777" w:rsidR="00B46CD6" w:rsidRPr="00B46CD6" w:rsidRDefault="00B46CD6" w:rsidP="00B46CD6">
            <w:pPr>
              <w:rPr>
                <w:sz w:val="22"/>
                <w:szCs w:val="22"/>
              </w:rPr>
            </w:pPr>
            <w:r w:rsidRPr="00B46CD6">
              <w:rPr>
                <w:sz w:val="22"/>
                <w:szCs w:val="22"/>
              </w:rPr>
              <w:t>63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CF3739" w14:textId="77777777" w:rsidR="00B46CD6" w:rsidRPr="00B46CD6" w:rsidRDefault="00B46CD6" w:rsidP="00B46CD6">
            <w:pPr>
              <w:rPr>
                <w:sz w:val="22"/>
                <w:szCs w:val="22"/>
              </w:rPr>
            </w:pPr>
            <w:r w:rsidRPr="00B46CD6">
              <w:rPr>
                <w:sz w:val="22"/>
                <w:szCs w:val="22"/>
              </w:rPr>
              <w:t>Nodule seen in images CT number LOW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86640C" w14:textId="77777777" w:rsidR="00B46CD6" w:rsidRPr="00B46CD6" w:rsidRDefault="00B46CD6" w:rsidP="00B46CD6">
            <w:pPr>
              <w:rPr>
                <w:sz w:val="22"/>
                <w:szCs w:val="22"/>
              </w:rPr>
            </w:pPr>
            <w:r w:rsidRPr="00B46CD6">
              <w:rPr>
                <w:sz w:val="22"/>
                <w:szCs w:val="22"/>
              </w:rPr>
              <w:t>cect4inl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B8C7C6"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D4BF3D"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B9458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AC1E2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0CE800" w14:textId="77777777" w:rsidR="00B46CD6" w:rsidRPr="00B46CD6" w:rsidRDefault="00B46CD6" w:rsidP="00B46CD6">
            <w:pPr>
              <w:rPr>
                <w:sz w:val="22"/>
                <w:szCs w:val="22"/>
              </w:rPr>
            </w:pPr>
            <w:r w:rsidRPr="00B46CD6">
              <w:rPr>
                <w:sz w:val="22"/>
                <w:szCs w:val="22"/>
              </w:rPr>
              <w:t>CT Image Number (Low)</w:t>
            </w:r>
          </w:p>
        </w:tc>
      </w:tr>
      <w:tr w:rsidR="002C0305" w:rsidRPr="00B46CD6" w14:paraId="3A29ADC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1EBF47" w14:textId="77777777" w:rsidR="00B46CD6" w:rsidRPr="00B46CD6" w:rsidRDefault="00B46CD6" w:rsidP="00B46CD6">
            <w:pPr>
              <w:rPr>
                <w:sz w:val="22"/>
                <w:szCs w:val="22"/>
              </w:rPr>
            </w:pPr>
            <w:r w:rsidRPr="00B46CD6">
              <w:rPr>
                <w:sz w:val="22"/>
                <w:szCs w:val="22"/>
              </w:rPr>
              <w:t>64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9CD758" w14:textId="77777777" w:rsidR="00B46CD6" w:rsidRPr="00B46CD6" w:rsidRDefault="00B46CD6" w:rsidP="00B46CD6">
            <w:pPr>
              <w:rPr>
                <w:sz w:val="22"/>
                <w:szCs w:val="22"/>
              </w:rPr>
            </w:pPr>
            <w:r w:rsidRPr="00B46CD6">
              <w:rPr>
                <w:sz w:val="22"/>
                <w:szCs w:val="22"/>
              </w:rPr>
              <w:t>Nodule seen in images CT number HIGH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FE088F" w14:textId="77777777" w:rsidR="00B46CD6" w:rsidRPr="00B46CD6" w:rsidRDefault="00B46CD6" w:rsidP="00B46CD6">
            <w:pPr>
              <w:rPr>
                <w:sz w:val="22"/>
                <w:szCs w:val="22"/>
              </w:rPr>
            </w:pPr>
            <w:r w:rsidRPr="00B46CD6">
              <w:rPr>
                <w:sz w:val="22"/>
                <w:szCs w:val="22"/>
              </w:rPr>
              <w:t>cect4inh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9B3BA0"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4B55B2"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236F1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68E479"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11D51F" w14:textId="77777777" w:rsidR="00B46CD6" w:rsidRPr="00B46CD6" w:rsidRDefault="00B46CD6" w:rsidP="00B46CD6">
            <w:pPr>
              <w:rPr>
                <w:sz w:val="22"/>
                <w:szCs w:val="22"/>
              </w:rPr>
            </w:pPr>
            <w:r w:rsidRPr="00B46CD6">
              <w:rPr>
                <w:sz w:val="22"/>
                <w:szCs w:val="22"/>
              </w:rPr>
              <w:t>CT Image Number (High)</w:t>
            </w:r>
          </w:p>
        </w:tc>
      </w:tr>
      <w:tr w:rsidR="002C0305" w:rsidRPr="00B46CD6" w14:paraId="4A5D11E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FB6E06" w14:textId="77777777" w:rsidR="00B46CD6" w:rsidRPr="00B46CD6" w:rsidRDefault="00B46CD6" w:rsidP="00B46CD6">
            <w:pPr>
              <w:rPr>
                <w:sz w:val="22"/>
                <w:szCs w:val="22"/>
              </w:rPr>
            </w:pPr>
            <w:r w:rsidRPr="00B46CD6">
              <w:rPr>
                <w:sz w:val="22"/>
                <w:szCs w:val="22"/>
              </w:rPr>
              <w:t>65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B8BCC4" w14:textId="77777777" w:rsidR="00B46CD6" w:rsidRPr="00B46CD6" w:rsidRDefault="00B46CD6" w:rsidP="00B46CD6">
            <w:pPr>
              <w:rPr>
                <w:sz w:val="22"/>
                <w:szCs w:val="22"/>
              </w:rPr>
            </w:pPr>
            <w:r w:rsidRPr="00B46CD6">
              <w:rPr>
                <w:sz w:val="22"/>
                <w:szCs w:val="22"/>
              </w:rPr>
              <w:t>Nodule seen in images CT number LOW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2E63EC" w14:textId="77777777" w:rsidR="00B46CD6" w:rsidRPr="00B46CD6" w:rsidRDefault="00B46CD6" w:rsidP="00B46CD6">
            <w:pPr>
              <w:rPr>
                <w:sz w:val="22"/>
                <w:szCs w:val="22"/>
              </w:rPr>
            </w:pPr>
            <w:r w:rsidRPr="00B46CD6">
              <w:rPr>
                <w:sz w:val="22"/>
                <w:szCs w:val="22"/>
              </w:rPr>
              <w:t>cect5inl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BC41D5"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364DD6"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54F33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028095"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0BAF9E" w14:textId="77777777" w:rsidR="00B46CD6" w:rsidRPr="00B46CD6" w:rsidRDefault="00B46CD6" w:rsidP="00B46CD6">
            <w:pPr>
              <w:rPr>
                <w:sz w:val="22"/>
                <w:szCs w:val="22"/>
              </w:rPr>
            </w:pPr>
            <w:r w:rsidRPr="00B46CD6">
              <w:rPr>
                <w:sz w:val="22"/>
                <w:szCs w:val="22"/>
              </w:rPr>
              <w:t>CT Image Number (Low)</w:t>
            </w:r>
          </w:p>
        </w:tc>
      </w:tr>
      <w:tr w:rsidR="002C0305" w:rsidRPr="00B46CD6" w14:paraId="126613E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85562F" w14:textId="77777777" w:rsidR="00B46CD6" w:rsidRPr="00B46CD6" w:rsidRDefault="00B46CD6" w:rsidP="00B46CD6">
            <w:pPr>
              <w:rPr>
                <w:sz w:val="22"/>
                <w:szCs w:val="22"/>
              </w:rPr>
            </w:pPr>
            <w:r w:rsidRPr="00B46CD6">
              <w:rPr>
                <w:sz w:val="22"/>
                <w:szCs w:val="22"/>
              </w:rPr>
              <w:t>66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4845E7" w14:textId="77777777" w:rsidR="00B46CD6" w:rsidRPr="00B46CD6" w:rsidRDefault="00B46CD6" w:rsidP="00B46CD6">
            <w:pPr>
              <w:rPr>
                <w:sz w:val="22"/>
                <w:szCs w:val="22"/>
              </w:rPr>
            </w:pPr>
            <w:r w:rsidRPr="00B46CD6">
              <w:rPr>
                <w:sz w:val="22"/>
                <w:szCs w:val="22"/>
              </w:rPr>
              <w:t>Nodule seen in images CT number HIGH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AEA070" w14:textId="77777777" w:rsidR="00B46CD6" w:rsidRPr="00B46CD6" w:rsidRDefault="00B46CD6" w:rsidP="00B46CD6">
            <w:pPr>
              <w:rPr>
                <w:sz w:val="22"/>
                <w:szCs w:val="22"/>
              </w:rPr>
            </w:pPr>
            <w:r w:rsidRPr="00B46CD6">
              <w:rPr>
                <w:sz w:val="22"/>
                <w:szCs w:val="22"/>
              </w:rPr>
              <w:t>cect5inh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4DA349"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7DDCA4"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86777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A1DBB0"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759F1E" w14:textId="77777777" w:rsidR="00B46CD6" w:rsidRPr="00B46CD6" w:rsidRDefault="00B46CD6" w:rsidP="00B46CD6">
            <w:pPr>
              <w:rPr>
                <w:sz w:val="22"/>
                <w:szCs w:val="22"/>
              </w:rPr>
            </w:pPr>
            <w:r w:rsidRPr="00B46CD6">
              <w:rPr>
                <w:sz w:val="22"/>
                <w:szCs w:val="22"/>
              </w:rPr>
              <w:t>CT Image Number (High)</w:t>
            </w:r>
          </w:p>
        </w:tc>
      </w:tr>
      <w:tr w:rsidR="002C0305" w:rsidRPr="00B46CD6" w14:paraId="292D19E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1520E9" w14:textId="77777777" w:rsidR="00B46CD6" w:rsidRPr="00B46CD6" w:rsidRDefault="00B46CD6" w:rsidP="00B46CD6">
            <w:pPr>
              <w:rPr>
                <w:sz w:val="22"/>
                <w:szCs w:val="22"/>
              </w:rPr>
            </w:pPr>
            <w:r w:rsidRPr="00B46CD6">
              <w:rPr>
                <w:sz w:val="22"/>
                <w:szCs w:val="22"/>
              </w:rPr>
              <w:t>67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9C6EBF" w14:textId="77777777" w:rsidR="00B46CD6" w:rsidRPr="00B46CD6" w:rsidRDefault="00B46CD6" w:rsidP="00B46CD6">
            <w:pPr>
              <w:rPr>
                <w:sz w:val="22"/>
                <w:szCs w:val="22"/>
              </w:rPr>
            </w:pPr>
            <w:r w:rsidRPr="00B46CD6">
              <w:rPr>
                <w:sz w:val="22"/>
                <w:szCs w:val="22"/>
              </w:rPr>
              <w:t>Nodule seen in images CT number LOW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18900" w14:textId="77777777" w:rsidR="00B46CD6" w:rsidRPr="00B46CD6" w:rsidRDefault="00B46CD6" w:rsidP="00B46CD6">
            <w:pPr>
              <w:rPr>
                <w:sz w:val="22"/>
                <w:szCs w:val="22"/>
              </w:rPr>
            </w:pPr>
            <w:r w:rsidRPr="00B46CD6">
              <w:rPr>
                <w:sz w:val="22"/>
                <w:szCs w:val="22"/>
              </w:rPr>
              <w:t>cect6inl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01A94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C6FDCE"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037D7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F1D9F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446D97" w14:textId="77777777" w:rsidR="00B46CD6" w:rsidRPr="00B46CD6" w:rsidRDefault="00B46CD6" w:rsidP="00B46CD6">
            <w:pPr>
              <w:rPr>
                <w:sz w:val="22"/>
                <w:szCs w:val="22"/>
              </w:rPr>
            </w:pPr>
            <w:r w:rsidRPr="00B46CD6">
              <w:rPr>
                <w:sz w:val="22"/>
                <w:szCs w:val="22"/>
              </w:rPr>
              <w:t>CT Image Number (Low)</w:t>
            </w:r>
          </w:p>
        </w:tc>
      </w:tr>
      <w:tr w:rsidR="002C0305" w:rsidRPr="00B46CD6" w14:paraId="2A9D7C3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7FA9A" w14:textId="77777777" w:rsidR="00B46CD6" w:rsidRPr="00B46CD6" w:rsidRDefault="00B46CD6" w:rsidP="00B46CD6">
            <w:pPr>
              <w:rPr>
                <w:sz w:val="22"/>
                <w:szCs w:val="22"/>
              </w:rPr>
            </w:pPr>
            <w:r w:rsidRPr="00B46CD6">
              <w:rPr>
                <w:sz w:val="22"/>
                <w:szCs w:val="22"/>
              </w:rPr>
              <w:t>68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65C28E" w14:textId="77777777" w:rsidR="00B46CD6" w:rsidRPr="00B46CD6" w:rsidRDefault="00B46CD6" w:rsidP="00B46CD6">
            <w:pPr>
              <w:rPr>
                <w:sz w:val="22"/>
                <w:szCs w:val="22"/>
              </w:rPr>
            </w:pPr>
            <w:r w:rsidRPr="00B46CD6">
              <w:rPr>
                <w:sz w:val="22"/>
                <w:szCs w:val="22"/>
              </w:rPr>
              <w:t>Nodule seen in images CT number HIGH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E5AEE9" w14:textId="77777777" w:rsidR="00B46CD6" w:rsidRPr="00B46CD6" w:rsidRDefault="00B46CD6" w:rsidP="00B46CD6">
            <w:pPr>
              <w:rPr>
                <w:sz w:val="22"/>
                <w:szCs w:val="22"/>
              </w:rPr>
            </w:pPr>
            <w:r w:rsidRPr="00B46CD6">
              <w:rPr>
                <w:sz w:val="22"/>
                <w:szCs w:val="22"/>
              </w:rPr>
              <w:t>cect6inh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73D4A6"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B19A08"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6EECF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84D7C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566640" w14:textId="77777777" w:rsidR="00B46CD6" w:rsidRPr="00B46CD6" w:rsidRDefault="00B46CD6" w:rsidP="00B46CD6">
            <w:pPr>
              <w:rPr>
                <w:sz w:val="22"/>
                <w:szCs w:val="22"/>
              </w:rPr>
            </w:pPr>
            <w:r w:rsidRPr="00B46CD6">
              <w:rPr>
                <w:sz w:val="22"/>
                <w:szCs w:val="22"/>
              </w:rPr>
              <w:t>CT Image Number (High)</w:t>
            </w:r>
          </w:p>
        </w:tc>
      </w:tr>
      <w:tr w:rsidR="002C0305" w:rsidRPr="00B46CD6" w14:paraId="5792B3E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B42BF0" w14:textId="77777777" w:rsidR="00B46CD6" w:rsidRPr="00B46CD6" w:rsidRDefault="00B46CD6" w:rsidP="00B46CD6">
            <w:pPr>
              <w:rPr>
                <w:sz w:val="22"/>
                <w:szCs w:val="22"/>
              </w:rPr>
            </w:pPr>
            <w:r w:rsidRPr="00B46CD6">
              <w:rPr>
                <w:sz w:val="22"/>
                <w:szCs w:val="22"/>
              </w:rPr>
              <w:t>69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069916" w14:textId="77777777" w:rsidR="00B46CD6" w:rsidRPr="00B46CD6" w:rsidRDefault="00B46CD6" w:rsidP="00B46CD6">
            <w:pPr>
              <w:rPr>
                <w:sz w:val="22"/>
                <w:szCs w:val="22"/>
              </w:rPr>
            </w:pPr>
            <w:r w:rsidRPr="00B46CD6">
              <w:rPr>
                <w:sz w:val="22"/>
                <w:szCs w:val="22"/>
              </w:rPr>
              <w:t>Nodule seen in images CT number LOW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2BC76C" w14:textId="77777777" w:rsidR="00B46CD6" w:rsidRPr="00B46CD6" w:rsidRDefault="00B46CD6" w:rsidP="00B46CD6">
            <w:pPr>
              <w:rPr>
                <w:sz w:val="22"/>
                <w:szCs w:val="22"/>
              </w:rPr>
            </w:pPr>
            <w:r w:rsidRPr="00B46CD6">
              <w:rPr>
                <w:sz w:val="22"/>
                <w:szCs w:val="22"/>
              </w:rPr>
              <w:t>cect7inl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8E3966"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3CDC9D"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E855B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2D2FCA"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8F17D9" w14:textId="77777777" w:rsidR="00B46CD6" w:rsidRPr="00B46CD6" w:rsidRDefault="00B46CD6" w:rsidP="00B46CD6">
            <w:pPr>
              <w:rPr>
                <w:sz w:val="22"/>
                <w:szCs w:val="22"/>
              </w:rPr>
            </w:pPr>
            <w:r w:rsidRPr="00B46CD6">
              <w:rPr>
                <w:sz w:val="22"/>
                <w:szCs w:val="22"/>
              </w:rPr>
              <w:t>CT Image Number (Low)</w:t>
            </w:r>
          </w:p>
        </w:tc>
      </w:tr>
      <w:tr w:rsidR="002C0305" w:rsidRPr="00B46CD6" w14:paraId="4D4B7CE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0C771E" w14:textId="77777777" w:rsidR="00B46CD6" w:rsidRPr="00B46CD6" w:rsidRDefault="00B46CD6" w:rsidP="00B46CD6">
            <w:pPr>
              <w:rPr>
                <w:sz w:val="22"/>
                <w:szCs w:val="22"/>
              </w:rPr>
            </w:pPr>
            <w:r w:rsidRPr="00B46CD6">
              <w:rPr>
                <w:sz w:val="22"/>
                <w:szCs w:val="22"/>
              </w:rPr>
              <w:t>70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427757" w14:textId="77777777" w:rsidR="00B46CD6" w:rsidRPr="00B46CD6" w:rsidRDefault="00B46CD6" w:rsidP="00B46CD6">
            <w:pPr>
              <w:rPr>
                <w:sz w:val="22"/>
                <w:szCs w:val="22"/>
              </w:rPr>
            </w:pPr>
            <w:r w:rsidRPr="00B46CD6">
              <w:rPr>
                <w:sz w:val="22"/>
                <w:szCs w:val="22"/>
              </w:rPr>
              <w:t>Nodule seen in images CT number HIGH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E91C59" w14:textId="77777777" w:rsidR="00B46CD6" w:rsidRPr="00B46CD6" w:rsidRDefault="00B46CD6" w:rsidP="00B46CD6">
            <w:pPr>
              <w:rPr>
                <w:sz w:val="22"/>
                <w:szCs w:val="22"/>
              </w:rPr>
            </w:pPr>
            <w:r w:rsidRPr="00B46CD6">
              <w:rPr>
                <w:sz w:val="22"/>
                <w:szCs w:val="22"/>
              </w:rPr>
              <w:t>cect7inh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F150B5"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B20971"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211E2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8E7970"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D58B3D" w14:textId="77777777" w:rsidR="00B46CD6" w:rsidRPr="00B46CD6" w:rsidRDefault="00B46CD6" w:rsidP="00B46CD6">
            <w:pPr>
              <w:rPr>
                <w:sz w:val="22"/>
                <w:szCs w:val="22"/>
              </w:rPr>
            </w:pPr>
            <w:r w:rsidRPr="00B46CD6">
              <w:rPr>
                <w:sz w:val="22"/>
                <w:szCs w:val="22"/>
              </w:rPr>
              <w:t>CT Image Number (High)</w:t>
            </w:r>
          </w:p>
        </w:tc>
      </w:tr>
      <w:tr w:rsidR="002C0305" w:rsidRPr="00B46CD6" w14:paraId="3956913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045ACD" w14:textId="77777777" w:rsidR="00B46CD6" w:rsidRPr="00B46CD6" w:rsidRDefault="00B46CD6" w:rsidP="00B46CD6">
            <w:pPr>
              <w:rPr>
                <w:sz w:val="22"/>
                <w:szCs w:val="22"/>
              </w:rPr>
            </w:pPr>
            <w:r w:rsidRPr="00B46CD6">
              <w:rPr>
                <w:sz w:val="22"/>
                <w:szCs w:val="22"/>
              </w:rPr>
              <w:t>71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1C47FC" w14:textId="77777777" w:rsidR="00B46CD6" w:rsidRPr="00B46CD6" w:rsidRDefault="00B46CD6" w:rsidP="00B46CD6">
            <w:pPr>
              <w:rPr>
                <w:sz w:val="22"/>
                <w:szCs w:val="22"/>
              </w:rPr>
            </w:pPr>
            <w:r w:rsidRPr="00B46CD6">
              <w:rPr>
                <w:sz w:val="22"/>
                <w:szCs w:val="22"/>
              </w:rPr>
              <w:t>Nodule seen in images CT number LOW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025C65" w14:textId="77777777" w:rsidR="00B46CD6" w:rsidRPr="00B46CD6" w:rsidRDefault="00B46CD6" w:rsidP="00B46CD6">
            <w:pPr>
              <w:rPr>
                <w:sz w:val="22"/>
                <w:szCs w:val="22"/>
              </w:rPr>
            </w:pPr>
            <w:r w:rsidRPr="00B46CD6">
              <w:rPr>
                <w:sz w:val="22"/>
                <w:szCs w:val="22"/>
              </w:rPr>
              <w:t>cect8inl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9F8454"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A46B1A"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AD7D1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A4C17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9F7BA1" w14:textId="77777777" w:rsidR="00B46CD6" w:rsidRPr="00B46CD6" w:rsidRDefault="00B46CD6" w:rsidP="00B46CD6">
            <w:pPr>
              <w:rPr>
                <w:sz w:val="22"/>
                <w:szCs w:val="22"/>
              </w:rPr>
            </w:pPr>
            <w:r w:rsidRPr="00B46CD6">
              <w:rPr>
                <w:sz w:val="22"/>
                <w:szCs w:val="22"/>
              </w:rPr>
              <w:t>CT Image Number (Low)</w:t>
            </w:r>
          </w:p>
        </w:tc>
      </w:tr>
      <w:tr w:rsidR="002C0305" w:rsidRPr="00B46CD6" w14:paraId="6F641B8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0D36D5" w14:textId="77777777" w:rsidR="00B46CD6" w:rsidRPr="00B46CD6" w:rsidRDefault="00B46CD6" w:rsidP="00B46CD6">
            <w:pPr>
              <w:rPr>
                <w:sz w:val="22"/>
                <w:szCs w:val="22"/>
              </w:rPr>
            </w:pPr>
            <w:r w:rsidRPr="00B46CD6">
              <w:rPr>
                <w:sz w:val="22"/>
                <w:szCs w:val="22"/>
              </w:rPr>
              <w:t>72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FD5309" w14:textId="77777777" w:rsidR="00B46CD6" w:rsidRPr="00B46CD6" w:rsidRDefault="00B46CD6" w:rsidP="00B46CD6">
            <w:pPr>
              <w:rPr>
                <w:sz w:val="22"/>
                <w:szCs w:val="22"/>
              </w:rPr>
            </w:pPr>
            <w:r w:rsidRPr="00B46CD6">
              <w:rPr>
                <w:sz w:val="22"/>
                <w:szCs w:val="22"/>
              </w:rPr>
              <w:t>Nodule seen in images CT number HIGH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6748F4" w14:textId="77777777" w:rsidR="00B46CD6" w:rsidRPr="00B46CD6" w:rsidRDefault="00B46CD6" w:rsidP="00B46CD6">
            <w:pPr>
              <w:rPr>
                <w:sz w:val="22"/>
                <w:szCs w:val="22"/>
              </w:rPr>
            </w:pPr>
            <w:r w:rsidRPr="00B46CD6">
              <w:rPr>
                <w:sz w:val="22"/>
                <w:szCs w:val="22"/>
              </w:rPr>
              <w:t>cect8inh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667376"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683FE5"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681FB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957C2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C7F73A" w14:textId="77777777" w:rsidR="00B46CD6" w:rsidRPr="00B46CD6" w:rsidRDefault="00B46CD6" w:rsidP="00B46CD6">
            <w:pPr>
              <w:rPr>
                <w:sz w:val="22"/>
                <w:szCs w:val="22"/>
              </w:rPr>
            </w:pPr>
            <w:r w:rsidRPr="00B46CD6">
              <w:rPr>
                <w:sz w:val="22"/>
                <w:szCs w:val="22"/>
              </w:rPr>
              <w:t>CT Image Number (High)</w:t>
            </w:r>
          </w:p>
        </w:tc>
      </w:tr>
      <w:tr w:rsidR="002C0305" w:rsidRPr="00B46CD6" w14:paraId="598A229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7FE203" w14:textId="77777777" w:rsidR="00B46CD6" w:rsidRPr="00B46CD6" w:rsidRDefault="00B46CD6" w:rsidP="00B46CD6">
            <w:pPr>
              <w:rPr>
                <w:sz w:val="22"/>
                <w:szCs w:val="22"/>
              </w:rPr>
            </w:pPr>
            <w:r w:rsidRPr="00B46CD6">
              <w:rPr>
                <w:sz w:val="22"/>
                <w:szCs w:val="22"/>
              </w:rPr>
              <w:t>73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0E7CF5" w14:textId="77777777" w:rsidR="00B46CD6" w:rsidRPr="00B46CD6" w:rsidRDefault="00B46CD6" w:rsidP="00B46CD6">
            <w:pPr>
              <w:rPr>
                <w:sz w:val="22"/>
                <w:szCs w:val="22"/>
              </w:rPr>
            </w:pPr>
            <w:r w:rsidRPr="00B46CD6">
              <w:rPr>
                <w:sz w:val="22"/>
                <w:szCs w:val="22"/>
              </w:rPr>
              <w:t>Nodule seen in images CT number LOW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DCA430" w14:textId="77777777" w:rsidR="00B46CD6" w:rsidRPr="00B46CD6" w:rsidRDefault="00B46CD6" w:rsidP="00B46CD6">
            <w:pPr>
              <w:rPr>
                <w:sz w:val="22"/>
                <w:szCs w:val="22"/>
              </w:rPr>
            </w:pPr>
            <w:r w:rsidRPr="00B46CD6">
              <w:rPr>
                <w:sz w:val="22"/>
                <w:szCs w:val="22"/>
              </w:rPr>
              <w:t>cect9inl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938F7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F3B3C0"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43BFC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20952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06AF91" w14:textId="77777777" w:rsidR="00B46CD6" w:rsidRPr="00B46CD6" w:rsidRDefault="00B46CD6" w:rsidP="00B46CD6">
            <w:pPr>
              <w:rPr>
                <w:sz w:val="22"/>
                <w:szCs w:val="22"/>
              </w:rPr>
            </w:pPr>
            <w:r w:rsidRPr="00B46CD6">
              <w:rPr>
                <w:sz w:val="22"/>
                <w:szCs w:val="22"/>
              </w:rPr>
              <w:t>CT Image Number (Low)</w:t>
            </w:r>
          </w:p>
        </w:tc>
      </w:tr>
      <w:tr w:rsidR="002C0305" w:rsidRPr="00B46CD6" w14:paraId="6FAC201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5D0D2A" w14:textId="77777777" w:rsidR="00B46CD6" w:rsidRPr="00B46CD6" w:rsidRDefault="00B46CD6" w:rsidP="00B46CD6">
            <w:pPr>
              <w:rPr>
                <w:sz w:val="22"/>
                <w:szCs w:val="22"/>
              </w:rPr>
            </w:pPr>
            <w:r w:rsidRPr="00B46CD6">
              <w:rPr>
                <w:sz w:val="22"/>
                <w:szCs w:val="22"/>
              </w:rPr>
              <w:t>74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CEBABB" w14:textId="77777777" w:rsidR="00B46CD6" w:rsidRPr="00B46CD6" w:rsidRDefault="00B46CD6" w:rsidP="00B46CD6">
            <w:pPr>
              <w:rPr>
                <w:sz w:val="22"/>
                <w:szCs w:val="22"/>
              </w:rPr>
            </w:pPr>
            <w:r w:rsidRPr="00B46CD6">
              <w:rPr>
                <w:sz w:val="22"/>
                <w:szCs w:val="22"/>
              </w:rPr>
              <w:t>Nodule seen in images CT number HIGH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DE73CB" w14:textId="77777777" w:rsidR="00B46CD6" w:rsidRPr="00B46CD6" w:rsidRDefault="00B46CD6" w:rsidP="00B46CD6">
            <w:pPr>
              <w:rPr>
                <w:sz w:val="22"/>
                <w:szCs w:val="22"/>
              </w:rPr>
            </w:pPr>
            <w:r w:rsidRPr="00B46CD6">
              <w:rPr>
                <w:sz w:val="22"/>
                <w:szCs w:val="22"/>
              </w:rPr>
              <w:t>cect9inh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0D271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A23A75"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A979D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B2FC3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820FFC" w14:textId="77777777" w:rsidR="00B46CD6" w:rsidRPr="00B46CD6" w:rsidRDefault="00B46CD6" w:rsidP="00B46CD6">
            <w:pPr>
              <w:rPr>
                <w:sz w:val="22"/>
                <w:szCs w:val="22"/>
              </w:rPr>
            </w:pPr>
            <w:r w:rsidRPr="00B46CD6">
              <w:rPr>
                <w:sz w:val="22"/>
                <w:szCs w:val="22"/>
              </w:rPr>
              <w:t>CT Image Number (High)</w:t>
            </w:r>
          </w:p>
        </w:tc>
      </w:tr>
      <w:tr w:rsidR="002C0305" w:rsidRPr="00B46CD6" w14:paraId="52ABD8D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591C7B" w14:textId="77777777" w:rsidR="00B46CD6" w:rsidRPr="00B46CD6" w:rsidRDefault="00B46CD6" w:rsidP="00B46CD6">
            <w:pPr>
              <w:rPr>
                <w:sz w:val="22"/>
                <w:szCs w:val="22"/>
              </w:rPr>
            </w:pPr>
            <w:r w:rsidRPr="00B46CD6">
              <w:rPr>
                <w:sz w:val="22"/>
                <w:szCs w:val="22"/>
              </w:rPr>
              <w:t>75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A65EA5" w14:textId="77777777" w:rsidR="00B46CD6" w:rsidRPr="00B46CD6" w:rsidRDefault="00B46CD6" w:rsidP="00B46CD6">
            <w:pPr>
              <w:rPr>
                <w:sz w:val="22"/>
                <w:szCs w:val="22"/>
              </w:rPr>
            </w:pPr>
            <w:r w:rsidRPr="00B46CD6">
              <w:rPr>
                <w:sz w:val="22"/>
                <w:szCs w:val="22"/>
              </w:rPr>
              <w:t>Nodule seen in images CT number LOW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89B01D" w14:textId="77777777" w:rsidR="00B46CD6" w:rsidRPr="00B46CD6" w:rsidRDefault="00B46CD6" w:rsidP="00B46CD6">
            <w:pPr>
              <w:rPr>
                <w:sz w:val="22"/>
                <w:szCs w:val="22"/>
              </w:rPr>
            </w:pPr>
            <w:r w:rsidRPr="00B46CD6">
              <w:rPr>
                <w:sz w:val="22"/>
                <w:szCs w:val="22"/>
              </w:rPr>
              <w:t>cect10inl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36300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DCB702"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65B25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77EC61"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B41C3C" w14:textId="77777777" w:rsidR="00B46CD6" w:rsidRPr="00B46CD6" w:rsidRDefault="00B46CD6" w:rsidP="00B46CD6">
            <w:pPr>
              <w:rPr>
                <w:sz w:val="22"/>
                <w:szCs w:val="22"/>
              </w:rPr>
            </w:pPr>
            <w:r w:rsidRPr="00B46CD6">
              <w:rPr>
                <w:sz w:val="22"/>
                <w:szCs w:val="22"/>
              </w:rPr>
              <w:t>CT Image Number (Low)</w:t>
            </w:r>
          </w:p>
        </w:tc>
      </w:tr>
      <w:tr w:rsidR="002C0305" w:rsidRPr="00B46CD6" w14:paraId="64112F3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AAFFBC" w14:textId="77777777" w:rsidR="00B46CD6" w:rsidRPr="00B46CD6" w:rsidRDefault="00B46CD6" w:rsidP="00B46CD6">
            <w:pPr>
              <w:rPr>
                <w:sz w:val="22"/>
                <w:szCs w:val="22"/>
              </w:rPr>
            </w:pPr>
            <w:r w:rsidRPr="00B46CD6">
              <w:rPr>
                <w:sz w:val="22"/>
                <w:szCs w:val="22"/>
              </w:rPr>
              <w:t>76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21A64A" w14:textId="77777777" w:rsidR="00B46CD6" w:rsidRPr="00B46CD6" w:rsidRDefault="00B46CD6" w:rsidP="00B46CD6">
            <w:pPr>
              <w:rPr>
                <w:sz w:val="22"/>
                <w:szCs w:val="22"/>
              </w:rPr>
            </w:pPr>
            <w:r w:rsidRPr="00B46CD6">
              <w:rPr>
                <w:sz w:val="22"/>
                <w:szCs w:val="22"/>
              </w:rPr>
              <w:t>Nodule seen in images CT number HIGH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F53A4E" w14:textId="77777777" w:rsidR="00B46CD6" w:rsidRPr="00B46CD6" w:rsidRDefault="00B46CD6" w:rsidP="00B46CD6">
            <w:pPr>
              <w:rPr>
                <w:sz w:val="22"/>
                <w:szCs w:val="22"/>
              </w:rPr>
            </w:pPr>
            <w:r w:rsidRPr="00B46CD6">
              <w:rPr>
                <w:sz w:val="22"/>
                <w:szCs w:val="22"/>
              </w:rPr>
              <w:t>cect10inh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CA788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7DF995"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DC814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574FF7"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A376CB" w14:textId="77777777" w:rsidR="00B46CD6" w:rsidRPr="00B46CD6" w:rsidRDefault="00B46CD6" w:rsidP="00B46CD6">
            <w:pPr>
              <w:rPr>
                <w:sz w:val="22"/>
                <w:szCs w:val="22"/>
              </w:rPr>
            </w:pPr>
            <w:r w:rsidRPr="00B46CD6">
              <w:rPr>
                <w:sz w:val="22"/>
                <w:szCs w:val="22"/>
              </w:rPr>
              <w:t>CT Image Number (High)</w:t>
            </w:r>
          </w:p>
        </w:tc>
      </w:tr>
      <w:tr w:rsidR="002C0305" w:rsidRPr="00B46CD6" w14:paraId="5E46CEE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4C8F1F" w14:textId="77777777" w:rsidR="00B46CD6" w:rsidRPr="00B46CD6" w:rsidRDefault="00B46CD6" w:rsidP="00B46CD6">
            <w:pPr>
              <w:rPr>
                <w:sz w:val="22"/>
                <w:szCs w:val="22"/>
              </w:rPr>
            </w:pPr>
            <w:r w:rsidRPr="00B46CD6">
              <w:rPr>
                <w:sz w:val="22"/>
                <w:szCs w:val="22"/>
              </w:rPr>
              <w:t>77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1B58B3" w14:textId="77777777" w:rsidR="00B46CD6" w:rsidRPr="00B46CD6" w:rsidRDefault="00B46CD6" w:rsidP="00B46CD6">
            <w:pPr>
              <w:rPr>
                <w:sz w:val="22"/>
                <w:szCs w:val="22"/>
              </w:rPr>
            </w:pPr>
            <w:r w:rsidRPr="00B46CD6">
              <w:rPr>
                <w:sz w:val="22"/>
                <w:szCs w:val="22"/>
              </w:rPr>
              <w:t>Nodule status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26ACF7" w14:textId="77777777" w:rsidR="00B46CD6" w:rsidRPr="00B46CD6" w:rsidRDefault="00B46CD6" w:rsidP="00B46CD6">
            <w:pPr>
              <w:rPr>
                <w:sz w:val="22"/>
                <w:szCs w:val="22"/>
              </w:rPr>
            </w:pPr>
            <w:r w:rsidRPr="00B46CD6">
              <w:rPr>
                <w:sz w:val="22"/>
                <w:szCs w:val="22"/>
              </w:rPr>
              <w:t>cect1st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C6335C"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AD09A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58B64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55440B" w14:textId="77777777" w:rsidR="00B46CD6" w:rsidRPr="00B46CD6" w:rsidRDefault="00B46CD6" w:rsidP="00B46CD6">
            <w:pPr>
              <w:rPr>
                <w:sz w:val="22"/>
                <w:szCs w:val="22"/>
              </w:rPr>
            </w:pPr>
            <w:r w:rsidRPr="00B46CD6">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201EB5" w14:textId="77777777" w:rsidR="00B46CD6" w:rsidRPr="00B46CD6" w:rsidRDefault="00B46CD6" w:rsidP="00B46CD6">
            <w:pPr>
              <w:rPr>
                <w:sz w:val="22"/>
                <w:szCs w:val="22"/>
              </w:rPr>
            </w:pPr>
            <w:r w:rsidRPr="00B46CD6">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2C0305" w:rsidRPr="00B46CD6" w14:paraId="348CA3E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7B98BB" w14:textId="77777777" w:rsidR="00B46CD6" w:rsidRPr="00B46CD6" w:rsidRDefault="00B46CD6" w:rsidP="00B46CD6">
            <w:pPr>
              <w:rPr>
                <w:sz w:val="22"/>
                <w:szCs w:val="22"/>
              </w:rPr>
            </w:pPr>
            <w:r w:rsidRPr="00B46CD6">
              <w:rPr>
                <w:sz w:val="22"/>
                <w:szCs w:val="22"/>
              </w:rPr>
              <w:t>78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9F1599" w14:textId="77777777" w:rsidR="00B46CD6" w:rsidRPr="00B46CD6" w:rsidRDefault="00B46CD6" w:rsidP="00B46CD6">
            <w:pPr>
              <w:rPr>
                <w:sz w:val="22"/>
                <w:szCs w:val="22"/>
              </w:rPr>
            </w:pPr>
            <w:r w:rsidRPr="00B46CD6">
              <w:rPr>
                <w:sz w:val="22"/>
                <w:szCs w:val="22"/>
              </w:rPr>
              <w:t>Nodule status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0C7C5B" w14:textId="77777777" w:rsidR="00B46CD6" w:rsidRPr="00B46CD6" w:rsidRDefault="00B46CD6" w:rsidP="00B46CD6">
            <w:pPr>
              <w:rPr>
                <w:sz w:val="22"/>
                <w:szCs w:val="22"/>
              </w:rPr>
            </w:pPr>
            <w:r w:rsidRPr="00B46CD6">
              <w:rPr>
                <w:sz w:val="22"/>
                <w:szCs w:val="22"/>
              </w:rPr>
              <w:t>cect2st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0B6681"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684C9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4EFBA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18CB06" w14:textId="77777777" w:rsidR="00B46CD6" w:rsidRPr="00B46CD6" w:rsidRDefault="00B46CD6" w:rsidP="00B46CD6">
            <w:pPr>
              <w:rPr>
                <w:sz w:val="22"/>
                <w:szCs w:val="22"/>
              </w:rPr>
            </w:pPr>
            <w:r w:rsidRPr="00B46CD6">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31761A" w14:textId="77777777" w:rsidR="00B46CD6" w:rsidRPr="00B46CD6" w:rsidRDefault="00B46CD6" w:rsidP="00B46CD6">
            <w:pPr>
              <w:rPr>
                <w:sz w:val="22"/>
                <w:szCs w:val="22"/>
              </w:rPr>
            </w:pPr>
            <w:r w:rsidRPr="00B46CD6">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2C0305" w:rsidRPr="00B46CD6" w14:paraId="39F8A8F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77BFE4" w14:textId="77777777" w:rsidR="00B46CD6" w:rsidRPr="00B46CD6" w:rsidRDefault="00B46CD6" w:rsidP="00B46CD6">
            <w:pPr>
              <w:rPr>
                <w:sz w:val="22"/>
                <w:szCs w:val="22"/>
              </w:rPr>
            </w:pPr>
            <w:r w:rsidRPr="00B46CD6">
              <w:rPr>
                <w:sz w:val="22"/>
                <w:szCs w:val="22"/>
              </w:rPr>
              <w:t>79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093671" w14:textId="77777777" w:rsidR="00B46CD6" w:rsidRPr="00B46CD6" w:rsidRDefault="00B46CD6" w:rsidP="00B46CD6">
            <w:pPr>
              <w:rPr>
                <w:sz w:val="22"/>
                <w:szCs w:val="22"/>
              </w:rPr>
            </w:pPr>
            <w:r w:rsidRPr="00B46CD6">
              <w:rPr>
                <w:sz w:val="22"/>
                <w:szCs w:val="22"/>
              </w:rPr>
              <w:t>Nodule status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7A51C2" w14:textId="77777777" w:rsidR="00B46CD6" w:rsidRPr="00B46CD6" w:rsidRDefault="00B46CD6" w:rsidP="00B46CD6">
            <w:pPr>
              <w:rPr>
                <w:sz w:val="22"/>
                <w:szCs w:val="22"/>
              </w:rPr>
            </w:pPr>
            <w:r w:rsidRPr="00B46CD6">
              <w:rPr>
                <w:sz w:val="22"/>
                <w:szCs w:val="22"/>
              </w:rPr>
              <w:t>cect3st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9F6EF9"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7104B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CF04E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FACCC9" w14:textId="77777777" w:rsidR="00B46CD6" w:rsidRPr="00B46CD6" w:rsidRDefault="00B46CD6" w:rsidP="00B46CD6">
            <w:pPr>
              <w:rPr>
                <w:sz w:val="22"/>
                <w:szCs w:val="22"/>
              </w:rPr>
            </w:pPr>
            <w:r w:rsidRPr="00B46CD6">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8EF277" w14:textId="77777777" w:rsidR="00B46CD6" w:rsidRPr="00B46CD6" w:rsidRDefault="00B46CD6" w:rsidP="00B46CD6">
            <w:pPr>
              <w:rPr>
                <w:sz w:val="22"/>
                <w:szCs w:val="22"/>
              </w:rPr>
            </w:pPr>
            <w:r w:rsidRPr="00B46CD6">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2C0305" w:rsidRPr="00B46CD6" w14:paraId="334FEE9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767DCC" w14:textId="77777777" w:rsidR="00B46CD6" w:rsidRPr="00B46CD6" w:rsidRDefault="00B46CD6" w:rsidP="00B46CD6">
            <w:pPr>
              <w:rPr>
                <w:sz w:val="22"/>
                <w:szCs w:val="22"/>
              </w:rPr>
            </w:pPr>
            <w:r w:rsidRPr="00B46CD6">
              <w:rPr>
                <w:sz w:val="22"/>
                <w:szCs w:val="22"/>
              </w:rPr>
              <w:t>80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C4B6D4" w14:textId="77777777" w:rsidR="00B46CD6" w:rsidRPr="00B46CD6" w:rsidRDefault="00B46CD6" w:rsidP="00B46CD6">
            <w:pPr>
              <w:rPr>
                <w:sz w:val="22"/>
                <w:szCs w:val="22"/>
              </w:rPr>
            </w:pPr>
            <w:r w:rsidRPr="00B46CD6">
              <w:rPr>
                <w:sz w:val="22"/>
                <w:szCs w:val="22"/>
              </w:rPr>
              <w:t>Nodule status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A6B3F0" w14:textId="77777777" w:rsidR="00B46CD6" w:rsidRPr="00B46CD6" w:rsidRDefault="00B46CD6" w:rsidP="00B46CD6">
            <w:pPr>
              <w:rPr>
                <w:sz w:val="22"/>
                <w:szCs w:val="22"/>
              </w:rPr>
            </w:pPr>
            <w:r w:rsidRPr="00B46CD6">
              <w:rPr>
                <w:sz w:val="22"/>
                <w:szCs w:val="22"/>
              </w:rPr>
              <w:t>cect4st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51DE9F"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D64AE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049B9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D2E778" w14:textId="77777777" w:rsidR="00B46CD6" w:rsidRPr="00B46CD6" w:rsidRDefault="00B46CD6" w:rsidP="00B46CD6">
            <w:pPr>
              <w:rPr>
                <w:sz w:val="22"/>
                <w:szCs w:val="22"/>
              </w:rPr>
            </w:pPr>
            <w:r w:rsidRPr="00B46CD6">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06D616" w14:textId="77777777" w:rsidR="00B46CD6" w:rsidRPr="00B46CD6" w:rsidRDefault="00B46CD6" w:rsidP="00B46CD6">
            <w:pPr>
              <w:rPr>
                <w:sz w:val="22"/>
                <w:szCs w:val="22"/>
              </w:rPr>
            </w:pPr>
            <w:r w:rsidRPr="00B46CD6">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2C0305" w:rsidRPr="00B46CD6" w14:paraId="6DF1103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82216E" w14:textId="77777777" w:rsidR="00B46CD6" w:rsidRPr="00B46CD6" w:rsidRDefault="00B46CD6" w:rsidP="00B46CD6">
            <w:pPr>
              <w:rPr>
                <w:sz w:val="22"/>
                <w:szCs w:val="22"/>
              </w:rPr>
            </w:pPr>
            <w:r w:rsidRPr="00B46CD6">
              <w:rPr>
                <w:sz w:val="22"/>
                <w:szCs w:val="22"/>
              </w:rPr>
              <w:t>81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49405E" w14:textId="77777777" w:rsidR="00B46CD6" w:rsidRPr="00B46CD6" w:rsidRDefault="00B46CD6" w:rsidP="00B46CD6">
            <w:pPr>
              <w:rPr>
                <w:sz w:val="22"/>
                <w:szCs w:val="22"/>
              </w:rPr>
            </w:pPr>
            <w:r w:rsidRPr="00B46CD6">
              <w:rPr>
                <w:sz w:val="22"/>
                <w:szCs w:val="22"/>
              </w:rPr>
              <w:t>Nodule status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3733F5" w14:textId="77777777" w:rsidR="00B46CD6" w:rsidRPr="00B46CD6" w:rsidRDefault="00B46CD6" w:rsidP="00B46CD6">
            <w:pPr>
              <w:rPr>
                <w:sz w:val="22"/>
                <w:szCs w:val="22"/>
              </w:rPr>
            </w:pPr>
            <w:r w:rsidRPr="00B46CD6">
              <w:rPr>
                <w:sz w:val="22"/>
                <w:szCs w:val="22"/>
              </w:rPr>
              <w:t>cect5st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D127BA"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EDEFB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126E4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1DDDCD" w14:textId="77777777" w:rsidR="00B46CD6" w:rsidRPr="00B46CD6" w:rsidRDefault="00B46CD6" w:rsidP="00B46CD6">
            <w:pPr>
              <w:rPr>
                <w:sz w:val="22"/>
                <w:szCs w:val="22"/>
              </w:rPr>
            </w:pPr>
            <w:r w:rsidRPr="00B46CD6">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D30845" w14:textId="77777777" w:rsidR="00B46CD6" w:rsidRPr="00B46CD6" w:rsidRDefault="00B46CD6" w:rsidP="00B46CD6">
            <w:pPr>
              <w:rPr>
                <w:sz w:val="22"/>
                <w:szCs w:val="22"/>
              </w:rPr>
            </w:pPr>
            <w:r w:rsidRPr="00B46CD6">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2C0305" w:rsidRPr="00B46CD6" w14:paraId="421FF0B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07DCF4" w14:textId="77777777" w:rsidR="00B46CD6" w:rsidRPr="00B46CD6" w:rsidRDefault="00B46CD6" w:rsidP="00B46CD6">
            <w:pPr>
              <w:rPr>
                <w:sz w:val="22"/>
                <w:szCs w:val="22"/>
              </w:rPr>
            </w:pPr>
            <w:r w:rsidRPr="00B46CD6">
              <w:rPr>
                <w:sz w:val="22"/>
                <w:szCs w:val="22"/>
              </w:rPr>
              <w:t>82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B467DD" w14:textId="77777777" w:rsidR="00B46CD6" w:rsidRPr="00B46CD6" w:rsidRDefault="00B46CD6" w:rsidP="00B46CD6">
            <w:pPr>
              <w:rPr>
                <w:sz w:val="22"/>
                <w:szCs w:val="22"/>
              </w:rPr>
            </w:pPr>
            <w:r w:rsidRPr="00B46CD6">
              <w:rPr>
                <w:sz w:val="22"/>
                <w:szCs w:val="22"/>
              </w:rPr>
              <w:t>Nodule status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01605A" w14:textId="77777777" w:rsidR="00B46CD6" w:rsidRPr="00B46CD6" w:rsidRDefault="00B46CD6" w:rsidP="00B46CD6">
            <w:pPr>
              <w:rPr>
                <w:sz w:val="22"/>
                <w:szCs w:val="22"/>
              </w:rPr>
            </w:pPr>
            <w:r w:rsidRPr="00B46CD6">
              <w:rPr>
                <w:sz w:val="22"/>
                <w:szCs w:val="22"/>
              </w:rPr>
              <w:t>cect6st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DA3916"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CCB30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FD93B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18FB2B" w14:textId="77777777" w:rsidR="00B46CD6" w:rsidRPr="00B46CD6" w:rsidRDefault="00B46CD6" w:rsidP="00B46CD6">
            <w:pPr>
              <w:rPr>
                <w:sz w:val="22"/>
                <w:szCs w:val="22"/>
              </w:rPr>
            </w:pPr>
            <w:r w:rsidRPr="00B46CD6">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688E18" w14:textId="77777777" w:rsidR="00B46CD6" w:rsidRPr="00B46CD6" w:rsidRDefault="00B46CD6" w:rsidP="00B46CD6">
            <w:pPr>
              <w:rPr>
                <w:sz w:val="22"/>
                <w:szCs w:val="22"/>
              </w:rPr>
            </w:pPr>
            <w:r w:rsidRPr="00B46CD6">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2C0305" w:rsidRPr="00B46CD6" w14:paraId="12346B5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6310BF" w14:textId="77777777" w:rsidR="00B46CD6" w:rsidRPr="00B46CD6" w:rsidRDefault="00B46CD6" w:rsidP="00B46CD6">
            <w:pPr>
              <w:rPr>
                <w:sz w:val="22"/>
                <w:szCs w:val="22"/>
              </w:rPr>
            </w:pPr>
            <w:r w:rsidRPr="00B46CD6">
              <w:rPr>
                <w:sz w:val="22"/>
                <w:szCs w:val="22"/>
              </w:rPr>
              <w:t>83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864EEC" w14:textId="77777777" w:rsidR="00B46CD6" w:rsidRPr="00B46CD6" w:rsidRDefault="00B46CD6" w:rsidP="00B46CD6">
            <w:pPr>
              <w:rPr>
                <w:sz w:val="22"/>
                <w:szCs w:val="22"/>
              </w:rPr>
            </w:pPr>
            <w:r w:rsidRPr="00B46CD6">
              <w:rPr>
                <w:sz w:val="22"/>
                <w:szCs w:val="22"/>
              </w:rPr>
              <w:t>Nodule status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8E7DEA" w14:textId="77777777" w:rsidR="00B46CD6" w:rsidRPr="00B46CD6" w:rsidRDefault="00B46CD6" w:rsidP="00B46CD6">
            <w:pPr>
              <w:rPr>
                <w:sz w:val="22"/>
                <w:szCs w:val="22"/>
              </w:rPr>
            </w:pPr>
            <w:r w:rsidRPr="00B46CD6">
              <w:rPr>
                <w:sz w:val="22"/>
                <w:szCs w:val="22"/>
              </w:rPr>
              <w:t>cect7st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814D1B"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77C92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6C5D1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3C3498" w14:textId="77777777" w:rsidR="00B46CD6" w:rsidRPr="00B46CD6" w:rsidRDefault="00B46CD6" w:rsidP="00B46CD6">
            <w:pPr>
              <w:rPr>
                <w:sz w:val="22"/>
                <w:szCs w:val="22"/>
              </w:rPr>
            </w:pPr>
            <w:r w:rsidRPr="00B46CD6">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BA5AA7" w14:textId="77777777" w:rsidR="00B46CD6" w:rsidRPr="00B46CD6" w:rsidRDefault="00B46CD6" w:rsidP="00B46CD6">
            <w:pPr>
              <w:rPr>
                <w:sz w:val="22"/>
                <w:szCs w:val="22"/>
              </w:rPr>
            </w:pPr>
            <w:r w:rsidRPr="00B46CD6">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2C0305" w:rsidRPr="00B46CD6" w14:paraId="368C9D8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05FA8A" w14:textId="77777777" w:rsidR="00B46CD6" w:rsidRPr="00B46CD6" w:rsidRDefault="00B46CD6" w:rsidP="00B46CD6">
            <w:pPr>
              <w:rPr>
                <w:sz w:val="22"/>
                <w:szCs w:val="22"/>
              </w:rPr>
            </w:pPr>
            <w:r w:rsidRPr="00B46CD6">
              <w:rPr>
                <w:sz w:val="22"/>
                <w:szCs w:val="22"/>
              </w:rPr>
              <w:t>84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693A22" w14:textId="77777777" w:rsidR="00B46CD6" w:rsidRPr="00B46CD6" w:rsidRDefault="00B46CD6" w:rsidP="00B46CD6">
            <w:pPr>
              <w:rPr>
                <w:sz w:val="22"/>
                <w:szCs w:val="22"/>
              </w:rPr>
            </w:pPr>
            <w:r w:rsidRPr="00B46CD6">
              <w:rPr>
                <w:sz w:val="22"/>
                <w:szCs w:val="22"/>
              </w:rPr>
              <w:t>Nodule status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E7CE18" w14:textId="77777777" w:rsidR="00B46CD6" w:rsidRPr="00B46CD6" w:rsidRDefault="00B46CD6" w:rsidP="00B46CD6">
            <w:pPr>
              <w:rPr>
                <w:sz w:val="22"/>
                <w:szCs w:val="22"/>
              </w:rPr>
            </w:pPr>
            <w:r w:rsidRPr="00B46CD6">
              <w:rPr>
                <w:sz w:val="22"/>
                <w:szCs w:val="22"/>
              </w:rPr>
              <w:t>cect8st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DA4880"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1C3CD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5755A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7ECFED" w14:textId="77777777" w:rsidR="00B46CD6" w:rsidRPr="00B46CD6" w:rsidRDefault="00B46CD6" w:rsidP="00B46CD6">
            <w:pPr>
              <w:rPr>
                <w:sz w:val="22"/>
                <w:szCs w:val="22"/>
              </w:rPr>
            </w:pPr>
            <w:r w:rsidRPr="00B46CD6">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FB8E3C" w14:textId="77777777" w:rsidR="00B46CD6" w:rsidRPr="00B46CD6" w:rsidRDefault="00B46CD6" w:rsidP="00B46CD6">
            <w:pPr>
              <w:rPr>
                <w:sz w:val="22"/>
                <w:szCs w:val="22"/>
              </w:rPr>
            </w:pPr>
            <w:r w:rsidRPr="00B46CD6">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2C0305" w:rsidRPr="00B46CD6" w14:paraId="1F66D4A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83A566" w14:textId="77777777" w:rsidR="00B46CD6" w:rsidRPr="00B46CD6" w:rsidRDefault="00B46CD6" w:rsidP="00B46CD6">
            <w:pPr>
              <w:rPr>
                <w:sz w:val="22"/>
                <w:szCs w:val="22"/>
              </w:rPr>
            </w:pPr>
            <w:r w:rsidRPr="00B46CD6">
              <w:rPr>
                <w:sz w:val="22"/>
                <w:szCs w:val="22"/>
              </w:rPr>
              <w:t>85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6D08BB" w14:textId="77777777" w:rsidR="00B46CD6" w:rsidRPr="00B46CD6" w:rsidRDefault="00B46CD6" w:rsidP="00B46CD6">
            <w:pPr>
              <w:rPr>
                <w:sz w:val="22"/>
                <w:szCs w:val="22"/>
              </w:rPr>
            </w:pPr>
            <w:r w:rsidRPr="00B46CD6">
              <w:rPr>
                <w:sz w:val="22"/>
                <w:szCs w:val="22"/>
              </w:rPr>
              <w:t>Nodule status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F4BD22" w14:textId="77777777" w:rsidR="00B46CD6" w:rsidRPr="00B46CD6" w:rsidRDefault="00B46CD6" w:rsidP="00B46CD6">
            <w:pPr>
              <w:rPr>
                <w:sz w:val="22"/>
                <w:szCs w:val="22"/>
              </w:rPr>
            </w:pPr>
            <w:r w:rsidRPr="00B46CD6">
              <w:rPr>
                <w:sz w:val="22"/>
                <w:szCs w:val="22"/>
              </w:rPr>
              <w:t>cect9st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089AF8"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2DD8D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E555A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149AF2" w14:textId="77777777" w:rsidR="00B46CD6" w:rsidRPr="00B46CD6" w:rsidRDefault="00B46CD6" w:rsidP="00B46CD6">
            <w:pPr>
              <w:rPr>
                <w:sz w:val="22"/>
                <w:szCs w:val="22"/>
              </w:rPr>
            </w:pPr>
            <w:r w:rsidRPr="00B46CD6">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893297" w14:textId="77777777" w:rsidR="00B46CD6" w:rsidRPr="00B46CD6" w:rsidRDefault="00B46CD6" w:rsidP="00B46CD6">
            <w:pPr>
              <w:rPr>
                <w:sz w:val="22"/>
                <w:szCs w:val="22"/>
              </w:rPr>
            </w:pPr>
            <w:r w:rsidRPr="00B46CD6">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2C0305" w:rsidRPr="00B46CD6" w14:paraId="4A95596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F8BFA4" w14:textId="77777777" w:rsidR="00B46CD6" w:rsidRPr="00B46CD6" w:rsidRDefault="00B46CD6" w:rsidP="00B46CD6">
            <w:pPr>
              <w:rPr>
                <w:sz w:val="22"/>
                <w:szCs w:val="22"/>
              </w:rPr>
            </w:pPr>
            <w:r w:rsidRPr="00B46CD6">
              <w:rPr>
                <w:sz w:val="22"/>
                <w:szCs w:val="22"/>
              </w:rPr>
              <w:t>86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DCE087" w14:textId="77777777" w:rsidR="00B46CD6" w:rsidRPr="00B46CD6" w:rsidRDefault="00B46CD6" w:rsidP="00B46CD6">
            <w:pPr>
              <w:rPr>
                <w:sz w:val="22"/>
                <w:szCs w:val="22"/>
              </w:rPr>
            </w:pPr>
            <w:r w:rsidRPr="00B46CD6">
              <w:rPr>
                <w:sz w:val="22"/>
                <w:szCs w:val="22"/>
              </w:rPr>
              <w:t>Nodule status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9E6EBC" w14:textId="77777777" w:rsidR="00B46CD6" w:rsidRPr="00B46CD6" w:rsidRDefault="00B46CD6" w:rsidP="00B46CD6">
            <w:pPr>
              <w:rPr>
                <w:sz w:val="22"/>
                <w:szCs w:val="22"/>
              </w:rPr>
            </w:pPr>
            <w:r w:rsidRPr="00B46CD6">
              <w:rPr>
                <w:sz w:val="22"/>
                <w:szCs w:val="22"/>
              </w:rPr>
              <w:t>cect10st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0B1E61"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99414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6A636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73AD1A" w14:textId="77777777" w:rsidR="00B46CD6" w:rsidRPr="00B46CD6" w:rsidRDefault="00B46CD6" w:rsidP="00B46CD6">
            <w:pPr>
              <w:rPr>
                <w:sz w:val="22"/>
                <w:szCs w:val="22"/>
              </w:rPr>
            </w:pPr>
            <w:r w:rsidRPr="00B46CD6">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C473A5" w14:textId="77777777" w:rsidR="00B46CD6" w:rsidRPr="00B46CD6" w:rsidRDefault="00B46CD6" w:rsidP="00B46CD6">
            <w:pPr>
              <w:rPr>
                <w:sz w:val="22"/>
                <w:szCs w:val="22"/>
              </w:rPr>
            </w:pPr>
            <w:r w:rsidRPr="00B46CD6">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2C0305" w:rsidRPr="00B46CD6" w14:paraId="4CB6DF2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94BEA8" w14:textId="77777777" w:rsidR="00B46CD6" w:rsidRPr="00B46CD6" w:rsidRDefault="00B46CD6" w:rsidP="00B46CD6">
            <w:pPr>
              <w:rPr>
                <w:sz w:val="22"/>
                <w:szCs w:val="22"/>
              </w:rPr>
            </w:pPr>
            <w:r w:rsidRPr="00B46CD6">
              <w:rPr>
                <w:sz w:val="22"/>
                <w:szCs w:val="22"/>
              </w:rPr>
              <w:t>87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6309E0" w14:textId="77777777" w:rsidR="00B46CD6" w:rsidRPr="00B46CD6" w:rsidRDefault="00B46CD6" w:rsidP="00B46CD6">
            <w:pPr>
              <w:rPr>
                <w:sz w:val="22"/>
                <w:szCs w:val="22"/>
              </w:rPr>
            </w:pPr>
            <w:r w:rsidRPr="00B46CD6">
              <w:rPr>
                <w:sz w:val="22"/>
                <w:szCs w:val="22"/>
              </w:rPr>
              <w:t>Nodule consistency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7E9DDB" w14:textId="77777777" w:rsidR="00B46CD6" w:rsidRPr="00B46CD6" w:rsidRDefault="00B46CD6" w:rsidP="00B46CD6">
            <w:pPr>
              <w:rPr>
                <w:sz w:val="22"/>
                <w:szCs w:val="22"/>
              </w:rPr>
            </w:pPr>
            <w:r w:rsidRPr="00B46CD6">
              <w:rPr>
                <w:sz w:val="22"/>
                <w:szCs w:val="22"/>
              </w:rPr>
              <w:t>cect1nt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7ABF57"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0B2BE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A0C2D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609917" w14:textId="77777777" w:rsidR="00B46CD6" w:rsidRPr="00B46CD6" w:rsidRDefault="00B46CD6" w:rsidP="00B46CD6">
            <w:pPr>
              <w:rPr>
                <w:sz w:val="22"/>
                <w:szCs w:val="22"/>
              </w:rPr>
            </w:pPr>
            <w:r w:rsidRPr="00B46CD6">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DDC40B" w14:textId="77777777" w:rsidR="00B46CD6" w:rsidRPr="00B46CD6" w:rsidRDefault="00B46CD6" w:rsidP="00B46CD6">
            <w:pPr>
              <w:rPr>
                <w:sz w:val="22"/>
                <w:szCs w:val="22"/>
              </w:rPr>
            </w:pPr>
            <w:r w:rsidRPr="00B46CD6">
              <w:rPr>
                <w:sz w:val="22"/>
                <w:szCs w:val="22"/>
              </w:rPr>
              <w:t>-;Solid;Part-solid;Nonsolid;Other (see comment)</w:t>
            </w:r>
          </w:p>
        </w:tc>
      </w:tr>
      <w:tr w:rsidR="002C0305" w:rsidRPr="00B46CD6" w14:paraId="6D6DC4C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9B5FBE" w14:textId="77777777" w:rsidR="00B46CD6" w:rsidRPr="00B46CD6" w:rsidRDefault="00B46CD6" w:rsidP="00B46CD6">
            <w:pPr>
              <w:rPr>
                <w:sz w:val="22"/>
                <w:szCs w:val="22"/>
              </w:rPr>
            </w:pPr>
            <w:r w:rsidRPr="00B46CD6">
              <w:rPr>
                <w:sz w:val="22"/>
                <w:szCs w:val="22"/>
              </w:rPr>
              <w:t>88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4B292" w14:textId="77777777" w:rsidR="00B46CD6" w:rsidRPr="00B46CD6" w:rsidRDefault="00B46CD6" w:rsidP="00B46CD6">
            <w:pPr>
              <w:rPr>
                <w:sz w:val="22"/>
                <w:szCs w:val="22"/>
              </w:rPr>
            </w:pPr>
            <w:r w:rsidRPr="00B46CD6">
              <w:rPr>
                <w:sz w:val="22"/>
                <w:szCs w:val="22"/>
              </w:rPr>
              <w:t>Nodule consistency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336DDF" w14:textId="77777777" w:rsidR="00B46CD6" w:rsidRPr="00B46CD6" w:rsidRDefault="00B46CD6" w:rsidP="00B46CD6">
            <w:pPr>
              <w:rPr>
                <w:sz w:val="22"/>
                <w:szCs w:val="22"/>
              </w:rPr>
            </w:pPr>
            <w:r w:rsidRPr="00B46CD6">
              <w:rPr>
                <w:sz w:val="22"/>
                <w:szCs w:val="22"/>
              </w:rPr>
              <w:t>cect2nt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0ACDE4"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89816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36945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E525AC" w14:textId="77777777" w:rsidR="00B46CD6" w:rsidRPr="00B46CD6" w:rsidRDefault="00B46CD6" w:rsidP="00B46CD6">
            <w:pPr>
              <w:rPr>
                <w:sz w:val="22"/>
                <w:szCs w:val="22"/>
              </w:rPr>
            </w:pPr>
            <w:r w:rsidRPr="00B46CD6">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E2F215" w14:textId="77777777" w:rsidR="00B46CD6" w:rsidRPr="00B46CD6" w:rsidRDefault="00B46CD6" w:rsidP="00B46CD6">
            <w:pPr>
              <w:rPr>
                <w:sz w:val="22"/>
                <w:szCs w:val="22"/>
              </w:rPr>
            </w:pPr>
            <w:r w:rsidRPr="00B46CD6">
              <w:rPr>
                <w:sz w:val="22"/>
                <w:szCs w:val="22"/>
              </w:rPr>
              <w:t>-;Solid;Part-solid;Nonsolid;Other (see comment)</w:t>
            </w:r>
          </w:p>
        </w:tc>
      </w:tr>
      <w:tr w:rsidR="002C0305" w:rsidRPr="00B46CD6" w14:paraId="05247D1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21F1A3" w14:textId="77777777" w:rsidR="00B46CD6" w:rsidRPr="00B46CD6" w:rsidRDefault="00B46CD6" w:rsidP="00B46CD6">
            <w:pPr>
              <w:rPr>
                <w:sz w:val="22"/>
                <w:szCs w:val="22"/>
              </w:rPr>
            </w:pPr>
            <w:r w:rsidRPr="00B46CD6">
              <w:rPr>
                <w:sz w:val="22"/>
                <w:szCs w:val="22"/>
              </w:rPr>
              <w:t>89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3FC5AB" w14:textId="77777777" w:rsidR="00B46CD6" w:rsidRPr="00B46CD6" w:rsidRDefault="00B46CD6" w:rsidP="00B46CD6">
            <w:pPr>
              <w:rPr>
                <w:sz w:val="22"/>
                <w:szCs w:val="22"/>
              </w:rPr>
            </w:pPr>
            <w:r w:rsidRPr="00B46CD6">
              <w:rPr>
                <w:sz w:val="22"/>
                <w:szCs w:val="22"/>
              </w:rPr>
              <w:t>Nodule consistency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8F0797" w14:textId="77777777" w:rsidR="00B46CD6" w:rsidRPr="00B46CD6" w:rsidRDefault="00B46CD6" w:rsidP="00B46CD6">
            <w:pPr>
              <w:rPr>
                <w:sz w:val="22"/>
                <w:szCs w:val="22"/>
              </w:rPr>
            </w:pPr>
            <w:r w:rsidRPr="00B46CD6">
              <w:rPr>
                <w:sz w:val="22"/>
                <w:szCs w:val="22"/>
              </w:rPr>
              <w:t>cect3nt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22F6DC"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6528F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E0894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FF6002" w14:textId="77777777" w:rsidR="00B46CD6" w:rsidRPr="00B46CD6" w:rsidRDefault="00B46CD6" w:rsidP="00B46CD6">
            <w:pPr>
              <w:rPr>
                <w:sz w:val="22"/>
                <w:szCs w:val="22"/>
              </w:rPr>
            </w:pPr>
            <w:r w:rsidRPr="00B46CD6">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12DFE8" w14:textId="77777777" w:rsidR="00B46CD6" w:rsidRPr="00B46CD6" w:rsidRDefault="00B46CD6" w:rsidP="00B46CD6">
            <w:pPr>
              <w:rPr>
                <w:sz w:val="22"/>
                <w:szCs w:val="22"/>
              </w:rPr>
            </w:pPr>
            <w:r w:rsidRPr="00B46CD6">
              <w:rPr>
                <w:sz w:val="22"/>
                <w:szCs w:val="22"/>
              </w:rPr>
              <w:t>-;Solid;Part-solid;Nonsolid;Other (see comment)</w:t>
            </w:r>
          </w:p>
        </w:tc>
      </w:tr>
      <w:tr w:rsidR="002C0305" w:rsidRPr="00B46CD6" w14:paraId="3B45382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F5223" w14:textId="77777777" w:rsidR="00B46CD6" w:rsidRPr="00B46CD6" w:rsidRDefault="00B46CD6" w:rsidP="00B46CD6">
            <w:pPr>
              <w:rPr>
                <w:sz w:val="22"/>
                <w:szCs w:val="22"/>
              </w:rPr>
            </w:pPr>
            <w:r w:rsidRPr="00B46CD6">
              <w:rPr>
                <w:sz w:val="22"/>
                <w:szCs w:val="22"/>
              </w:rPr>
              <w:t>90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5EFBCF" w14:textId="77777777" w:rsidR="00B46CD6" w:rsidRPr="00B46CD6" w:rsidRDefault="00B46CD6" w:rsidP="00B46CD6">
            <w:pPr>
              <w:rPr>
                <w:sz w:val="22"/>
                <w:szCs w:val="22"/>
              </w:rPr>
            </w:pPr>
            <w:r w:rsidRPr="00B46CD6">
              <w:rPr>
                <w:sz w:val="22"/>
                <w:szCs w:val="22"/>
              </w:rPr>
              <w:t>Nodule consistency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EEE7AD" w14:textId="77777777" w:rsidR="00B46CD6" w:rsidRPr="00B46CD6" w:rsidRDefault="00B46CD6" w:rsidP="00B46CD6">
            <w:pPr>
              <w:rPr>
                <w:sz w:val="22"/>
                <w:szCs w:val="22"/>
              </w:rPr>
            </w:pPr>
            <w:r w:rsidRPr="00B46CD6">
              <w:rPr>
                <w:sz w:val="22"/>
                <w:szCs w:val="22"/>
              </w:rPr>
              <w:t>cect4nt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3AA985"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862CB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6DE9F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B60DF0" w14:textId="77777777" w:rsidR="00B46CD6" w:rsidRPr="00B46CD6" w:rsidRDefault="00B46CD6" w:rsidP="00B46CD6">
            <w:pPr>
              <w:rPr>
                <w:sz w:val="22"/>
                <w:szCs w:val="22"/>
              </w:rPr>
            </w:pPr>
            <w:r w:rsidRPr="00B46CD6">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417C2B" w14:textId="77777777" w:rsidR="00B46CD6" w:rsidRPr="00B46CD6" w:rsidRDefault="00B46CD6" w:rsidP="00B46CD6">
            <w:pPr>
              <w:rPr>
                <w:sz w:val="22"/>
                <w:szCs w:val="22"/>
              </w:rPr>
            </w:pPr>
            <w:r w:rsidRPr="00B46CD6">
              <w:rPr>
                <w:sz w:val="22"/>
                <w:szCs w:val="22"/>
              </w:rPr>
              <w:t>-;Solid;Part-solid;Nonsolid;Other (see comment)</w:t>
            </w:r>
          </w:p>
        </w:tc>
      </w:tr>
      <w:tr w:rsidR="002C0305" w:rsidRPr="00B46CD6" w14:paraId="5E963A9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879198" w14:textId="77777777" w:rsidR="00B46CD6" w:rsidRPr="00B46CD6" w:rsidRDefault="00B46CD6" w:rsidP="00B46CD6">
            <w:pPr>
              <w:rPr>
                <w:sz w:val="22"/>
                <w:szCs w:val="22"/>
              </w:rPr>
            </w:pPr>
            <w:r w:rsidRPr="00B46CD6">
              <w:rPr>
                <w:sz w:val="22"/>
                <w:szCs w:val="22"/>
              </w:rPr>
              <w:t>91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E9703A" w14:textId="77777777" w:rsidR="00B46CD6" w:rsidRPr="00B46CD6" w:rsidRDefault="00B46CD6" w:rsidP="00B46CD6">
            <w:pPr>
              <w:rPr>
                <w:sz w:val="22"/>
                <w:szCs w:val="22"/>
              </w:rPr>
            </w:pPr>
            <w:r w:rsidRPr="00B46CD6">
              <w:rPr>
                <w:sz w:val="22"/>
                <w:szCs w:val="22"/>
              </w:rPr>
              <w:t>Nodule consistency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32C25" w14:textId="77777777" w:rsidR="00B46CD6" w:rsidRPr="00B46CD6" w:rsidRDefault="00B46CD6" w:rsidP="00B46CD6">
            <w:pPr>
              <w:rPr>
                <w:sz w:val="22"/>
                <w:szCs w:val="22"/>
              </w:rPr>
            </w:pPr>
            <w:r w:rsidRPr="00B46CD6">
              <w:rPr>
                <w:sz w:val="22"/>
                <w:szCs w:val="22"/>
              </w:rPr>
              <w:t>cect5nt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4187CB"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03565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14B23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056A3B" w14:textId="77777777" w:rsidR="00B46CD6" w:rsidRPr="00B46CD6" w:rsidRDefault="00B46CD6" w:rsidP="00B46CD6">
            <w:pPr>
              <w:rPr>
                <w:sz w:val="22"/>
                <w:szCs w:val="22"/>
              </w:rPr>
            </w:pPr>
            <w:r w:rsidRPr="00B46CD6">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C91E25" w14:textId="77777777" w:rsidR="00B46CD6" w:rsidRPr="00B46CD6" w:rsidRDefault="00B46CD6" w:rsidP="00B46CD6">
            <w:pPr>
              <w:rPr>
                <w:sz w:val="22"/>
                <w:szCs w:val="22"/>
              </w:rPr>
            </w:pPr>
            <w:r w:rsidRPr="00B46CD6">
              <w:rPr>
                <w:sz w:val="22"/>
                <w:szCs w:val="22"/>
              </w:rPr>
              <w:t>-;Solid;Part-solid;Nonsolid;Other (see comment)</w:t>
            </w:r>
          </w:p>
        </w:tc>
      </w:tr>
      <w:tr w:rsidR="002C0305" w:rsidRPr="00B46CD6" w14:paraId="17D4B8D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51D7AB" w14:textId="77777777" w:rsidR="00B46CD6" w:rsidRPr="00B46CD6" w:rsidRDefault="00B46CD6" w:rsidP="00B46CD6">
            <w:pPr>
              <w:rPr>
                <w:sz w:val="22"/>
                <w:szCs w:val="22"/>
              </w:rPr>
            </w:pPr>
            <w:r w:rsidRPr="00B46CD6">
              <w:rPr>
                <w:sz w:val="22"/>
                <w:szCs w:val="22"/>
              </w:rPr>
              <w:t>92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CB92CA" w14:textId="77777777" w:rsidR="00B46CD6" w:rsidRPr="00B46CD6" w:rsidRDefault="00B46CD6" w:rsidP="00B46CD6">
            <w:pPr>
              <w:rPr>
                <w:sz w:val="22"/>
                <w:szCs w:val="22"/>
              </w:rPr>
            </w:pPr>
            <w:r w:rsidRPr="00B46CD6">
              <w:rPr>
                <w:sz w:val="22"/>
                <w:szCs w:val="22"/>
              </w:rPr>
              <w:t>Nodule consistency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CB16CB" w14:textId="77777777" w:rsidR="00B46CD6" w:rsidRPr="00B46CD6" w:rsidRDefault="00B46CD6" w:rsidP="00B46CD6">
            <w:pPr>
              <w:rPr>
                <w:sz w:val="22"/>
                <w:szCs w:val="22"/>
              </w:rPr>
            </w:pPr>
            <w:r w:rsidRPr="00B46CD6">
              <w:rPr>
                <w:sz w:val="22"/>
                <w:szCs w:val="22"/>
              </w:rPr>
              <w:t>cect6nt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362131"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A43E8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F7FD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D7F076" w14:textId="77777777" w:rsidR="00B46CD6" w:rsidRPr="00B46CD6" w:rsidRDefault="00B46CD6" w:rsidP="00B46CD6">
            <w:pPr>
              <w:rPr>
                <w:sz w:val="22"/>
                <w:szCs w:val="22"/>
              </w:rPr>
            </w:pPr>
            <w:r w:rsidRPr="00B46CD6">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30AFCA" w14:textId="77777777" w:rsidR="00B46CD6" w:rsidRPr="00B46CD6" w:rsidRDefault="00B46CD6" w:rsidP="00B46CD6">
            <w:pPr>
              <w:rPr>
                <w:sz w:val="22"/>
                <w:szCs w:val="22"/>
              </w:rPr>
            </w:pPr>
            <w:r w:rsidRPr="00B46CD6">
              <w:rPr>
                <w:sz w:val="22"/>
                <w:szCs w:val="22"/>
              </w:rPr>
              <w:t>-;Solid;Part-solid;Nonsolid;Other (see comment)</w:t>
            </w:r>
          </w:p>
        </w:tc>
      </w:tr>
      <w:tr w:rsidR="002C0305" w:rsidRPr="00B46CD6" w14:paraId="728C7C6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C2FAFF" w14:textId="77777777" w:rsidR="00B46CD6" w:rsidRPr="00B46CD6" w:rsidRDefault="00B46CD6" w:rsidP="00B46CD6">
            <w:pPr>
              <w:rPr>
                <w:sz w:val="22"/>
                <w:szCs w:val="22"/>
              </w:rPr>
            </w:pPr>
            <w:r w:rsidRPr="00B46CD6">
              <w:rPr>
                <w:sz w:val="22"/>
                <w:szCs w:val="22"/>
              </w:rPr>
              <w:t>93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3F702" w14:textId="77777777" w:rsidR="00B46CD6" w:rsidRPr="00B46CD6" w:rsidRDefault="00B46CD6" w:rsidP="00B46CD6">
            <w:pPr>
              <w:rPr>
                <w:sz w:val="22"/>
                <w:szCs w:val="22"/>
              </w:rPr>
            </w:pPr>
            <w:r w:rsidRPr="00B46CD6">
              <w:rPr>
                <w:sz w:val="22"/>
                <w:szCs w:val="22"/>
              </w:rPr>
              <w:t>Nodule consistency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C7D08F" w14:textId="77777777" w:rsidR="00B46CD6" w:rsidRPr="00B46CD6" w:rsidRDefault="00B46CD6" w:rsidP="00B46CD6">
            <w:pPr>
              <w:rPr>
                <w:sz w:val="22"/>
                <w:szCs w:val="22"/>
              </w:rPr>
            </w:pPr>
            <w:r w:rsidRPr="00B46CD6">
              <w:rPr>
                <w:sz w:val="22"/>
                <w:szCs w:val="22"/>
              </w:rPr>
              <w:t>cect7nt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98C6B5"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0BCF8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25CD6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45D450" w14:textId="77777777" w:rsidR="00B46CD6" w:rsidRPr="00B46CD6" w:rsidRDefault="00B46CD6" w:rsidP="00B46CD6">
            <w:pPr>
              <w:rPr>
                <w:sz w:val="22"/>
                <w:szCs w:val="22"/>
              </w:rPr>
            </w:pPr>
            <w:r w:rsidRPr="00B46CD6">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EEF07C" w14:textId="77777777" w:rsidR="00B46CD6" w:rsidRPr="00B46CD6" w:rsidRDefault="00B46CD6" w:rsidP="00B46CD6">
            <w:pPr>
              <w:rPr>
                <w:sz w:val="22"/>
                <w:szCs w:val="22"/>
              </w:rPr>
            </w:pPr>
            <w:r w:rsidRPr="00B46CD6">
              <w:rPr>
                <w:sz w:val="22"/>
                <w:szCs w:val="22"/>
              </w:rPr>
              <w:t>-;Solid;Part-solid;Nonsolid;Other (see comment)</w:t>
            </w:r>
          </w:p>
        </w:tc>
      </w:tr>
      <w:tr w:rsidR="002C0305" w:rsidRPr="00B46CD6" w14:paraId="5C18267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8DF7A1" w14:textId="77777777" w:rsidR="00B46CD6" w:rsidRPr="00B46CD6" w:rsidRDefault="00B46CD6" w:rsidP="00B46CD6">
            <w:pPr>
              <w:rPr>
                <w:sz w:val="22"/>
                <w:szCs w:val="22"/>
              </w:rPr>
            </w:pPr>
            <w:r w:rsidRPr="00B46CD6">
              <w:rPr>
                <w:sz w:val="22"/>
                <w:szCs w:val="22"/>
              </w:rPr>
              <w:t>94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619E8C" w14:textId="77777777" w:rsidR="00B46CD6" w:rsidRPr="00B46CD6" w:rsidRDefault="00B46CD6" w:rsidP="00B46CD6">
            <w:pPr>
              <w:rPr>
                <w:sz w:val="22"/>
                <w:szCs w:val="22"/>
              </w:rPr>
            </w:pPr>
            <w:r w:rsidRPr="00B46CD6">
              <w:rPr>
                <w:sz w:val="22"/>
                <w:szCs w:val="22"/>
              </w:rPr>
              <w:t>Nodule consistency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0C5081" w14:textId="77777777" w:rsidR="00B46CD6" w:rsidRPr="00B46CD6" w:rsidRDefault="00B46CD6" w:rsidP="00B46CD6">
            <w:pPr>
              <w:rPr>
                <w:sz w:val="22"/>
                <w:szCs w:val="22"/>
              </w:rPr>
            </w:pPr>
            <w:r w:rsidRPr="00B46CD6">
              <w:rPr>
                <w:sz w:val="22"/>
                <w:szCs w:val="22"/>
              </w:rPr>
              <w:t>cect8nt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793137"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61E85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1B37E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3BB09F" w14:textId="77777777" w:rsidR="00B46CD6" w:rsidRPr="00B46CD6" w:rsidRDefault="00B46CD6" w:rsidP="00B46CD6">
            <w:pPr>
              <w:rPr>
                <w:sz w:val="22"/>
                <w:szCs w:val="22"/>
              </w:rPr>
            </w:pPr>
            <w:r w:rsidRPr="00B46CD6">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F37D3C" w14:textId="77777777" w:rsidR="00B46CD6" w:rsidRPr="00B46CD6" w:rsidRDefault="00B46CD6" w:rsidP="00B46CD6">
            <w:pPr>
              <w:rPr>
                <w:sz w:val="22"/>
                <w:szCs w:val="22"/>
              </w:rPr>
            </w:pPr>
            <w:r w:rsidRPr="00B46CD6">
              <w:rPr>
                <w:sz w:val="22"/>
                <w:szCs w:val="22"/>
              </w:rPr>
              <w:t>-;Solid;Part-solid;Nonsolid;Other (see comment)</w:t>
            </w:r>
          </w:p>
        </w:tc>
      </w:tr>
      <w:tr w:rsidR="002C0305" w:rsidRPr="00B46CD6" w14:paraId="2E8DD97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894C06" w14:textId="77777777" w:rsidR="00B46CD6" w:rsidRPr="00B46CD6" w:rsidRDefault="00B46CD6" w:rsidP="00B46CD6">
            <w:pPr>
              <w:rPr>
                <w:sz w:val="22"/>
                <w:szCs w:val="22"/>
              </w:rPr>
            </w:pPr>
            <w:r w:rsidRPr="00B46CD6">
              <w:rPr>
                <w:sz w:val="22"/>
                <w:szCs w:val="22"/>
              </w:rPr>
              <w:t>95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364804" w14:textId="77777777" w:rsidR="00B46CD6" w:rsidRPr="00B46CD6" w:rsidRDefault="00B46CD6" w:rsidP="00B46CD6">
            <w:pPr>
              <w:rPr>
                <w:sz w:val="22"/>
                <w:szCs w:val="22"/>
              </w:rPr>
            </w:pPr>
            <w:r w:rsidRPr="00B46CD6">
              <w:rPr>
                <w:sz w:val="22"/>
                <w:szCs w:val="22"/>
              </w:rPr>
              <w:t>Nodule consistency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758006" w14:textId="77777777" w:rsidR="00B46CD6" w:rsidRPr="00B46CD6" w:rsidRDefault="00B46CD6" w:rsidP="00B46CD6">
            <w:pPr>
              <w:rPr>
                <w:sz w:val="22"/>
                <w:szCs w:val="22"/>
              </w:rPr>
            </w:pPr>
            <w:r w:rsidRPr="00B46CD6">
              <w:rPr>
                <w:sz w:val="22"/>
                <w:szCs w:val="22"/>
              </w:rPr>
              <w:t>cect9nt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BD0CFE"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A8499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1ADDB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B8D5D3" w14:textId="77777777" w:rsidR="00B46CD6" w:rsidRPr="00B46CD6" w:rsidRDefault="00B46CD6" w:rsidP="00B46CD6">
            <w:pPr>
              <w:rPr>
                <w:sz w:val="22"/>
                <w:szCs w:val="22"/>
              </w:rPr>
            </w:pPr>
            <w:r w:rsidRPr="00B46CD6">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EFF4C4" w14:textId="77777777" w:rsidR="00B46CD6" w:rsidRPr="00B46CD6" w:rsidRDefault="00B46CD6" w:rsidP="00B46CD6">
            <w:pPr>
              <w:rPr>
                <w:sz w:val="22"/>
                <w:szCs w:val="22"/>
              </w:rPr>
            </w:pPr>
            <w:r w:rsidRPr="00B46CD6">
              <w:rPr>
                <w:sz w:val="22"/>
                <w:szCs w:val="22"/>
              </w:rPr>
              <w:t>-;Solid;Part-solid;Nonsolid;Other (see comment)</w:t>
            </w:r>
          </w:p>
        </w:tc>
      </w:tr>
      <w:tr w:rsidR="002C0305" w:rsidRPr="00B46CD6" w14:paraId="26248B3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DBC6E1" w14:textId="77777777" w:rsidR="00B46CD6" w:rsidRPr="00B46CD6" w:rsidRDefault="00B46CD6" w:rsidP="00B46CD6">
            <w:pPr>
              <w:rPr>
                <w:sz w:val="22"/>
                <w:szCs w:val="22"/>
              </w:rPr>
            </w:pPr>
            <w:r w:rsidRPr="00B46CD6">
              <w:rPr>
                <w:sz w:val="22"/>
                <w:szCs w:val="22"/>
              </w:rPr>
              <w:t>96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695EC3" w14:textId="77777777" w:rsidR="00B46CD6" w:rsidRPr="00B46CD6" w:rsidRDefault="00B46CD6" w:rsidP="00B46CD6">
            <w:pPr>
              <w:rPr>
                <w:sz w:val="22"/>
                <w:szCs w:val="22"/>
              </w:rPr>
            </w:pPr>
            <w:r w:rsidRPr="00B46CD6">
              <w:rPr>
                <w:sz w:val="22"/>
                <w:szCs w:val="22"/>
              </w:rPr>
              <w:t>Nodule consistency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651B15" w14:textId="77777777" w:rsidR="00B46CD6" w:rsidRPr="00B46CD6" w:rsidRDefault="00B46CD6" w:rsidP="00B46CD6">
            <w:pPr>
              <w:rPr>
                <w:sz w:val="22"/>
                <w:szCs w:val="22"/>
              </w:rPr>
            </w:pPr>
            <w:r w:rsidRPr="00B46CD6">
              <w:rPr>
                <w:sz w:val="22"/>
                <w:szCs w:val="22"/>
              </w:rPr>
              <w:t>cect10nt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CCCFF8"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5320A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1986E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594800" w14:textId="77777777" w:rsidR="00B46CD6" w:rsidRPr="00B46CD6" w:rsidRDefault="00B46CD6" w:rsidP="00B46CD6">
            <w:pPr>
              <w:rPr>
                <w:sz w:val="22"/>
                <w:szCs w:val="22"/>
              </w:rPr>
            </w:pPr>
            <w:r w:rsidRPr="00B46CD6">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2BFA0E" w14:textId="77777777" w:rsidR="00B46CD6" w:rsidRPr="00B46CD6" w:rsidRDefault="00B46CD6" w:rsidP="00B46CD6">
            <w:pPr>
              <w:rPr>
                <w:sz w:val="22"/>
                <w:szCs w:val="22"/>
              </w:rPr>
            </w:pPr>
            <w:r w:rsidRPr="00B46CD6">
              <w:rPr>
                <w:sz w:val="22"/>
                <w:szCs w:val="22"/>
              </w:rPr>
              <w:t>-;Solid;Part-solid;Nonsolid;Other (see comment)</w:t>
            </w:r>
          </w:p>
        </w:tc>
      </w:tr>
      <w:tr w:rsidR="002C0305" w:rsidRPr="00B46CD6" w14:paraId="2317986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FE2D59" w14:textId="77777777" w:rsidR="00B46CD6" w:rsidRPr="00B46CD6" w:rsidRDefault="00B46CD6" w:rsidP="00B46CD6">
            <w:pPr>
              <w:rPr>
                <w:sz w:val="22"/>
                <w:szCs w:val="22"/>
              </w:rPr>
            </w:pPr>
            <w:r w:rsidRPr="00B46CD6">
              <w:rPr>
                <w:sz w:val="22"/>
                <w:szCs w:val="22"/>
              </w:rPr>
              <w:t>97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EA425" w14:textId="77777777" w:rsidR="00B46CD6" w:rsidRPr="00B46CD6" w:rsidRDefault="00B46CD6" w:rsidP="00B46CD6">
            <w:pPr>
              <w:rPr>
                <w:sz w:val="22"/>
                <w:szCs w:val="22"/>
              </w:rPr>
            </w:pPr>
            <w:r w:rsidRPr="00B46CD6">
              <w:rPr>
                <w:sz w:val="22"/>
                <w:szCs w:val="22"/>
              </w:rPr>
              <w:t>Length (mm)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8C0019" w14:textId="77777777" w:rsidR="00B46CD6" w:rsidRPr="00B46CD6" w:rsidRDefault="00B46CD6" w:rsidP="00B46CD6">
            <w:pPr>
              <w:rPr>
                <w:sz w:val="22"/>
                <w:szCs w:val="22"/>
              </w:rPr>
            </w:pPr>
            <w:r w:rsidRPr="00B46CD6">
              <w:rPr>
                <w:sz w:val="22"/>
                <w:szCs w:val="22"/>
              </w:rPr>
              <w:t>cect1sl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ECA50F"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851274"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21DC7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35921"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4F4504" w14:textId="77777777" w:rsidR="00B46CD6" w:rsidRPr="00B46CD6" w:rsidRDefault="00B46CD6" w:rsidP="00B46CD6">
            <w:pPr>
              <w:rPr>
                <w:sz w:val="22"/>
                <w:szCs w:val="22"/>
              </w:rPr>
            </w:pPr>
            <w:r w:rsidRPr="00B46CD6">
              <w:rPr>
                <w:sz w:val="22"/>
                <w:szCs w:val="22"/>
              </w:rPr>
              <w:t>Length (mm)</w:t>
            </w:r>
          </w:p>
        </w:tc>
      </w:tr>
      <w:tr w:rsidR="002C0305" w:rsidRPr="00B46CD6" w14:paraId="6BB984B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3D6042" w14:textId="77777777" w:rsidR="00B46CD6" w:rsidRPr="00B46CD6" w:rsidRDefault="00B46CD6" w:rsidP="00B46CD6">
            <w:pPr>
              <w:rPr>
                <w:sz w:val="22"/>
                <w:szCs w:val="22"/>
              </w:rPr>
            </w:pPr>
            <w:r w:rsidRPr="00B46CD6">
              <w:rPr>
                <w:sz w:val="22"/>
                <w:szCs w:val="22"/>
              </w:rPr>
              <w:t>98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A2A575" w14:textId="77777777" w:rsidR="00B46CD6" w:rsidRPr="00B46CD6" w:rsidRDefault="00B46CD6" w:rsidP="00B46CD6">
            <w:pPr>
              <w:rPr>
                <w:sz w:val="22"/>
                <w:szCs w:val="22"/>
              </w:rPr>
            </w:pPr>
            <w:r w:rsidRPr="00B46CD6">
              <w:rPr>
                <w:sz w:val="22"/>
                <w:szCs w:val="22"/>
              </w:rPr>
              <w:t>Length (mm)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B25F68" w14:textId="77777777" w:rsidR="00B46CD6" w:rsidRPr="00B46CD6" w:rsidRDefault="00B46CD6" w:rsidP="00B46CD6">
            <w:pPr>
              <w:rPr>
                <w:sz w:val="22"/>
                <w:szCs w:val="22"/>
              </w:rPr>
            </w:pPr>
            <w:r w:rsidRPr="00B46CD6">
              <w:rPr>
                <w:sz w:val="22"/>
                <w:szCs w:val="22"/>
              </w:rPr>
              <w:t>cect2sl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02F3D1"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508D5D"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4C0CF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9A33F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C7D168" w14:textId="77777777" w:rsidR="00B46CD6" w:rsidRPr="00B46CD6" w:rsidRDefault="00B46CD6" w:rsidP="00B46CD6">
            <w:pPr>
              <w:rPr>
                <w:sz w:val="22"/>
                <w:szCs w:val="22"/>
              </w:rPr>
            </w:pPr>
            <w:r w:rsidRPr="00B46CD6">
              <w:rPr>
                <w:sz w:val="22"/>
                <w:szCs w:val="22"/>
              </w:rPr>
              <w:t>Length (mm)</w:t>
            </w:r>
          </w:p>
        </w:tc>
      </w:tr>
      <w:tr w:rsidR="002C0305" w:rsidRPr="00B46CD6" w14:paraId="2CA246F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24EC65" w14:textId="77777777" w:rsidR="00B46CD6" w:rsidRPr="00B46CD6" w:rsidRDefault="00B46CD6" w:rsidP="00B46CD6">
            <w:pPr>
              <w:rPr>
                <w:sz w:val="22"/>
                <w:szCs w:val="22"/>
              </w:rPr>
            </w:pPr>
            <w:r w:rsidRPr="00B46CD6">
              <w:rPr>
                <w:sz w:val="22"/>
                <w:szCs w:val="22"/>
              </w:rPr>
              <w:t>99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8DB408" w14:textId="77777777" w:rsidR="00B46CD6" w:rsidRPr="00B46CD6" w:rsidRDefault="00B46CD6" w:rsidP="00B46CD6">
            <w:pPr>
              <w:rPr>
                <w:sz w:val="22"/>
                <w:szCs w:val="22"/>
              </w:rPr>
            </w:pPr>
            <w:r w:rsidRPr="00B46CD6">
              <w:rPr>
                <w:sz w:val="22"/>
                <w:szCs w:val="22"/>
              </w:rPr>
              <w:t>Length (mm)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4092D6" w14:textId="77777777" w:rsidR="00B46CD6" w:rsidRPr="00B46CD6" w:rsidRDefault="00B46CD6" w:rsidP="00B46CD6">
            <w:pPr>
              <w:rPr>
                <w:sz w:val="22"/>
                <w:szCs w:val="22"/>
              </w:rPr>
            </w:pPr>
            <w:r w:rsidRPr="00B46CD6">
              <w:rPr>
                <w:sz w:val="22"/>
                <w:szCs w:val="22"/>
              </w:rPr>
              <w:t>cect3sl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4E065E"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5709D4"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21075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249CEE"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A53300" w14:textId="77777777" w:rsidR="00B46CD6" w:rsidRPr="00B46CD6" w:rsidRDefault="00B46CD6" w:rsidP="00B46CD6">
            <w:pPr>
              <w:rPr>
                <w:sz w:val="22"/>
                <w:szCs w:val="22"/>
              </w:rPr>
            </w:pPr>
            <w:r w:rsidRPr="00B46CD6">
              <w:rPr>
                <w:sz w:val="22"/>
                <w:szCs w:val="22"/>
              </w:rPr>
              <w:t>Length (mm)</w:t>
            </w:r>
          </w:p>
        </w:tc>
      </w:tr>
      <w:tr w:rsidR="002C0305" w:rsidRPr="00B46CD6" w14:paraId="392DB5A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8A3665" w14:textId="77777777" w:rsidR="00B46CD6" w:rsidRPr="00B46CD6" w:rsidRDefault="00B46CD6" w:rsidP="00B46CD6">
            <w:pPr>
              <w:rPr>
                <w:sz w:val="22"/>
                <w:szCs w:val="22"/>
              </w:rPr>
            </w:pPr>
            <w:r w:rsidRPr="00B46CD6">
              <w:rPr>
                <w:sz w:val="22"/>
                <w:szCs w:val="22"/>
              </w:rPr>
              <w:t>100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559C68" w14:textId="77777777" w:rsidR="00B46CD6" w:rsidRPr="00B46CD6" w:rsidRDefault="00B46CD6" w:rsidP="00B46CD6">
            <w:pPr>
              <w:rPr>
                <w:sz w:val="22"/>
                <w:szCs w:val="22"/>
              </w:rPr>
            </w:pPr>
            <w:r w:rsidRPr="00B46CD6">
              <w:rPr>
                <w:sz w:val="22"/>
                <w:szCs w:val="22"/>
              </w:rPr>
              <w:t>Length (mm)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5E01D9" w14:textId="77777777" w:rsidR="00B46CD6" w:rsidRPr="00B46CD6" w:rsidRDefault="00B46CD6" w:rsidP="00B46CD6">
            <w:pPr>
              <w:rPr>
                <w:sz w:val="22"/>
                <w:szCs w:val="22"/>
              </w:rPr>
            </w:pPr>
            <w:r w:rsidRPr="00B46CD6">
              <w:rPr>
                <w:sz w:val="22"/>
                <w:szCs w:val="22"/>
              </w:rPr>
              <w:t>cect4sl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79A0E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1F5553"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1937F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846D9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6C6363" w14:textId="77777777" w:rsidR="00B46CD6" w:rsidRPr="00B46CD6" w:rsidRDefault="00B46CD6" w:rsidP="00B46CD6">
            <w:pPr>
              <w:rPr>
                <w:sz w:val="22"/>
                <w:szCs w:val="22"/>
              </w:rPr>
            </w:pPr>
            <w:r w:rsidRPr="00B46CD6">
              <w:rPr>
                <w:sz w:val="22"/>
                <w:szCs w:val="22"/>
              </w:rPr>
              <w:t>Length (mm)</w:t>
            </w:r>
          </w:p>
        </w:tc>
      </w:tr>
      <w:tr w:rsidR="002C0305" w:rsidRPr="00B46CD6" w14:paraId="15F5249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9E24E7" w14:textId="77777777" w:rsidR="00B46CD6" w:rsidRPr="00B46CD6" w:rsidRDefault="00B46CD6" w:rsidP="00B46CD6">
            <w:pPr>
              <w:rPr>
                <w:sz w:val="22"/>
                <w:szCs w:val="22"/>
              </w:rPr>
            </w:pPr>
            <w:r w:rsidRPr="00B46CD6">
              <w:rPr>
                <w:sz w:val="22"/>
                <w:szCs w:val="22"/>
              </w:rPr>
              <w:t>101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FA80F8" w14:textId="77777777" w:rsidR="00B46CD6" w:rsidRPr="00B46CD6" w:rsidRDefault="00B46CD6" w:rsidP="00B46CD6">
            <w:pPr>
              <w:rPr>
                <w:sz w:val="22"/>
                <w:szCs w:val="22"/>
              </w:rPr>
            </w:pPr>
            <w:r w:rsidRPr="00B46CD6">
              <w:rPr>
                <w:sz w:val="22"/>
                <w:szCs w:val="22"/>
              </w:rPr>
              <w:t>Length (mm)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3275C5" w14:textId="77777777" w:rsidR="00B46CD6" w:rsidRPr="00B46CD6" w:rsidRDefault="00B46CD6" w:rsidP="00B46CD6">
            <w:pPr>
              <w:rPr>
                <w:sz w:val="22"/>
                <w:szCs w:val="22"/>
              </w:rPr>
            </w:pPr>
            <w:r w:rsidRPr="00B46CD6">
              <w:rPr>
                <w:sz w:val="22"/>
                <w:szCs w:val="22"/>
              </w:rPr>
              <w:t>cect5sl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DCF1F0"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3A6932"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E250F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482D15"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F64656" w14:textId="77777777" w:rsidR="00B46CD6" w:rsidRPr="00B46CD6" w:rsidRDefault="00B46CD6" w:rsidP="00B46CD6">
            <w:pPr>
              <w:rPr>
                <w:sz w:val="22"/>
                <w:szCs w:val="22"/>
              </w:rPr>
            </w:pPr>
            <w:r w:rsidRPr="00B46CD6">
              <w:rPr>
                <w:sz w:val="22"/>
                <w:szCs w:val="22"/>
              </w:rPr>
              <w:t>Length (mm)</w:t>
            </w:r>
          </w:p>
        </w:tc>
      </w:tr>
      <w:tr w:rsidR="002C0305" w:rsidRPr="00B46CD6" w14:paraId="1586D8E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88818D" w14:textId="77777777" w:rsidR="00B46CD6" w:rsidRPr="00B46CD6" w:rsidRDefault="00B46CD6" w:rsidP="00B46CD6">
            <w:pPr>
              <w:rPr>
                <w:sz w:val="22"/>
                <w:szCs w:val="22"/>
              </w:rPr>
            </w:pPr>
            <w:r w:rsidRPr="00B46CD6">
              <w:rPr>
                <w:sz w:val="22"/>
                <w:szCs w:val="22"/>
              </w:rPr>
              <w:t>102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DEE4E0" w14:textId="77777777" w:rsidR="00B46CD6" w:rsidRPr="00B46CD6" w:rsidRDefault="00B46CD6" w:rsidP="00B46CD6">
            <w:pPr>
              <w:rPr>
                <w:sz w:val="22"/>
                <w:szCs w:val="22"/>
              </w:rPr>
            </w:pPr>
            <w:r w:rsidRPr="00B46CD6">
              <w:rPr>
                <w:sz w:val="22"/>
                <w:szCs w:val="22"/>
              </w:rPr>
              <w:t>Length (mm)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FF3985" w14:textId="77777777" w:rsidR="00B46CD6" w:rsidRPr="00B46CD6" w:rsidRDefault="00B46CD6" w:rsidP="00B46CD6">
            <w:pPr>
              <w:rPr>
                <w:sz w:val="22"/>
                <w:szCs w:val="22"/>
              </w:rPr>
            </w:pPr>
            <w:r w:rsidRPr="00B46CD6">
              <w:rPr>
                <w:sz w:val="22"/>
                <w:szCs w:val="22"/>
              </w:rPr>
              <w:t>cect6sl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4E7C7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0A5A5F"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39A04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C61B8F"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1C0208" w14:textId="77777777" w:rsidR="00B46CD6" w:rsidRPr="00B46CD6" w:rsidRDefault="00B46CD6" w:rsidP="00B46CD6">
            <w:pPr>
              <w:rPr>
                <w:sz w:val="22"/>
                <w:szCs w:val="22"/>
              </w:rPr>
            </w:pPr>
            <w:r w:rsidRPr="00B46CD6">
              <w:rPr>
                <w:sz w:val="22"/>
                <w:szCs w:val="22"/>
              </w:rPr>
              <w:t>Length (mm)</w:t>
            </w:r>
          </w:p>
        </w:tc>
      </w:tr>
      <w:tr w:rsidR="002C0305" w:rsidRPr="00B46CD6" w14:paraId="0746ED6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3AFFC2" w14:textId="77777777" w:rsidR="00B46CD6" w:rsidRPr="00B46CD6" w:rsidRDefault="00B46CD6" w:rsidP="00B46CD6">
            <w:pPr>
              <w:rPr>
                <w:sz w:val="22"/>
                <w:szCs w:val="22"/>
              </w:rPr>
            </w:pPr>
            <w:r w:rsidRPr="00B46CD6">
              <w:rPr>
                <w:sz w:val="22"/>
                <w:szCs w:val="22"/>
              </w:rPr>
              <w:t>103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72B560" w14:textId="77777777" w:rsidR="00B46CD6" w:rsidRPr="00B46CD6" w:rsidRDefault="00B46CD6" w:rsidP="00B46CD6">
            <w:pPr>
              <w:rPr>
                <w:sz w:val="22"/>
                <w:szCs w:val="22"/>
              </w:rPr>
            </w:pPr>
            <w:r w:rsidRPr="00B46CD6">
              <w:rPr>
                <w:sz w:val="22"/>
                <w:szCs w:val="22"/>
              </w:rPr>
              <w:t>Length (mm)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2679" w14:textId="77777777" w:rsidR="00B46CD6" w:rsidRPr="00B46CD6" w:rsidRDefault="00B46CD6" w:rsidP="00B46CD6">
            <w:pPr>
              <w:rPr>
                <w:sz w:val="22"/>
                <w:szCs w:val="22"/>
              </w:rPr>
            </w:pPr>
            <w:r w:rsidRPr="00B46CD6">
              <w:rPr>
                <w:sz w:val="22"/>
                <w:szCs w:val="22"/>
              </w:rPr>
              <w:t>cect7sl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C1E0E0"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DCC106"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E5E03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D874EE"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0A9019" w14:textId="77777777" w:rsidR="00B46CD6" w:rsidRPr="00B46CD6" w:rsidRDefault="00B46CD6" w:rsidP="00B46CD6">
            <w:pPr>
              <w:rPr>
                <w:sz w:val="22"/>
                <w:szCs w:val="22"/>
              </w:rPr>
            </w:pPr>
            <w:r w:rsidRPr="00B46CD6">
              <w:rPr>
                <w:sz w:val="22"/>
                <w:szCs w:val="22"/>
              </w:rPr>
              <w:t>Length (mm)</w:t>
            </w:r>
          </w:p>
        </w:tc>
      </w:tr>
      <w:tr w:rsidR="002C0305" w:rsidRPr="00B46CD6" w14:paraId="7CB21C6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0EEFA6" w14:textId="77777777" w:rsidR="00B46CD6" w:rsidRPr="00B46CD6" w:rsidRDefault="00B46CD6" w:rsidP="00B46CD6">
            <w:pPr>
              <w:rPr>
                <w:sz w:val="22"/>
                <w:szCs w:val="22"/>
              </w:rPr>
            </w:pPr>
            <w:r w:rsidRPr="00B46CD6">
              <w:rPr>
                <w:sz w:val="22"/>
                <w:szCs w:val="22"/>
              </w:rPr>
              <w:t>104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0C7B9D" w14:textId="77777777" w:rsidR="00B46CD6" w:rsidRPr="00B46CD6" w:rsidRDefault="00B46CD6" w:rsidP="00B46CD6">
            <w:pPr>
              <w:rPr>
                <w:sz w:val="22"/>
                <w:szCs w:val="22"/>
              </w:rPr>
            </w:pPr>
            <w:r w:rsidRPr="00B46CD6">
              <w:rPr>
                <w:sz w:val="22"/>
                <w:szCs w:val="22"/>
              </w:rPr>
              <w:t>Length (mm)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EEF460" w14:textId="77777777" w:rsidR="00B46CD6" w:rsidRPr="00B46CD6" w:rsidRDefault="00B46CD6" w:rsidP="00B46CD6">
            <w:pPr>
              <w:rPr>
                <w:sz w:val="22"/>
                <w:szCs w:val="22"/>
              </w:rPr>
            </w:pPr>
            <w:r w:rsidRPr="00B46CD6">
              <w:rPr>
                <w:sz w:val="22"/>
                <w:szCs w:val="22"/>
              </w:rPr>
              <w:t>cect8sl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21E58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6E95E0"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78908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4EA427"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FC3CB8" w14:textId="77777777" w:rsidR="00B46CD6" w:rsidRPr="00B46CD6" w:rsidRDefault="00B46CD6" w:rsidP="00B46CD6">
            <w:pPr>
              <w:rPr>
                <w:sz w:val="22"/>
                <w:szCs w:val="22"/>
              </w:rPr>
            </w:pPr>
            <w:r w:rsidRPr="00B46CD6">
              <w:rPr>
                <w:sz w:val="22"/>
                <w:szCs w:val="22"/>
              </w:rPr>
              <w:t>Length (mm)</w:t>
            </w:r>
          </w:p>
        </w:tc>
      </w:tr>
      <w:tr w:rsidR="002C0305" w:rsidRPr="00B46CD6" w14:paraId="48F077D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F9B400" w14:textId="77777777" w:rsidR="00B46CD6" w:rsidRPr="00B46CD6" w:rsidRDefault="00B46CD6" w:rsidP="00B46CD6">
            <w:pPr>
              <w:rPr>
                <w:sz w:val="22"/>
                <w:szCs w:val="22"/>
              </w:rPr>
            </w:pPr>
            <w:r w:rsidRPr="00B46CD6">
              <w:rPr>
                <w:sz w:val="22"/>
                <w:szCs w:val="22"/>
              </w:rPr>
              <w:t>105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7B5093" w14:textId="77777777" w:rsidR="00B46CD6" w:rsidRPr="00B46CD6" w:rsidRDefault="00B46CD6" w:rsidP="00B46CD6">
            <w:pPr>
              <w:rPr>
                <w:sz w:val="22"/>
                <w:szCs w:val="22"/>
              </w:rPr>
            </w:pPr>
            <w:r w:rsidRPr="00B46CD6">
              <w:rPr>
                <w:sz w:val="22"/>
                <w:szCs w:val="22"/>
              </w:rPr>
              <w:t>Length (mm)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CED273" w14:textId="77777777" w:rsidR="00B46CD6" w:rsidRPr="00B46CD6" w:rsidRDefault="00B46CD6" w:rsidP="00B46CD6">
            <w:pPr>
              <w:rPr>
                <w:sz w:val="22"/>
                <w:szCs w:val="22"/>
              </w:rPr>
            </w:pPr>
            <w:r w:rsidRPr="00B46CD6">
              <w:rPr>
                <w:sz w:val="22"/>
                <w:szCs w:val="22"/>
              </w:rPr>
              <w:t>cect9sl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6C3E5A"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A0BB7F"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459E7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DD6FA9"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1168DB" w14:textId="77777777" w:rsidR="00B46CD6" w:rsidRPr="00B46CD6" w:rsidRDefault="00B46CD6" w:rsidP="00B46CD6">
            <w:pPr>
              <w:rPr>
                <w:sz w:val="22"/>
                <w:szCs w:val="22"/>
              </w:rPr>
            </w:pPr>
            <w:r w:rsidRPr="00B46CD6">
              <w:rPr>
                <w:sz w:val="22"/>
                <w:szCs w:val="22"/>
              </w:rPr>
              <w:t>Length (mm)</w:t>
            </w:r>
          </w:p>
        </w:tc>
      </w:tr>
      <w:tr w:rsidR="002C0305" w:rsidRPr="00B46CD6" w14:paraId="0B955D8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317A19" w14:textId="77777777" w:rsidR="00B46CD6" w:rsidRPr="00B46CD6" w:rsidRDefault="00B46CD6" w:rsidP="00B46CD6">
            <w:pPr>
              <w:rPr>
                <w:sz w:val="22"/>
                <w:szCs w:val="22"/>
              </w:rPr>
            </w:pPr>
            <w:r w:rsidRPr="00B46CD6">
              <w:rPr>
                <w:sz w:val="22"/>
                <w:szCs w:val="22"/>
              </w:rPr>
              <w:t>106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25DD83" w14:textId="77777777" w:rsidR="00B46CD6" w:rsidRPr="00B46CD6" w:rsidRDefault="00B46CD6" w:rsidP="00B46CD6">
            <w:pPr>
              <w:rPr>
                <w:sz w:val="22"/>
                <w:szCs w:val="22"/>
              </w:rPr>
            </w:pPr>
            <w:r w:rsidRPr="00B46CD6">
              <w:rPr>
                <w:sz w:val="22"/>
                <w:szCs w:val="22"/>
              </w:rPr>
              <w:t>Length (mm)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AFA88E" w14:textId="77777777" w:rsidR="00B46CD6" w:rsidRPr="00B46CD6" w:rsidRDefault="00B46CD6" w:rsidP="00B46CD6">
            <w:pPr>
              <w:rPr>
                <w:sz w:val="22"/>
                <w:szCs w:val="22"/>
              </w:rPr>
            </w:pPr>
            <w:r w:rsidRPr="00B46CD6">
              <w:rPr>
                <w:sz w:val="22"/>
                <w:szCs w:val="22"/>
              </w:rPr>
              <w:t>cect10sl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E231BF"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9B1DE9"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D7765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E2F93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805DA5" w14:textId="77777777" w:rsidR="00B46CD6" w:rsidRPr="00B46CD6" w:rsidRDefault="00B46CD6" w:rsidP="00B46CD6">
            <w:pPr>
              <w:rPr>
                <w:sz w:val="22"/>
                <w:szCs w:val="22"/>
              </w:rPr>
            </w:pPr>
            <w:r w:rsidRPr="00B46CD6">
              <w:rPr>
                <w:sz w:val="22"/>
                <w:szCs w:val="22"/>
              </w:rPr>
              <w:t>Length (mm)</w:t>
            </w:r>
          </w:p>
        </w:tc>
      </w:tr>
      <w:tr w:rsidR="002C0305" w:rsidRPr="00B46CD6" w14:paraId="01661F3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31F508" w14:textId="77777777" w:rsidR="00B46CD6" w:rsidRPr="00B46CD6" w:rsidRDefault="00B46CD6" w:rsidP="00B46CD6">
            <w:pPr>
              <w:rPr>
                <w:sz w:val="22"/>
                <w:szCs w:val="22"/>
              </w:rPr>
            </w:pPr>
            <w:r w:rsidRPr="00B46CD6">
              <w:rPr>
                <w:sz w:val="22"/>
                <w:szCs w:val="22"/>
              </w:rPr>
              <w:t>107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9230D0" w14:textId="77777777" w:rsidR="00B46CD6" w:rsidRPr="00B46CD6" w:rsidRDefault="00B46CD6" w:rsidP="00B46CD6">
            <w:pPr>
              <w:rPr>
                <w:sz w:val="22"/>
                <w:szCs w:val="22"/>
              </w:rPr>
            </w:pPr>
            <w:r w:rsidRPr="00B46CD6">
              <w:rPr>
                <w:sz w:val="22"/>
                <w:szCs w:val="22"/>
              </w:rPr>
              <w:t>Maximum width (mm)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676D9C" w14:textId="77777777" w:rsidR="00B46CD6" w:rsidRPr="00B46CD6" w:rsidRDefault="00B46CD6" w:rsidP="00B46CD6">
            <w:pPr>
              <w:rPr>
                <w:sz w:val="22"/>
                <w:szCs w:val="22"/>
              </w:rPr>
            </w:pPr>
            <w:r w:rsidRPr="00B46CD6">
              <w:rPr>
                <w:sz w:val="22"/>
                <w:szCs w:val="22"/>
              </w:rPr>
              <w:t>cect1sw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E4CF8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FAC11D"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CF698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101A69"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D21B16" w14:textId="77777777" w:rsidR="00B46CD6" w:rsidRPr="00B46CD6" w:rsidRDefault="00B46CD6" w:rsidP="00B46CD6">
            <w:pPr>
              <w:rPr>
                <w:sz w:val="22"/>
                <w:szCs w:val="22"/>
              </w:rPr>
            </w:pPr>
            <w:r w:rsidRPr="00B46CD6">
              <w:rPr>
                <w:sz w:val="22"/>
                <w:szCs w:val="22"/>
              </w:rPr>
              <w:t>Maximum Width</w:t>
            </w:r>
          </w:p>
        </w:tc>
      </w:tr>
      <w:tr w:rsidR="002C0305" w:rsidRPr="00B46CD6" w14:paraId="6E848B5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C957ED" w14:textId="77777777" w:rsidR="00B46CD6" w:rsidRPr="00B46CD6" w:rsidRDefault="00B46CD6" w:rsidP="00B46CD6">
            <w:pPr>
              <w:rPr>
                <w:sz w:val="22"/>
                <w:szCs w:val="22"/>
              </w:rPr>
            </w:pPr>
            <w:r w:rsidRPr="00B46CD6">
              <w:rPr>
                <w:sz w:val="22"/>
                <w:szCs w:val="22"/>
              </w:rPr>
              <w:t>108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3F0719" w14:textId="77777777" w:rsidR="00B46CD6" w:rsidRPr="00B46CD6" w:rsidRDefault="00B46CD6" w:rsidP="00B46CD6">
            <w:pPr>
              <w:rPr>
                <w:sz w:val="22"/>
                <w:szCs w:val="22"/>
              </w:rPr>
            </w:pPr>
            <w:r w:rsidRPr="00B46CD6">
              <w:rPr>
                <w:sz w:val="22"/>
                <w:szCs w:val="22"/>
              </w:rPr>
              <w:t>Maximum width (mm)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0033E2" w14:textId="77777777" w:rsidR="00B46CD6" w:rsidRPr="00B46CD6" w:rsidRDefault="00B46CD6" w:rsidP="00B46CD6">
            <w:pPr>
              <w:rPr>
                <w:sz w:val="22"/>
                <w:szCs w:val="22"/>
              </w:rPr>
            </w:pPr>
            <w:r w:rsidRPr="00B46CD6">
              <w:rPr>
                <w:sz w:val="22"/>
                <w:szCs w:val="22"/>
              </w:rPr>
              <w:t>cect2sw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D32AD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2017E3"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10A8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3E87B5"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E9057F" w14:textId="77777777" w:rsidR="00B46CD6" w:rsidRPr="00B46CD6" w:rsidRDefault="00B46CD6" w:rsidP="00B46CD6">
            <w:pPr>
              <w:rPr>
                <w:sz w:val="22"/>
                <w:szCs w:val="22"/>
              </w:rPr>
            </w:pPr>
            <w:r w:rsidRPr="00B46CD6">
              <w:rPr>
                <w:sz w:val="22"/>
                <w:szCs w:val="22"/>
              </w:rPr>
              <w:t>Maximum Width</w:t>
            </w:r>
          </w:p>
        </w:tc>
      </w:tr>
      <w:tr w:rsidR="002C0305" w:rsidRPr="00B46CD6" w14:paraId="325F0E5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E256E7" w14:textId="77777777" w:rsidR="00B46CD6" w:rsidRPr="00B46CD6" w:rsidRDefault="00B46CD6" w:rsidP="00B46CD6">
            <w:pPr>
              <w:rPr>
                <w:sz w:val="22"/>
                <w:szCs w:val="22"/>
              </w:rPr>
            </w:pPr>
            <w:r w:rsidRPr="00B46CD6">
              <w:rPr>
                <w:sz w:val="22"/>
                <w:szCs w:val="22"/>
              </w:rPr>
              <w:t>109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2CD514" w14:textId="77777777" w:rsidR="00B46CD6" w:rsidRPr="00B46CD6" w:rsidRDefault="00B46CD6" w:rsidP="00B46CD6">
            <w:pPr>
              <w:rPr>
                <w:sz w:val="22"/>
                <w:szCs w:val="22"/>
              </w:rPr>
            </w:pPr>
            <w:r w:rsidRPr="00B46CD6">
              <w:rPr>
                <w:sz w:val="22"/>
                <w:szCs w:val="22"/>
              </w:rPr>
              <w:t>Maximum width (mm)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F72F2B" w14:textId="77777777" w:rsidR="00B46CD6" w:rsidRPr="00B46CD6" w:rsidRDefault="00B46CD6" w:rsidP="00B46CD6">
            <w:pPr>
              <w:rPr>
                <w:sz w:val="22"/>
                <w:szCs w:val="22"/>
              </w:rPr>
            </w:pPr>
            <w:r w:rsidRPr="00B46CD6">
              <w:rPr>
                <w:sz w:val="22"/>
                <w:szCs w:val="22"/>
              </w:rPr>
              <w:t>cect3sw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D9425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D3B70A"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21B88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B0C7DF"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F06BA9" w14:textId="77777777" w:rsidR="00B46CD6" w:rsidRPr="00B46CD6" w:rsidRDefault="00B46CD6" w:rsidP="00B46CD6">
            <w:pPr>
              <w:rPr>
                <w:sz w:val="22"/>
                <w:szCs w:val="22"/>
              </w:rPr>
            </w:pPr>
            <w:r w:rsidRPr="00B46CD6">
              <w:rPr>
                <w:sz w:val="22"/>
                <w:szCs w:val="22"/>
              </w:rPr>
              <w:t>Maximum Width</w:t>
            </w:r>
          </w:p>
        </w:tc>
      </w:tr>
      <w:tr w:rsidR="002C0305" w:rsidRPr="00B46CD6" w14:paraId="3807AB6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B5A7DA" w14:textId="77777777" w:rsidR="00B46CD6" w:rsidRPr="00B46CD6" w:rsidRDefault="00B46CD6" w:rsidP="00B46CD6">
            <w:pPr>
              <w:rPr>
                <w:sz w:val="22"/>
                <w:szCs w:val="22"/>
              </w:rPr>
            </w:pPr>
            <w:r w:rsidRPr="00B46CD6">
              <w:rPr>
                <w:sz w:val="22"/>
                <w:szCs w:val="22"/>
              </w:rPr>
              <w:t>110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F508EB" w14:textId="77777777" w:rsidR="00B46CD6" w:rsidRPr="00B46CD6" w:rsidRDefault="00B46CD6" w:rsidP="00B46CD6">
            <w:pPr>
              <w:rPr>
                <w:sz w:val="22"/>
                <w:szCs w:val="22"/>
              </w:rPr>
            </w:pPr>
            <w:r w:rsidRPr="00B46CD6">
              <w:rPr>
                <w:sz w:val="22"/>
                <w:szCs w:val="22"/>
              </w:rPr>
              <w:t>Maximum width (mm)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641E73" w14:textId="77777777" w:rsidR="00B46CD6" w:rsidRPr="00B46CD6" w:rsidRDefault="00B46CD6" w:rsidP="00B46CD6">
            <w:pPr>
              <w:rPr>
                <w:sz w:val="22"/>
                <w:szCs w:val="22"/>
              </w:rPr>
            </w:pPr>
            <w:r w:rsidRPr="00B46CD6">
              <w:rPr>
                <w:sz w:val="22"/>
                <w:szCs w:val="22"/>
              </w:rPr>
              <w:t>cect4sw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F0FE03"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4DA9EF"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7CFE9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3F5BEB"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B60C6E" w14:textId="77777777" w:rsidR="00B46CD6" w:rsidRPr="00B46CD6" w:rsidRDefault="00B46CD6" w:rsidP="00B46CD6">
            <w:pPr>
              <w:rPr>
                <w:sz w:val="22"/>
                <w:szCs w:val="22"/>
              </w:rPr>
            </w:pPr>
            <w:r w:rsidRPr="00B46CD6">
              <w:rPr>
                <w:sz w:val="22"/>
                <w:szCs w:val="22"/>
              </w:rPr>
              <w:t>Maximum Width</w:t>
            </w:r>
          </w:p>
        </w:tc>
      </w:tr>
      <w:tr w:rsidR="002C0305" w:rsidRPr="00B46CD6" w14:paraId="5924DB8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488224" w14:textId="77777777" w:rsidR="00B46CD6" w:rsidRPr="00B46CD6" w:rsidRDefault="00B46CD6" w:rsidP="00B46CD6">
            <w:pPr>
              <w:rPr>
                <w:sz w:val="22"/>
                <w:szCs w:val="22"/>
              </w:rPr>
            </w:pPr>
            <w:r w:rsidRPr="00B46CD6">
              <w:rPr>
                <w:sz w:val="22"/>
                <w:szCs w:val="22"/>
              </w:rPr>
              <w:t>111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B55721" w14:textId="77777777" w:rsidR="00B46CD6" w:rsidRPr="00B46CD6" w:rsidRDefault="00B46CD6" w:rsidP="00B46CD6">
            <w:pPr>
              <w:rPr>
                <w:sz w:val="22"/>
                <w:szCs w:val="22"/>
              </w:rPr>
            </w:pPr>
            <w:r w:rsidRPr="00B46CD6">
              <w:rPr>
                <w:sz w:val="22"/>
                <w:szCs w:val="22"/>
              </w:rPr>
              <w:t>Maximum width (mm)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DC3B60" w14:textId="77777777" w:rsidR="00B46CD6" w:rsidRPr="00B46CD6" w:rsidRDefault="00B46CD6" w:rsidP="00B46CD6">
            <w:pPr>
              <w:rPr>
                <w:sz w:val="22"/>
                <w:szCs w:val="22"/>
              </w:rPr>
            </w:pPr>
            <w:r w:rsidRPr="00B46CD6">
              <w:rPr>
                <w:sz w:val="22"/>
                <w:szCs w:val="22"/>
              </w:rPr>
              <w:t>cect5sw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DE6FB3"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6FE4BE"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733A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74D7DF"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8A4FD1" w14:textId="77777777" w:rsidR="00B46CD6" w:rsidRPr="00B46CD6" w:rsidRDefault="00B46CD6" w:rsidP="00B46CD6">
            <w:pPr>
              <w:rPr>
                <w:sz w:val="22"/>
                <w:szCs w:val="22"/>
              </w:rPr>
            </w:pPr>
            <w:r w:rsidRPr="00B46CD6">
              <w:rPr>
                <w:sz w:val="22"/>
                <w:szCs w:val="22"/>
              </w:rPr>
              <w:t>Maximum Width</w:t>
            </w:r>
          </w:p>
        </w:tc>
      </w:tr>
      <w:tr w:rsidR="002C0305" w:rsidRPr="00B46CD6" w14:paraId="530DA23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073C6F" w14:textId="77777777" w:rsidR="00B46CD6" w:rsidRPr="00B46CD6" w:rsidRDefault="00B46CD6" w:rsidP="00B46CD6">
            <w:pPr>
              <w:rPr>
                <w:sz w:val="22"/>
                <w:szCs w:val="22"/>
              </w:rPr>
            </w:pPr>
            <w:r w:rsidRPr="00B46CD6">
              <w:rPr>
                <w:sz w:val="22"/>
                <w:szCs w:val="22"/>
              </w:rPr>
              <w:t>112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A65F78" w14:textId="77777777" w:rsidR="00B46CD6" w:rsidRPr="00B46CD6" w:rsidRDefault="00B46CD6" w:rsidP="00B46CD6">
            <w:pPr>
              <w:rPr>
                <w:sz w:val="22"/>
                <w:szCs w:val="22"/>
              </w:rPr>
            </w:pPr>
            <w:r w:rsidRPr="00B46CD6">
              <w:rPr>
                <w:sz w:val="22"/>
                <w:szCs w:val="22"/>
              </w:rPr>
              <w:t>Maximum width (mm)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A93CDD" w14:textId="77777777" w:rsidR="00B46CD6" w:rsidRPr="00B46CD6" w:rsidRDefault="00B46CD6" w:rsidP="00B46CD6">
            <w:pPr>
              <w:rPr>
                <w:sz w:val="22"/>
                <w:szCs w:val="22"/>
              </w:rPr>
            </w:pPr>
            <w:r w:rsidRPr="00B46CD6">
              <w:rPr>
                <w:sz w:val="22"/>
                <w:szCs w:val="22"/>
              </w:rPr>
              <w:t>cect6sw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909B9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ADB743"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5C632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549287"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862A32" w14:textId="77777777" w:rsidR="00B46CD6" w:rsidRPr="00B46CD6" w:rsidRDefault="00B46CD6" w:rsidP="00B46CD6">
            <w:pPr>
              <w:rPr>
                <w:sz w:val="22"/>
                <w:szCs w:val="22"/>
              </w:rPr>
            </w:pPr>
            <w:r w:rsidRPr="00B46CD6">
              <w:rPr>
                <w:sz w:val="22"/>
                <w:szCs w:val="22"/>
              </w:rPr>
              <w:t>Maximum Width</w:t>
            </w:r>
          </w:p>
        </w:tc>
      </w:tr>
      <w:tr w:rsidR="002C0305" w:rsidRPr="00B46CD6" w14:paraId="1610D2D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161BCF" w14:textId="77777777" w:rsidR="00B46CD6" w:rsidRPr="00B46CD6" w:rsidRDefault="00B46CD6" w:rsidP="00B46CD6">
            <w:pPr>
              <w:rPr>
                <w:sz w:val="22"/>
                <w:szCs w:val="22"/>
              </w:rPr>
            </w:pPr>
            <w:r w:rsidRPr="00B46CD6">
              <w:rPr>
                <w:sz w:val="22"/>
                <w:szCs w:val="22"/>
              </w:rPr>
              <w:t>113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35B4A1" w14:textId="77777777" w:rsidR="00B46CD6" w:rsidRPr="00B46CD6" w:rsidRDefault="00B46CD6" w:rsidP="00B46CD6">
            <w:pPr>
              <w:rPr>
                <w:sz w:val="22"/>
                <w:szCs w:val="22"/>
              </w:rPr>
            </w:pPr>
            <w:r w:rsidRPr="00B46CD6">
              <w:rPr>
                <w:sz w:val="22"/>
                <w:szCs w:val="22"/>
              </w:rPr>
              <w:t>Maximum width (mm)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5F7BEC" w14:textId="77777777" w:rsidR="00B46CD6" w:rsidRPr="00B46CD6" w:rsidRDefault="00B46CD6" w:rsidP="00B46CD6">
            <w:pPr>
              <w:rPr>
                <w:sz w:val="22"/>
                <w:szCs w:val="22"/>
              </w:rPr>
            </w:pPr>
            <w:r w:rsidRPr="00B46CD6">
              <w:rPr>
                <w:sz w:val="22"/>
                <w:szCs w:val="22"/>
              </w:rPr>
              <w:t>cect7sw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21FB1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AB03B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BA533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16D5E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198504" w14:textId="77777777" w:rsidR="00B46CD6" w:rsidRPr="00B46CD6" w:rsidRDefault="00B46CD6" w:rsidP="00B46CD6">
            <w:pPr>
              <w:rPr>
                <w:sz w:val="22"/>
                <w:szCs w:val="22"/>
              </w:rPr>
            </w:pPr>
            <w:r w:rsidRPr="00B46CD6">
              <w:rPr>
                <w:sz w:val="22"/>
                <w:szCs w:val="22"/>
              </w:rPr>
              <w:t>Maximum Width</w:t>
            </w:r>
          </w:p>
        </w:tc>
      </w:tr>
      <w:tr w:rsidR="002C0305" w:rsidRPr="00B46CD6" w14:paraId="5E2DF34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74E9D5" w14:textId="77777777" w:rsidR="00B46CD6" w:rsidRPr="00B46CD6" w:rsidRDefault="00B46CD6" w:rsidP="00B46CD6">
            <w:pPr>
              <w:rPr>
                <w:sz w:val="22"/>
                <w:szCs w:val="22"/>
              </w:rPr>
            </w:pPr>
            <w:r w:rsidRPr="00B46CD6">
              <w:rPr>
                <w:sz w:val="22"/>
                <w:szCs w:val="22"/>
              </w:rPr>
              <w:t>114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3B498E" w14:textId="77777777" w:rsidR="00B46CD6" w:rsidRPr="00B46CD6" w:rsidRDefault="00B46CD6" w:rsidP="00B46CD6">
            <w:pPr>
              <w:rPr>
                <w:sz w:val="22"/>
                <w:szCs w:val="22"/>
              </w:rPr>
            </w:pPr>
            <w:r w:rsidRPr="00B46CD6">
              <w:rPr>
                <w:sz w:val="22"/>
                <w:szCs w:val="22"/>
              </w:rPr>
              <w:t>Maximum width (mm)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817067" w14:textId="77777777" w:rsidR="00B46CD6" w:rsidRPr="00B46CD6" w:rsidRDefault="00B46CD6" w:rsidP="00B46CD6">
            <w:pPr>
              <w:rPr>
                <w:sz w:val="22"/>
                <w:szCs w:val="22"/>
              </w:rPr>
            </w:pPr>
            <w:r w:rsidRPr="00B46CD6">
              <w:rPr>
                <w:sz w:val="22"/>
                <w:szCs w:val="22"/>
              </w:rPr>
              <w:t>cect8sw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C1F284"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817649"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A3C18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4477B7"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B18451" w14:textId="77777777" w:rsidR="00B46CD6" w:rsidRPr="00B46CD6" w:rsidRDefault="00B46CD6" w:rsidP="00B46CD6">
            <w:pPr>
              <w:rPr>
                <w:sz w:val="22"/>
                <w:szCs w:val="22"/>
              </w:rPr>
            </w:pPr>
            <w:r w:rsidRPr="00B46CD6">
              <w:rPr>
                <w:sz w:val="22"/>
                <w:szCs w:val="22"/>
              </w:rPr>
              <w:t>Maximum Width</w:t>
            </w:r>
          </w:p>
        </w:tc>
      </w:tr>
      <w:tr w:rsidR="002C0305" w:rsidRPr="00B46CD6" w14:paraId="3C29C27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DB2BE3" w14:textId="77777777" w:rsidR="00B46CD6" w:rsidRPr="00B46CD6" w:rsidRDefault="00B46CD6" w:rsidP="00B46CD6">
            <w:pPr>
              <w:rPr>
                <w:sz w:val="22"/>
                <w:szCs w:val="22"/>
              </w:rPr>
            </w:pPr>
            <w:r w:rsidRPr="00B46CD6">
              <w:rPr>
                <w:sz w:val="22"/>
                <w:szCs w:val="22"/>
              </w:rPr>
              <w:t>115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2F5A50" w14:textId="77777777" w:rsidR="00B46CD6" w:rsidRPr="00B46CD6" w:rsidRDefault="00B46CD6" w:rsidP="00B46CD6">
            <w:pPr>
              <w:rPr>
                <w:sz w:val="22"/>
                <w:szCs w:val="22"/>
              </w:rPr>
            </w:pPr>
            <w:r w:rsidRPr="00B46CD6">
              <w:rPr>
                <w:sz w:val="22"/>
                <w:szCs w:val="22"/>
              </w:rPr>
              <w:t>Maximum width (mm)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A88766" w14:textId="77777777" w:rsidR="00B46CD6" w:rsidRPr="00B46CD6" w:rsidRDefault="00B46CD6" w:rsidP="00B46CD6">
            <w:pPr>
              <w:rPr>
                <w:sz w:val="22"/>
                <w:szCs w:val="22"/>
              </w:rPr>
            </w:pPr>
            <w:r w:rsidRPr="00B46CD6">
              <w:rPr>
                <w:sz w:val="22"/>
                <w:szCs w:val="22"/>
              </w:rPr>
              <w:t>cect9sw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5F5A2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134F95"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E0DBC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5D04B1"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89BD24" w14:textId="77777777" w:rsidR="00B46CD6" w:rsidRPr="00B46CD6" w:rsidRDefault="00B46CD6" w:rsidP="00B46CD6">
            <w:pPr>
              <w:rPr>
                <w:sz w:val="22"/>
                <w:szCs w:val="22"/>
              </w:rPr>
            </w:pPr>
            <w:r w:rsidRPr="00B46CD6">
              <w:rPr>
                <w:sz w:val="22"/>
                <w:szCs w:val="22"/>
              </w:rPr>
              <w:t>Maximum Width</w:t>
            </w:r>
          </w:p>
        </w:tc>
      </w:tr>
      <w:tr w:rsidR="002C0305" w:rsidRPr="00B46CD6" w14:paraId="27F973F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15B4B5" w14:textId="77777777" w:rsidR="00B46CD6" w:rsidRPr="00B46CD6" w:rsidRDefault="00B46CD6" w:rsidP="00B46CD6">
            <w:pPr>
              <w:rPr>
                <w:sz w:val="22"/>
                <w:szCs w:val="22"/>
              </w:rPr>
            </w:pPr>
            <w:r w:rsidRPr="00B46CD6">
              <w:rPr>
                <w:sz w:val="22"/>
                <w:szCs w:val="22"/>
              </w:rPr>
              <w:t>116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C2520E" w14:textId="77777777" w:rsidR="00B46CD6" w:rsidRPr="00B46CD6" w:rsidRDefault="00B46CD6" w:rsidP="00B46CD6">
            <w:pPr>
              <w:rPr>
                <w:sz w:val="22"/>
                <w:szCs w:val="22"/>
              </w:rPr>
            </w:pPr>
            <w:r w:rsidRPr="00B46CD6">
              <w:rPr>
                <w:sz w:val="22"/>
                <w:szCs w:val="22"/>
              </w:rPr>
              <w:t>Maximum width (mm)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D2B5CE" w14:textId="77777777" w:rsidR="00B46CD6" w:rsidRPr="00B46CD6" w:rsidRDefault="00B46CD6" w:rsidP="00B46CD6">
            <w:pPr>
              <w:rPr>
                <w:sz w:val="22"/>
                <w:szCs w:val="22"/>
              </w:rPr>
            </w:pPr>
            <w:r w:rsidRPr="00B46CD6">
              <w:rPr>
                <w:sz w:val="22"/>
                <w:szCs w:val="22"/>
              </w:rPr>
              <w:t>cect10sw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958E0F"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77906B"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EC30D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1A650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A26495" w14:textId="77777777" w:rsidR="00B46CD6" w:rsidRPr="00B46CD6" w:rsidRDefault="00B46CD6" w:rsidP="00B46CD6">
            <w:pPr>
              <w:rPr>
                <w:sz w:val="22"/>
                <w:szCs w:val="22"/>
              </w:rPr>
            </w:pPr>
            <w:r w:rsidRPr="00B46CD6">
              <w:rPr>
                <w:sz w:val="22"/>
                <w:szCs w:val="22"/>
              </w:rPr>
              <w:t>Maximum Width</w:t>
            </w:r>
          </w:p>
        </w:tc>
      </w:tr>
      <w:tr w:rsidR="002C0305" w:rsidRPr="00B46CD6" w14:paraId="6E37ADD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E250F4" w14:textId="77777777" w:rsidR="00B46CD6" w:rsidRPr="00B46CD6" w:rsidRDefault="00B46CD6" w:rsidP="00B46CD6">
            <w:pPr>
              <w:rPr>
                <w:sz w:val="22"/>
                <w:szCs w:val="22"/>
              </w:rPr>
            </w:pPr>
            <w:r w:rsidRPr="00B46CD6">
              <w:rPr>
                <w:sz w:val="22"/>
                <w:szCs w:val="22"/>
              </w:rPr>
              <w:t>117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48570A" w14:textId="77777777" w:rsidR="00B46CD6" w:rsidRPr="00B46CD6" w:rsidRDefault="00B46CD6" w:rsidP="00B46CD6">
            <w:pPr>
              <w:rPr>
                <w:sz w:val="22"/>
                <w:szCs w:val="22"/>
              </w:rPr>
            </w:pPr>
            <w:r w:rsidRPr="00B46CD6">
              <w:rPr>
                <w:sz w:val="22"/>
                <w:szCs w:val="22"/>
              </w:rPr>
              <w:t>Height (mm)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3FEF86" w14:textId="77777777" w:rsidR="00B46CD6" w:rsidRPr="00B46CD6" w:rsidRDefault="00B46CD6" w:rsidP="00B46CD6">
            <w:pPr>
              <w:rPr>
                <w:sz w:val="22"/>
                <w:szCs w:val="22"/>
              </w:rPr>
            </w:pPr>
            <w:r w:rsidRPr="00B46CD6">
              <w:rPr>
                <w:sz w:val="22"/>
                <w:szCs w:val="22"/>
              </w:rPr>
              <w:t>cect1sh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D4E02A"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A8881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79DC9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100E2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FAE534" w14:textId="77777777" w:rsidR="00B46CD6" w:rsidRPr="00B46CD6" w:rsidRDefault="00B46CD6" w:rsidP="00B46CD6">
            <w:pPr>
              <w:rPr>
                <w:sz w:val="22"/>
                <w:szCs w:val="22"/>
              </w:rPr>
            </w:pPr>
            <w:r w:rsidRPr="00B46CD6">
              <w:rPr>
                <w:sz w:val="22"/>
                <w:szCs w:val="22"/>
              </w:rPr>
              <w:t>Height</w:t>
            </w:r>
          </w:p>
        </w:tc>
      </w:tr>
      <w:tr w:rsidR="002C0305" w:rsidRPr="00B46CD6" w14:paraId="303B266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160B0F" w14:textId="77777777" w:rsidR="00B46CD6" w:rsidRPr="00B46CD6" w:rsidRDefault="00B46CD6" w:rsidP="00B46CD6">
            <w:pPr>
              <w:rPr>
                <w:sz w:val="22"/>
                <w:szCs w:val="22"/>
              </w:rPr>
            </w:pPr>
            <w:r w:rsidRPr="00B46CD6">
              <w:rPr>
                <w:sz w:val="22"/>
                <w:szCs w:val="22"/>
              </w:rPr>
              <w:t>118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B33E5B" w14:textId="77777777" w:rsidR="00B46CD6" w:rsidRPr="00B46CD6" w:rsidRDefault="00B46CD6" w:rsidP="00B46CD6">
            <w:pPr>
              <w:rPr>
                <w:sz w:val="22"/>
                <w:szCs w:val="22"/>
              </w:rPr>
            </w:pPr>
            <w:r w:rsidRPr="00B46CD6">
              <w:rPr>
                <w:sz w:val="22"/>
                <w:szCs w:val="22"/>
              </w:rPr>
              <w:t>Height (mm)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6BDEDC" w14:textId="77777777" w:rsidR="00B46CD6" w:rsidRPr="00B46CD6" w:rsidRDefault="00B46CD6" w:rsidP="00B46CD6">
            <w:pPr>
              <w:rPr>
                <w:sz w:val="22"/>
                <w:szCs w:val="22"/>
              </w:rPr>
            </w:pPr>
            <w:r w:rsidRPr="00B46CD6">
              <w:rPr>
                <w:sz w:val="22"/>
                <w:szCs w:val="22"/>
              </w:rPr>
              <w:t>cect2sh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51616F"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13AC0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BC489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388DFD"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ABD5EF" w14:textId="77777777" w:rsidR="00B46CD6" w:rsidRPr="00B46CD6" w:rsidRDefault="00B46CD6" w:rsidP="00B46CD6">
            <w:pPr>
              <w:rPr>
                <w:sz w:val="22"/>
                <w:szCs w:val="22"/>
              </w:rPr>
            </w:pPr>
            <w:r w:rsidRPr="00B46CD6">
              <w:rPr>
                <w:sz w:val="22"/>
                <w:szCs w:val="22"/>
              </w:rPr>
              <w:t>Height</w:t>
            </w:r>
          </w:p>
        </w:tc>
      </w:tr>
      <w:tr w:rsidR="002C0305" w:rsidRPr="00B46CD6" w14:paraId="41BEF03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3D7C42" w14:textId="77777777" w:rsidR="00B46CD6" w:rsidRPr="00B46CD6" w:rsidRDefault="00B46CD6" w:rsidP="00B46CD6">
            <w:pPr>
              <w:rPr>
                <w:sz w:val="22"/>
                <w:szCs w:val="22"/>
              </w:rPr>
            </w:pPr>
            <w:r w:rsidRPr="00B46CD6">
              <w:rPr>
                <w:sz w:val="22"/>
                <w:szCs w:val="22"/>
              </w:rPr>
              <w:t>119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D4E252" w14:textId="77777777" w:rsidR="00B46CD6" w:rsidRPr="00B46CD6" w:rsidRDefault="00B46CD6" w:rsidP="00B46CD6">
            <w:pPr>
              <w:rPr>
                <w:sz w:val="22"/>
                <w:szCs w:val="22"/>
              </w:rPr>
            </w:pPr>
            <w:r w:rsidRPr="00B46CD6">
              <w:rPr>
                <w:sz w:val="22"/>
                <w:szCs w:val="22"/>
              </w:rPr>
              <w:t>Height (mm)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FB1E50" w14:textId="77777777" w:rsidR="00B46CD6" w:rsidRPr="00B46CD6" w:rsidRDefault="00B46CD6" w:rsidP="00B46CD6">
            <w:pPr>
              <w:rPr>
                <w:sz w:val="22"/>
                <w:szCs w:val="22"/>
              </w:rPr>
            </w:pPr>
            <w:r w:rsidRPr="00B46CD6">
              <w:rPr>
                <w:sz w:val="22"/>
                <w:szCs w:val="22"/>
              </w:rPr>
              <w:t>cect3sh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C69138"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BDE6F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5342F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3DBE0D"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B0BFE8" w14:textId="77777777" w:rsidR="00B46CD6" w:rsidRPr="00B46CD6" w:rsidRDefault="00B46CD6" w:rsidP="00B46CD6">
            <w:pPr>
              <w:rPr>
                <w:sz w:val="22"/>
                <w:szCs w:val="22"/>
              </w:rPr>
            </w:pPr>
            <w:r w:rsidRPr="00B46CD6">
              <w:rPr>
                <w:sz w:val="22"/>
                <w:szCs w:val="22"/>
              </w:rPr>
              <w:t>Height</w:t>
            </w:r>
          </w:p>
        </w:tc>
      </w:tr>
      <w:tr w:rsidR="002C0305" w:rsidRPr="00B46CD6" w14:paraId="5396C57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113129" w14:textId="77777777" w:rsidR="00B46CD6" w:rsidRPr="00B46CD6" w:rsidRDefault="00B46CD6" w:rsidP="00B46CD6">
            <w:pPr>
              <w:rPr>
                <w:sz w:val="22"/>
                <w:szCs w:val="22"/>
              </w:rPr>
            </w:pPr>
            <w:r w:rsidRPr="00B46CD6">
              <w:rPr>
                <w:sz w:val="22"/>
                <w:szCs w:val="22"/>
              </w:rPr>
              <w:t>120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97D5ED" w14:textId="77777777" w:rsidR="00B46CD6" w:rsidRPr="00B46CD6" w:rsidRDefault="00B46CD6" w:rsidP="00B46CD6">
            <w:pPr>
              <w:rPr>
                <w:sz w:val="22"/>
                <w:szCs w:val="22"/>
              </w:rPr>
            </w:pPr>
            <w:r w:rsidRPr="00B46CD6">
              <w:rPr>
                <w:sz w:val="22"/>
                <w:szCs w:val="22"/>
              </w:rPr>
              <w:t>Height (mm)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F6AB61" w14:textId="77777777" w:rsidR="00B46CD6" w:rsidRPr="00B46CD6" w:rsidRDefault="00B46CD6" w:rsidP="00B46CD6">
            <w:pPr>
              <w:rPr>
                <w:sz w:val="22"/>
                <w:szCs w:val="22"/>
              </w:rPr>
            </w:pPr>
            <w:r w:rsidRPr="00B46CD6">
              <w:rPr>
                <w:sz w:val="22"/>
                <w:szCs w:val="22"/>
              </w:rPr>
              <w:t>cect4sh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19909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CDB1D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2CB15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9D2D5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E0C29D" w14:textId="77777777" w:rsidR="00B46CD6" w:rsidRPr="00B46CD6" w:rsidRDefault="00B46CD6" w:rsidP="00B46CD6">
            <w:pPr>
              <w:rPr>
                <w:sz w:val="22"/>
                <w:szCs w:val="22"/>
              </w:rPr>
            </w:pPr>
            <w:r w:rsidRPr="00B46CD6">
              <w:rPr>
                <w:sz w:val="22"/>
                <w:szCs w:val="22"/>
              </w:rPr>
              <w:t>Height</w:t>
            </w:r>
          </w:p>
        </w:tc>
      </w:tr>
      <w:tr w:rsidR="002C0305" w:rsidRPr="00B46CD6" w14:paraId="70CDC41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217A08" w14:textId="77777777" w:rsidR="00B46CD6" w:rsidRPr="00B46CD6" w:rsidRDefault="00B46CD6" w:rsidP="00B46CD6">
            <w:pPr>
              <w:rPr>
                <w:sz w:val="22"/>
                <w:szCs w:val="22"/>
              </w:rPr>
            </w:pPr>
            <w:r w:rsidRPr="00B46CD6">
              <w:rPr>
                <w:sz w:val="22"/>
                <w:szCs w:val="22"/>
              </w:rPr>
              <w:t>121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537A05" w14:textId="77777777" w:rsidR="00B46CD6" w:rsidRPr="00B46CD6" w:rsidRDefault="00B46CD6" w:rsidP="00B46CD6">
            <w:pPr>
              <w:rPr>
                <w:sz w:val="22"/>
                <w:szCs w:val="22"/>
              </w:rPr>
            </w:pPr>
            <w:r w:rsidRPr="00B46CD6">
              <w:rPr>
                <w:sz w:val="22"/>
                <w:szCs w:val="22"/>
              </w:rPr>
              <w:t>Height (mm)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7CE7FD" w14:textId="77777777" w:rsidR="00B46CD6" w:rsidRPr="00B46CD6" w:rsidRDefault="00B46CD6" w:rsidP="00B46CD6">
            <w:pPr>
              <w:rPr>
                <w:sz w:val="22"/>
                <w:szCs w:val="22"/>
              </w:rPr>
            </w:pPr>
            <w:r w:rsidRPr="00B46CD6">
              <w:rPr>
                <w:sz w:val="22"/>
                <w:szCs w:val="22"/>
              </w:rPr>
              <w:t>cect5sh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DC840A"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C2572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95BBF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5811C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AEB11F" w14:textId="77777777" w:rsidR="00B46CD6" w:rsidRPr="00B46CD6" w:rsidRDefault="00B46CD6" w:rsidP="00B46CD6">
            <w:pPr>
              <w:rPr>
                <w:sz w:val="22"/>
                <w:szCs w:val="22"/>
              </w:rPr>
            </w:pPr>
            <w:r w:rsidRPr="00B46CD6">
              <w:rPr>
                <w:sz w:val="22"/>
                <w:szCs w:val="22"/>
              </w:rPr>
              <w:t>Height</w:t>
            </w:r>
          </w:p>
        </w:tc>
      </w:tr>
      <w:tr w:rsidR="002C0305" w:rsidRPr="00B46CD6" w14:paraId="680C1BB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E840F5" w14:textId="77777777" w:rsidR="00B46CD6" w:rsidRPr="00B46CD6" w:rsidRDefault="00B46CD6" w:rsidP="00B46CD6">
            <w:pPr>
              <w:rPr>
                <w:sz w:val="22"/>
                <w:szCs w:val="22"/>
              </w:rPr>
            </w:pPr>
            <w:r w:rsidRPr="00B46CD6">
              <w:rPr>
                <w:sz w:val="22"/>
                <w:szCs w:val="22"/>
              </w:rPr>
              <w:t>122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10BD11" w14:textId="77777777" w:rsidR="00B46CD6" w:rsidRPr="00B46CD6" w:rsidRDefault="00B46CD6" w:rsidP="00B46CD6">
            <w:pPr>
              <w:rPr>
                <w:sz w:val="22"/>
                <w:szCs w:val="22"/>
              </w:rPr>
            </w:pPr>
            <w:r w:rsidRPr="00B46CD6">
              <w:rPr>
                <w:sz w:val="22"/>
                <w:szCs w:val="22"/>
              </w:rPr>
              <w:t>Height (mm)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31E248" w14:textId="77777777" w:rsidR="00B46CD6" w:rsidRPr="00B46CD6" w:rsidRDefault="00B46CD6" w:rsidP="00B46CD6">
            <w:pPr>
              <w:rPr>
                <w:sz w:val="22"/>
                <w:szCs w:val="22"/>
              </w:rPr>
            </w:pPr>
            <w:r w:rsidRPr="00B46CD6">
              <w:rPr>
                <w:sz w:val="22"/>
                <w:szCs w:val="22"/>
              </w:rPr>
              <w:t>cect6sh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C2CB55"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FF5A4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379DA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A6EDAD"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F8DB90" w14:textId="77777777" w:rsidR="00B46CD6" w:rsidRPr="00B46CD6" w:rsidRDefault="00B46CD6" w:rsidP="00B46CD6">
            <w:pPr>
              <w:rPr>
                <w:sz w:val="22"/>
                <w:szCs w:val="22"/>
              </w:rPr>
            </w:pPr>
            <w:r w:rsidRPr="00B46CD6">
              <w:rPr>
                <w:sz w:val="22"/>
                <w:szCs w:val="22"/>
              </w:rPr>
              <w:t>Height</w:t>
            </w:r>
          </w:p>
        </w:tc>
      </w:tr>
      <w:tr w:rsidR="002C0305" w:rsidRPr="00B46CD6" w14:paraId="45DFE07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905E27" w14:textId="77777777" w:rsidR="00B46CD6" w:rsidRPr="00B46CD6" w:rsidRDefault="00B46CD6" w:rsidP="00B46CD6">
            <w:pPr>
              <w:rPr>
                <w:sz w:val="22"/>
                <w:szCs w:val="22"/>
              </w:rPr>
            </w:pPr>
            <w:r w:rsidRPr="00B46CD6">
              <w:rPr>
                <w:sz w:val="22"/>
                <w:szCs w:val="22"/>
              </w:rPr>
              <w:t>123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78BEC2" w14:textId="77777777" w:rsidR="00B46CD6" w:rsidRPr="00B46CD6" w:rsidRDefault="00B46CD6" w:rsidP="00B46CD6">
            <w:pPr>
              <w:rPr>
                <w:sz w:val="22"/>
                <w:szCs w:val="22"/>
              </w:rPr>
            </w:pPr>
            <w:r w:rsidRPr="00B46CD6">
              <w:rPr>
                <w:sz w:val="22"/>
                <w:szCs w:val="22"/>
              </w:rPr>
              <w:t>Height (mm)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3AE1FB" w14:textId="77777777" w:rsidR="00B46CD6" w:rsidRPr="00B46CD6" w:rsidRDefault="00B46CD6" w:rsidP="00B46CD6">
            <w:pPr>
              <w:rPr>
                <w:sz w:val="22"/>
                <w:szCs w:val="22"/>
              </w:rPr>
            </w:pPr>
            <w:r w:rsidRPr="00B46CD6">
              <w:rPr>
                <w:sz w:val="22"/>
                <w:szCs w:val="22"/>
              </w:rPr>
              <w:t>cect7sh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FC3B4A"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7B6F4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69F2F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9B536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DACC63" w14:textId="77777777" w:rsidR="00B46CD6" w:rsidRPr="00B46CD6" w:rsidRDefault="00B46CD6" w:rsidP="00B46CD6">
            <w:pPr>
              <w:rPr>
                <w:sz w:val="22"/>
                <w:szCs w:val="22"/>
              </w:rPr>
            </w:pPr>
            <w:r w:rsidRPr="00B46CD6">
              <w:rPr>
                <w:sz w:val="22"/>
                <w:szCs w:val="22"/>
              </w:rPr>
              <w:t>Height</w:t>
            </w:r>
          </w:p>
        </w:tc>
      </w:tr>
      <w:tr w:rsidR="002C0305" w:rsidRPr="00B46CD6" w14:paraId="50B99B8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B3CBD1" w14:textId="77777777" w:rsidR="00B46CD6" w:rsidRPr="00B46CD6" w:rsidRDefault="00B46CD6" w:rsidP="00B46CD6">
            <w:pPr>
              <w:rPr>
                <w:sz w:val="22"/>
                <w:szCs w:val="22"/>
              </w:rPr>
            </w:pPr>
            <w:r w:rsidRPr="00B46CD6">
              <w:rPr>
                <w:sz w:val="22"/>
                <w:szCs w:val="22"/>
              </w:rPr>
              <w:t>124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9ED170" w14:textId="77777777" w:rsidR="00B46CD6" w:rsidRPr="00B46CD6" w:rsidRDefault="00B46CD6" w:rsidP="00B46CD6">
            <w:pPr>
              <w:rPr>
                <w:sz w:val="22"/>
                <w:szCs w:val="22"/>
              </w:rPr>
            </w:pPr>
            <w:r w:rsidRPr="00B46CD6">
              <w:rPr>
                <w:sz w:val="22"/>
                <w:szCs w:val="22"/>
              </w:rPr>
              <w:t>Height (mm)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D59E96" w14:textId="77777777" w:rsidR="00B46CD6" w:rsidRPr="00B46CD6" w:rsidRDefault="00B46CD6" w:rsidP="00B46CD6">
            <w:pPr>
              <w:rPr>
                <w:sz w:val="22"/>
                <w:szCs w:val="22"/>
              </w:rPr>
            </w:pPr>
            <w:r w:rsidRPr="00B46CD6">
              <w:rPr>
                <w:sz w:val="22"/>
                <w:szCs w:val="22"/>
              </w:rPr>
              <w:t>cect8sh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31C5B9"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7B0CE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AA79F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16E61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85812E" w14:textId="77777777" w:rsidR="00B46CD6" w:rsidRPr="00B46CD6" w:rsidRDefault="00B46CD6" w:rsidP="00B46CD6">
            <w:pPr>
              <w:rPr>
                <w:sz w:val="22"/>
                <w:szCs w:val="22"/>
              </w:rPr>
            </w:pPr>
            <w:r w:rsidRPr="00B46CD6">
              <w:rPr>
                <w:sz w:val="22"/>
                <w:szCs w:val="22"/>
              </w:rPr>
              <w:t>Height</w:t>
            </w:r>
          </w:p>
        </w:tc>
      </w:tr>
      <w:tr w:rsidR="002C0305" w:rsidRPr="00B46CD6" w14:paraId="05FEC0A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9141E4" w14:textId="77777777" w:rsidR="00B46CD6" w:rsidRPr="00B46CD6" w:rsidRDefault="00B46CD6" w:rsidP="00B46CD6">
            <w:pPr>
              <w:rPr>
                <w:sz w:val="22"/>
                <w:szCs w:val="22"/>
              </w:rPr>
            </w:pPr>
            <w:r w:rsidRPr="00B46CD6">
              <w:rPr>
                <w:sz w:val="22"/>
                <w:szCs w:val="22"/>
              </w:rPr>
              <w:t>125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99C796" w14:textId="77777777" w:rsidR="00B46CD6" w:rsidRPr="00B46CD6" w:rsidRDefault="00B46CD6" w:rsidP="00B46CD6">
            <w:pPr>
              <w:rPr>
                <w:sz w:val="22"/>
                <w:szCs w:val="22"/>
              </w:rPr>
            </w:pPr>
            <w:r w:rsidRPr="00B46CD6">
              <w:rPr>
                <w:sz w:val="22"/>
                <w:szCs w:val="22"/>
              </w:rPr>
              <w:t>Height (mm)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8A6D6E" w14:textId="77777777" w:rsidR="00B46CD6" w:rsidRPr="00B46CD6" w:rsidRDefault="00B46CD6" w:rsidP="00B46CD6">
            <w:pPr>
              <w:rPr>
                <w:sz w:val="22"/>
                <w:szCs w:val="22"/>
              </w:rPr>
            </w:pPr>
            <w:r w:rsidRPr="00B46CD6">
              <w:rPr>
                <w:sz w:val="22"/>
                <w:szCs w:val="22"/>
              </w:rPr>
              <w:t>cect9sh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94E7AF"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88EC6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E3193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4B4A58"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6FD302" w14:textId="77777777" w:rsidR="00B46CD6" w:rsidRPr="00B46CD6" w:rsidRDefault="00B46CD6" w:rsidP="00B46CD6">
            <w:pPr>
              <w:rPr>
                <w:sz w:val="22"/>
                <w:szCs w:val="22"/>
              </w:rPr>
            </w:pPr>
            <w:r w:rsidRPr="00B46CD6">
              <w:rPr>
                <w:sz w:val="22"/>
                <w:szCs w:val="22"/>
              </w:rPr>
              <w:t>Height</w:t>
            </w:r>
          </w:p>
        </w:tc>
      </w:tr>
      <w:tr w:rsidR="002C0305" w:rsidRPr="00B46CD6" w14:paraId="072DB47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329B98" w14:textId="77777777" w:rsidR="00B46CD6" w:rsidRPr="00B46CD6" w:rsidRDefault="00B46CD6" w:rsidP="00B46CD6">
            <w:pPr>
              <w:rPr>
                <w:sz w:val="22"/>
                <w:szCs w:val="22"/>
              </w:rPr>
            </w:pPr>
            <w:r w:rsidRPr="00B46CD6">
              <w:rPr>
                <w:sz w:val="22"/>
                <w:szCs w:val="22"/>
              </w:rPr>
              <w:t>126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87DB87" w14:textId="77777777" w:rsidR="00B46CD6" w:rsidRPr="00B46CD6" w:rsidRDefault="00B46CD6" w:rsidP="00B46CD6">
            <w:pPr>
              <w:rPr>
                <w:sz w:val="22"/>
                <w:szCs w:val="22"/>
              </w:rPr>
            </w:pPr>
            <w:r w:rsidRPr="00B46CD6">
              <w:rPr>
                <w:sz w:val="22"/>
                <w:szCs w:val="22"/>
              </w:rPr>
              <w:t>Height (mm)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FDA48F" w14:textId="77777777" w:rsidR="00B46CD6" w:rsidRPr="00B46CD6" w:rsidRDefault="00B46CD6" w:rsidP="00B46CD6">
            <w:pPr>
              <w:rPr>
                <w:sz w:val="22"/>
                <w:szCs w:val="22"/>
              </w:rPr>
            </w:pPr>
            <w:r w:rsidRPr="00B46CD6">
              <w:rPr>
                <w:sz w:val="22"/>
                <w:szCs w:val="22"/>
              </w:rPr>
              <w:t>cect10sh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9EC59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0FCC5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1ED0D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3E9A9B"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BDDF55" w14:textId="77777777" w:rsidR="00B46CD6" w:rsidRPr="00B46CD6" w:rsidRDefault="00B46CD6" w:rsidP="00B46CD6">
            <w:pPr>
              <w:rPr>
                <w:sz w:val="22"/>
                <w:szCs w:val="22"/>
              </w:rPr>
            </w:pPr>
            <w:r w:rsidRPr="00B46CD6">
              <w:rPr>
                <w:sz w:val="22"/>
                <w:szCs w:val="22"/>
              </w:rPr>
              <w:t>Height</w:t>
            </w:r>
          </w:p>
        </w:tc>
      </w:tr>
      <w:tr w:rsidR="002C0305" w:rsidRPr="00B46CD6" w14:paraId="173D498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712B58" w14:textId="77777777" w:rsidR="00B46CD6" w:rsidRPr="00B46CD6" w:rsidRDefault="00B46CD6" w:rsidP="00B46CD6">
            <w:pPr>
              <w:rPr>
                <w:sz w:val="22"/>
                <w:szCs w:val="22"/>
              </w:rPr>
            </w:pPr>
            <w:r w:rsidRPr="00B46CD6">
              <w:rPr>
                <w:sz w:val="22"/>
                <w:szCs w:val="22"/>
              </w:rPr>
              <w:t>127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98C14F" w14:textId="77777777" w:rsidR="00B46CD6" w:rsidRPr="00B46CD6" w:rsidRDefault="00B46CD6" w:rsidP="00B46CD6">
            <w:pPr>
              <w:rPr>
                <w:sz w:val="22"/>
                <w:szCs w:val="22"/>
              </w:rPr>
            </w:pPr>
            <w:r w:rsidRPr="00B46CD6">
              <w:rPr>
                <w:sz w:val="22"/>
                <w:szCs w:val="22"/>
              </w:rPr>
              <w:t>Volume (mm 3 )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3CD4BC" w14:textId="77777777" w:rsidR="00B46CD6" w:rsidRPr="00B46CD6" w:rsidRDefault="00B46CD6" w:rsidP="00B46CD6">
            <w:pPr>
              <w:rPr>
                <w:sz w:val="22"/>
                <w:szCs w:val="22"/>
              </w:rPr>
            </w:pPr>
            <w:r w:rsidRPr="00B46CD6">
              <w:rPr>
                <w:sz w:val="22"/>
                <w:szCs w:val="22"/>
              </w:rPr>
              <w:t>cect1sv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B9EC63"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AE85B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4D22C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3B65CA"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BCACC8" w14:textId="77777777" w:rsidR="00B46CD6" w:rsidRPr="00B46CD6" w:rsidRDefault="00B46CD6" w:rsidP="00B46CD6">
            <w:pPr>
              <w:rPr>
                <w:sz w:val="22"/>
                <w:szCs w:val="22"/>
              </w:rPr>
            </w:pPr>
            <w:r w:rsidRPr="00B46CD6">
              <w:rPr>
                <w:sz w:val="22"/>
                <w:szCs w:val="22"/>
              </w:rPr>
              <w:t>Volume</w:t>
            </w:r>
          </w:p>
        </w:tc>
      </w:tr>
      <w:tr w:rsidR="002C0305" w:rsidRPr="00B46CD6" w14:paraId="4C20B67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3B7859" w14:textId="77777777" w:rsidR="00B46CD6" w:rsidRPr="00B46CD6" w:rsidRDefault="00B46CD6" w:rsidP="00B46CD6">
            <w:pPr>
              <w:rPr>
                <w:sz w:val="22"/>
                <w:szCs w:val="22"/>
              </w:rPr>
            </w:pPr>
            <w:r w:rsidRPr="00B46CD6">
              <w:rPr>
                <w:sz w:val="22"/>
                <w:szCs w:val="22"/>
              </w:rPr>
              <w:t>128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4A4CD" w14:textId="77777777" w:rsidR="00B46CD6" w:rsidRPr="00B46CD6" w:rsidRDefault="00B46CD6" w:rsidP="00B46CD6">
            <w:pPr>
              <w:rPr>
                <w:sz w:val="22"/>
                <w:szCs w:val="22"/>
              </w:rPr>
            </w:pPr>
            <w:r w:rsidRPr="00B46CD6">
              <w:rPr>
                <w:sz w:val="22"/>
                <w:szCs w:val="22"/>
              </w:rPr>
              <w:t>Volume (mm 3 )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B34EB2" w14:textId="77777777" w:rsidR="00B46CD6" w:rsidRPr="00B46CD6" w:rsidRDefault="00B46CD6" w:rsidP="00B46CD6">
            <w:pPr>
              <w:rPr>
                <w:sz w:val="22"/>
                <w:szCs w:val="22"/>
              </w:rPr>
            </w:pPr>
            <w:r w:rsidRPr="00B46CD6">
              <w:rPr>
                <w:sz w:val="22"/>
                <w:szCs w:val="22"/>
              </w:rPr>
              <w:t>cect2sv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DEF72E"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BD649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C80C1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85443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960A95" w14:textId="77777777" w:rsidR="00B46CD6" w:rsidRPr="00B46CD6" w:rsidRDefault="00B46CD6" w:rsidP="00B46CD6">
            <w:pPr>
              <w:rPr>
                <w:sz w:val="22"/>
                <w:szCs w:val="22"/>
              </w:rPr>
            </w:pPr>
            <w:r w:rsidRPr="00B46CD6">
              <w:rPr>
                <w:sz w:val="22"/>
                <w:szCs w:val="22"/>
              </w:rPr>
              <w:t>Volume</w:t>
            </w:r>
          </w:p>
        </w:tc>
      </w:tr>
      <w:tr w:rsidR="002C0305" w:rsidRPr="00B46CD6" w14:paraId="575B8F2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05DABD" w14:textId="77777777" w:rsidR="00B46CD6" w:rsidRPr="00B46CD6" w:rsidRDefault="00B46CD6" w:rsidP="00B46CD6">
            <w:pPr>
              <w:rPr>
                <w:sz w:val="22"/>
                <w:szCs w:val="22"/>
              </w:rPr>
            </w:pPr>
            <w:r w:rsidRPr="00B46CD6">
              <w:rPr>
                <w:sz w:val="22"/>
                <w:szCs w:val="22"/>
              </w:rPr>
              <w:t>129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A54BC4" w14:textId="77777777" w:rsidR="00B46CD6" w:rsidRPr="00B46CD6" w:rsidRDefault="00B46CD6" w:rsidP="00B46CD6">
            <w:pPr>
              <w:rPr>
                <w:sz w:val="22"/>
                <w:szCs w:val="22"/>
              </w:rPr>
            </w:pPr>
            <w:r w:rsidRPr="00B46CD6">
              <w:rPr>
                <w:sz w:val="22"/>
                <w:szCs w:val="22"/>
              </w:rPr>
              <w:t>Volume (mm 3 )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588681" w14:textId="77777777" w:rsidR="00B46CD6" w:rsidRPr="00B46CD6" w:rsidRDefault="00B46CD6" w:rsidP="00B46CD6">
            <w:pPr>
              <w:rPr>
                <w:sz w:val="22"/>
                <w:szCs w:val="22"/>
              </w:rPr>
            </w:pPr>
            <w:r w:rsidRPr="00B46CD6">
              <w:rPr>
                <w:sz w:val="22"/>
                <w:szCs w:val="22"/>
              </w:rPr>
              <w:t>cect3sv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2CD6B5"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35C16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49A2F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FD1AE5"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FD9C21" w14:textId="77777777" w:rsidR="00B46CD6" w:rsidRPr="00B46CD6" w:rsidRDefault="00B46CD6" w:rsidP="00B46CD6">
            <w:pPr>
              <w:rPr>
                <w:sz w:val="22"/>
                <w:szCs w:val="22"/>
              </w:rPr>
            </w:pPr>
            <w:r w:rsidRPr="00B46CD6">
              <w:rPr>
                <w:sz w:val="22"/>
                <w:szCs w:val="22"/>
              </w:rPr>
              <w:t>Volume</w:t>
            </w:r>
          </w:p>
        </w:tc>
      </w:tr>
      <w:tr w:rsidR="002C0305" w:rsidRPr="00B46CD6" w14:paraId="5D58ADD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8EC99D" w14:textId="77777777" w:rsidR="00B46CD6" w:rsidRPr="00B46CD6" w:rsidRDefault="00B46CD6" w:rsidP="00B46CD6">
            <w:pPr>
              <w:rPr>
                <w:sz w:val="22"/>
                <w:szCs w:val="22"/>
              </w:rPr>
            </w:pPr>
            <w:r w:rsidRPr="00B46CD6">
              <w:rPr>
                <w:sz w:val="22"/>
                <w:szCs w:val="22"/>
              </w:rPr>
              <w:t>130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D98A10" w14:textId="77777777" w:rsidR="00B46CD6" w:rsidRPr="00B46CD6" w:rsidRDefault="00B46CD6" w:rsidP="00B46CD6">
            <w:pPr>
              <w:rPr>
                <w:sz w:val="22"/>
                <w:szCs w:val="22"/>
              </w:rPr>
            </w:pPr>
            <w:r w:rsidRPr="00B46CD6">
              <w:rPr>
                <w:sz w:val="22"/>
                <w:szCs w:val="22"/>
              </w:rPr>
              <w:t>Volume (mm 3 )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9275BC" w14:textId="77777777" w:rsidR="00B46CD6" w:rsidRPr="00B46CD6" w:rsidRDefault="00B46CD6" w:rsidP="00B46CD6">
            <w:pPr>
              <w:rPr>
                <w:sz w:val="22"/>
                <w:szCs w:val="22"/>
              </w:rPr>
            </w:pPr>
            <w:r w:rsidRPr="00B46CD6">
              <w:rPr>
                <w:sz w:val="22"/>
                <w:szCs w:val="22"/>
              </w:rPr>
              <w:t>cect4sv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BB72C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2E3E9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22FC1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2E0021"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C7E2E8" w14:textId="77777777" w:rsidR="00B46CD6" w:rsidRPr="00B46CD6" w:rsidRDefault="00B46CD6" w:rsidP="00B46CD6">
            <w:pPr>
              <w:rPr>
                <w:sz w:val="22"/>
                <w:szCs w:val="22"/>
              </w:rPr>
            </w:pPr>
            <w:r w:rsidRPr="00B46CD6">
              <w:rPr>
                <w:sz w:val="22"/>
                <w:szCs w:val="22"/>
              </w:rPr>
              <w:t>Volume</w:t>
            </w:r>
          </w:p>
        </w:tc>
      </w:tr>
      <w:tr w:rsidR="002C0305" w:rsidRPr="00B46CD6" w14:paraId="2A0386E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1280A7" w14:textId="77777777" w:rsidR="00B46CD6" w:rsidRPr="00B46CD6" w:rsidRDefault="00B46CD6" w:rsidP="00B46CD6">
            <w:pPr>
              <w:rPr>
                <w:sz w:val="22"/>
                <w:szCs w:val="22"/>
              </w:rPr>
            </w:pPr>
            <w:r w:rsidRPr="00B46CD6">
              <w:rPr>
                <w:sz w:val="22"/>
                <w:szCs w:val="22"/>
              </w:rPr>
              <w:t>131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DE5532" w14:textId="77777777" w:rsidR="00B46CD6" w:rsidRPr="00B46CD6" w:rsidRDefault="00B46CD6" w:rsidP="00B46CD6">
            <w:pPr>
              <w:rPr>
                <w:sz w:val="22"/>
                <w:szCs w:val="22"/>
              </w:rPr>
            </w:pPr>
            <w:r w:rsidRPr="00B46CD6">
              <w:rPr>
                <w:sz w:val="22"/>
                <w:szCs w:val="22"/>
              </w:rPr>
              <w:t>Volume (mm 3 )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77206D" w14:textId="77777777" w:rsidR="00B46CD6" w:rsidRPr="00B46CD6" w:rsidRDefault="00B46CD6" w:rsidP="00B46CD6">
            <w:pPr>
              <w:rPr>
                <w:sz w:val="22"/>
                <w:szCs w:val="22"/>
              </w:rPr>
            </w:pPr>
            <w:r w:rsidRPr="00B46CD6">
              <w:rPr>
                <w:sz w:val="22"/>
                <w:szCs w:val="22"/>
              </w:rPr>
              <w:t>cect5sv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23D773"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0D5F8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165E3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282E5B"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872783" w14:textId="77777777" w:rsidR="00B46CD6" w:rsidRPr="00B46CD6" w:rsidRDefault="00B46CD6" w:rsidP="00B46CD6">
            <w:pPr>
              <w:rPr>
                <w:sz w:val="22"/>
                <w:szCs w:val="22"/>
              </w:rPr>
            </w:pPr>
            <w:r w:rsidRPr="00B46CD6">
              <w:rPr>
                <w:sz w:val="22"/>
                <w:szCs w:val="22"/>
              </w:rPr>
              <w:t>Volume</w:t>
            </w:r>
          </w:p>
        </w:tc>
      </w:tr>
      <w:tr w:rsidR="002C0305" w:rsidRPr="00B46CD6" w14:paraId="1227510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5A7214" w14:textId="77777777" w:rsidR="00B46CD6" w:rsidRPr="00B46CD6" w:rsidRDefault="00B46CD6" w:rsidP="00B46CD6">
            <w:pPr>
              <w:rPr>
                <w:sz w:val="22"/>
                <w:szCs w:val="22"/>
              </w:rPr>
            </w:pPr>
            <w:r w:rsidRPr="00B46CD6">
              <w:rPr>
                <w:sz w:val="22"/>
                <w:szCs w:val="22"/>
              </w:rPr>
              <w:t>132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D74B45" w14:textId="77777777" w:rsidR="00B46CD6" w:rsidRPr="00B46CD6" w:rsidRDefault="00B46CD6" w:rsidP="00B46CD6">
            <w:pPr>
              <w:rPr>
                <w:sz w:val="22"/>
                <w:szCs w:val="22"/>
              </w:rPr>
            </w:pPr>
            <w:r w:rsidRPr="00B46CD6">
              <w:rPr>
                <w:sz w:val="22"/>
                <w:szCs w:val="22"/>
              </w:rPr>
              <w:t>Volume (mm 3 )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6F8662" w14:textId="77777777" w:rsidR="00B46CD6" w:rsidRPr="00B46CD6" w:rsidRDefault="00B46CD6" w:rsidP="00B46CD6">
            <w:pPr>
              <w:rPr>
                <w:sz w:val="22"/>
                <w:szCs w:val="22"/>
              </w:rPr>
            </w:pPr>
            <w:r w:rsidRPr="00B46CD6">
              <w:rPr>
                <w:sz w:val="22"/>
                <w:szCs w:val="22"/>
              </w:rPr>
              <w:t>cect6sv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83423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90A91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B411D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1DB61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DF0DF6" w14:textId="77777777" w:rsidR="00B46CD6" w:rsidRPr="00B46CD6" w:rsidRDefault="00B46CD6" w:rsidP="00B46CD6">
            <w:pPr>
              <w:rPr>
                <w:sz w:val="22"/>
                <w:szCs w:val="22"/>
              </w:rPr>
            </w:pPr>
            <w:r w:rsidRPr="00B46CD6">
              <w:rPr>
                <w:sz w:val="22"/>
                <w:szCs w:val="22"/>
              </w:rPr>
              <w:t>Volume</w:t>
            </w:r>
          </w:p>
        </w:tc>
      </w:tr>
      <w:tr w:rsidR="002C0305" w:rsidRPr="00B46CD6" w14:paraId="77DA67C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5CA8BB" w14:textId="77777777" w:rsidR="00B46CD6" w:rsidRPr="00B46CD6" w:rsidRDefault="00B46CD6" w:rsidP="00B46CD6">
            <w:pPr>
              <w:rPr>
                <w:sz w:val="22"/>
                <w:szCs w:val="22"/>
              </w:rPr>
            </w:pPr>
            <w:r w:rsidRPr="00B46CD6">
              <w:rPr>
                <w:sz w:val="22"/>
                <w:szCs w:val="22"/>
              </w:rPr>
              <w:t>133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C1B4F9" w14:textId="77777777" w:rsidR="00B46CD6" w:rsidRPr="00B46CD6" w:rsidRDefault="00B46CD6" w:rsidP="00B46CD6">
            <w:pPr>
              <w:rPr>
                <w:sz w:val="22"/>
                <w:szCs w:val="22"/>
              </w:rPr>
            </w:pPr>
            <w:r w:rsidRPr="00B46CD6">
              <w:rPr>
                <w:sz w:val="22"/>
                <w:szCs w:val="22"/>
              </w:rPr>
              <w:t>Volume (mm 3 )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488049" w14:textId="77777777" w:rsidR="00B46CD6" w:rsidRPr="00B46CD6" w:rsidRDefault="00B46CD6" w:rsidP="00B46CD6">
            <w:pPr>
              <w:rPr>
                <w:sz w:val="22"/>
                <w:szCs w:val="22"/>
              </w:rPr>
            </w:pPr>
            <w:r w:rsidRPr="00B46CD6">
              <w:rPr>
                <w:sz w:val="22"/>
                <w:szCs w:val="22"/>
              </w:rPr>
              <w:t>cect7sv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6E4378"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1F08F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A8CD2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D3BCBF"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FCA1DC" w14:textId="77777777" w:rsidR="00B46CD6" w:rsidRPr="00B46CD6" w:rsidRDefault="00B46CD6" w:rsidP="00B46CD6">
            <w:pPr>
              <w:rPr>
                <w:sz w:val="22"/>
                <w:szCs w:val="22"/>
              </w:rPr>
            </w:pPr>
            <w:r w:rsidRPr="00B46CD6">
              <w:rPr>
                <w:sz w:val="22"/>
                <w:szCs w:val="22"/>
              </w:rPr>
              <w:t>Volume</w:t>
            </w:r>
          </w:p>
        </w:tc>
      </w:tr>
      <w:tr w:rsidR="002C0305" w:rsidRPr="00B46CD6" w14:paraId="5E4CEB6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CC7565" w14:textId="77777777" w:rsidR="00B46CD6" w:rsidRPr="00B46CD6" w:rsidRDefault="00B46CD6" w:rsidP="00B46CD6">
            <w:pPr>
              <w:rPr>
                <w:sz w:val="22"/>
                <w:szCs w:val="22"/>
              </w:rPr>
            </w:pPr>
            <w:r w:rsidRPr="00B46CD6">
              <w:rPr>
                <w:sz w:val="22"/>
                <w:szCs w:val="22"/>
              </w:rPr>
              <w:t>134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C06269" w14:textId="77777777" w:rsidR="00B46CD6" w:rsidRPr="00B46CD6" w:rsidRDefault="00B46CD6" w:rsidP="00B46CD6">
            <w:pPr>
              <w:rPr>
                <w:sz w:val="22"/>
                <w:szCs w:val="22"/>
              </w:rPr>
            </w:pPr>
            <w:r w:rsidRPr="00B46CD6">
              <w:rPr>
                <w:sz w:val="22"/>
                <w:szCs w:val="22"/>
              </w:rPr>
              <w:t>Volume (mm 3 )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8C0AE6" w14:textId="77777777" w:rsidR="00B46CD6" w:rsidRPr="00B46CD6" w:rsidRDefault="00B46CD6" w:rsidP="00B46CD6">
            <w:pPr>
              <w:rPr>
                <w:sz w:val="22"/>
                <w:szCs w:val="22"/>
              </w:rPr>
            </w:pPr>
            <w:r w:rsidRPr="00B46CD6">
              <w:rPr>
                <w:sz w:val="22"/>
                <w:szCs w:val="22"/>
              </w:rPr>
              <w:t>cect8sv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8AC83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3085D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8BF72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956FC7"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EE129E" w14:textId="77777777" w:rsidR="00B46CD6" w:rsidRPr="00B46CD6" w:rsidRDefault="00B46CD6" w:rsidP="00B46CD6">
            <w:pPr>
              <w:rPr>
                <w:sz w:val="22"/>
                <w:szCs w:val="22"/>
              </w:rPr>
            </w:pPr>
            <w:r w:rsidRPr="00B46CD6">
              <w:rPr>
                <w:sz w:val="22"/>
                <w:szCs w:val="22"/>
              </w:rPr>
              <w:t>Volume</w:t>
            </w:r>
          </w:p>
        </w:tc>
      </w:tr>
      <w:tr w:rsidR="002C0305" w:rsidRPr="00B46CD6" w14:paraId="0D064A1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EF8424" w14:textId="77777777" w:rsidR="00B46CD6" w:rsidRPr="00B46CD6" w:rsidRDefault="00B46CD6" w:rsidP="00B46CD6">
            <w:pPr>
              <w:rPr>
                <w:sz w:val="22"/>
                <w:szCs w:val="22"/>
              </w:rPr>
            </w:pPr>
            <w:r w:rsidRPr="00B46CD6">
              <w:rPr>
                <w:sz w:val="22"/>
                <w:szCs w:val="22"/>
              </w:rPr>
              <w:t>135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AD3BFC" w14:textId="77777777" w:rsidR="00B46CD6" w:rsidRPr="00B46CD6" w:rsidRDefault="00B46CD6" w:rsidP="00B46CD6">
            <w:pPr>
              <w:rPr>
                <w:sz w:val="22"/>
                <w:szCs w:val="22"/>
              </w:rPr>
            </w:pPr>
            <w:r w:rsidRPr="00B46CD6">
              <w:rPr>
                <w:sz w:val="22"/>
                <w:szCs w:val="22"/>
              </w:rPr>
              <w:t>Volume (mm 3 )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E30364" w14:textId="77777777" w:rsidR="00B46CD6" w:rsidRPr="00B46CD6" w:rsidRDefault="00B46CD6" w:rsidP="00B46CD6">
            <w:pPr>
              <w:rPr>
                <w:sz w:val="22"/>
                <w:szCs w:val="22"/>
              </w:rPr>
            </w:pPr>
            <w:r w:rsidRPr="00B46CD6">
              <w:rPr>
                <w:sz w:val="22"/>
                <w:szCs w:val="22"/>
              </w:rPr>
              <w:t>cect9sv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061329"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19BAE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22F8F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B52007"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9A644B" w14:textId="77777777" w:rsidR="00B46CD6" w:rsidRPr="00B46CD6" w:rsidRDefault="00B46CD6" w:rsidP="00B46CD6">
            <w:pPr>
              <w:rPr>
                <w:sz w:val="22"/>
                <w:szCs w:val="22"/>
              </w:rPr>
            </w:pPr>
            <w:r w:rsidRPr="00B46CD6">
              <w:rPr>
                <w:sz w:val="22"/>
                <w:szCs w:val="22"/>
              </w:rPr>
              <w:t>Volume</w:t>
            </w:r>
          </w:p>
        </w:tc>
      </w:tr>
      <w:tr w:rsidR="002C0305" w:rsidRPr="00B46CD6" w14:paraId="0F18DDB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563591" w14:textId="77777777" w:rsidR="00B46CD6" w:rsidRPr="00B46CD6" w:rsidRDefault="00B46CD6" w:rsidP="00B46CD6">
            <w:pPr>
              <w:rPr>
                <w:sz w:val="22"/>
                <w:szCs w:val="22"/>
              </w:rPr>
            </w:pPr>
            <w:r w:rsidRPr="00B46CD6">
              <w:rPr>
                <w:sz w:val="22"/>
                <w:szCs w:val="22"/>
              </w:rPr>
              <w:t>136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51DF42" w14:textId="77777777" w:rsidR="00B46CD6" w:rsidRPr="00B46CD6" w:rsidRDefault="00B46CD6" w:rsidP="00B46CD6">
            <w:pPr>
              <w:rPr>
                <w:sz w:val="22"/>
                <w:szCs w:val="22"/>
              </w:rPr>
            </w:pPr>
            <w:r w:rsidRPr="00B46CD6">
              <w:rPr>
                <w:sz w:val="22"/>
                <w:szCs w:val="22"/>
              </w:rPr>
              <w:t>Volume (mm 3 )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EEA9D0" w14:textId="77777777" w:rsidR="00B46CD6" w:rsidRPr="00B46CD6" w:rsidRDefault="00B46CD6" w:rsidP="00B46CD6">
            <w:pPr>
              <w:rPr>
                <w:sz w:val="22"/>
                <w:szCs w:val="22"/>
              </w:rPr>
            </w:pPr>
            <w:r w:rsidRPr="00B46CD6">
              <w:rPr>
                <w:sz w:val="22"/>
                <w:szCs w:val="22"/>
              </w:rPr>
              <w:t>cect10sv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F56B4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22418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39199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9749C9"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F689FF" w14:textId="77777777" w:rsidR="00B46CD6" w:rsidRPr="00B46CD6" w:rsidRDefault="00B46CD6" w:rsidP="00B46CD6">
            <w:pPr>
              <w:rPr>
                <w:sz w:val="22"/>
                <w:szCs w:val="22"/>
              </w:rPr>
            </w:pPr>
            <w:r w:rsidRPr="00B46CD6">
              <w:rPr>
                <w:sz w:val="22"/>
                <w:szCs w:val="22"/>
              </w:rPr>
              <w:t>Volume</w:t>
            </w:r>
          </w:p>
        </w:tc>
      </w:tr>
      <w:tr w:rsidR="002C0305" w:rsidRPr="00B46CD6" w14:paraId="3E8BC35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FEACD7" w14:textId="77777777" w:rsidR="00B46CD6" w:rsidRPr="00B46CD6" w:rsidRDefault="00B46CD6" w:rsidP="00B46CD6">
            <w:pPr>
              <w:rPr>
                <w:sz w:val="22"/>
                <w:szCs w:val="22"/>
              </w:rPr>
            </w:pPr>
            <w:r w:rsidRPr="00B46CD6">
              <w:rPr>
                <w:sz w:val="22"/>
                <w:szCs w:val="22"/>
              </w:rPr>
              <w:t>137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399B82" w14:textId="77777777" w:rsidR="00B46CD6" w:rsidRPr="00B46CD6" w:rsidRDefault="00B46CD6" w:rsidP="00B46CD6">
            <w:pPr>
              <w:rPr>
                <w:sz w:val="22"/>
                <w:szCs w:val="22"/>
              </w:rPr>
            </w:pPr>
            <w:r w:rsidRPr="00B46CD6">
              <w:rPr>
                <w:sz w:val="22"/>
                <w:szCs w:val="22"/>
              </w:rPr>
              <w:t>Solid comp. of part-solid. Nodule length.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0F972E" w14:textId="77777777" w:rsidR="00B46CD6" w:rsidRPr="00B46CD6" w:rsidRDefault="00B46CD6" w:rsidP="00B46CD6">
            <w:pPr>
              <w:rPr>
                <w:sz w:val="22"/>
                <w:szCs w:val="22"/>
              </w:rPr>
            </w:pPr>
            <w:r w:rsidRPr="00B46CD6">
              <w:rPr>
                <w:sz w:val="22"/>
                <w:szCs w:val="22"/>
              </w:rPr>
              <w:t>cect1ssl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278818"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9CC60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65D50F" w14:textId="77777777" w:rsidR="00B46CD6" w:rsidRPr="00B46CD6" w:rsidRDefault="00B46CD6" w:rsidP="00B46CD6">
            <w:pPr>
              <w:rPr>
                <w:sz w:val="22"/>
                <w:szCs w:val="22"/>
              </w:rPr>
            </w:pPr>
            <w:r w:rsidRPr="00B46CD6">
              <w:rPr>
                <w:sz w:val="22"/>
                <w:szCs w:val="22"/>
              </w:rPr>
              <w:t>length</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AB641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2C60D6" w14:textId="77777777" w:rsidR="00B46CD6" w:rsidRPr="00B46CD6" w:rsidRDefault="00B46CD6" w:rsidP="00B46CD6">
            <w:pPr>
              <w:rPr>
                <w:sz w:val="22"/>
                <w:szCs w:val="22"/>
              </w:rPr>
            </w:pPr>
            <w:r w:rsidRPr="00B46CD6">
              <w:rPr>
                <w:sz w:val="22"/>
                <w:szCs w:val="22"/>
              </w:rPr>
              <w:t>length</w:t>
            </w:r>
          </w:p>
        </w:tc>
      </w:tr>
      <w:tr w:rsidR="002C0305" w:rsidRPr="00B46CD6" w14:paraId="6CFC17E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D1B308" w14:textId="77777777" w:rsidR="00B46CD6" w:rsidRPr="00B46CD6" w:rsidRDefault="00B46CD6" w:rsidP="00B46CD6">
            <w:pPr>
              <w:rPr>
                <w:sz w:val="22"/>
                <w:szCs w:val="22"/>
              </w:rPr>
            </w:pPr>
            <w:r w:rsidRPr="00B46CD6">
              <w:rPr>
                <w:sz w:val="22"/>
                <w:szCs w:val="22"/>
              </w:rPr>
              <w:t>138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CDE5E4" w14:textId="77777777" w:rsidR="00B46CD6" w:rsidRPr="00B46CD6" w:rsidRDefault="00B46CD6" w:rsidP="00B46CD6">
            <w:pPr>
              <w:rPr>
                <w:sz w:val="22"/>
                <w:szCs w:val="22"/>
              </w:rPr>
            </w:pPr>
            <w:r w:rsidRPr="00B46CD6">
              <w:rPr>
                <w:sz w:val="22"/>
                <w:szCs w:val="22"/>
              </w:rPr>
              <w:t>Solid comp. of part-solid. Nodule width.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F92735" w14:textId="77777777" w:rsidR="00B46CD6" w:rsidRPr="00B46CD6" w:rsidRDefault="00B46CD6" w:rsidP="00B46CD6">
            <w:pPr>
              <w:rPr>
                <w:sz w:val="22"/>
                <w:szCs w:val="22"/>
              </w:rPr>
            </w:pPr>
            <w:r w:rsidRPr="00B46CD6">
              <w:rPr>
                <w:sz w:val="22"/>
                <w:szCs w:val="22"/>
              </w:rPr>
              <w:t>cect1ssw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61EBC1"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9E1A3E"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6168CE" w14:textId="77777777" w:rsidR="00B46CD6" w:rsidRPr="00B46CD6" w:rsidRDefault="00B46CD6" w:rsidP="00B46CD6">
            <w:pPr>
              <w:rPr>
                <w:sz w:val="22"/>
                <w:szCs w:val="22"/>
              </w:rPr>
            </w:pPr>
            <w:r w:rsidRPr="00B46CD6">
              <w:rPr>
                <w:sz w:val="22"/>
                <w:szCs w:val="22"/>
              </w:rPr>
              <w:t>width</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FE8E17"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9DC786" w14:textId="77777777" w:rsidR="00B46CD6" w:rsidRPr="00B46CD6" w:rsidRDefault="00B46CD6" w:rsidP="00B46CD6">
            <w:pPr>
              <w:rPr>
                <w:sz w:val="22"/>
                <w:szCs w:val="22"/>
              </w:rPr>
            </w:pPr>
            <w:r w:rsidRPr="00B46CD6">
              <w:rPr>
                <w:sz w:val="22"/>
                <w:szCs w:val="22"/>
              </w:rPr>
              <w:t>width</w:t>
            </w:r>
          </w:p>
        </w:tc>
      </w:tr>
      <w:tr w:rsidR="002C0305" w:rsidRPr="00B46CD6" w14:paraId="47726E1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2CCF0F" w14:textId="77777777" w:rsidR="00B46CD6" w:rsidRPr="00B46CD6" w:rsidRDefault="00B46CD6" w:rsidP="00B46CD6">
            <w:pPr>
              <w:rPr>
                <w:sz w:val="22"/>
                <w:szCs w:val="22"/>
              </w:rPr>
            </w:pPr>
            <w:r w:rsidRPr="00B46CD6">
              <w:rPr>
                <w:sz w:val="22"/>
                <w:szCs w:val="22"/>
              </w:rPr>
              <w:t>139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102E78" w14:textId="77777777" w:rsidR="00B46CD6" w:rsidRPr="00B46CD6" w:rsidRDefault="00B46CD6" w:rsidP="00B46CD6">
            <w:pPr>
              <w:rPr>
                <w:sz w:val="22"/>
                <w:szCs w:val="22"/>
              </w:rPr>
            </w:pPr>
            <w:r w:rsidRPr="00B46CD6">
              <w:rPr>
                <w:sz w:val="22"/>
                <w:szCs w:val="22"/>
              </w:rPr>
              <w:t>Solid comp. of part-solid. Nodule length.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D37806" w14:textId="77777777" w:rsidR="00B46CD6" w:rsidRPr="00B46CD6" w:rsidRDefault="00B46CD6" w:rsidP="00B46CD6">
            <w:pPr>
              <w:rPr>
                <w:sz w:val="22"/>
                <w:szCs w:val="22"/>
              </w:rPr>
            </w:pPr>
            <w:r w:rsidRPr="00B46CD6">
              <w:rPr>
                <w:sz w:val="22"/>
                <w:szCs w:val="22"/>
              </w:rPr>
              <w:t>cect2ssl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B0747E"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71D858"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85884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C8E8C0"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95DE00" w14:textId="77777777" w:rsidR="00B46CD6" w:rsidRPr="00B46CD6" w:rsidRDefault="00B46CD6" w:rsidP="00B46CD6">
            <w:pPr>
              <w:rPr>
                <w:sz w:val="22"/>
                <w:szCs w:val="22"/>
              </w:rPr>
            </w:pPr>
            <w:r w:rsidRPr="00B46CD6">
              <w:rPr>
                <w:sz w:val="22"/>
                <w:szCs w:val="22"/>
              </w:rPr>
              <w:t>length</w:t>
            </w:r>
          </w:p>
        </w:tc>
      </w:tr>
      <w:tr w:rsidR="002C0305" w:rsidRPr="00B46CD6" w14:paraId="67EDFF5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F5EB6E" w14:textId="77777777" w:rsidR="00B46CD6" w:rsidRPr="00B46CD6" w:rsidRDefault="00B46CD6" w:rsidP="00B46CD6">
            <w:pPr>
              <w:rPr>
                <w:sz w:val="22"/>
                <w:szCs w:val="22"/>
              </w:rPr>
            </w:pPr>
            <w:r w:rsidRPr="00B46CD6">
              <w:rPr>
                <w:sz w:val="22"/>
                <w:szCs w:val="22"/>
              </w:rPr>
              <w:t>140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559F98" w14:textId="77777777" w:rsidR="00B46CD6" w:rsidRPr="00B46CD6" w:rsidRDefault="00B46CD6" w:rsidP="00B46CD6">
            <w:pPr>
              <w:rPr>
                <w:sz w:val="22"/>
                <w:szCs w:val="22"/>
              </w:rPr>
            </w:pPr>
            <w:r w:rsidRPr="00B46CD6">
              <w:rPr>
                <w:sz w:val="22"/>
                <w:szCs w:val="22"/>
              </w:rPr>
              <w:t>Solid comp. of part-solid. Nodule width.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D872BF" w14:textId="77777777" w:rsidR="00B46CD6" w:rsidRPr="00B46CD6" w:rsidRDefault="00B46CD6" w:rsidP="00B46CD6">
            <w:pPr>
              <w:rPr>
                <w:sz w:val="22"/>
                <w:szCs w:val="22"/>
              </w:rPr>
            </w:pPr>
            <w:r w:rsidRPr="00B46CD6">
              <w:rPr>
                <w:sz w:val="22"/>
                <w:szCs w:val="22"/>
              </w:rPr>
              <w:t>cect2ssw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B6CBD8"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B72218"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A3B9A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16FC35"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D67FB4" w14:textId="77777777" w:rsidR="00B46CD6" w:rsidRPr="00B46CD6" w:rsidRDefault="00B46CD6" w:rsidP="00B46CD6">
            <w:pPr>
              <w:rPr>
                <w:sz w:val="22"/>
                <w:szCs w:val="22"/>
              </w:rPr>
            </w:pPr>
            <w:r w:rsidRPr="00B46CD6">
              <w:rPr>
                <w:sz w:val="22"/>
                <w:szCs w:val="22"/>
              </w:rPr>
              <w:t>width</w:t>
            </w:r>
          </w:p>
        </w:tc>
      </w:tr>
      <w:tr w:rsidR="002C0305" w:rsidRPr="00B46CD6" w14:paraId="320B097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6AB754" w14:textId="77777777" w:rsidR="00B46CD6" w:rsidRPr="00B46CD6" w:rsidRDefault="00B46CD6" w:rsidP="00B46CD6">
            <w:pPr>
              <w:rPr>
                <w:sz w:val="22"/>
                <w:szCs w:val="22"/>
              </w:rPr>
            </w:pPr>
            <w:r w:rsidRPr="00B46CD6">
              <w:rPr>
                <w:sz w:val="22"/>
                <w:szCs w:val="22"/>
              </w:rPr>
              <w:t>141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07E6DD" w14:textId="77777777" w:rsidR="00B46CD6" w:rsidRPr="00B46CD6" w:rsidRDefault="00B46CD6" w:rsidP="00B46CD6">
            <w:pPr>
              <w:rPr>
                <w:sz w:val="22"/>
                <w:szCs w:val="22"/>
              </w:rPr>
            </w:pPr>
            <w:r w:rsidRPr="00B46CD6">
              <w:rPr>
                <w:sz w:val="22"/>
                <w:szCs w:val="22"/>
              </w:rPr>
              <w:t>Solid comp. of part-solid. Nodule length.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305B7E" w14:textId="77777777" w:rsidR="00B46CD6" w:rsidRPr="00B46CD6" w:rsidRDefault="00B46CD6" w:rsidP="00B46CD6">
            <w:pPr>
              <w:rPr>
                <w:sz w:val="22"/>
                <w:szCs w:val="22"/>
              </w:rPr>
            </w:pPr>
            <w:r w:rsidRPr="00B46CD6">
              <w:rPr>
                <w:sz w:val="22"/>
                <w:szCs w:val="22"/>
              </w:rPr>
              <w:t>cect3ssl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32B4E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52203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A96D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69FDDE"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3CEADD" w14:textId="77777777" w:rsidR="00B46CD6" w:rsidRPr="00B46CD6" w:rsidRDefault="00B46CD6" w:rsidP="00B46CD6">
            <w:pPr>
              <w:rPr>
                <w:sz w:val="22"/>
                <w:szCs w:val="22"/>
              </w:rPr>
            </w:pPr>
            <w:r w:rsidRPr="00B46CD6">
              <w:rPr>
                <w:sz w:val="22"/>
                <w:szCs w:val="22"/>
              </w:rPr>
              <w:t>length</w:t>
            </w:r>
          </w:p>
        </w:tc>
      </w:tr>
      <w:tr w:rsidR="002C0305" w:rsidRPr="00B46CD6" w14:paraId="4689CB1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77B4C8" w14:textId="77777777" w:rsidR="00B46CD6" w:rsidRPr="00B46CD6" w:rsidRDefault="00B46CD6" w:rsidP="00B46CD6">
            <w:pPr>
              <w:rPr>
                <w:sz w:val="22"/>
                <w:szCs w:val="22"/>
              </w:rPr>
            </w:pPr>
            <w:r w:rsidRPr="00B46CD6">
              <w:rPr>
                <w:sz w:val="22"/>
                <w:szCs w:val="22"/>
              </w:rPr>
              <w:t>142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5F5B96" w14:textId="77777777" w:rsidR="00B46CD6" w:rsidRPr="00B46CD6" w:rsidRDefault="00B46CD6" w:rsidP="00B46CD6">
            <w:pPr>
              <w:rPr>
                <w:sz w:val="22"/>
                <w:szCs w:val="22"/>
              </w:rPr>
            </w:pPr>
            <w:r w:rsidRPr="00B46CD6">
              <w:rPr>
                <w:sz w:val="22"/>
                <w:szCs w:val="22"/>
              </w:rPr>
              <w:t>Solid comp. of part-solid. Nodule width.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4957F2" w14:textId="77777777" w:rsidR="00B46CD6" w:rsidRPr="00B46CD6" w:rsidRDefault="00B46CD6" w:rsidP="00B46CD6">
            <w:pPr>
              <w:rPr>
                <w:sz w:val="22"/>
                <w:szCs w:val="22"/>
              </w:rPr>
            </w:pPr>
            <w:r w:rsidRPr="00B46CD6">
              <w:rPr>
                <w:sz w:val="22"/>
                <w:szCs w:val="22"/>
              </w:rPr>
              <w:t>cect3ssw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BF9936"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656C3B"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F5F57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D5BA0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4D9CEC" w14:textId="77777777" w:rsidR="00B46CD6" w:rsidRPr="00B46CD6" w:rsidRDefault="00B46CD6" w:rsidP="00B46CD6">
            <w:pPr>
              <w:rPr>
                <w:sz w:val="22"/>
                <w:szCs w:val="22"/>
              </w:rPr>
            </w:pPr>
            <w:r w:rsidRPr="00B46CD6">
              <w:rPr>
                <w:sz w:val="22"/>
                <w:szCs w:val="22"/>
              </w:rPr>
              <w:t>width</w:t>
            </w:r>
          </w:p>
        </w:tc>
      </w:tr>
      <w:tr w:rsidR="002C0305" w:rsidRPr="00B46CD6" w14:paraId="3DED5FC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405A5D" w14:textId="77777777" w:rsidR="00B46CD6" w:rsidRPr="00B46CD6" w:rsidRDefault="00B46CD6" w:rsidP="00B46CD6">
            <w:pPr>
              <w:rPr>
                <w:sz w:val="22"/>
                <w:szCs w:val="22"/>
              </w:rPr>
            </w:pPr>
            <w:r w:rsidRPr="00B46CD6">
              <w:rPr>
                <w:sz w:val="22"/>
                <w:szCs w:val="22"/>
              </w:rPr>
              <w:t>143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D7800B" w14:textId="77777777" w:rsidR="00B46CD6" w:rsidRPr="00B46CD6" w:rsidRDefault="00B46CD6" w:rsidP="00B46CD6">
            <w:pPr>
              <w:rPr>
                <w:sz w:val="22"/>
                <w:szCs w:val="22"/>
              </w:rPr>
            </w:pPr>
            <w:r w:rsidRPr="00B46CD6">
              <w:rPr>
                <w:sz w:val="22"/>
                <w:szCs w:val="22"/>
              </w:rPr>
              <w:t>Solid comp. of part-solid. Nodule length.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58132B" w14:textId="77777777" w:rsidR="00B46CD6" w:rsidRPr="00B46CD6" w:rsidRDefault="00B46CD6" w:rsidP="00B46CD6">
            <w:pPr>
              <w:rPr>
                <w:sz w:val="22"/>
                <w:szCs w:val="22"/>
              </w:rPr>
            </w:pPr>
            <w:r w:rsidRPr="00B46CD6">
              <w:rPr>
                <w:sz w:val="22"/>
                <w:szCs w:val="22"/>
              </w:rPr>
              <w:t>cect4ssl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E4250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6E21AF"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0F3F1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F453C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3E23B9" w14:textId="77777777" w:rsidR="00B46CD6" w:rsidRPr="00B46CD6" w:rsidRDefault="00B46CD6" w:rsidP="00B46CD6">
            <w:pPr>
              <w:rPr>
                <w:sz w:val="22"/>
                <w:szCs w:val="22"/>
              </w:rPr>
            </w:pPr>
            <w:r w:rsidRPr="00B46CD6">
              <w:rPr>
                <w:sz w:val="22"/>
                <w:szCs w:val="22"/>
              </w:rPr>
              <w:t>length</w:t>
            </w:r>
          </w:p>
        </w:tc>
      </w:tr>
      <w:tr w:rsidR="002C0305" w:rsidRPr="00B46CD6" w14:paraId="69D1243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801A9A" w14:textId="77777777" w:rsidR="00B46CD6" w:rsidRPr="00B46CD6" w:rsidRDefault="00B46CD6" w:rsidP="00B46CD6">
            <w:pPr>
              <w:rPr>
                <w:sz w:val="22"/>
                <w:szCs w:val="22"/>
              </w:rPr>
            </w:pPr>
            <w:r w:rsidRPr="00B46CD6">
              <w:rPr>
                <w:sz w:val="22"/>
                <w:szCs w:val="22"/>
              </w:rPr>
              <w:t>144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896076" w14:textId="77777777" w:rsidR="00B46CD6" w:rsidRPr="00B46CD6" w:rsidRDefault="00B46CD6" w:rsidP="00B46CD6">
            <w:pPr>
              <w:rPr>
                <w:sz w:val="22"/>
                <w:szCs w:val="22"/>
              </w:rPr>
            </w:pPr>
            <w:r w:rsidRPr="00B46CD6">
              <w:rPr>
                <w:sz w:val="22"/>
                <w:szCs w:val="22"/>
              </w:rPr>
              <w:t>Solid comp. of part-solid. Nodule width.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465287" w14:textId="77777777" w:rsidR="00B46CD6" w:rsidRPr="00B46CD6" w:rsidRDefault="00B46CD6" w:rsidP="00B46CD6">
            <w:pPr>
              <w:rPr>
                <w:sz w:val="22"/>
                <w:szCs w:val="22"/>
              </w:rPr>
            </w:pPr>
            <w:r w:rsidRPr="00B46CD6">
              <w:rPr>
                <w:sz w:val="22"/>
                <w:szCs w:val="22"/>
              </w:rPr>
              <w:t>cect4ssw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D8DFB6"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0AF459"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CF31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17983F"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387444" w14:textId="77777777" w:rsidR="00B46CD6" w:rsidRPr="00B46CD6" w:rsidRDefault="00B46CD6" w:rsidP="00B46CD6">
            <w:pPr>
              <w:rPr>
                <w:sz w:val="22"/>
                <w:szCs w:val="22"/>
              </w:rPr>
            </w:pPr>
            <w:r w:rsidRPr="00B46CD6">
              <w:rPr>
                <w:sz w:val="22"/>
                <w:szCs w:val="22"/>
              </w:rPr>
              <w:t>width</w:t>
            </w:r>
          </w:p>
        </w:tc>
      </w:tr>
      <w:tr w:rsidR="002C0305" w:rsidRPr="00B46CD6" w14:paraId="1A42345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66AE05" w14:textId="77777777" w:rsidR="00B46CD6" w:rsidRPr="00B46CD6" w:rsidRDefault="00B46CD6" w:rsidP="00B46CD6">
            <w:pPr>
              <w:rPr>
                <w:sz w:val="22"/>
                <w:szCs w:val="22"/>
              </w:rPr>
            </w:pPr>
            <w:r w:rsidRPr="00B46CD6">
              <w:rPr>
                <w:sz w:val="22"/>
                <w:szCs w:val="22"/>
              </w:rPr>
              <w:t>145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2EA219" w14:textId="77777777" w:rsidR="00B46CD6" w:rsidRPr="00B46CD6" w:rsidRDefault="00B46CD6" w:rsidP="00B46CD6">
            <w:pPr>
              <w:rPr>
                <w:sz w:val="22"/>
                <w:szCs w:val="22"/>
              </w:rPr>
            </w:pPr>
            <w:r w:rsidRPr="00B46CD6">
              <w:rPr>
                <w:sz w:val="22"/>
                <w:szCs w:val="22"/>
              </w:rPr>
              <w:t>Solid comp. of part-solid. Nodule length.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0D8055" w14:textId="77777777" w:rsidR="00B46CD6" w:rsidRPr="00B46CD6" w:rsidRDefault="00B46CD6" w:rsidP="00B46CD6">
            <w:pPr>
              <w:rPr>
                <w:sz w:val="22"/>
                <w:szCs w:val="22"/>
              </w:rPr>
            </w:pPr>
            <w:r w:rsidRPr="00B46CD6">
              <w:rPr>
                <w:sz w:val="22"/>
                <w:szCs w:val="22"/>
              </w:rPr>
              <w:t>cect5ssl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01224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8C0EAC"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1BCE6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C91650"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69C1F1" w14:textId="77777777" w:rsidR="00B46CD6" w:rsidRPr="00B46CD6" w:rsidRDefault="00B46CD6" w:rsidP="00B46CD6">
            <w:pPr>
              <w:rPr>
                <w:sz w:val="22"/>
                <w:szCs w:val="22"/>
              </w:rPr>
            </w:pPr>
            <w:r w:rsidRPr="00B46CD6">
              <w:rPr>
                <w:sz w:val="22"/>
                <w:szCs w:val="22"/>
              </w:rPr>
              <w:t>length</w:t>
            </w:r>
          </w:p>
        </w:tc>
      </w:tr>
      <w:tr w:rsidR="002C0305" w:rsidRPr="00B46CD6" w14:paraId="5FE25AE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DD9AE7" w14:textId="77777777" w:rsidR="00B46CD6" w:rsidRPr="00B46CD6" w:rsidRDefault="00B46CD6" w:rsidP="00B46CD6">
            <w:pPr>
              <w:rPr>
                <w:sz w:val="22"/>
                <w:szCs w:val="22"/>
              </w:rPr>
            </w:pPr>
            <w:r w:rsidRPr="00B46CD6">
              <w:rPr>
                <w:sz w:val="22"/>
                <w:szCs w:val="22"/>
              </w:rPr>
              <w:t>146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8C98CF" w14:textId="77777777" w:rsidR="00B46CD6" w:rsidRPr="00B46CD6" w:rsidRDefault="00B46CD6" w:rsidP="00B46CD6">
            <w:pPr>
              <w:rPr>
                <w:sz w:val="22"/>
                <w:szCs w:val="22"/>
              </w:rPr>
            </w:pPr>
            <w:r w:rsidRPr="00B46CD6">
              <w:rPr>
                <w:sz w:val="22"/>
                <w:szCs w:val="22"/>
              </w:rPr>
              <w:t>Solid comp. of part-solid. Nodule width.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CF3801" w14:textId="77777777" w:rsidR="00B46CD6" w:rsidRPr="00B46CD6" w:rsidRDefault="00B46CD6" w:rsidP="00B46CD6">
            <w:pPr>
              <w:rPr>
                <w:sz w:val="22"/>
                <w:szCs w:val="22"/>
              </w:rPr>
            </w:pPr>
            <w:r w:rsidRPr="00B46CD6">
              <w:rPr>
                <w:sz w:val="22"/>
                <w:szCs w:val="22"/>
              </w:rPr>
              <w:t>cect5ssw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A4736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EC05C4"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A617C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EA2200"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274081" w14:textId="77777777" w:rsidR="00B46CD6" w:rsidRPr="00B46CD6" w:rsidRDefault="00B46CD6" w:rsidP="00B46CD6">
            <w:pPr>
              <w:rPr>
                <w:sz w:val="22"/>
                <w:szCs w:val="22"/>
              </w:rPr>
            </w:pPr>
            <w:r w:rsidRPr="00B46CD6">
              <w:rPr>
                <w:sz w:val="22"/>
                <w:szCs w:val="22"/>
              </w:rPr>
              <w:t>width</w:t>
            </w:r>
          </w:p>
        </w:tc>
      </w:tr>
      <w:tr w:rsidR="002C0305" w:rsidRPr="00B46CD6" w14:paraId="537A650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C6E335" w14:textId="77777777" w:rsidR="00B46CD6" w:rsidRPr="00B46CD6" w:rsidRDefault="00B46CD6" w:rsidP="00B46CD6">
            <w:pPr>
              <w:rPr>
                <w:sz w:val="22"/>
                <w:szCs w:val="22"/>
              </w:rPr>
            </w:pPr>
            <w:r w:rsidRPr="00B46CD6">
              <w:rPr>
                <w:sz w:val="22"/>
                <w:szCs w:val="22"/>
              </w:rPr>
              <w:t>147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072911" w14:textId="77777777" w:rsidR="00B46CD6" w:rsidRPr="00B46CD6" w:rsidRDefault="00B46CD6" w:rsidP="00B46CD6">
            <w:pPr>
              <w:rPr>
                <w:sz w:val="22"/>
                <w:szCs w:val="22"/>
              </w:rPr>
            </w:pPr>
            <w:r w:rsidRPr="00B46CD6">
              <w:rPr>
                <w:sz w:val="22"/>
                <w:szCs w:val="22"/>
              </w:rPr>
              <w:t>Solid comp. of part-solid. Nodule length.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BF4F95" w14:textId="77777777" w:rsidR="00B46CD6" w:rsidRPr="00B46CD6" w:rsidRDefault="00B46CD6" w:rsidP="00B46CD6">
            <w:pPr>
              <w:rPr>
                <w:sz w:val="22"/>
                <w:szCs w:val="22"/>
              </w:rPr>
            </w:pPr>
            <w:r w:rsidRPr="00B46CD6">
              <w:rPr>
                <w:sz w:val="22"/>
                <w:szCs w:val="22"/>
              </w:rPr>
              <w:t>cect6ssl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5D023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2BA259"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FFEF0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827A78"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A148FF" w14:textId="77777777" w:rsidR="00B46CD6" w:rsidRPr="00B46CD6" w:rsidRDefault="00B46CD6" w:rsidP="00B46CD6">
            <w:pPr>
              <w:rPr>
                <w:sz w:val="22"/>
                <w:szCs w:val="22"/>
              </w:rPr>
            </w:pPr>
            <w:r w:rsidRPr="00B46CD6">
              <w:rPr>
                <w:sz w:val="22"/>
                <w:szCs w:val="22"/>
              </w:rPr>
              <w:t>length</w:t>
            </w:r>
          </w:p>
        </w:tc>
      </w:tr>
      <w:tr w:rsidR="002C0305" w:rsidRPr="00B46CD6" w14:paraId="460EA59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83C532" w14:textId="77777777" w:rsidR="00B46CD6" w:rsidRPr="00B46CD6" w:rsidRDefault="00B46CD6" w:rsidP="00B46CD6">
            <w:pPr>
              <w:rPr>
                <w:sz w:val="22"/>
                <w:szCs w:val="22"/>
              </w:rPr>
            </w:pPr>
            <w:r w:rsidRPr="00B46CD6">
              <w:rPr>
                <w:sz w:val="22"/>
                <w:szCs w:val="22"/>
              </w:rPr>
              <w:t>148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30D359" w14:textId="77777777" w:rsidR="00B46CD6" w:rsidRPr="00B46CD6" w:rsidRDefault="00B46CD6" w:rsidP="00B46CD6">
            <w:pPr>
              <w:rPr>
                <w:sz w:val="22"/>
                <w:szCs w:val="22"/>
              </w:rPr>
            </w:pPr>
            <w:r w:rsidRPr="00B46CD6">
              <w:rPr>
                <w:sz w:val="22"/>
                <w:szCs w:val="22"/>
              </w:rPr>
              <w:t>Solid comp. of part-solid. Nodule width.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28E269" w14:textId="77777777" w:rsidR="00B46CD6" w:rsidRPr="00B46CD6" w:rsidRDefault="00B46CD6" w:rsidP="00B46CD6">
            <w:pPr>
              <w:rPr>
                <w:sz w:val="22"/>
                <w:szCs w:val="22"/>
              </w:rPr>
            </w:pPr>
            <w:r w:rsidRPr="00B46CD6">
              <w:rPr>
                <w:sz w:val="22"/>
                <w:szCs w:val="22"/>
              </w:rPr>
              <w:t>cect6ssw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82B156"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D9E5E5"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5537C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492F2D"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A38413" w14:textId="77777777" w:rsidR="00B46CD6" w:rsidRPr="00B46CD6" w:rsidRDefault="00B46CD6" w:rsidP="00B46CD6">
            <w:pPr>
              <w:rPr>
                <w:sz w:val="22"/>
                <w:szCs w:val="22"/>
              </w:rPr>
            </w:pPr>
            <w:r w:rsidRPr="00B46CD6">
              <w:rPr>
                <w:sz w:val="22"/>
                <w:szCs w:val="22"/>
              </w:rPr>
              <w:t>width</w:t>
            </w:r>
          </w:p>
        </w:tc>
      </w:tr>
      <w:tr w:rsidR="002C0305" w:rsidRPr="00B46CD6" w14:paraId="030F945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F47AA3" w14:textId="77777777" w:rsidR="00B46CD6" w:rsidRPr="00B46CD6" w:rsidRDefault="00B46CD6" w:rsidP="00B46CD6">
            <w:pPr>
              <w:rPr>
                <w:sz w:val="22"/>
                <w:szCs w:val="22"/>
              </w:rPr>
            </w:pPr>
            <w:r w:rsidRPr="00B46CD6">
              <w:rPr>
                <w:sz w:val="22"/>
                <w:szCs w:val="22"/>
              </w:rPr>
              <w:t>149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1189B1" w14:textId="77777777" w:rsidR="00B46CD6" w:rsidRPr="00B46CD6" w:rsidRDefault="00B46CD6" w:rsidP="00B46CD6">
            <w:pPr>
              <w:rPr>
                <w:sz w:val="22"/>
                <w:szCs w:val="22"/>
              </w:rPr>
            </w:pPr>
            <w:r w:rsidRPr="00B46CD6">
              <w:rPr>
                <w:sz w:val="22"/>
                <w:szCs w:val="22"/>
              </w:rPr>
              <w:t>Solid comp. of part-solid. Nodule length.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DC3A45" w14:textId="77777777" w:rsidR="00B46CD6" w:rsidRPr="00B46CD6" w:rsidRDefault="00B46CD6" w:rsidP="00B46CD6">
            <w:pPr>
              <w:rPr>
                <w:sz w:val="22"/>
                <w:szCs w:val="22"/>
              </w:rPr>
            </w:pPr>
            <w:r w:rsidRPr="00B46CD6">
              <w:rPr>
                <w:sz w:val="22"/>
                <w:szCs w:val="22"/>
              </w:rPr>
              <w:t>cect7ssl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B4434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85EF4E"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3A6E7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AD5B2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E7AF2" w14:textId="77777777" w:rsidR="00B46CD6" w:rsidRPr="00B46CD6" w:rsidRDefault="00B46CD6" w:rsidP="00B46CD6">
            <w:pPr>
              <w:rPr>
                <w:sz w:val="22"/>
                <w:szCs w:val="22"/>
              </w:rPr>
            </w:pPr>
            <w:r w:rsidRPr="00B46CD6">
              <w:rPr>
                <w:sz w:val="22"/>
                <w:szCs w:val="22"/>
              </w:rPr>
              <w:t>length</w:t>
            </w:r>
          </w:p>
        </w:tc>
      </w:tr>
      <w:tr w:rsidR="002C0305" w:rsidRPr="00B46CD6" w14:paraId="6763A78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B9D1AE" w14:textId="77777777" w:rsidR="00B46CD6" w:rsidRPr="00B46CD6" w:rsidRDefault="00B46CD6" w:rsidP="00B46CD6">
            <w:pPr>
              <w:rPr>
                <w:sz w:val="22"/>
                <w:szCs w:val="22"/>
              </w:rPr>
            </w:pPr>
            <w:r w:rsidRPr="00B46CD6">
              <w:rPr>
                <w:sz w:val="22"/>
                <w:szCs w:val="22"/>
              </w:rPr>
              <w:t>150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ADA30D" w14:textId="77777777" w:rsidR="00B46CD6" w:rsidRPr="00B46CD6" w:rsidRDefault="00B46CD6" w:rsidP="00B46CD6">
            <w:pPr>
              <w:rPr>
                <w:sz w:val="22"/>
                <w:szCs w:val="22"/>
              </w:rPr>
            </w:pPr>
            <w:r w:rsidRPr="00B46CD6">
              <w:rPr>
                <w:sz w:val="22"/>
                <w:szCs w:val="22"/>
              </w:rPr>
              <w:t>Solid comp. of part-solid. Nodule width.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552C50" w14:textId="77777777" w:rsidR="00B46CD6" w:rsidRPr="00B46CD6" w:rsidRDefault="00B46CD6" w:rsidP="00B46CD6">
            <w:pPr>
              <w:rPr>
                <w:sz w:val="22"/>
                <w:szCs w:val="22"/>
              </w:rPr>
            </w:pPr>
            <w:r w:rsidRPr="00B46CD6">
              <w:rPr>
                <w:sz w:val="22"/>
                <w:szCs w:val="22"/>
              </w:rPr>
              <w:t>cect7ssw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91DAB1"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7FAC24"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FBB40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3626F0"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0C071" w14:textId="77777777" w:rsidR="00B46CD6" w:rsidRPr="00B46CD6" w:rsidRDefault="00B46CD6" w:rsidP="00B46CD6">
            <w:pPr>
              <w:rPr>
                <w:sz w:val="22"/>
                <w:szCs w:val="22"/>
              </w:rPr>
            </w:pPr>
            <w:r w:rsidRPr="00B46CD6">
              <w:rPr>
                <w:sz w:val="22"/>
                <w:szCs w:val="22"/>
              </w:rPr>
              <w:t>width</w:t>
            </w:r>
          </w:p>
        </w:tc>
      </w:tr>
      <w:tr w:rsidR="002C0305" w:rsidRPr="00B46CD6" w14:paraId="541EBAE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1F0F9A" w14:textId="77777777" w:rsidR="00B46CD6" w:rsidRPr="00B46CD6" w:rsidRDefault="00B46CD6" w:rsidP="00B46CD6">
            <w:pPr>
              <w:rPr>
                <w:sz w:val="22"/>
                <w:szCs w:val="22"/>
              </w:rPr>
            </w:pPr>
            <w:r w:rsidRPr="00B46CD6">
              <w:rPr>
                <w:sz w:val="22"/>
                <w:szCs w:val="22"/>
              </w:rPr>
              <w:t>151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A6892C" w14:textId="77777777" w:rsidR="00B46CD6" w:rsidRPr="00B46CD6" w:rsidRDefault="00B46CD6" w:rsidP="00B46CD6">
            <w:pPr>
              <w:rPr>
                <w:sz w:val="22"/>
                <w:szCs w:val="22"/>
              </w:rPr>
            </w:pPr>
            <w:r w:rsidRPr="00B46CD6">
              <w:rPr>
                <w:sz w:val="22"/>
                <w:szCs w:val="22"/>
              </w:rPr>
              <w:t>Solid comp. of part-solid. Nodule length.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E92B22" w14:textId="77777777" w:rsidR="00B46CD6" w:rsidRPr="00B46CD6" w:rsidRDefault="00B46CD6" w:rsidP="00B46CD6">
            <w:pPr>
              <w:rPr>
                <w:sz w:val="22"/>
                <w:szCs w:val="22"/>
              </w:rPr>
            </w:pPr>
            <w:r w:rsidRPr="00B46CD6">
              <w:rPr>
                <w:sz w:val="22"/>
                <w:szCs w:val="22"/>
              </w:rPr>
              <w:t>cect8ssl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28A280"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EED89A"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F8461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A5B865"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FE4F1" w14:textId="77777777" w:rsidR="00B46CD6" w:rsidRPr="00B46CD6" w:rsidRDefault="00B46CD6" w:rsidP="00B46CD6">
            <w:pPr>
              <w:rPr>
                <w:sz w:val="22"/>
                <w:szCs w:val="22"/>
              </w:rPr>
            </w:pPr>
            <w:r w:rsidRPr="00B46CD6">
              <w:rPr>
                <w:sz w:val="22"/>
                <w:szCs w:val="22"/>
              </w:rPr>
              <w:t>length</w:t>
            </w:r>
          </w:p>
        </w:tc>
      </w:tr>
      <w:tr w:rsidR="002C0305" w:rsidRPr="00B46CD6" w14:paraId="4BF1AC2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F52974" w14:textId="77777777" w:rsidR="00B46CD6" w:rsidRPr="00B46CD6" w:rsidRDefault="00B46CD6" w:rsidP="00B46CD6">
            <w:pPr>
              <w:rPr>
                <w:sz w:val="22"/>
                <w:szCs w:val="22"/>
              </w:rPr>
            </w:pPr>
            <w:r w:rsidRPr="00B46CD6">
              <w:rPr>
                <w:sz w:val="22"/>
                <w:szCs w:val="22"/>
              </w:rPr>
              <w:t>152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441272" w14:textId="77777777" w:rsidR="00B46CD6" w:rsidRPr="00B46CD6" w:rsidRDefault="00B46CD6" w:rsidP="00B46CD6">
            <w:pPr>
              <w:rPr>
                <w:sz w:val="22"/>
                <w:szCs w:val="22"/>
              </w:rPr>
            </w:pPr>
            <w:r w:rsidRPr="00B46CD6">
              <w:rPr>
                <w:sz w:val="22"/>
                <w:szCs w:val="22"/>
              </w:rPr>
              <w:t>Solid comp. of part-solid. Nodule width.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8467F3" w14:textId="77777777" w:rsidR="00B46CD6" w:rsidRPr="00B46CD6" w:rsidRDefault="00B46CD6" w:rsidP="00B46CD6">
            <w:pPr>
              <w:rPr>
                <w:sz w:val="22"/>
                <w:szCs w:val="22"/>
              </w:rPr>
            </w:pPr>
            <w:r w:rsidRPr="00B46CD6">
              <w:rPr>
                <w:sz w:val="22"/>
                <w:szCs w:val="22"/>
              </w:rPr>
              <w:t>cect8ssw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948228"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52312A"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35032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C7DD4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8066BA" w14:textId="77777777" w:rsidR="00B46CD6" w:rsidRPr="00B46CD6" w:rsidRDefault="00B46CD6" w:rsidP="00B46CD6">
            <w:pPr>
              <w:rPr>
                <w:sz w:val="22"/>
                <w:szCs w:val="22"/>
              </w:rPr>
            </w:pPr>
            <w:r w:rsidRPr="00B46CD6">
              <w:rPr>
                <w:sz w:val="22"/>
                <w:szCs w:val="22"/>
              </w:rPr>
              <w:t>width</w:t>
            </w:r>
          </w:p>
        </w:tc>
      </w:tr>
      <w:tr w:rsidR="002C0305" w:rsidRPr="00B46CD6" w14:paraId="4B2E585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6587E5" w14:textId="77777777" w:rsidR="00B46CD6" w:rsidRPr="00B46CD6" w:rsidRDefault="00B46CD6" w:rsidP="00B46CD6">
            <w:pPr>
              <w:rPr>
                <w:sz w:val="22"/>
                <w:szCs w:val="22"/>
              </w:rPr>
            </w:pPr>
            <w:r w:rsidRPr="00B46CD6">
              <w:rPr>
                <w:sz w:val="22"/>
                <w:szCs w:val="22"/>
              </w:rPr>
              <w:t>153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1B131C" w14:textId="77777777" w:rsidR="00B46CD6" w:rsidRPr="00B46CD6" w:rsidRDefault="00B46CD6" w:rsidP="00B46CD6">
            <w:pPr>
              <w:rPr>
                <w:sz w:val="22"/>
                <w:szCs w:val="22"/>
              </w:rPr>
            </w:pPr>
            <w:r w:rsidRPr="00B46CD6">
              <w:rPr>
                <w:sz w:val="22"/>
                <w:szCs w:val="22"/>
              </w:rPr>
              <w:t>Solid comp. of part-solid. Nodule length.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B91ED8" w14:textId="77777777" w:rsidR="00B46CD6" w:rsidRPr="00B46CD6" w:rsidRDefault="00B46CD6" w:rsidP="00B46CD6">
            <w:pPr>
              <w:rPr>
                <w:sz w:val="22"/>
                <w:szCs w:val="22"/>
              </w:rPr>
            </w:pPr>
            <w:r w:rsidRPr="00B46CD6">
              <w:rPr>
                <w:sz w:val="22"/>
                <w:szCs w:val="22"/>
              </w:rPr>
              <w:t>cect9ssl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E1201A"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998B44"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80996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8ACFD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53BAB3" w14:textId="77777777" w:rsidR="00B46CD6" w:rsidRPr="00B46CD6" w:rsidRDefault="00B46CD6" w:rsidP="00B46CD6">
            <w:pPr>
              <w:rPr>
                <w:sz w:val="22"/>
                <w:szCs w:val="22"/>
              </w:rPr>
            </w:pPr>
            <w:r w:rsidRPr="00B46CD6">
              <w:rPr>
                <w:sz w:val="22"/>
                <w:szCs w:val="22"/>
              </w:rPr>
              <w:t>length</w:t>
            </w:r>
          </w:p>
        </w:tc>
      </w:tr>
      <w:tr w:rsidR="002C0305" w:rsidRPr="00B46CD6" w14:paraId="59594E8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FFF06D" w14:textId="77777777" w:rsidR="00B46CD6" w:rsidRPr="00B46CD6" w:rsidRDefault="00B46CD6" w:rsidP="00B46CD6">
            <w:pPr>
              <w:rPr>
                <w:sz w:val="22"/>
                <w:szCs w:val="22"/>
              </w:rPr>
            </w:pPr>
            <w:r w:rsidRPr="00B46CD6">
              <w:rPr>
                <w:sz w:val="22"/>
                <w:szCs w:val="22"/>
              </w:rPr>
              <w:t>154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B751E0" w14:textId="77777777" w:rsidR="00B46CD6" w:rsidRPr="00B46CD6" w:rsidRDefault="00B46CD6" w:rsidP="00B46CD6">
            <w:pPr>
              <w:rPr>
                <w:sz w:val="22"/>
                <w:szCs w:val="22"/>
              </w:rPr>
            </w:pPr>
            <w:r w:rsidRPr="00B46CD6">
              <w:rPr>
                <w:sz w:val="22"/>
                <w:szCs w:val="22"/>
              </w:rPr>
              <w:t>Solid comp. of part-solid. Nodule width.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CCD4C4" w14:textId="77777777" w:rsidR="00B46CD6" w:rsidRPr="00B46CD6" w:rsidRDefault="00B46CD6" w:rsidP="00B46CD6">
            <w:pPr>
              <w:rPr>
                <w:sz w:val="22"/>
                <w:szCs w:val="22"/>
              </w:rPr>
            </w:pPr>
            <w:r w:rsidRPr="00B46CD6">
              <w:rPr>
                <w:sz w:val="22"/>
                <w:szCs w:val="22"/>
              </w:rPr>
              <w:t>cect9ssw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0B4D9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ACE41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B7035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0841A0"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CA7E3B" w14:textId="77777777" w:rsidR="00B46CD6" w:rsidRPr="00B46CD6" w:rsidRDefault="00B46CD6" w:rsidP="00B46CD6">
            <w:pPr>
              <w:rPr>
                <w:sz w:val="22"/>
                <w:szCs w:val="22"/>
              </w:rPr>
            </w:pPr>
            <w:r w:rsidRPr="00B46CD6">
              <w:rPr>
                <w:sz w:val="22"/>
                <w:szCs w:val="22"/>
              </w:rPr>
              <w:t>width</w:t>
            </w:r>
          </w:p>
        </w:tc>
      </w:tr>
      <w:tr w:rsidR="002C0305" w:rsidRPr="00B46CD6" w14:paraId="650E9F3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25D074" w14:textId="77777777" w:rsidR="00B46CD6" w:rsidRPr="00B46CD6" w:rsidRDefault="00B46CD6" w:rsidP="00B46CD6">
            <w:pPr>
              <w:rPr>
                <w:sz w:val="22"/>
                <w:szCs w:val="22"/>
              </w:rPr>
            </w:pPr>
            <w:r w:rsidRPr="00B46CD6">
              <w:rPr>
                <w:sz w:val="22"/>
                <w:szCs w:val="22"/>
              </w:rPr>
              <w:t>155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BADC51" w14:textId="77777777" w:rsidR="00B46CD6" w:rsidRPr="00B46CD6" w:rsidRDefault="00B46CD6" w:rsidP="00B46CD6">
            <w:pPr>
              <w:rPr>
                <w:sz w:val="22"/>
                <w:szCs w:val="22"/>
              </w:rPr>
            </w:pPr>
            <w:r w:rsidRPr="00B46CD6">
              <w:rPr>
                <w:sz w:val="22"/>
                <w:szCs w:val="22"/>
              </w:rPr>
              <w:t>Solid comp. of part-solid. Nodule length.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A2D1AA" w14:textId="77777777" w:rsidR="00B46CD6" w:rsidRPr="00B46CD6" w:rsidRDefault="00B46CD6" w:rsidP="00B46CD6">
            <w:pPr>
              <w:rPr>
                <w:sz w:val="22"/>
                <w:szCs w:val="22"/>
              </w:rPr>
            </w:pPr>
            <w:r w:rsidRPr="00B46CD6">
              <w:rPr>
                <w:sz w:val="22"/>
                <w:szCs w:val="22"/>
              </w:rPr>
              <w:t>cect10ssl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52301E"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0C9BB5"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E3A0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C619FB"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DF856E" w14:textId="77777777" w:rsidR="00B46CD6" w:rsidRPr="00B46CD6" w:rsidRDefault="00B46CD6" w:rsidP="00B46CD6">
            <w:pPr>
              <w:rPr>
                <w:sz w:val="22"/>
                <w:szCs w:val="22"/>
              </w:rPr>
            </w:pPr>
            <w:r w:rsidRPr="00B46CD6">
              <w:rPr>
                <w:sz w:val="22"/>
                <w:szCs w:val="22"/>
              </w:rPr>
              <w:t>length</w:t>
            </w:r>
          </w:p>
        </w:tc>
      </w:tr>
      <w:tr w:rsidR="002C0305" w:rsidRPr="00B46CD6" w14:paraId="458D15A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FF8534" w14:textId="77777777" w:rsidR="00B46CD6" w:rsidRPr="00B46CD6" w:rsidRDefault="00B46CD6" w:rsidP="00B46CD6">
            <w:pPr>
              <w:rPr>
                <w:sz w:val="22"/>
                <w:szCs w:val="22"/>
              </w:rPr>
            </w:pPr>
            <w:r w:rsidRPr="00B46CD6">
              <w:rPr>
                <w:sz w:val="22"/>
                <w:szCs w:val="22"/>
              </w:rPr>
              <w:t>156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A615DF" w14:textId="77777777" w:rsidR="00B46CD6" w:rsidRPr="00B46CD6" w:rsidRDefault="00B46CD6" w:rsidP="00B46CD6">
            <w:pPr>
              <w:rPr>
                <w:sz w:val="22"/>
                <w:szCs w:val="22"/>
              </w:rPr>
            </w:pPr>
            <w:r w:rsidRPr="00B46CD6">
              <w:rPr>
                <w:sz w:val="22"/>
                <w:szCs w:val="22"/>
              </w:rPr>
              <w:t>Solid comp. of part-solid. Nodule width.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A20121" w14:textId="77777777" w:rsidR="00B46CD6" w:rsidRPr="00B46CD6" w:rsidRDefault="00B46CD6" w:rsidP="00B46CD6">
            <w:pPr>
              <w:rPr>
                <w:sz w:val="22"/>
                <w:szCs w:val="22"/>
              </w:rPr>
            </w:pPr>
            <w:r w:rsidRPr="00B46CD6">
              <w:rPr>
                <w:sz w:val="22"/>
                <w:szCs w:val="22"/>
              </w:rPr>
              <w:t>cect10ssw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11FEDE"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6B671D"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5F7C8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3A3631"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3DD124" w14:textId="77777777" w:rsidR="00B46CD6" w:rsidRPr="00B46CD6" w:rsidRDefault="00B46CD6" w:rsidP="00B46CD6">
            <w:pPr>
              <w:rPr>
                <w:sz w:val="22"/>
                <w:szCs w:val="22"/>
              </w:rPr>
            </w:pPr>
            <w:r w:rsidRPr="00B46CD6">
              <w:rPr>
                <w:sz w:val="22"/>
                <w:szCs w:val="22"/>
              </w:rPr>
              <w:t>width</w:t>
            </w:r>
          </w:p>
        </w:tc>
      </w:tr>
      <w:tr w:rsidR="002C0305" w:rsidRPr="00B46CD6" w14:paraId="740EAF3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84EE74" w14:textId="77777777" w:rsidR="00B46CD6" w:rsidRPr="00B46CD6" w:rsidRDefault="00B46CD6" w:rsidP="00B46CD6">
            <w:pPr>
              <w:rPr>
                <w:sz w:val="22"/>
                <w:szCs w:val="22"/>
              </w:rPr>
            </w:pPr>
            <w:r w:rsidRPr="00B46CD6">
              <w:rPr>
                <w:sz w:val="22"/>
                <w:szCs w:val="22"/>
              </w:rPr>
              <w:t>157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BCADDD" w14:textId="77777777" w:rsidR="00B46CD6" w:rsidRPr="00B46CD6" w:rsidRDefault="00B46CD6" w:rsidP="00B46CD6">
            <w:pPr>
              <w:rPr>
                <w:sz w:val="22"/>
                <w:szCs w:val="22"/>
              </w:rPr>
            </w:pPr>
            <w:r w:rsidRPr="00B46CD6">
              <w:rPr>
                <w:sz w:val="22"/>
                <w:szCs w:val="22"/>
              </w:rPr>
              <w:t>Smooth edges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66A2F7" w14:textId="77777777" w:rsidR="00B46CD6" w:rsidRPr="00B46CD6" w:rsidRDefault="00B46CD6" w:rsidP="00B46CD6">
            <w:pPr>
              <w:rPr>
                <w:sz w:val="22"/>
                <w:szCs w:val="22"/>
              </w:rPr>
            </w:pPr>
            <w:r w:rsidRPr="00B46CD6">
              <w:rPr>
                <w:sz w:val="22"/>
                <w:szCs w:val="22"/>
              </w:rPr>
              <w:t>cect1se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86D9F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64925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4F546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658E78"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175B1A" w14:textId="77777777" w:rsidR="00B46CD6" w:rsidRPr="00B46CD6" w:rsidRDefault="00B46CD6" w:rsidP="00B46CD6">
            <w:pPr>
              <w:rPr>
                <w:sz w:val="22"/>
                <w:szCs w:val="22"/>
              </w:rPr>
            </w:pPr>
            <w:r w:rsidRPr="00B46CD6">
              <w:rPr>
                <w:sz w:val="22"/>
                <w:szCs w:val="22"/>
              </w:rPr>
              <w:t>Yes</w:t>
            </w:r>
          </w:p>
        </w:tc>
      </w:tr>
      <w:tr w:rsidR="002C0305" w:rsidRPr="00B46CD6" w14:paraId="67A9693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63ADDC" w14:textId="77777777" w:rsidR="00B46CD6" w:rsidRPr="00B46CD6" w:rsidRDefault="00B46CD6" w:rsidP="00B46CD6">
            <w:pPr>
              <w:rPr>
                <w:sz w:val="22"/>
                <w:szCs w:val="22"/>
              </w:rPr>
            </w:pPr>
            <w:r w:rsidRPr="00B46CD6">
              <w:rPr>
                <w:sz w:val="22"/>
                <w:szCs w:val="22"/>
              </w:rPr>
              <w:t>158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11C0A3" w14:textId="77777777" w:rsidR="00B46CD6" w:rsidRPr="00B46CD6" w:rsidRDefault="00B46CD6" w:rsidP="00B46CD6">
            <w:pPr>
              <w:rPr>
                <w:sz w:val="22"/>
                <w:szCs w:val="22"/>
              </w:rPr>
            </w:pPr>
            <w:r w:rsidRPr="00B46CD6">
              <w:rPr>
                <w:sz w:val="22"/>
                <w:szCs w:val="22"/>
              </w:rPr>
              <w:t>Smooth edges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1826D3" w14:textId="77777777" w:rsidR="00B46CD6" w:rsidRPr="00B46CD6" w:rsidRDefault="00B46CD6" w:rsidP="00B46CD6">
            <w:pPr>
              <w:rPr>
                <w:sz w:val="22"/>
                <w:szCs w:val="22"/>
              </w:rPr>
            </w:pPr>
            <w:r w:rsidRPr="00B46CD6">
              <w:rPr>
                <w:sz w:val="22"/>
                <w:szCs w:val="22"/>
              </w:rPr>
              <w:t>cect2se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963F0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FBAE6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5D8EB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9B7C9"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4C7821" w14:textId="77777777" w:rsidR="00B46CD6" w:rsidRPr="00B46CD6" w:rsidRDefault="00B46CD6" w:rsidP="00B46CD6">
            <w:pPr>
              <w:rPr>
                <w:sz w:val="22"/>
                <w:szCs w:val="22"/>
              </w:rPr>
            </w:pPr>
            <w:r w:rsidRPr="00B46CD6">
              <w:rPr>
                <w:sz w:val="22"/>
                <w:szCs w:val="22"/>
              </w:rPr>
              <w:t>Yes</w:t>
            </w:r>
          </w:p>
        </w:tc>
      </w:tr>
      <w:tr w:rsidR="002C0305" w:rsidRPr="00B46CD6" w14:paraId="5207756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368460" w14:textId="77777777" w:rsidR="00B46CD6" w:rsidRPr="00B46CD6" w:rsidRDefault="00B46CD6" w:rsidP="00B46CD6">
            <w:pPr>
              <w:rPr>
                <w:sz w:val="22"/>
                <w:szCs w:val="22"/>
              </w:rPr>
            </w:pPr>
            <w:r w:rsidRPr="00B46CD6">
              <w:rPr>
                <w:sz w:val="22"/>
                <w:szCs w:val="22"/>
              </w:rPr>
              <w:t>159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813A74" w14:textId="77777777" w:rsidR="00B46CD6" w:rsidRPr="00B46CD6" w:rsidRDefault="00B46CD6" w:rsidP="00B46CD6">
            <w:pPr>
              <w:rPr>
                <w:sz w:val="22"/>
                <w:szCs w:val="22"/>
              </w:rPr>
            </w:pPr>
            <w:r w:rsidRPr="00B46CD6">
              <w:rPr>
                <w:sz w:val="22"/>
                <w:szCs w:val="22"/>
              </w:rPr>
              <w:t>Smooth edges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AC5D57" w14:textId="77777777" w:rsidR="00B46CD6" w:rsidRPr="00B46CD6" w:rsidRDefault="00B46CD6" w:rsidP="00B46CD6">
            <w:pPr>
              <w:rPr>
                <w:sz w:val="22"/>
                <w:szCs w:val="22"/>
              </w:rPr>
            </w:pPr>
            <w:r w:rsidRPr="00B46CD6">
              <w:rPr>
                <w:sz w:val="22"/>
                <w:szCs w:val="22"/>
              </w:rPr>
              <w:t>cect3se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85AD59"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57E18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74131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0C6C43"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A20E32" w14:textId="77777777" w:rsidR="00B46CD6" w:rsidRPr="00B46CD6" w:rsidRDefault="00B46CD6" w:rsidP="00B46CD6">
            <w:pPr>
              <w:rPr>
                <w:sz w:val="22"/>
                <w:szCs w:val="22"/>
              </w:rPr>
            </w:pPr>
            <w:r w:rsidRPr="00B46CD6">
              <w:rPr>
                <w:sz w:val="22"/>
                <w:szCs w:val="22"/>
              </w:rPr>
              <w:t>Yes</w:t>
            </w:r>
          </w:p>
        </w:tc>
      </w:tr>
      <w:tr w:rsidR="002C0305" w:rsidRPr="00B46CD6" w14:paraId="497D098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30813C" w14:textId="77777777" w:rsidR="00B46CD6" w:rsidRPr="00B46CD6" w:rsidRDefault="00B46CD6" w:rsidP="00B46CD6">
            <w:pPr>
              <w:rPr>
                <w:sz w:val="22"/>
                <w:szCs w:val="22"/>
              </w:rPr>
            </w:pPr>
            <w:r w:rsidRPr="00B46CD6">
              <w:rPr>
                <w:sz w:val="22"/>
                <w:szCs w:val="22"/>
              </w:rPr>
              <w:t>160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DA9BD5" w14:textId="77777777" w:rsidR="00B46CD6" w:rsidRPr="00B46CD6" w:rsidRDefault="00B46CD6" w:rsidP="00B46CD6">
            <w:pPr>
              <w:rPr>
                <w:sz w:val="22"/>
                <w:szCs w:val="22"/>
              </w:rPr>
            </w:pPr>
            <w:r w:rsidRPr="00B46CD6">
              <w:rPr>
                <w:sz w:val="22"/>
                <w:szCs w:val="22"/>
              </w:rPr>
              <w:t>Smooth edges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992DB2" w14:textId="77777777" w:rsidR="00B46CD6" w:rsidRPr="00B46CD6" w:rsidRDefault="00B46CD6" w:rsidP="00B46CD6">
            <w:pPr>
              <w:rPr>
                <w:sz w:val="22"/>
                <w:szCs w:val="22"/>
              </w:rPr>
            </w:pPr>
            <w:r w:rsidRPr="00B46CD6">
              <w:rPr>
                <w:sz w:val="22"/>
                <w:szCs w:val="22"/>
              </w:rPr>
              <w:t>cect4se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7AE50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B1DFF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E9E21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929021"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AFEF53" w14:textId="77777777" w:rsidR="00B46CD6" w:rsidRPr="00B46CD6" w:rsidRDefault="00B46CD6" w:rsidP="00B46CD6">
            <w:pPr>
              <w:rPr>
                <w:sz w:val="22"/>
                <w:szCs w:val="22"/>
              </w:rPr>
            </w:pPr>
            <w:r w:rsidRPr="00B46CD6">
              <w:rPr>
                <w:sz w:val="22"/>
                <w:szCs w:val="22"/>
              </w:rPr>
              <w:t>Yes</w:t>
            </w:r>
          </w:p>
        </w:tc>
      </w:tr>
      <w:tr w:rsidR="002C0305" w:rsidRPr="00B46CD6" w14:paraId="46E7600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E25396" w14:textId="77777777" w:rsidR="00B46CD6" w:rsidRPr="00B46CD6" w:rsidRDefault="00B46CD6" w:rsidP="00B46CD6">
            <w:pPr>
              <w:rPr>
                <w:sz w:val="22"/>
                <w:szCs w:val="22"/>
              </w:rPr>
            </w:pPr>
            <w:r w:rsidRPr="00B46CD6">
              <w:rPr>
                <w:sz w:val="22"/>
                <w:szCs w:val="22"/>
              </w:rPr>
              <w:t>161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AD7D80" w14:textId="77777777" w:rsidR="00B46CD6" w:rsidRPr="00B46CD6" w:rsidRDefault="00B46CD6" w:rsidP="00B46CD6">
            <w:pPr>
              <w:rPr>
                <w:sz w:val="22"/>
                <w:szCs w:val="22"/>
              </w:rPr>
            </w:pPr>
            <w:r w:rsidRPr="00B46CD6">
              <w:rPr>
                <w:sz w:val="22"/>
                <w:szCs w:val="22"/>
              </w:rPr>
              <w:t>Smooth edges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B499CD" w14:textId="77777777" w:rsidR="00B46CD6" w:rsidRPr="00B46CD6" w:rsidRDefault="00B46CD6" w:rsidP="00B46CD6">
            <w:pPr>
              <w:rPr>
                <w:sz w:val="22"/>
                <w:szCs w:val="22"/>
              </w:rPr>
            </w:pPr>
            <w:r w:rsidRPr="00B46CD6">
              <w:rPr>
                <w:sz w:val="22"/>
                <w:szCs w:val="22"/>
              </w:rPr>
              <w:t>cect5se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7D228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2020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3401A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317330"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1CBF66" w14:textId="77777777" w:rsidR="00B46CD6" w:rsidRPr="00B46CD6" w:rsidRDefault="00B46CD6" w:rsidP="00B46CD6">
            <w:pPr>
              <w:rPr>
                <w:sz w:val="22"/>
                <w:szCs w:val="22"/>
              </w:rPr>
            </w:pPr>
            <w:r w:rsidRPr="00B46CD6">
              <w:rPr>
                <w:sz w:val="22"/>
                <w:szCs w:val="22"/>
              </w:rPr>
              <w:t>Yes</w:t>
            </w:r>
          </w:p>
        </w:tc>
      </w:tr>
      <w:tr w:rsidR="002C0305" w:rsidRPr="00B46CD6" w14:paraId="0E09AAB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5CD52D" w14:textId="77777777" w:rsidR="00B46CD6" w:rsidRPr="00B46CD6" w:rsidRDefault="00B46CD6" w:rsidP="00B46CD6">
            <w:pPr>
              <w:rPr>
                <w:sz w:val="22"/>
                <w:szCs w:val="22"/>
              </w:rPr>
            </w:pPr>
            <w:r w:rsidRPr="00B46CD6">
              <w:rPr>
                <w:sz w:val="22"/>
                <w:szCs w:val="22"/>
              </w:rPr>
              <w:t>162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6AE75B" w14:textId="77777777" w:rsidR="00B46CD6" w:rsidRPr="00B46CD6" w:rsidRDefault="00B46CD6" w:rsidP="00B46CD6">
            <w:pPr>
              <w:rPr>
                <w:sz w:val="22"/>
                <w:szCs w:val="22"/>
              </w:rPr>
            </w:pPr>
            <w:r w:rsidRPr="00B46CD6">
              <w:rPr>
                <w:sz w:val="22"/>
                <w:szCs w:val="22"/>
              </w:rPr>
              <w:t>Smooth edges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3A56E4" w14:textId="77777777" w:rsidR="00B46CD6" w:rsidRPr="00B46CD6" w:rsidRDefault="00B46CD6" w:rsidP="00B46CD6">
            <w:pPr>
              <w:rPr>
                <w:sz w:val="22"/>
                <w:szCs w:val="22"/>
              </w:rPr>
            </w:pPr>
            <w:r w:rsidRPr="00B46CD6">
              <w:rPr>
                <w:sz w:val="22"/>
                <w:szCs w:val="22"/>
              </w:rPr>
              <w:t>cect6se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24319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8F094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63D51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F1B2B5"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61B92D" w14:textId="77777777" w:rsidR="00B46CD6" w:rsidRPr="00B46CD6" w:rsidRDefault="00B46CD6" w:rsidP="00B46CD6">
            <w:pPr>
              <w:rPr>
                <w:sz w:val="22"/>
                <w:szCs w:val="22"/>
              </w:rPr>
            </w:pPr>
            <w:r w:rsidRPr="00B46CD6">
              <w:rPr>
                <w:sz w:val="22"/>
                <w:szCs w:val="22"/>
              </w:rPr>
              <w:t>Yes</w:t>
            </w:r>
          </w:p>
        </w:tc>
      </w:tr>
      <w:tr w:rsidR="002C0305" w:rsidRPr="00B46CD6" w14:paraId="50D89A8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E7379A" w14:textId="77777777" w:rsidR="00B46CD6" w:rsidRPr="00B46CD6" w:rsidRDefault="00B46CD6" w:rsidP="00B46CD6">
            <w:pPr>
              <w:rPr>
                <w:sz w:val="22"/>
                <w:szCs w:val="22"/>
              </w:rPr>
            </w:pPr>
            <w:r w:rsidRPr="00B46CD6">
              <w:rPr>
                <w:sz w:val="22"/>
                <w:szCs w:val="22"/>
              </w:rPr>
              <w:t>163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4CD1DA" w14:textId="77777777" w:rsidR="00B46CD6" w:rsidRPr="00B46CD6" w:rsidRDefault="00B46CD6" w:rsidP="00B46CD6">
            <w:pPr>
              <w:rPr>
                <w:sz w:val="22"/>
                <w:szCs w:val="22"/>
              </w:rPr>
            </w:pPr>
            <w:r w:rsidRPr="00B46CD6">
              <w:rPr>
                <w:sz w:val="22"/>
                <w:szCs w:val="22"/>
              </w:rPr>
              <w:t>Smooth edges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1BA044" w14:textId="77777777" w:rsidR="00B46CD6" w:rsidRPr="00B46CD6" w:rsidRDefault="00B46CD6" w:rsidP="00B46CD6">
            <w:pPr>
              <w:rPr>
                <w:sz w:val="22"/>
                <w:szCs w:val="22"/>
              </w:rPr>
            </w:pPr>
            <w:r w:rsidRPr="00B46CD6">
              <w:rPr>
                <w:sz w:val="22"/>
                <w:szCs w:val="22"/>
              </w:rPr>
              <w:t>cect7se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E0252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FDF17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25CAE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E519B7"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18649C" w14:textId="77777777" w:rsidR="00B46CD6" w:rsidRPr="00B46CD6" w:rsidRDefault="00B46CD6" w:rsidP="00B46CD6">
            <w:pPr>
              <w:rPr>
                <w:sz w:val="22"/>
                <w:szCs w:val="22"/>
              </w:rPr>
            </w:pPr>
            <w:r w:rsidRPr="00B46CD6">
              <w:rPr>
                <w:sz w:val="22"/>
                <w:szCs w:val="22"/>
              </w:rPr>
              <w:t>Yes</w:t>
            </w:r>
          </w:p>
        </w:tc>
      </w:tr>
      <w:tr w:rsidR="002C0305" w:rsidRPr="00B46CD6" w14:paraId="52BA7EC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ABF492" w14:textId="77777777" w:rsidR="00B46CD6" w:rsidRPr="00B46CD6" w:rsidRDefault="00B46CD6" w:rsidP="00B46CD6">
            <w:pPr>
              <w:rPr>
                <w:sz w:val="22"/>
                <w:szCs w:val="22"/>
              </w:rPr>
            </w:pPr>
            <w:r w:rsidRPr="00B46CD6">
              <w:rPr>
                <w:sz w:val="22"/>
                <w:szCs w:val="22"/>
              </w:rPr>
              <w:t>164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D2573B" w14:textId="77777777" w:rsidR="00B46CD6" w:rsidRPr="00B46CD6" w:rsidRDefault="00B46CD6" w:rsidP="00B46CD6">
            <w:pPr>
              <w:rPr>
                <w:sz w:val="22"/>
                <w:szCs w:val="22"/>
              </w:rPr>
            </w:pPr>
            <w:r w:rsidRPr="00B46CD6">
              <w:rPr>
                <w:sz w:val="22"/>
                <w:szCs w:val="22"/>
              </w:rPr>
              <w:t>Smooth edges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697C9A" w14:textId="77777777" w:rsidR="00B46CD6" w:rsidRPr="00B46CD6" w:rsidRDefault="00B46CD6" w:rsidP="00B46CD6">
            <w:pPr>
              <w:rPr>
                <w:sz w:val="22"/>
                <w:szCs w:val="22"/>
              </w:rPr>
            </w:pPr>
            <w:r w:rsidRPr="00B46CD6">
              <w:rPr>
                <w:sz w:val="22"/>
                <w:szCs w:val="22"/>
              </w:rPr>
              <w:t>cect8se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DDF7B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73E95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CA7BC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FA5ED8"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158C77" w14:textId="77777777" w:rsidR="00B46CD6" w:rsidRPr="00B46CD6" w:rsidRDefault="00B46CD6" w:rsidP="00B46CD6">
            <w:pPr>
              <w:rPr>
                <w:sz w:val="22"/>
                <w:szCs w:val="22"/>
              </w:rPr>
            </w:pPr>
            <w:r w:rsidRPr="00B46CD6">
              <w:rPr>
                <w:sz w:val="22"/>
                <w:szCs w:val="22"/>
              </w:rPr>
              <w:t>Yes</w:t>
            </w:r>
          </w:p>
        </w:tc>
      </w:tr>
      <w:tr w:rsidR="002C0305" w:rsidRPr="00B46CD6" w14:paraId="263DEE8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9E986B" w14:textId="77777777" w:rsidR="00B46CD6" w:rsidRPr="00B46CD6" w:rsidRDefault="00B46CD6" w:rsidP="00B46CD6">
            <w:pPr>
              <w:rPr>
                <w:sz w:val="22"/>
                <w:szCs w:val="22"/>
              </w:rPr>
            </w:pPr>
            <w:r w:rsidRPr="00B46CD6">
              <w:rPr>
                <w:sz w:val="22"/>
                <w:szCs w:val="22"/>
              </w:rPr>
              <w:t>165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4A31EF" w14:textId="77777777" w:rsidR="00B46CD6" w:rsidRPr="00B46CD6" w:rsidRDefault="00B46CD6" w:rsidP="00B46CD6">
            <w:pPr>
              <w:rPr>
                <w:sz w:val="22"/>
                <w:szCs w:val="22"/>
              </w:rPr>
            </w:pPr>
            <w:r w:rsidRPr="00B46CD6">
              <w:rPr>
                <w:sz w:val="22"/>
                <w:szCs w:val="22"/>
              </w:rPr>
              <w:t>Smooth edges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6AA1B4" w14:textId="77777777" w:rsidR="00B46CD6" w:rsidRPr="00B46CD6" w:rsidRDefault="00B46CD6" w:rsidP="00B46CD6">
            <w:pPr>
              <w:rPr>
                <w:sz w:val="22"/>
                <w:szCs w:val="22"/>
              </w:rPr>
            </w:pPr>
            <w:r w:rsidRPr="00B46CD6">
              <w:rPr>
                <w:sz w:val="22"/>
                <w:szCs w:val="22"/>
              </w:rPr>
              <w:t>cect9se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CA1DE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E9100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1823A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1D5C7F"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7233E7" w14:textId="77777777" w:rsidR="00B46CD6" w:rsidRPr="00B46CD6" w:rsidRDefault="00B46CD6" w:rsidP="00B46CD6">
            <w:pPr>
              <w:rPr>
                <w:sz w:val="22"/>
                <w:szCs w:val="22"/>
              </w:rPr>
            </w:pPr>
            <w:r w:rsidRPr="00B46CD6">
              <w:rPr>
                <w:sz w:val="22"/>
                <w:szCs w:val="22"/>
              </w:rPr>
              <w:t>Yes</w:t>
            </w:r>
          </w:p>
        </w:tc>
      </w:tr>
      <w:tr w:rsidR="002C0305" w:rsidRPr="00B46CD6" w14:paraId="7A2C966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F36637" w14:textId="77777777" w:rsidR="00B46CD6" w:rsidRPr="00B46CD6" w:rsidRDefault="00B46CD6" w:rsidP="00B46CD6">
            <w:pPr>
              <w:rPr>
                <w:sz w:val="22"/>
                <w:szCs w:val="22"/>
              </w:rPr>
            </w:pPr>
            <w:r w:rsidRPr="00B46CD6">
              <w:rPr>
                <w:sz w:val="22"/>
                <w:szCs w:val="22"/>
              </w:rPr>
              <w:t>166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A50AED" w14:textId="77777777" w:rsidR="00B46CD6" w:rsidRPr="00B46CD6" w:rsidRDefault="00B46CD6" w:rsidP="00B46CD6">
            <w:pPr>
              <w:rPr>
                <w:sz w:val="22"/>
                <w:szCs w:val="22"/>
              </w:rPr>
            </w:pPr>
            <w:r w:rsidRPr="00B46CD6">
              <w:rPr>
                <w:sz w:val="22"/>
                <w:szCs w:val="22"/>
              </w:rPr>
              <w:t>Smooth edges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A0C963" w14:textId="77777777" w:rsidR="00B46CD6" w:rsidRPr="00B46CD6" w:rsidRDefault="00B46CD6" w:rsidP="00B46CD6">
            <w:pPr>
              <w:rPr>
                <w:sz w:val="22"/>
                <w:szCs w:val="22"/>
              </w:rPr>
            </w:pPr>
            <w:r w:rsidRPr="00B46CD6">
              <w:rPr>
                <w:sz w:val="22"/>
                <w:szCs w:val="22"/>
              </w:rPr>
              <w:t>cect10se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5ACA0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048FE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11A7A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5A5D01"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AEE24E" w14:textId="77777777" w:rsidR="00B46CD6" w:rsidRPr="00B46CD6" w:rsidRDefault="00B46CD6" w:rsidP="00B46CD6">
            <w:pPr>
              <w:rPr>
                <w:sz w:val="22"/>
                <w:szCs w:val="22"/>
              </w:rPr>
            </w:pPr>
            <w:r w:rsidRPr="00B46CD6">
              <w:rPr>
                <w:sz w:val="22"/>
                <w:szCs w:val="22"/>
              </w:rPr>
              <w:t>Yes</w:t>
            </w:r>
          </w:p>
        </w:tc>
      </w:tr>
      <w:tr w:rsidR="002C0305" w:rsidRPr="00B46CD6" w14:paraId="5C38990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923BD1" w14:textId="77777777" w:rsidR="00B46CD6" w:rsidRPr="00B46CD6" w:rsidRDefault="00B46CD6" w:rsidP="00B46CD6">
            <w:pPr>
              <w:rPr>
                <w:sz w:val="22"/>
                <w:szCs w:val="22"/>
              </w:rPr>
            </w:pPr>
            <w:r w:rsidRPr="00B46CD6">
              <w:rPr>
                <w:sz w:val="22"/>
                <w:szCs w:val="22"/>
              </w:rPr>
              <w:t>167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0D9179" w14:textId="77777777" w:rsidR="00B46CD6" w:rsidRPr="00B46CD6" w:rsidRDefault="00B46CD6" w:rsidP="00B46CD6">
            <w:pPr>
              <w:rPr>
                <w:sz w:val="22"/>
                <w:szCs w:val="22"/>
              </w:rPr>
            </w:pPr>
            <w:r w:rsidRPr="00B46CD6">
              <w:rPr>
                <w:sz w:val="22"/>
                <w:szCs w:val="22"/>
              </w:rPr>
              <w:t>Calcifications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92B2EA" w14:textId="77777777" w:rsidR="00B46CD6" w:rsidRPr="00B46CD6" w:rsidRDefault="00B46CD6" w:rsidP="00B46CD6">
            <w:pPr>
              <w:rPr>
                <w:sz w:val="22"/>
                <w:szCs w:val="22"/>
              </w:rPr>
            </w:pPr>
            <w:r w:rsidRPr="00B46CD6">
              <w:rPr>
                <w:sz w:val="22"/>
                <w:szCs w:val="22"/>
              </w:rPr>
              <w:t>cect1ca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E67A5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EF884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4C32F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4BC410"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AD523B" w14:textId="77777777" w:rsidR="00B46CD6" w:rsidRPr="00B46CD6" w:rsidRDefault="00B46CD6" w:rsidP="00B46CD6">
            <w:pPr>
              <w:rPr>
                <w:sz w:val="22"/>
                <w:szCs w:val="22"/>
              </w:rPr>
            </w:pPr>
            <w:r w:rsidRPr="00B46CD6">
              <w:rPr>
                <w:sz w:val="22"/>
                <w:szCs w:val="22"/>
              </w:rPr>
              <w:t>Yes</w:t>
            </w:r>
          </w:p>
        </w:tc>
      </w:tr>
      <w:tr w:rsidR="002C0305" w:rsidRPr="00B46CD6" w14:paraId="03E481E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532AC3" w14:textId="77777777" w:rsidR="00B46CD6" w:rsidRPr="00B46CD6" w:rsidRDefault="00B46CD6" w:rsidP="00B46CD6">
            <w:pPr>
              <w:rPr>
                <w:sz w:val="22"/>
                <w:szCs w:val="22"/>
              </w:rPr>
            </w:pPr>
            <w:r w:rsidRPr="00B46CD6">
              <w:rPr>
                <w:sz w:val="22"/>
                <w:szCs w:val="22"/>
              </w:rPr>
              <w:t>168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9C3B6D" w14:textId="77777777" w:rsidR="00B46CD6" w:rsidRPr="00B46CD6" w:rsidRDefault="00B46CD6" w:rsidP="00B46CD6">
            <w:pPr>
              <w:rPr>
                <w:sz w:val="22"/>
                <w:szCs w:val="22"/>
              </w:rPr>
            </w:pPr>
            <w:r w:rsidRPr="00B46CD6">
              <w:rPr>
                <w:sz w:val="22"/>
                <w:szCs w:val="22"/>
              </w:rPr>
              <w:t>Calcifications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A0B478" w14:textId="77777777" w:rsidR="00B46CD6" w:rsidRPr="00B46CD6" w:rsidRDefault="00B46CD6" w:rsidP="00B46CD6">
            <w:pPr>
              <w:rPr>
                <w:sz w:val="22"/>
                <w:szCs w:val="22"/>
              </w:rPr>
            </w:pPr>
            <w:r w:rsidRPr="00B46CD6">
              <w:rPr>
                <w:sz w:val="22"/>
                <w:szCs w:val="22"/>
              </w:rPr>
              <w:t>cect2ca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38315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C9B6F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7CEBD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703CDF"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DBFF79" w14:textId="77777777" w:rsidR="00B46CD6" w:rsidRPr="00B46CD6" w:rsidRDefault="00B46CD6" w:rsidP="00B46CD6">
            <w:pPr>
              <w:rPr>
                <w:sz w:val="22"/>
                <w:szCs w:val="22"/>
              </w:rPr>
            </w:pPr>
            <w:r w:rsidRPr="00B46CD6">
              <w:rPr>
                <w:sz w:val="22"/>
                <w:szCs w:val="22"/>
              </w:rPr>
              <w:t>Yes</w:t>
            </w:r>
          </w:p>
        </w:tc>
      </w:tr>
      <w:tr w:rsidR="002C0305" w:rsidRPr="00B46CD6" w14:paraId="21B91DA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573BB3" w14:textId="77777777" w:rsidR="00B46CD6" w:rsidRPr="00B46CD6" w:rsidRDefault="00B46CD6" w:rsidP="00B46CD6">
            <w:pPr>
              <w:rPr>
                <w:sz w:val="22"/>
                <w:szCs w:val="22"/>
              </w:rPr>
            </w:pPr>
            <w:r w:rsidRPr="00B46CD6">
              <w:rPr>
                <w:sz w:val="22"/>
                <w:szCs w:val="22"/>
              </w:rPr>
              <w:t>169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9A2D40" w14:textId="77777777" w:rsidR="00B46CD6" w:rsidRPr="00B46CD6" w:rsidRDefault="00B46CD6" w:rsidP="00B46CD6">
            <w:pPr>
              <w:rPr>
                <w:sz w:val="22"/>
                <w:szCs w:val="22"/>
              </w:rPr>
            </w:pPr>
            <w:r w:rsidRPr="00B46CD6">
              <w:rPr>
                <w:sz w:val="22"/>
                <w:szCs w:val="22"/>
              </w:rPr>
              <w:t>Calcifications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C6C763" w14:textId="77777777" w:rsidR="00B46CD6" w:rsidRPr="00B46CD6" w:rsidRDefault="00B46CD6" w:rsidP="00B46CD6">
            <w:pPr>
              <w:rPr>
                <w:sz w:val="22"/>
                <w:szCs w:val="22"/>
              </w:rPr>
            </w:pPr>
            <w:r w:rsidRPr="00B46CD6">
              <w:rPr>
                <w:sz w:val="22"/>
                <w:szCs w:val="22"/>
              </w:rPr>
              <w:t>cect3ca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DC2AAF"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5E500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309E7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3D16FA"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72812" w14:textId="77777777" w:rsidR="00B46CD6" w:rsidRPr="00B46CD6" w:rsidRDefault="00B46CD6" w:rsidP="00B46CD6">
            <w:pPr>
              <w:rPr>
                <w:sz w:val="22"/>
                <w:szCs w:val="22"/>
              </w:rPr>
            </w:pPr>
            <w:r w:rsidRPr="00B46CD6">
              <w:rPr>
                <w:sz w:val="22"/>
                <w:szCs w:val="22"/>
              </w:rPr>
              <w:t>Yes</w:t>
            </w:r>
          </w:p>
        </w:tc>
      </w:tr>
      <w:tr w:rsidR="002C0305" w:rsidRPr="00B46CD6" w14:paraId="6FA5442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B41D42" w14:textId="77777777" w:rsidR="00B46CD6" w:rsidRPr="00B46CD6" w:rsidRDefault="00B46CD6" w:rsidP="00B46CD6">
            <w:pPr>
              <w:rPr>
                <w:sz w:val="22"/>
                <w:szCs w:val="22"/>
              </w:rPr>
            </w:pPr>
            <w:r w:rsidRPr="00B46CD6">
              <w:rPr>
                <w:sz w:val="22"/>
                <w:szCs w:val="22"/>
              </w:rPr>
              <w:t>170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D35BA4" w14:textId="77777777" w:rsidR="00B46CD6" w:rsidRPr="00B46CD6" w:rsidRDefault="00B46CD6" w:rsidP="00B46CD6">
            <w:pPr>
              <w:rPr>
                <w:sz w:val="22"/>
                <w:szCs w:val="22"/>
              </w:rPr>
            </w:pPr>
            <w:r w:rsidRPr="00B46CD6">
              <w:rPr>
                <w:sz w:val="22"/>
                <w:szCs w:val="22"/>
              </w:rPr>
              <w:t>Calcifications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6FADA5" w14:textId="77777777" w:rsidR="00B46CD6" w:rsidRPr="00B46CD6" w:rsidRDefault="00B46CD6" w:rsidP="00B46CD6">
            <w:pPr>
              <w:rPr>
                <w:sz w:val="22"/>
                <w:szCs w:val="22"/>
              </w:rPr>
            </w:pPr>
            <w:r w:rsidRPr="00B46CD6">
              <w:rPr>
                <w:sz w:val="22"/>
                <w:szCs w:val="22"/>
              </w:rPr>
              <w:t>cect4ca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65719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C2FE0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16E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10A87C"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1C6D98" w14:textId="77777777" w:rsidR="00B46CD6" w:rsidRPr="00B46CD6" w:rsidRDefault="00B46CD6" w:rsidP="00B46CD6">
            <w:pPr>
              <w:rPr>
                <w:sz w:val="22"/>
                <w:szCs w:val="22"/>
              </w:rPr>
            </w:pPr>
            <w:r w:rsidRPr="00B46CD6">
              <w:rPr>
                <w:sz w:val="22"/>
                <w:szCs w:val="22"/>
              </w:rPr>
              <w:t>Yes</w:t>
            </w:r>
          </w:p>
        </w:tc>
      </w:tr>
      <w:tr w:rsidR="002C0305" w:rsidRPr="00B46CD6" w14:paraId="6122171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3531AA" w14:textId="77777777" w:rsidR="00B46CD6" w:rsidRPr="00B46CD6" w:rsidRDefault="00B46CD6" w:rsidP="00B46CD6">
            <w:pPr>
              <w:rPr>
                <w:sz w:val="22"/>
                <w:szCs w:val="22"/>
              </w:rPr>
            </w:pPr>
            <w:r w:rsidRPr="00B46CD6">
              <w:rPr>
                <w:sz w:val="22"/>
                <w:szCs w:val="22"/>
              </w:rPr>
              <w:t>171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BF0CF7" w14:textId="77777777" w:rsidR="00B46CD6" w:rsidRPr="00B46CD6" w:rsidRDefault="00B46CD6" w:rsidP="00B46CD6">
            <w:pPr>
              <w:rPr>
                <w:sz w:val="22"/>
                <w:szCs w:val="22"/>
              </w:rPr>
            </w:pPr>
            <w:r w:rsidRPr="00B46CD6">
              <w:rPr>
                <w:sz w:val="22"/>
                <w:szCs w:val="22"/>
              </w:rPr>
              <w:t>Calcifications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614123" w14:textId="77777777" w:rsidR="00B46CD6" w:rsidRPr="00B46CD6" w:rsidRDefault="00B46CD6" w:rsidP="00B46CD6">
            <w:pPr>
              <w:rPr>
                <w:sz w:val="22"/>
                <w:szCs w:val="22"/>
              </w:rPr>
            </w:pPr>
            <w:r w:rsidRPr="00B46CD6">
              <w:rPr>
                <w:sz w:val="22"/>
                <w:szCs w:val="22"/>
              </w:rPr>
              <w:t>cect5ca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0CBAA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61517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7F0FE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930529"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39DEB8" w14:textId="77777777" w:rsidR="00B46CD6" w:rsidRPr="00B46CD6" w:rsidRDefault="00B46CD6" w:rsidP="00B46CD6">
            <w:pPr>
              <w:rPr>
                <w:sz w:val="22"/>
                <w:szCs w:val="22"/>
              </w:rPr>
            </w:pPr>
            <w:r w:rsidRPr="00B46CD6">
              <w:rPr>
                <w:sz w:val="22"/>
                <w:szCs w:val="22"/>
              </w:rPr>
              <w:t>Yes</w:t>
            </w:r>
          </w:p>
        </w:tc>
      </w:tr>
      <w:tr w:rsidR="002C0305" w:rsidRPr="00B46CD6" w14:paraId="62467C2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DD2D9D" w14:textId="77777777" w:rsidR="00B46CD6" w:rsidRPr="00B46CD6" w:rsidRDefault="00B46CD6" w:rsidP="00B46CD6">
            <w:pPr>
              <w:rPr>
                <w:sz w:val="22"/>
                <w:szCs w:val="22"/>
              </w:rPr>
            </w:pPr>
            <w:r w:rsidRPr="00B46CD6">
              <w:rPr>
                <w:sz w:val="22"/>
                <w:szCs w:val="22"/>
              </w:rPr>
              <w:t>172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2BD2D4" w14:textId="77777777" w:rsidR="00B46CD6" w:rsidRPr="00B46CD6" w:rsidRDefault="00B46CD6" w:rsidP="00B46CD6">
            <w:pPr>
              <w:rPr>
                <w:sz w:val="22"/>
                <w:szCs w:val="22"/>
              </w:rPr>
            </w:pPr>
            <w:r w:rsidRPr="00B46CD6">
              <w:rPr>
                <w:sz w:val="22"/>
                <w:szCs w:val="22"/>
              </w:rPr>
              <w:t>Calcifications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43CCFB" w14:textId="77777777" w:rsidR="00B46CD6" w:rsidRPr="00B46CD6" w:rsidRDefault="00B46CD6" w:rsidP="00B46CD6">
            <w:pPr>
              <w:rPr>
                <w:sz w:val="22"/>
                <w:szCs w:val="22"/>
              </w:rPr>
            </w:pPr>
            <w:r w:rsidRPr="00B46CD6">
              <w:rPr>
                <w:sz w:val="22"/>
                <w:szCs w:val="22"/>
              </w:rPr>
              <w:t>cect6ca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1B9B57"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23308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08547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9C913B"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7C228F" w14:textId="77777777" w:rsidR="00B46CD6" w:rsidRPr="00B46CD6" w:rsidRDefault="00B46CD6" w:rsidP="00B46CD6">
            <w:pPr>
              <w:rPr>
                <w:sz w:val="22"/>
                <w:szCs w:val="22"/>
              </w:rPr>
            </w:pPr>
            <w:r w:rsidRPr="00B46CD6">
              <w:rPr>
                <w:sz w:val="22"/>
                <w:szCs w:val="22"/>
              </w:rPr>
              <w:t>Yes</w:t>
            </w:r>
          </w:p>
        </w:tc>
      </w:tr>
      <w:tr w:rsidR="002C0305" w:rsidRPr="00B46CD6" w14:paraId="4502412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16A07A" w14:textId="77777777" w:rsidR="00B46CD6" w:rsidRPr="00B46CD6" w:rsidRDefault="00B46CD6" w:rsidP="00B46CD6">
            <w:pPr>
              <w:rPr>
                <w:sz w:val="22"/>
                <w:szCs w:val="22"/>
              </w:rPr>
            </w:pPr>
            <w:r w:rsidRPr="00B46CD6">
              <w:rPr>
                <w:sz w:val="22"/>
                <w:szCs w:val="22"/>
              </w:rPr>
              <w:t>173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174D7A" w14:textId="77777777" w:rsidR="00B46CD6" w:rsidRPr="00B46CD6" w:rsidRDefault="00B46CD6" w:rsidP="00B46CD6">
            <w:pPr>
              <w:rPr>
                <w:sz w:val="22"/>
                <w:szCs w:val="22"/>
              </w:rPr>
            </w:pPr>
            <w:r w:rsidRPr="00B46CD6">
              <w:rPr>
                <w:sz w:val="22"/>
                <w:szCs w:val="22"/>
              </w:rPr>
              <w:t>Calcifications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03FD09" w14:textId="77777777" w:rsidR="00B46CD6" w:rsidRPr="00B46CD6" w:rsidRDefault="00B46CD6" w:rsidP="00B46CD6">
            <w:pPr>
              <w:rPr>
                <w:sz w:val="22"/>
                <w:szCs w:val="22"/>
              </w:rPr>
            </w:pPr>
            <w:r w:rsidRPr="00B46CD6">
              <w:rPr>
                <w:sz w:val="22"/>
                <w:szCs w:val="22"/>
              </w:rPr>
              <w:t>cect7ca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0F398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1FDD0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6ED9E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A9C7D5"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642593" w14:textId="77777777" w:rsidR="00B46CD6" w:rsidRPr="00B46CD6" w:rsidRDefault="00B46CD6" w:rsidP="00B46CD6">
            <w:pPr>
              <w:rPr>
                <w:sz w:val="22"/>
                <w:szCs w:val="22"/>
              </w:rPr>
            </w:pPr>
            <w:r w:rsidRPr="00B46CD6">
              <w:rPr>
                <w:sz w:val="22"/>
                <w:szCs w:val="22"/>
              </w:rPr>
              <w:t>Yes</w:t>
            </w:r>
          </w:p>
        </w:tc>
      </w:tr>
      <w:tr w:rsidR="002C0305" w:rsidRPr="00B46CD6" w14:paraId="291F6CD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8A83B0" w14:textId="77777777" w:rsidR="00B46CD6" w:rsidRPr="00B46CD6" w:rsidRDefault="00B46CD6" w:rsidP="00B46CD6">
            <w:pPr>
              <w:rPr>
                <w:sz w:val="22"/>
                <w:szCs w:val="22"/>
              </w:rPr>
            </w:pPr>
            <w:r w:rsidRPr="00B46CD6">
              <w:rPr>
                <w:sz w:val="22"/>
                <w:szCs w:val="22"/>
              </w:rPr>
              <w:t>174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EA967C" w14:textId="77777777" w:rsidR="00B46CD6" w:rsidRPr="00B46CD6" w:rsidRDefault="00B46CD6" w:rsidP="00B46CD6">
            <w:pPr>
              <w:rPr>
                <w:sz w:val="22"/>
                <w:szCs w:val="22"/>
              </w:rPr>
            </w:pPr>
            <w:r w:rsidRPr="00B46CD6">
              <w:rPr>
                <w:sz w:val="22"/>
                <w:szCs w:val="22"/>
              </w:rPr>
              <w:t>Calcifications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9BD895" w14:textId="77777777" w:rsidR="00B46CD6" w:rsidRPr="00B46CD6" w:rsidRDefault="00B46CD6" w:rsidP="00B46CD6">
            <w:pPr>
              <w:rPr>
                <w:sz w:val="22"/>
                <w:szCs w:val="22"/>
              </w:rPr>
            </w:pPr>
            <w:r w:rsidRPr="00B46CD6">
              <w:rPr>
                <w:sz w:val="22"/>
                <w:szCs w:val="22"/>
              </w:rPr>
              <w:t>cect8ca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D0AC3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6A820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0B498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103A46"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9869CC" w14:textId="77777777" w:rsidR="00B46CD6" w:rsidRPr="00B46CD6" w:rsidRDefault="00B46CD6" w:rsidP="00B46CD6">
            <w:pPr>
              <w:rPr>
                <w:sz w:val="22"/>
                <w:szCs w:val="22"/>
              </w:rPr>
            </w:pPr>
            <w:r w:rsidRPr="00B46CD6">
              <w:rPr>
                <w:sz w:val="22"/>
                <w:szCs w:val="22"/>
              </w:rPr>
              <w:t>Yes</w:t>
            </w:r>
          </w:p>
        </w:tc>
      </w:tr>
      <w:tr w:rsidR="002C0305" w:rsidRPr="00B46CD6" w14:paraId="0F133DB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9F0A49" w14:textId="77777777" w:rsidR="00B46CD6" w:rsidRPr="00B46CD6" w:rsidRDefault="00B46CD6" w:rsidP="00B46CD6">
            <w:pPr>
              <w:rPr>
                <w:sz w:val="22"/>
                <w:szCs w:val="22"/>
              </w:rPr>
            </w:pPr>
            <w:r w:rsidRPr="00B46CD6">
              <w:rPr>
                <w:sz w:val="22"/>
                <w:szCs w:val="22"/>
              </w:rPr>
              <w:t>175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5A635E" w14:textId="77777777" w:rsidR="00B46CD6" w:rsidRPr="00B46CD6" w:rsidRDefault="00B46CD6" w:rsidP="00B46CD6">
            <w:pPr>
              <w:rPr>
                <w:sz w:val="22"/>
                <w:szCs w:val="22"/>
              </w:rPr>
            </w:pPr>
            <w:r w:rsidRPr="00B46CD6">
              <w:rPr>
                <w:sz w:val="22"/>
                <w:szCs w:val="22"/>
              </w:rPr>
              <w:t>Calcifications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A2E69C" w14:textId="77777777" w:rsidR="00B46CD6" w:rsidRPr="00B46CD6" w:rsidRDefault="00B46CD6" w:rsidP="00B46CD6">
            <w:pPr>
              <w:rPr>
                <w:sz w:val="22"/>
                <w:szCs w:val="22"/>
              </w:rPr>
            </w:pPr>
            <w:r w:rsidRPr="00B46CD6">
              <w:rPr>
                <w:sz w:val="22"/>
                <w:szCs w:val="22"/>
              </w:rPr>
              <w:t>cect9ca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75EA3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A7A12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DDB56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84E34B"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109AE5" w14:textId="77777777" w:rsidR="00B46CD6" w:rsidRPr="00B46CD6" w:rsidRDefault="00B46CD6" w:rsidP="00B46CD6">
            <w:pPr>
              <w:rPr>
                <w:sz w:val="22"/>
                <w:szCs w:val="22"/>
              </w:rPr>
            </w:pPr>
            <w:r w:rsidRPr="00B46CD6">
              <w:rPr>
                <w:sz w:val="22"/>
                <w:szCs w:val="22"/>
              </w:rPr>
              <w:t>Yes</w:t>
            </w:r>
          </w:p>
        </w:tc>
      </w:tr>
      <w:tr w:rsidR="002C0305" w:rsidRPr="00B46CD6" w14:paraId="3E75410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32D530" w14:textId="77777777" w:rsidR="00B46CD6" w:rsidRPr="00B46CD6" w:rsidRDefault="00B46CD6" w:rsidP="00B46CD6">
            <w:pPr>
              <w:rPr>
                <w:sz w:val="22"/>
                <w:szCs w:val="22"/>
              </w:rPr>
            </w:pPr>
            <w:r w:rsidRPr="00B46CD6">
              <w:rPr>
                <w:sz w:val="22"/>
                <w:szCs w:val="22"/>
              </w:rPr>
              <w:t>176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29987B" w14:textId="77777777" w:rsidR="00B46CD6" w:rsidRPr="00B46CD6" w:rsidRDefault="00B46CD6" w:rsidP="00B46CD6">
            <w:pPr>
              <w:rPr>
                <w:sz w:val="22"/>
                <w:szCs w:val="22"/>
              </w:rPr>
            </w:pPr>
            <w:r w:rsidRPr="00B46CD6">
              <w:rPr>
                <w:sz w:val="22"/>
                <w:szCs w:val="22"/>
              </w:rPr>
              <w:t>Calcifications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CBA53C" w14:textId="77777777" w:rsidR="00B46CD6" w:rsidRPr="00B46CD6" w:rsidRDefault="00B46CD6" w:rsidP="00B46CD6">
            <w:pPr>
              <w:rPr>
                <w:sz w:val="22"/>
                <w:szCs w:val="22"/>
              </w:rPr>
            </w:pPr>
            <w:r w:rsidRPr="00B46CD6">
              <w:rPr>
                <w:sz w:val="22"/>
                <w:szCs w:val="22"/>
              </w:rPr>
              <w:t>cect10ca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8EE6F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40128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12F19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CA60E8"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F46937" w14:textId="77777777" w:rsidR="00B46CD6" w:rsidRPr="00B46CD6" w:rsidRDefault="00B46CD6" w:rsidP="00B46CD6">
            <w:pPr>
              <w:rPr>
                <w:sz w:val="22"/>
                <w:szCs w:val="22"/>
              </w:rPr>
            </w:pPr>
            <w:r w:rsidRPr="00B46CD6">
              <w:rPr>
                <w:sz w:val="22"/>
                <w:szCs w:val="22"/>
              </w:rPr>
              <w:t>Yes</w:t>
            </w:r>
          </w:p>
        </w:tc>
      </w:tr>
      <w:tr w:rsidR="002C0305" w:rsidRPr="00B46CD6" w14:paraId="24AD123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4C0EB8" w14:textId="77777777" w:rsidR="00B46CD6" w:rsidRPr="00B46CD6" w:rsidRDefault="00B46CD6" w:rsidP="00B46CD6">
            <w:pPr>
              <w:rPr>
                <w:sz w:val="22"/>
                <w:szCs w:val="22"/>
              </w:rPr>
            </w:pPr>
            <w:r w:rsidRPr="00B46CD6">
              <w:rPr>
                <w:sz w:val="22"/>
                <w:szCs w:val="22"/>
              </w:rPr>
              <w:t>177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DD81A3" w14:textId="77777777" w:rsidR="00B46CD6" w:rsidRPr="00B46CD6" w:rsidRDefault="00B46CD6" w:rsidP="00B46CD6">
            <w:pPr>
              <w:rPr>
                <w:sz w:val="22"/>
                <w:szCs w:val="22"/>
              </w:rPr>
            </w:pPr>
            <w:r w:rsidRPr="00B46CD6">
              <w:rPr>
                <w:sz w:val="22"/>
                <w:szCs w:val="22"/>
              </w:rPr>
              <w:t>Index Nodule</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C3070E" w14:textId="77777777" w:rsidR="00B46CD6" w:rsidRPr="00B46CD6" w:rsidRDefault="00B46CD6" w:rsidP="00B46CD6">
            <w:pPr>
              <w:rPr>
                <w:sz w:val="22"/>
                <w:szCs w:val="22"/>
              </w:rPr>
            </w:pPr>
            <w:r w:rsidRPr="00B46CD6">
              <w:rPr>
                <w:sz w:val="22"/>
                <w:szCs w:val="22"/>
              </w:rPr>
              <w:t>cectin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F290C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AA1E2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54A18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C68C12" w14:textId="77777777" w:rsidR="00B46CD6" w:rsidRPr="00B46CD6" w:rsidRDefault="00B46CD6" w:rsidP="00B46CD6">
            <w:pPr>
              <w:rPr>
                <w:sz w:val="22"/>
                <w:szCs w:val="22"/>
              </w:rPr>
            </w:pPr>
            <w:r w:rsidRPr="00B46CD6">
              <w:rPr>
                <w:sz w:val="22"/>
                <w:szCs w:val="22"/>
              </w:rPr>
              <w:t>1</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F84CF4" w14:textId="77777777" w:rsidR="00B46CD6" w:rsidRPr="00B46CD6" w:rsidRDefault="00B46CD6" w:rsidP="00B46CD6">
            <w:pPr>
              <w:rPr>
                <w:sz w:val="22"/>
                <w:szCs w:val="22"/>
              </w:rPr>
            </w:pPr>
          </w:p>
        </w:tc>
      </w:tr>
      <w:tr w:rsidR="002C0305" w:rsidRPr="00B46CD6" w14:paraId="3355C12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A1BA0E" w14:textId="77777777" w:rsidR="00B46CD6" w:rsidRPr="00B46CD6" w:rsidRDefault="00B46CD6" w:rsidP="00B46CD6">
            <w:pPr>
              <w:rPr>
                <w:sz w:val="22"/>
                <w:szCs w:val="22"/>
              </w:rPr>
            </w:pPr>
            <w:r w:rsidRPr="00B46CD6">
              <w:rPr>
                <w:sz w:val="22"/>
                <w:szCs w:val="22"/>
              </w:rPr>
              <w:t>178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6B6348" w14:textId="77777777" w:rsidR="00B46CD6" w:rsidRPr="00B46CD6" w:rsidRDefault="00B46CD6" w:rsidP="00B46CD6">
            <w:pPr>
              <w:rPr>
                <w:sz w:val="22"/>
                <w:szCs w:val="22"/>
              </w:rPr>
            </w:pPr>
            <w:r w:rsidRPr="00B46CD6">
              <w:rPr>
                <w:sz w:val="22"/>
                <w:szCs w:val="22"/>
              </w:rPr>
              <w:t>Index Nodule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CCA3D6" w14:textId="77777777" w:rsidR="00B46CD6" w:rsidRPr="00B46CD6" w:rsidRDefault="00B46CD6" w:rsidP="00B46CD6">
            <w:pPr>
              <w:rPr>
                <w:sz w:val="22"/>
                <w:szCs w:val="22"/>
              </w:rPr>
            </w:pPr>
            <w:r w:rsidRPr="00B46CD6">
              <w:rPr>
                <w:sz w:val="22"/>
                <w:szCs w:val="22"/>
              </w:rPr>
              <w:t>cect1in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B62B0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9E512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9D728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3EB793"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154DC9" w14:textId="77777777" w:rsidR="00B46CD6" w:rsidRPr="00B46CD6" w:rsidRDefault="00B46CD6" w:rsidP="00B46CD6">
            <w:pPr>
              <w:rPr>
                <w:sz w:val="22"/>
                <w:szCs w:val="22"/>
              </w:rPr>
            </w:pPr>
            <w:r w:rsidRPr="00B46CD6">
              <w:rPr>
                <w:sz w:val="22"/>
                <w:szCs w:val="22"/>
              </w:rPr>
              <w:t>Yes</w:t>
            </w:r>
          </w:p>
        </w:tc>
      </w:tr>
      <w:tr w:rsidR="002C0305" w:rsidRPr="00B46CD6" w14:paraId="7B26801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DFEAA7" w14:textId="77777777" w:rsidR="00B46CD6" w:rsidRPr="00B46CD6" w:rsidRDefault="00B46CD6" w:rsidP="00B46CD6">
            <w:pPr>
              <w:rPr>
                <w:sz w:val="22"/>
                <w:szCs w:val="22"/>
              </w:rPr>
            </w:pPr>
            <w:r w:rsidRPr="00B46CD6">
              <w:rPr>
                <w:sz w:val="22"/>
                <w:szCs w:val="22"/>
              </w:rPr>
              <w:t>179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3A01AD" w14:textId="77777777" w:rsidR="00B46CD6" w:rsidRPr="00B46CD6" w:rsidRDefault="00B46CD6" w:rsidP="00B46CD6">
            <w:pPr>
              <w:rPr>
                <w:sz w:val="22"/>
                <w:szCs w:val="22"/>
              </w:rPr>
            </w:pPr>
            <w:r w:rsidRPr="00B46CD6">
              <w:rPr>
                <w:sz w:val="22"/>
                <w:szCs w:val="22"/>
              </w:rPr>
              <w:t>Index Nodule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5F312D" w14:textId="77777777" w:rsidR="00B46CD6" w:rsidRPr="00B46CD6" w:rsidRDefault="00B46CD6" w:rsidP="00B46CD6">
            <w:pPr>
              <w:rPr>
                <w:sz w:val="22"/>
                <w:szCs w:val="22"/>
              </w:rPr>
            </w:pPr>
            <w:r w:rsidRPr="00B46CD6">
              <w:rPr>
                <w:sz w:val="22"/>
                <w:szCs w:val="22"/>
              </w:rPr>
              <w:t>cect2in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EE515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B2F66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A2D28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73AFCE"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2C4A2D" w14:textId="77777777" w:rsidR="00B46CD6" w:rsidRPr="00B46CD6" w:rsidRDefault="00B46CD6" w:rsidP="00B46CD6">
            <w:pPr>
              <w:rPr>
                <w:sz w:val="22"/>
                <w:szCs w:val="22"/>
              </w:rPr>
            </w:pPr>
            <w:r w:rsidRPr="00B46CD6">
              <w:rPr>
                <w:sz w:val="22"/>
                <w:szCs w:val="22"/>
              </w:rPr>
              <w:t>Yes</w:t>
            </w:r>
          </w:p>
        </w:tc>
      </w:tr>
      <w:tr w:rsidR="002C0305" w:rsidRPr="00B46CD6" w14:paraId="1F00E50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0D6AE5" w14:textId="77777777" w:rsidR="00B46CD6" w:rsidRPr="00B46CD6" w:rsidRDefault="00B46CD6" w:rsidP="00B46CD6">
            <w:pPr>
              <w:rPr>
                <w:sz w:val="22"/>
                <w:szCs w:val="22"/>
              </w:rPr>
            </w:pPr>
            <w:r w:rsidRPr="00B46CD6">
              <w:rPr>
                <w:sz w:val="22"/>
                <w:szCs w:val="22"/>
              </w:rPr>
              <w:t>180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CA9A00" w14:textId="77777777" w:rsidR="00B46CD6" w:rsidRPr="00B46CD6" w:rsidRDefault="00B46CD6" w:rsidP="00B46CD6">
            <w:pPr>
              <w:rPr>
                <w:sz w:val="22"/>
                <w:szCs w:val="22"/>
              </w:rPr>
            </w:pPr>
            <w:r w:rsidRPr="00B46CD6">
              <w:rPr>
                <w:sz w:val="22"/>
                <w:szCs w:val="22"/>
              </w:rPr>
              <w:t>Index Nodule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82BE6D" w14:textId="77777777" w:rsidR="00B46CD6" w:rsidRPr="00B46CD6" w:rsidRDefault="00B46CD6" w:rsidP="00B46CD6">
            <w:pPr>
              <w:rPr>
                <w:sz w:val="22"/>
                <w:szCs w:val="22"/>
              </w:rPr>
            </w:pPr>
            <w:r w:rsidRPr="00B46CD6">
              <w:rPr>
                <w:sz w:val="22"/>
                <w:szCs w:val="22"/>
              </w:rPr>
              <w:t>cect3in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D03FE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31494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D41AA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0F62EB"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529A93" w14:textId="77777777" w:rsidR="00B46CD6" w:rsidRPr="00B46CD6" w:rsidRDefault="00B46CD6" w:rsidP="00B46CD6">
            <w:pPr>
              <w:rPr>
                <w:sz w:val="22"/>
                <w:szCs w:val="22"/>
              </w:rPr>
            </w:pPr>
            <w:r w:rsidRPr="00B46CD6">
              <w:rPr>
                <w:sz w:val="22"/>
                <w:szCs w:val="22"/>
              </w:rPr>
              <w:t>Yes</w:t>
            </w:r>
          </w:p>
        </w:tc>
      </w:tr>
      <w:tr w:rsidR="002C0305" w:rsidRPr="00B46CD6" w14:paraId="1E4AC4A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5E048D" w14:textId="77777777" w:rsidR="00B46CD6" w:rsidRPr="00B46CD6" w:rsidRDefault="00B46CD6" w:rsidP="00B46CD6">
            <w:pPr>
              <w:rPr>
                <w:sz w:val="22"/>
                <w:szCs w:val="22"/>
              </w:rPr>
            </w:pPr>
            <w:r w:rsidRPr="00B46CD6">
              <w:rPr>
                <w:sz w:val="22"/>
                <w:szCs w:val="22"/>
              </w:rPr>
              <w:t>181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E136A4" w14:textId="77777777" w:rsidR="00B46CD6" w:rsidRPr="00B46CD6" w:rsidRDefault="00B46CD6" w:rsidP="00B46CD6">
            <w:pPr>
              <w:rPr>
                <w:sz w:val="22"/>
                <w:szCs w:val="22"/>
              </w:rPr>
            </w:pPr>
            <w:r w:rsidRPr="00B46CD6">
              <w:rPr>
                <w:sz w:val="22"/>
                <w:szCs w:val="22"/>
              </w:rPr>
              <w:t>Index Nodule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FA0BDF" w14:textId="77777777" w:rsidR="00B46CD6" w:rsidRPr="00B46CD6" w:rsidRDefault="00B46CD6" w:rsidP="00B46CD6">
            <w:pPr>
              <w:rPr>
                <w:sz w:val="22"/>
                <w:szCs w:val="22"/>
              </w:rPr>
            </w:pPr>
            <w:r w:rsidRPr="00B46CD6">
              <w:rPr>
                <w:sz w:val="22"/>
                <w:szCs w:val="22"/>
              </w:rPr>
              <w:t>cect4in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A62727"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38E56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C558E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F0E133"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FC335A" w14:textId="77777777" w:rsidR="00B46CD6" w:rsidRPr="00B46CD6" w:rsidRDefault="00B46CD6" w:rsidP="00B46CD6">
            <w:pPr>
              <w:rPr>
                <w:sz w:val="22"/>
                <w:szCs w:val="22"/>
              </w:rPr>
            </w:pPr>
            <w:r w:rsidRPr="00B46CD6">
              <w:rPr>
                <w:sz w:val="22"/>
                <w:szCs w:val="22"/>
              </w:rPr>
              <w:t>Yes</w:t>
            </w:r>
          </w:p>
        </w:tc>
      </w:tr>
      <w:tr w:rsidR="002C0305" w:rsidRPr="00B46CD6" w14:paraId="17CBAAB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674D61" w14:textId="77777777" w:rsidR="00B46CD6" w:rsidRPr="00B46CD6" w:rsidRDefault="00B46CD6" w:rsidP="00B46CD6">
            <w:pPr>
              <w:rPr>
                <w:sz w:val="22"/>
                <w:szCs w:val="22"/>
              </w:rPr>
            </w:pPr>
            <w:r w:rsidRPr="00B46CD6">
              <w:rPr>
                <w:sz w:val="22"/>
                <w:szCs w:val="22"/>
              </w:rPr>
              <w:t>182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104EBD" w14:textId="77777777" w:rsidR="00B46CD6" w:rsidRPr="00B46CD6" w:rsidRDefault="00B46CD6" w:rsidP="00B46CD6">
            <w:pPr>
              <w:rPr>
                <w:sz w:val="22"/>
                <w:szCs w:val="22"/>
              </w:rPr>
            </w:pPr>
            <w:r w:rsidRPr="00B46CD6">
              <w:rPr>
                <w:sz w:val="22"/>
                <w:szCs w:val="22"/>
              </w:rPr>
              <w:t>Index Nodule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A993F6" w14:textId="77777777" w:rsidR="00B46CD6" w:rsidRPr="00B46CD6" w:rsidRDefault="00B46CD6" w:rsidP="00B46CD6">
            <w:pPr>
              <w:rPr>
                <w:sz w:val="22"/>
                <w:szCs w:val="22"/>
              </w:rPr>
            </w:pPr>
            <w:r w:rsidRPr="00B46CD6">
              <w:rPr>
                <w:sz w:val="22"/>
                <w:szCs w:val="22"/>
              </w:rPr>
              <w:t>cect5in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9DFC0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DAE3E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65C75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9D5E2C"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32AAB5" w14:textId="77777777" w:rsidR="00B46CD6" w:rsidRPr="00B46CD6" w:rsidRDefault="00B46CD6" w:rsidP="00B46CD6">
            <w:pPr>
              <w:rPr>
                <w:sz w:val="22"/>
                <w:szCs w:val="22"/>
              </w:rPr>
            </w:pPr>
            <w:r w:rsidRPr="00B46CD6">
              <w:rPr>
                <w:sz w:val="22"/>
                <w:szCs w:val="22"/>
              </w:rPr>
              <w:t>Yes</w:t>
            </w:r>
          </w:p>
        </w:tc>
      </w:tr>
      <w:tr w:rsidR="002C0305" w:rsidRPr="00B46CD6" w14:paraId="100123B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61C4FC" w14:textId="77777777" w:rsidR="00B46CD6" w:rsidRPr="00B46CD6" w:rsidRDefault="00B46CD6" w:rsidP="00B46CD6">
            <w:pPr>
              <w:rPr>
                <w:sz w:val="22"/>
                <w:szCs w:val="22"/>
              </w:rPr>
            </w:pPr>
            <w:r w:rsidRPr="00B46CD6">
              <w:rPr>
                <w:sz w:val="22"/>
                <w:szCs w:val="22"/>
              </w:rPr>
              <w:t>183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CEFDD1" w14:textId="77777777" w:rsidR="00B46CD6" w:rsidRPr="00B46CD6" w:rsidRDefault="00B46CD6" w:rsidP="00B46CD6">
            <w:pPr>
              <w:rPr>
                <w:sz w:val="22"/>
                <w:szCs w:val="22"/>
              </w:rPr>
            </w:pPr>
            <w:r w:rsidRPr="00B46CD6">
              <w:rPr>
                <w:sz w:val="22"/>
                <w:szCs w:val="22"/>
              </w:rPr>
              <w:t>Index Nodule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EC27F2" w14:textId="77777777" w:rsidR="00B46CD6" w:rsidRPr="00B46CD6" w:rsidRDefault="00B46CD6" w:rsidP="00B46CD6">
            <w:pPr>
              <w:rPr>
                <w:sz w:val="22"/>
                <w:szCs w:val="22"/>
              </w:rPr>
            </w:pPr>
            <w:r w:rsidRPr="00B46CD6">
              <w:rPr>
                <w:sz w:val="22"/>
                <w:szCs w:val="22"/>
              </w:rPr>
              <w:t>cect6in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C553D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2E52A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25613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0FCD74"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49BDC0" w14:textId="77777777" w:rsidR="00B46CD6" w:rsidRPr="00B46CD6" w:rsidRDefault="00B46CD6" w:rsidP="00B46CD6">
            <w:pPr>
              <w:rPr>
                <w:sz w:val="22"/>
                <w:szCs w:val="22"/>
              </w:rPr>
            </w:pPr>
            <w:r w:rsidRPr="00B46CD6">
              <w:rPr>
                <w:sz w:val="22"/>
                <w:szCs w:val="22"/>
              </w:rPr>
              <w:t>Yes</w:t>
            </w:r>
          </w:p>
        </w:tc>
      </w:tr>
      <w:tr w:rsidR="002C0305" w:rsidRPr="00B46CD6" w14:paraId="0CC114E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C45A29" w14:textId="77777777" w:rsidR="00B46CD6" w:rsidRPr="00B46CD6" w:rsidRDefault="00B46CD6" w:rsidP="00B46CD6">
            <w:pPr>
              <w:rPr>
                <w:sz w:val="22"/>
                <w:szCs w:val="22"/>
              </w:rPr>
            </w:pPr>
            <w:r w:rsidRPr="00B46CD6">
              <w:rPr>
                <w:sz w:val="22"/>
                <w:szCs w:val="22"/>
              </w:rPr>
              <w:t>184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C3843B" w14:textId="77777777" w:rsidR="00B46CD6" w:rsidRPr="00B46CD6" w:rsidRDefault="00B46CD6" w:rsidP="00B46CD6">
            <w:pPr>
              <w:rPr>
                <w:sz w:val="22"/>
                <w:szCs w:val="22"/>
              </w:rPr>
            </w:pPr>
            <w:r w:rsidRPr="00B46CD6">
              <w:rPr>
                <w:sz w:val="22"/>
                <w:szCs w:val="22"/>
              </w:rPr>
              <w:t>Index Nodule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B47ACA" w14:textId="77777777" w:rsidR="00B46CD6" w:rsidRPr="00B46CD6" w:rsidRDefault="00B46CD6" w:rsidP="00B46CD6">
            <w:pPr>
              <w:rPr>
                <w:sz w:val="22"/>
                <w:szCs w:val="22"/>
              </w:rPr>
            </w:pPr>
            <w:r w:rsidRPr="00B46CD6">
              <w:rPr>
                <w:sz w:val="22"/>
                <w:szCs w:val="22"/>
              </w:rPr>
              <w:t>cect7in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D7696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F476D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7F832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D7245E"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9B02A4" w14:textId="77777777" w:rsidR="00B46CD6" w:rsidRPr="00B46CD6" w:rsidRDefault="00B46CD6" w:rsidP="00B46CD6">
            <w:pPr>
              <w:rPr>
                <w:sz w:val="22"/>
                <w:szCs w:val="22"/>
              </w:rPr>
            </w:pPr>
            <w:r w:rsidRPr="00B46CD6">
              <w:rPr>
                <w:sz w:val="22"/>
                <w:szCs w:val="22"/>
              </w:rPr>
              <w:t>Yes</w:t>
            </w:r>
          </w:p>
        </w:tc>
      </w:tr>
      <w:tr w:rsidR="002C0305" w:rsidRPr="00B46CD6" w14:paraId="139CD28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C057C" w14:textId="77777777" w:rsidR="00B46CD6" w:rsidRPr="00B46CD6" w:rsidRDefault="00B46CD6" w:rsidP="00B46CD6">
            <w:pPr>
              <w:rPr>
                <w:sz w:val="22"/>
                <w:szCs w:val="22"/>
              </w:rPr>
            </w:pPr>
            <w:r w:rsidRPr="00B46CD6">
              <w:rPr>
                <w:sz w:val="22"/>
                <w:szCs w:val="22"/>
              </w:rPr>
              <w:t>185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7B53E5" w14:textId="77777777" w:rsidR="00B46CD6" w:rsidRPr="00B46CD6" w:rsidRDefault="00B46CD6" w:rsidP="00B46CD6">
            <w:pPr>
              <w:rPr>
                <w:sz w:val="22"/>
                <w:szCs w:val="22"/>
              </w:rPr>
            </w:pPr>
            <w:r w:rsidRPr="00B46CD6">
              <w:rPr>
                <w:sz w:val="22"/>
                <w:szCs w:val="22"/>
              </w:rPr>
              <w:t>Index Nodule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4E369B" w14:textId="77777777" w:rsidR="00B46CD6" w:rsidRPr="00B46CD6" w:rsidRDefault="00B46CD6" w:rsidP="00B46CD6">
            <w:pPr>
              <w:rPr>
                <w:sz w:val="22"/>
                <w:szCs w:val="22"/>
              </w:rPr>
            </w:pPr>
            <w:r w:rsidRPr="00B46CD6">
              <w:rPr>
                <w:sz w:val="22"/>
                <w:szCs w:val="22"/>
              </w:rPr>
              <w:t>cect8in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91BDE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2F792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486B8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52962D"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581EA8" w14:textId="77777777" w:rsidR="00B46CD6" w:rsidRPr="00B46CD6" w:rsidRDefault="00B46CD6" w:rsidP="00B46CD6">
            <w:pPr>
              <w:rPr>
                <w:sz w:val="22"/>
                <w:szCs w:val="22"/>
              </w:rPr>
            </w:pPr>
            <w:r w:rsidRPr="00B46CD6">
              <w:rPr>
                <w:sz w:val="22"/>
                <w:szCs w:val="22"/>
              </w:rPr>
              <w:t>Yes</w:t>
            </w:r>
          </w:p>
        </w:tc>
      </w:tr>
      <w:tr w:rsidR="002C0305" w:rsidRPr="00B46CD6" w14:paraId="3059101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442636" w14:textId="77777777" w:rsidR="00B46CD6" w:rsidRPr="00B46CD6" w:rsidRDefault="00B46CD6" w:rsidP="00B46CD6">
            <w:pPr>
              <w:rPr>
                <w:sz w:val="22"/>
                <w:szCs w:val="22"/>
              </w:rPr>
            </w:pPr>
            <w:r w:rsidRPr="00B46CD6">
              <w:rPr>
                <w:sz w:val="22"/>
                <w:szCs w:val="22"/>
              </w:rPr>
              <w:t>186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7A9174" w14:textId="77777777" w:rsidR="00B46CD6" w:rsidRPr="00B46CD6" w:rsidRDefault="00B46CD6" w:rsidP="00B46CD6">
            <w:pPr>
              <w:rPr>
                <w:sz w:val="22"/>
                <w:szCs w:val="22"/>
              </w:rPr>
            </w:pPr>
            <w:r w:rsidRPr="00B46CD6">
              <w:rPr>
                <w:sz w:val="22"/>
                <w:szCs w:val="22"/>
              </w:rPr>
              <w:t>Index Nodule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2ACC95" w14:textId="77777777" w:rsidR="00B46CD6" w:rsidRPr="00B46CD6" w:rsidRDefault="00B46CD6" w:rsidP="00B46CD6">
            <w:pPr>
              <w:rPr>
                <w:sz w:val="22"/>
                <w:szCs w:val="22"/>
              </w:rPr>
            </w:pPr>
            <w:r w:rsidRPr="00B46CD6">
              <w:rPr>
                <w:sz w:val="22"/>
                <w:szCs w:val="22"/>
              </w:rPr>
              <w:t>cect9in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F75ED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FF20D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9AFEA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27B810"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CD1987" w14:textId="77777777" w:rsidR="00B46CD6" w:rsidRPr="00B46CD6" w:rsidRDefault="00B46CD6" w:rsidP="00B46CD6">
            <w:pPr>
              <w:rPr>
                <w:sz w:val="22"/>
                <w:szCs w:val="22"/>
              </w:rPr>
            </w:pPr>
            <w:r w:rsidRPr="00B46CD6">
              <w:rPr>
                <w:sz w:val="22"/>
                <w:szCs w:val="22"/>
              </w:rPr>
              <w:t>Yes</w:t>
            </w:r>
          </w:p>
        </w:tc>
      </w:tr>
      <w:tr w:rsidR="002C0305" w:rsidRPr="00B46CD6" w14:paraId="19F9D4E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CBC142" w14:textId="77777777" w:rsidR="00B46CD6" w:rsidRPr="00B46CD6" w:rsidRDefault="00B46CD6" w:rsidP="00B46CD6">
            <w:pPr>
              <w:rPr>
                <w:sz w:val="22"/>
                <w:szCs w:val="22"/>
              </w:rPr>
            </w:pPr>
            <w:r w:rsidRPr="00B46CD6">
              <w:rPr>
                <w:sz w:val="22"/>
                <w:szCs w:val="22"/>
              </w:rPr>
              <w:t>187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C1FEEF" w14:textId="77777777" w:rsidR="00B46CD6" w:rsidRPr="00B46CD6" w:rsidRDefault="00B46CD6" w:rsidP="00B46CD6">
            <w:pPr>
              <w:rPr>
                <w:sz w:val="22"/>
                <w:szCs w:val="22"/>
              </w:rPr>
            </w:pPr>
            <w:r w:rsidRPr="00B46CD6">
              <w:rPr>
                <w:sz w:val="22"/>
                <w:szCs w:val="22"/>
              </w:rPr>
              <w:t>Index Nodule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5DD744" w14:textId="77777777" w:rsidR="00B46CD6" w:rsidRPr="00B46CD6" w:rsidRDefault="00B46CD6" w:rsidP="00B46CD6">
            <w:pPr>
              <w:rPr>
                <w:sz w:val="22"/>
                <w:szCs w:val="22"/>
              </w:rPr>
            </w:pPr>
            <w:r w:rsidRPr="00B46CD6">
              <w:rPr>
                <w:sz w:val="22"/>
                <w:szCs w:val="22"/>
              </w:rPr>
              <w:t>cect10in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18074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DBCB6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178A5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22BD24"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BED4E3" w14:textId="77777777" w:rsidR="00B46CD6" w:rsidRPr="00B46CD6" w:rsidRDefault="00B46CD6" w:rsidP="00B46CD6">
            <w:pPr>
              <w:rPr>
                <w:sz w:val="22"/>
                <w:szCs w:val="22"/>
              </w:rPr>
            </w:pPr>
            <w:r w:rsidRPr="00B46CD6">
              <w:rPr>
                <w:sz w:val="22"/>
                <w:szCs w:val="22"/>
              </w:rPr>
              <w:t>Yes</w:t>
            </w:r>
          </w:p>
        </w:tc>
      </w:tr>
      <w:tr w:rsidR="002C0305" w:rsidRPr="00B46CD6" w14:paraId="3B44000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691329" w14:textId="77777777" w:rsidR="00B46CD6" w:rsidRPr="00B46CD6" w:rsidRDefault="00B46CD6" w:rsidP="00B46CD6">
            <w:pPr>
              <w:rPr>
                <w:sz w:val="22"/>
                <w:szCs w:val="22"/>
              </w:rPr>
            </w:pPr>
            <w:r w:rsidRPr="00B46CD6">
              <w:rPr>
                <w:sz w:val="22"/>
                <w:szCs w:val="22"/>
              </w:rPr>
              <w:t>188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0C7AF" w14:textId="77777777" w:rsidR="00B46CD6" w:rsidRPr="00B46CD6" w:rsidRDefault="00B46CD6" w:rsidP="00B46CD6">
            <w:pPr>
              <w:rPr>
                <w:sz w:val="22"/>
                <w:szCs w:val="22"/>
              </w:rPr>
            </w:pPr>
            <w:r w:rsidRPr="00B46CD6">
              <w:rPr>
                <w:sz w:val="22"/>
                <w:szCs w:val="22"/>
              </w:rPr>
              <w:t>Spiculated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C982D3" w14:textId="77777777" w:rsidR="00B46CD6" w:rsidRPr="00B46CD6" w:rsidRDefault="00B46CD6" w:rsidP="00B46CD6">
            <w:pPr>
              <w:rPr>
                <w:sz w:val="22"/>
                <w:szCs w:val="22"/>
              </w:rPr>
            </w:pPr>
            <w:r w:rsidRPr="00B46CD6">
              <w:rPr>
                <w:sz w:val="22"/>
                <w:szCs w:val="22"/>
              </w:rPr>
              <w:t>cect1sp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ACDB6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69D6E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66700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E5809C"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83AB01" w14:textId="77777777" w:rsidR="00B46CD6" w:rsidRPr="00B46CD6" w:rsidRDefault="00B46CD6" w:rsidP="00B46CD6">
            <w:pPr>
              <w:rPr>
                <w:sz w:val="22"/>
                <w:szCs w:val="22"/>
              </w:rPr>
            </w:pPr>
            <w:r w:rsidRPr="00B46CD6">
              <w:rPr>
                <w:sz w:val="22"/>
                <w:szCs w:val="22"/>
              </w:rPr>
              <w:t>Yes</w:t>
            </w:r>
          </w:p>
        </w:tc>
      </w:tr>
      <w:tr w:rsidR="002C0305" w:rsidRPr="00B46CD6" w14:paraId="42132B8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C2155D" w14:textId="77777777" w:rsidR="00B46CD6" w:rsidRPr="00B46CD6" w:rsidRDefault="00B46CD6" w:rsidP="00B46CD6">
            <w:pPr>
              <w:rPr>
                <w:sz w:val="22"/>
                <w:szCs w:val="22"/>
              </w:rPr>
            </w:pPr>
            <w:r w:rsidRPr="00B46CD6">
              <w:rPr>
                <w:sz w:val="22"/>
                <w:szCs w:val="22"/>
              </w:rPr>
              <w:t>189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BA5E30" w14:textId="77777777" w:rsidR="00B46CD6" w:rsidRPr="00B46CD6" w:rsidRDefault="00B46CD6" w:rsidP="00B46CD6">
            <w:pPr>
              <w:rPr>
                <w:sz w:val="22"/>
                <w:szCs w:val="22"/>
              </w:rPr>
            </w:pPr>
            <w:r w:rsidRPr="00B46CD6">
              <w:rPr>
                <w:sz w:val="22"/>
                <w:szCs w:val="22"/>
              </w:rPr>
              <w:t>Spiculated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BC2345" w14:textId="77777777" w:rsidR="00B46CD6" w:rsidRPr="00B46CD6" w:rsidRDefault="00B46CD6" w:rsidP="00B46CD6">
            <w:pPr>
              <w:rPr>
                <w:sz w:val="22"/>
                <w:szCs w:val="22"/>
              </w:rPr>
            </w:pPr>
            <w:r w:rsidRPr="00B46CD6">
              <w:rPr>
                <w:sz w:val="22"/>
                <w:szCs w:val="22"/>
              </w:rPr>
              <w:t>cect2sp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A1BAA7"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824F1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202B0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20E4FA"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FD076F" w14:textId="77777777" w:rsidR="00B46CD6" w:rsidRPr="00B46CD6" w:rsidRDefault="00B46CD6" w:rsidP="00B46CD6">
            <w:pPr>
              <w:rPr>
                <w:sz w:val="22"/>
                <w:szCs w:val="22"/>
              </w:rPr>
            </w:pPr>
            <w:r w:rsidRPr="00B46CD6">
              <w:rPr>
                <w:sz w:val="22"/>
                <w:szCs w:val="22"/>
              </w:rPr>
              <w:t>Yes</w:t>
            </w:r>
          </w:p>
        </w:tc>
      </w:tr>
      <w:tr w:rsidR="002C0305" w:rsidRPr="00B46CD6" w14:paraId="2B8E86F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78C934" w14:textId="77777777" w:rsidR="00B46CD6" w:rsidRPr="00B46CD6" w:rsidRDefault="00B46CD6" w:rsidP="00B46CD6">
            <w:pPr>
              <w:rPr>
                <w:sz w:val="22"/>
                <w:szCs w:val="22"/>
              </w:rPr>
            </w:pPr>
            <w:r w:rsidRPr="00B46CD6">
              <w:rPr>
                <w:sz w:val="22"/>
                <w:szCs w:val="22"/>
              </w:rPr>
              <w:t>190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CBCBD2" w14:textId="77777777" w:rsidR="00B46CD6" w:rsidRPr="00B46CD6" w:rsidRDefault="00B46CD6" w:rsidP="00B46CD6">
            <w:pPr>
              <w:rPr>
                <w:sz w:val="22"/>
                <w:szCs w:val="22"/>
              </w:rPr>
            </w:pPr>
            <w:r w:rsidRPr="00B46CD6">
              <w:rPr>
                <w:sz w:val="22"/>
                <w:szCs w:val="22"/>
              </w:rPr>
              <w:t>Spiculated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5721EA" w14:textId="77777777" w:rsidR="00B46CD6" w:rsidRPr="00B46CD6" w:rsidRDefault="00B46CD6" w:rsidP="00B46CD6">
            <w:pPr>
              <w:rPr>
                <w:sz w:val="22"/>
                <w:szCs w:val="22"/>
              </w:rPr>
            </w:pPr>
            <w:r w:rsidRPr="00B46CD6">
              <w:rPr>
                <w:sz w:val="22"/>
                <w:szCs w:val="22"/>
              </w:rPr>
              <w:t>cect3sp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BCD3B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12044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3B86A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AA044C"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7397AC" w14:textId="77777777" w:rsidR="00B46CD6" w:rsidRPr="00B46CD6" w:rsidRDefault="00B46CD6" w:rsidP="00B46CD6">
            <w:pPr>
              <w:rPr>
                <w:sz w:val="22"/>
                <w:szCs w:val="22"/>
              </w:rPr>
            </w:pPr>
            <w:r w:rsidRPr="00B46CD6">
              <w:rPr>
                <w:sz w:val="22"/>
                <w:szCs w:val="22"/>
              </w:rPr>
              <w:t>Yes</w:t>
            </w:r>
          </w:p>
        </w:tc>
      </w:tr>
      <w:tr w:rsidR="002C0305" w:rsidRPr="00B46CD6" w14:paraId="07D281C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DB7CC8" w14:textId="77777777" w:rsidR="00B46CD6" w:rsidRPr="00B46CD6" w:rsidRDefault="00B46CD6" w:rsidP="00B46CD6">
            <w:pPr>
              <w:rPr>
                <w:sz w:val="22"/>
                <w:szCs w:val="22"/>
              </w:rPr>
            </w:pPr>
            <w:r w:rsidRPr="00B46CD6">
              <w:rPr>
                <w:sz w:val="22"/>
                <w:szCs w:val="22"/>
              </w:rPr>
              <w:t>191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4EC519" w14:textId="77777777" w:rsidR="00B46CD6" w:rsidRPr="00B46CD6" w:rsidRDefault="00B46CD6" w:rsidP="00B46CD6">
            <w:pPr>
              <w:rPr>
                <w:sz w:val="22"/>
                <w:szCs w:val="22"/>
              </w:rPr>
            </w:pPr>
            <w:r w:rsidRPr="00B46CD6">
              <w:rPr>
                <w:sz w:val="22"/>
                <w:szCs w:val="22"/>
              </w:rPr>
              <w:t>Spiculated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EC0BA7" w14:textId="77777777" w:rsidR="00B46CD6" w:rsidRPr="00B46CD6" w:rsidRDefault="00B46CD6" w:rsidP="00B46CD6">
            <w:pPr>
              <w:rPr>
                <w:sz w:val="22"/>
                <w:szCs w:val="22"/>
              </w:rPr>
            </w:pPr>
            <w:r w:rsidRPr="00B46CD6">
              <w:rPr>
                <w:sz w:val="22"/>
                <w:szCs w:val="22"/>
              </w:rPr>
              <w:t>cect4sp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87C8A7"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29975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9FDB4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AC9B4C"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CE7E5D" w14:textId="77777777" w:rsidR="00B46CD6" w:rsidRPr="00B46CD6" w:rsidRDefault="00B46CD6" w:rsidP="00B46CD6">
            <w:pPr>
              <w:rPr>
                <w:sz w:val="22"/>
                <w:szCs w:val="22"/>
              </w:rPr>
            </w:pPr>
            <w:r w:rsidRPr="00B46CD6">
              <w:rPr>
                <w:sz w:val="22"/>
                <w:szCs w:val="22"/>
              </w:rPr>
              <w:t>Yes</w:t>
            </w:r>
          </w:p>
        </w:tc>
      </w:tr>
      <w:tr w:rsidR="002C0305" w:rsidRPr="00B46CD6" w14:paraId="2C80609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C8F6B9" w14:textId="77777777" w:rsidR="00B46CD6" w:rsidRPr="00B46CD6" w:rsidRDefault="00B46CD6" w:rsidP="00B46CD6">
            <w:pPr>
              <w:rPr>
                <w:sz w:val="22"/>
                <w:szCs w:val="22"/>
              </w:rPr>
            </w:pPr>
            <w:r w:rsidRPr="00B46CD6">
              <w:rPr>
                <w:sz w:val="22"/>
                <w:szCs w:val="22"/>
              </w:rPr>
              <w:t>192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ADEBBB" w14:textId="77777777" w:rsidR="00B46CD6" w:rsidRPr="00B46CD6" w:rsidRDefault="00B46CD6" w:rsidP="00B46CD6">
            <w:pPr>
              <w:rPr>
                <w:sz w:val="22"/>
                <w:szCs w:val="22"/>
              </w:rPr>
            </w:pPr>
            <w:r w:rsidRPr="00B46CD6">
              <w:rPr>
                <w:sz w:val="22"/>
                <w:szCs w:val="22"/>
              </w:rPr>
              <w:t>Spiculated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391436" w14:textId="77777777" w:rsidR="00B46CD6" w:rsidRPr="00B46CD6" w:rsidRDefault="00B46CD6" w:rsidP="00B46CD6">
            <w:pPr>
              <w:rPr>
                <w:sz w:val="22"/>
                <w:szCs w:val="22"/>
              </w:rPr>
            </w:pPr>
            <w:r w:rsidRPr="00B46CD6">
              <w:rPr>
                <w:sz w:val="22"/>
                <w:szCs w:val="22"/>
              </w:rPr>
              <w:t>cect5sp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C94D0F"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9E129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F20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C1328B"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BCA7DB" w14:textId="77777777" w:rsidR="00B46CD6" w:rsidRPr="00B46CD6" w:rsidRDefault="00B46CD6" w:rsidP="00B46CD6">
            <w:pPr>
              <w:rPr>
                <w:sz w:val="22"/>
                <w:szCs w:val="22"/>
              </w:rPr>
            </w:pPr>
            <w:r w:rsidRPr="00B46CD6">
              <w:rPr>
                <w:sz w:val="22"/>
                <w:szCs w:val="22"/>
              </w:rPr>
              <w:t>Yes</w:t>
            </w:r>
          </w:p>
        </w:tc>
      </w:tr>
      <w:tr w:rsidR="002C0305" w:rsidRPr="00B46CD6" w14:paraId="61BBB52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064723" w14:textId="77777777" w:rsidR="00B46CD6" w:rsidRPr="00B46CD6" w:rsidRDefault="00B46CD6" w:rsidP="00B46CD6">
            <w:pPr>
              <w:rPr>
                <w:sz w:val="22"/>
                <w:szCs w:val="22"/>
              </w:rPr>
            </w:pPr>
            <w:r w:rsidRPr="00B46CD6">
              <w:rPr>
                <w:sz w:val="22"/>
                <w:szCs w:val="22"/>
              </w:rPr>
              <w:t>193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E3F218" w14:textId="77777777" w:rsidR="00B46CD6" w:rsidRPr="00B46CD6" w:rsidRDefault="00B46CD6" w:rsidP="00B46CD6">
            <w:pPr>
              <w:rPr>
                <w:sz w:val="22"/>
                <w:szCs w:val="22"/>
              </w:rPr>
            </w:pPr>
            <w:r w:rsidRPr="00B46CD6">
              <w:rPr>
                <w:sz w:val="22"/>
                <w:szCs w:val="22"/>
              </w:rPr>
              <w:t>Spiculated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CB372B" w14:textId="77777777" w:rsidR="00B46CD6" w:rsidRPr="00B46CD6" w:rsidRDefault="00B46CD6" w:rsidP="00B46CD6">
            <w:pPr>
              <w:rPr>
                <w:sz w:val="22"/>
                <w:szCs w:val="22"/>
              </w:rPr>
            </w:pPr>
            <w:r w:rsidRPr="00B46CD6">
              <w:rPr>
                <w:sz w:val="22"/>
                <w:szCs w:val="22"/>
              </w:rPr>
              <w:t>cect6sp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104C2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4664B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926D3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749B5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773F15" w14:textId="77777777" w:rsidR="00B46CD6" w:rsidRPr="00B46CD6" w:rsidRDefault="00B46CD6" w:rsidP="00B46CD6">
            <w:pPr>
              <w:rPr>
                <w:sz w:val="22"/>
                <w:szCs w:val="22"/>
              </w:rPr>
            </w:pPr>
            <w:r w:rsidRPr="00B46CD6">
              <w:rPr>
                <w:sz w:val="22"/>
                <w:szCs w:val="22"/>
              </w:rPr>
              <w:t>Yes</w:t>
            </w:r>
          </w:p>
        </w:tc>
      </w:tr>
      <w:tr w:rsidR="002C0305" w:rsidRPr="00B46CD6" w14:paraId="4C6F30A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20D581" w14:textId="77777777" w:rsidR="00B46CD6" w:rsidRPr="00B46CD6" w:rsidRDefault="00B46CD6" w:rsidP="00B46CD6">
            <w:pPr>
              <w:rPr>
                <w:sz w:val="22"/>
                <w:szCs w:val="22"/>
              </w:rPr>
            </w:pPr>
            <w:r w:rsidRPr="00B46CD6">
              <w:rPr>
                <w:sz w:val="22"/>
                <w:szCs w:val="22"/>
              </w:rPr>
              <w:t>194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ABB53D" w14:textId="77777777" w:rsidR="00B46CD6" w:rsidRPr="00B46CD6" w:rsidRDefault="00B46CD6" w:rsidP="00B46CD6">
            <w:pPr>
              <w:rPr>
                <w:sz w:val="22"/>
                <w:szCs w:val="22"/>
              </w:rPr>
            </w:pPr>
            <w:r w:rsidRPr="00B46CD6">
              <w:rPr>
                <w:sz w:val="22"/>
                <w:szCs w:val="22"/>
              </w:rPr>
              <w:t>Spiculated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54DD46" w14:textId="77777777" w:rsidR="00B46CD6" w:rsidRPr="00B46CD6" w:rsidRDefault="00B46CD6" w:rsidP="00B46CD6">
            <w:pPr>
              <w:rPr>
                <w:sz w:val="22"/>
                <w:szCs w:val="22"/>
              </w:rPr>
            </w:pPr>
            <w:r w:rsidRPr="00B46CD6">
              <w:rPr>
                <w:sz w:val="22"/>
                <w:szCs w:val="22"/>
              </w:rPr>
              <w:t>cect7sp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B9808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837F9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C1F26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7D6EF9"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173594" w14:textId="77777777" w:rsidR="00B46CD6" w:rsidRPr="00B46CD6" w:rsidRDefault="00B46CD6" w:rsidP="00B46CD6">
            <w:pPr>
              <w:rPr>
                <w:sz w:val="22"/>
                <w:szCs w:val="22"/>
              </w:rPr>
            </w:pPr>
            <w:r w:rsidRPr="00B46CD6">
              <w:rPr>
                <w:sz w:val="22"/>
                <w:szCs w:val="22"/>
              </w:rPr>
              <w:t>Yes</w:t>
            </w:r>
          </w:p>
        </w:tc>
      </w:tr>
      <w:tr w:rsidR="002C0305" w:rsidRPr="00B46CD6" w14:paraId="5D58986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A95D5D" w14:textId="77777777" w:rsidR="00B46CD6" w:rsidRPr="00B46CD6" w:rsidRDefault="00B46CD6" w:rsidP="00B46CD6">
            <w:pPr>
              <w:rPr>
                <w:sz w:val="22"/>
                <w:szCs w:val="22"/>
              </w:rPr>
            </w:pPr>
            <w:r w:rsidRPr="00B46CD6">
              <w:rPr>
                <w:sz w:val="22"/>
                <w:szCs w:val="22"/>
              </w:rPr>
              <w:t>195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6FA08F" w14:textId="77777777" w:rsidR="00B46CD6" w:rsidRPr="00B46CD6" w:rsidRDefault="00B46CD6" w:rsidP="00B46CD6">
            <w:pPr>
              <w:rPr>
                <w:sz w:val="22"/>
                <w:szCs w:val="22"/>
              </w:rPr>
            </w:pPr>
            <w:r w:rsidRPr="00B46CD6">
              <w:rPr>
                <w:sz w:val="22"/>
                <w:szCs w:val="22"/>
              </w:rPr>
              <w:t>Spiculated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6F7DBE" w14:textId="77777777" w:rsidR="00B46CD6" w:rsidRPr="00B46CD6" w:rsidRDefault="00B46CD6" w:rsidP="00B46CD6">
            <w:pPr>
              <w:rPr>
                <w:sz w:val="22"/>
                <w:szCs w:val="22"/>
              </w:rPr>
            </w:pPr>
            <w:r w:rsidRPr="00B46CD6">
              <w:rPr>
                <w:sz w:val="22"/>
                <w:szCs w:val="22"/>
              </w:rPr>
              <w:t>cect8sp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37BC29"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3A5E7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45DE1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668F78"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9ACA88" w14:textId="77777777" w:rsidR="00B46CD6" w:rsidRPr="00B46CD6" w:rsidRDefault="00B46CD6" w:rsidP="00B46CD6">
            <w:pPr>
              <w:rPr>
                <w:sz w:val="22"/>
                <w:szCs w:val="22"/>
              </w:rPr>
            </w:pPr>
            <w:r w:rsidRPr="00B46CD6">
              <w:rPr>
                <w:sz w:val="22"/>
                <w:szCs w:val="22"/>
              </w:rPr>
              <w:t>Yes</w:t>
            </w:r>
          </w:p>
        </w:tc>
      </w:tr>
      <w:tr w:rsidR="002C0305" w:rsidRPr="00B46CD6" w14:paraId="0032E9B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DA73F7" w14:textId="77777777" w:rsidR="00B46CD6" w:rsidRPr="00B46CD6" w:rsidRDefault="00B46CD6" w:rsidP="00B46CD6">
            <w:pPr>
              <w:rPr>
                <w:sz w:val="22"/>
                <w:szCs w:val="22"/>
              </w:rPr>
            </w:pPr>
            <w:r w:rsidRPr="00B46CD6">
              <w:rPr>
                <w:sz w:val="22"/>
                <w:szCs w:val="22"/>
              </w:rPr>
              <w:t>196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9FA373" w14:textId="77777777" w:rsidR="00B46CD6" w:rsidRPr="00B46CD6" w:rsidRDefault="00B46CD6" w:rsidP="00B46CD6">
            <w:pPr>
              <w:rPr>
                <w:sz w:val="22"/>
                <w:szCs w:val="22"/>
              </w:rPr>
            </w:pPr>
            <w:r w:rsidRPr="00B46CD6">
              <w:rPr>
                <w:sz w:val="22"/>
                <w:szCs w:val="22"/>
              </w:rPr>
              <w:t>Spiculated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4E28A7" w14:textId="77777777" w:rsidR="00B46CD6" w:rsidRPr="00B46CD6" w:rsidRDefault="00B46CD6" w:rsidP="00B46CD6">
            <w:pPr>
              <w:rPr>
                <w:sz w:val="22"/>
                <w:szCs w:val="22"/>
              </w:rPr>
            </w:pPr>
            <w:r w:rsidRPr="00B46CD6">
              <w:rPr>
                <w:sz w:val="22"/>
                <w:szCs w:val="22"/>
              </w:rPr>
              <w:t>cect9sp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7A592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BACF6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B3C96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437C7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09E213" w14:textId="77777777" w:rsidR="00B46CD6" w:rsidRPr="00B46CD6" w:rsidRDefault="00B46CD6" w:rsidP="00B46CD6">
            <w:pPr>
              <w:rPr>
                <w:sz w:val="22"/>
                <w:szCs w:val="22"/>
              </w:rPr>
            </w:pPr>
            <w:r w:rsidRPr="00B46CD6">
              <w:rPr>
                <w:sz w:val="22"/>
                <w:szCs w:val="22"/>
              </w:rPr>
              <w:t>Yes</w:t>
            </w:r>
          </w:p>
        </w:tc>
      </w:tr>
      <w:tr w:rsidR="002C0305" w:rsidRPr="00B46CD6" w14:paraId="53D118E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3DEBBA" w14:textId="77777777" w:rsidR="00B46CD6" w:rsidRPr="00B46CD6" w:rsidRDefault="00B46CD6" w:rsidP="00B46CD6">
            <w:pPr>
              <w:rPr>
                <w:sz w:val="22"/>
                <w:szCs w:val="22"/>
              </w:rPr>
            </w:pPr>
            <w:r w:rsidRPr="00B46CD6">
              <w:rPr>
                <w:sz w:val="22"/>
                <w:szCs w:val="22"/>
              </w:rPr>
              <w:t>197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88FFE9" w14:textId="77777777" w:rsidR="00B46CD6" w:rsidRPr="00B46CD6" w:rsidRDefault="00B46CD6" w:rsidP="00B46CD6">
            <w:pPr>
              <w:rPr>
                <w:sz w:val="22"/>
                <w:szCs w:val="22"/>
              </w:rPr>
            </w:pPr>
            <w:r w:rsidRPr="00B46CD6">
              <w:rPr>
                <w:sz w:val="22"/>
                <w:szCs w:val="22"/>
              </w:rPr>
              <w:t>Spiculated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CE5E7E" w14:textId="77777777" w:rsidR="00B46CD6" w:rsidRPr="00B46CD6" w:rsidRDefault="00B46CD6" w:rsidP="00B46CD6">
            <w:pPr>
              <w:rPr>
                <w:sz w:val="22"/>
                <w:szCs w:val="22"/>
              </w:rPr>
            </w:pPr>
            <w:r w:rsidRPr="00B46CD6">
              <w:rPr>
                <w:sz w:val="22"/>
                <w:szCs w:val="22"/>
              </w:rPr>
              <w:t>cect10sp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0BE13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CCB65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7C88B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94C84A"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D49E7F" w14:textId="77777777" w:rsidR="00B46CD6" w:rsidRPr="00B46CD6" w:rsidRDefault="00B46CD6" w:rsidP="00B46CD6">
            <w:pPr>
              <w:rPr>
                <w:sz w:val="22"/>
                <w:szCs w:val="22"/>
              </w:rPr>
            </w:pPr>
            <w:r w:rsidRPr="00B46CD6">
              <w:rPr>
                <w:sz w:val="22"/>
                <w:szCs w:val="22"/>
              </w:rPr>
              <w:t>Yes</w:t>
            </w:r>
          </w:p>
        </w:tc>
      </w:tr>
      <w:tr w:rsidR="002C0305" w:rsidRPr="00B46CD6" w14:paraId="1C4AE0A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B5E4B6" w14:textId="77777777" w:rsidR="00B46CD6" w:rsidRPr="00B46CD6" w:rsidRDefault="00B46CD6" w:rsidP="00B46CD6">
            <w:pPr>
              <w:rPr>
                <w:sz w:val="22"/>
                <w:szCs w:val="22"/>
              </w:rPr>
            </w:pPr>
            <w:r w:rsidRPr="00B46CD6">
              <w:rPr>
                <w:sz w:val="22"/>
                <w:szCs w:val="22"/>
              </w:rPr>
              <w:t>198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13DED4" w14:textId="77777777" w:rsidR="00B46CD6" w:rsidRPr="00B46CD6" w:rsidRDefault="00B46CD6" w:rsidP="00B46CD6">
            <w:pPr>
              <w:rPr>
                <w:sz w:val="22"/>
                <w:szCs w:val="22"/>
              </w:rPr>
            </w:pPr>
            <w:r w:rsidRPr="00B46CD6">
              <w:rPr>
                <w:sz w:val="22"/>
                <w:szCs w:val="22"/>
              </w:rPr>
              <w:t>Distance from the costal pleura (mm)?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583425" w14:textId="77777777" w:rsidR="00B46CD6" w:rsidRPr="00B46CD6" w:rsidRDefault="00B46CD6" w:rsidP="00B46CD6">
            <w:pPr>
              <w:rPr>
                <w:sz w:val="22"/>
                <w:szCs w:val="22"/>
              </w:rPr>
            </w:pPr>
            <w:r w:rsidRPr="00B46CD6">
              <w:rPr>
                <w:sz w:val="22"/>
                <w:szCs w:val="22"/>
              </w:rPr>
              <w:t>cect1pld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D55411"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070E4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BBAE9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26510B"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FFD994" w14:textId="77777777" w:rsidR="00B46CD6" w:rsidRPr="00B46CD6" w:rsidRDefault="00B46CD6" w:rsidP="00B46CD6">
            <w:pPr>
              <w:rPr>
                <w:sz w:val="22"/>
                <w:szCs w:val="22"/>
              </w:rPr>
            </w:pPr>
            <w:r w:rsidRPr="00B46CD6">
              <w:rPr>
                <w:sz w:val="22"/>
                <w:szCs w:val="22"/>
              </w:rPr>
              <w:t>Distance</w:t>
            </w:r>
          </w:p>
        </w:tc>
      </w:tr>
      <w:tr w:rsidR="002C0305" w:rsidRPr="00B46CD6" w14:paraId="6F02F62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9930FE" w14:textId="77777777" w:rsidR="00B46CD6" w:rsidRPr="00B46CD6" w:rsidRDefault="00B46CD6" w:rsidP="00B46CD6">
            <w:pPr>
              <w:rPr>
                <w:sz w:val="22"/>
                <w:szCs w:val="22"/>
              </w:rPr>
            </w:pPr>
            <w:r w:rsidRPr="00B46CD6">
              <w:rPr>
                <w:sz w:val="22"/>
                <w:szCs w:val="22"/>
              </w:rPr>
              <w:t>199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F987AC" w14:textId="77777777" w:rsidR="00B46CD6" w:rsidRPr="00B46CD6" w:rsidRDefault="00B46CD6" w:rsidP="00B46CD6">
            <w:pPr>
              <w:rPr>
                <w:sz w:val="22"/>
                <w:szCs w:val="22"/>
              </w:rPr>
            </w:pPr>
            <w:r w:rsidRPr="00B46CD6">
              <w:rPr>
                <w:sz w:val="22"/>
                <w:szCs w:val="22"/>
              </w:rPr>
              <w:t>Distance from the costal pleura (mm)?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D68DA7" w14:textId="77777777" w:rsidR="00B46CD6" w:rsidRPr="00B46CD6" w:rsidRDefault="00B46CD6" w:rsidP="00B46CD6">
            <w:pPr>
              <w:rPr>
                <w:sz w:val="22"/>
                <w:szCs w:val="22"/>
              </w:rPr>
            </w:pPr>
            <w:r w:rsidRPr="00B46CD6">
              <w:rPr>
                <w:sz w:val="22"/>
                <w:szCs w:val="22"/>
              </w:rPr>
              <w:t>cect2pld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05140A"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DE8B5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945BE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976C5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2405E5" w14:textId="77777777" w:rsidR="00B46CD6" w:rsidRPr="00B46CD6" w:rsidRDefault="00B46CD6" w:rsidP="00B46CD6">
            <w:pPr>
              <w:rPr>
                <w:sz w:val="22"/>
                <w:szCs w:val="22"/>
              </w:rPr>
            </w:pPr>
            <w:r w:rsidRPr="00B46CD6">
              <w:rPr>
                <w:sz w:val="22"/>
                <w:szCs w:val="22"/>
              </w:rPr>
              <w:t>Distance</w:t>
            </w:r>
          </w:p>
        </w:tc>
      </w:tr>
      <w:tr w:rsidR="002C0305" w:rsidRPr="00B46CD6" w14:paraId="6438AED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AB5AAA" w14:textId="77777777" w:rsidR="00B46CD6" w:rsidRPr="00B46CD6" w:rsidRDefault="00B46CD6" w:rsidP="00B46CD6">
            <w:pPr>
              <w:rPr>
                <w:sz w:val="22"/>
                <w:szCs w:val="22"/>
              </w:rPr>
            </w:pPr>
            <w:r w:rsidRPr="00B46CD6">
              <w:rPr>
                <w:sz w:val="22"/>
                <w:szCs w:val="22"/>
              </w:rPr>
              <w:t>200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C213AF" w14:textId="77777777" w:rsidR="00B46CD6" w:rsidRPr="00B46CD6" w:rsidRDefault="00B46CD6" w:rsidP="00B46CD6">
            <w:pPr>
              <w:rPr>
                <w:sz w:val="22"/>
                <w:szCs w:val="22"/>
              </w:rPr>
            </w:pPr>
            <w:r w:rsidRPr="00B46CD6">
              <w:rPr>
                <w:sz w:val="22"/>
                <w:szCs w:val="22"/>
              </w:rPr>
              <w:t>Distance from the costal pleura (mm)?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79F7F0" w14:textId="77777777" w:rsidR="00B46CD6" w:rsidRPr="00B46CD6" w:rsidRDefault="00B46CD6" w:rsidP="00B46CD6">
            <w:pPr>
              <w:rPr>
                <w:sz w:val="22"/>
                <w:szCs w:val="22"/>
              </w:rPr>
            </w:pPr>
            <w:r w:rsidRPr="00B46CD6">
              <w:rPr>
                <w:sz w:val="22"/>
                <w:szCs w:val="22"/>
              </w:rPr>
              <w:t>cect3pld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29AA73"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7CC5C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BC78D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750BF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58516D" w14:textId="77777777" w:rsidR="00B46CD6" w:rsidRPr="00B46CD6" w:rsidRDefault="00B46CD6" w:rsidP="00B46CD6">
            <w:pPr>
              <w:rPr>
                <w:sz w:val="22"/>
                <w:szCs w:val="22"/>
              </w:rPr>
            </w:pPr>
            <w:r w:rsidRPr="00B46CD6">
              <w:rPr>
                <w:sz w:val="22"/>
                <w:szCs w:val="22"/>
              </w:rPr>
              <w:t>Distance</w:t>
            </w:r>
          </w:p>
        </w:tc>
      </w:tr>
      <w:tr w:rsidR="002C0305" w:rsidRPr="00B46CD6" w14:paraId="45089A1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99669E" w14:textId="77777777" w:rsidR="00B46CD6" w:rsidRPr="00B46CD6" w:rsidRDefault="00B46CD6" w:rsidP="00B46CD6">
            <w:pPr>
              <w:rPr>
                <w:sz w:val="22"/>
                <w:szCs w:val="22"/>
              </w:rPr>
            </w:pPr>
            <w:r w:rsidRPr="00B46CD6">
              <w:rPr>
                <w:sz w:val="22"/>
                <w:szCs w:val="22"/>
              </w:rPr>
              <w:t>201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02B1C9" w14:textId="77777777" w:rsidR="00B46CD6" w:rsidRPr="00B46CD6" w:rsidRDefault="00B46CD6" w:rsidP="00B46CD6">
            <w:pPr>
              <w:rPr>
                <w:sz w:val="22"/>
                <w:szCs w:val="22"/>
              </w:rPr>
            </w:pPr>
            <w:r w:rsidRPr="00B46CD6">
              <w:rPr>
                <w:sz w:val="22"/>
                <w:szCs w:val="22"/>
              </w:rPr>
              <w:t>Distance from the costal pleura (mm)?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6B458F" w14:textId="77777777" w:rsidR="00B46CD6" w:rsidRPr="00B46CD6" w:rsidRDefault="00B46CD6" w:rsidP="00B46CD6">
            <w:pPr>
              <w:rPr>
                <w:sz w:val="22"/>
                <w:szCs w:val="22"/>
              </w:rPr>
            </w:pPr>
            <w:r w:rsidRPr="00B46CD6">
              <w:rPr>
                <w:sz w:val="22"/>
                <w:szCs w:val="22"/>
              </w:rPr>
              <w:t>cect4pld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585B1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AC2B0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FC381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007DD5"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E8260D" w14:textId="77777777" w:rsidR="00B46CD6" w:rsidRPr="00B46CD6" w:rsidRDefault="00B46CD6" w:rsidP="00B46CD6">
            <w:pPr>
              <w:rPr>
                <w:sz w:val="22"/>
                <w:szCs w:val="22"/>
              </w:rPr>
            </w:pPr>
            <w:r w:rsidRPr="00B46CD6">
              <w:rPr>
                <w:sz w:val="22"/>
                <w:szCs w:val="22"/>
              </w:rPr>
              <w:t>Distance</w:t>
            </w:r>
          </w:p>
        </w:tc>
      </w:tr>
      <w:tr w:rsidR="002C0305" w:rsidRPr="00B46CD6" w14:paraId="6EC9475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0D18C2" w14:textId="77777777" w:rsidR="00B46CD6" w:rsidRPr="00B46CD6" w:rsidRDefault="00B46CD6" w:rsidP="00B46CD6">
            <w:pPr>
              <w:rPr>
                <w:sz w:val="22"/>
                <w:szCs w:val="22"/>
              </w:rPr>
            </w:pPr>
            <w:r w:rsidRPr="00B46CD6">
              <w:rPr>
                <w:sz w:val="22"/>
                <w:szCs w:val="22"/>
              </w:rPr>
              <w:t>202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7BBC97" w14:textId="77777777" w:rsidR="00B46CD6" w:rsidRPr="00B46CD6" w:rsidRDefault="00B46CD6" w:rsidP="00B46CD6">
            <w:pPr>
              <w:rPr>
                <w:sz w:val="22"/>
                <w:szCs w:val="22"/>
              </w:rPr>
            </w:pPr>
            <w:r w:rsidRPr="00B46CD6">
              <w:rPr>
                <w:sz w:val="22"/>
                <w:szCs w:val="22"/>
              </w:rPr>
              <w:t>Distance from the costal pleura (mm)?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FEDF45" w14:textId="77777777" w:rsidR="00B46CD6" w:rsidRPr="00B46CD6" w:rsidRDefault="00B46CD6" w:rsidP="00B46CD6">
            <w:pPr>
              <w:rPr>
                <w:sz w:val="22"/>
                <w:szCs w:val="22"/>
              </w:rPr>
            </w:pPr>
            <w:r w:rsidRPr="00B46CD6">
              <w:rPr>
                <w:sz w:val="22"/>
                <w:szCs w:val="22"/>
              </w:rPr>
              <w:t>cect5pld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C841F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9884B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28395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2CCF4B"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19406D" w14:textId="77777777" w:rsidR="00B46CD6" w:rsidRPr="00B46CD6" w:rsidRDefault="00B46CD6" w:rsidP="00B46CD6">
            <w:pPr>
              <w:rPr>
                <w:sz w:val="22"/>
                <w:szCs w:val="22"/>
              </w:rPr>
            </w:pPr>
            <w:r w:rsidRPr="00B46CD6">
              <w:rPr>
                <w:sz w:val="22"/>
                <w:szCs w:val="22"/>
              </w:rPr>
              <w:t>Distance</w:t>
            </w:r>
          </w:p>
        </w:tc>
      </w:tr>
      <w:tr w:rsidR="002C0305" w:rsidRPr="00B46CD6" w14:paraId="092B98F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C3128D" w14:textId="77777777" w:rsidR="00B46CD6" w:rsidRPr="00B46CD6" w:rsidRDefault="00B46CD6" w:rsidP="00B46CD6">
            <w:pPr>
              <w:rPr>
                <w:sz w:val="22"/>
                <w:szCs w:val="22"/>
              </w:rPr>
            </w:pPr>
            <w:r w:rsidRPr="00B46CD6">
              <w:rPr>
                <w:sz w:val="22"/>
                <w:szCs w:val="22"/>
              </w:rPr>
              <w:t>203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AB7061" w14:textId="77777777" w:rsidR="00B46CD6" w:rsidRPr="00B46CD6" w:rsidRDefault="00B46CD6" w:rsidP="00B46CD6">
            <w:pPr>
              <w:rPr>
                <w:sz w:val="22"/>
                <w:szCs w:val="22"/>
              </w:rPr>
            </w:pPr>
            <w:r w:rsidRPr="00B46CD6">
              <w:rPr>
                <w:sz w:val="22"/>
                <w:szCs w:val="22"/>
              </w:rPr>
              <w:t>Distance from the costal pleura (mm)?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032C2E" w14:textId="77777777" w:rsidR="00B46CD6" w:rsidRPr="00B46CD6" w:rsidRDefault="00B46CD6" w:rsidP="00B46CD6">
            <w:pPr>
              <w:rPr>
                <w:sz w:val="22"/>
                <w:szCs w:val="22"/>
              </w:rPr>
            </w:pPr>
            <w:r w:rsidRPr="00B46CD6">
              <w:rPr>
                <w:sz w:val="22"/>
                <w:szCs w:val="22"/>
              </w:rPr>
              <w:t>cect6pld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C2AC9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64DCF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7D2EE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7DC2A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A0DC2D" w14:textId="77777777" w:rsidR="00B46CD6" w:rsidRPr="00B46CD6" w:rsidRDefault="00B46CD6" w:rsidP="00B46CD6">
            <w:pPr>
              <w:rPr>
                <w:sz w:val="22"/>
                <w:szCs w:val="22"/>
              </w:rPr>
            </w:pPr>
            <w:r w:rsidRPr="00B46CD6">
              <w:rPr>
                <w:sz w:val="22"/>
                <w:szCs w:val="22"/>
              </w:rPr>
              <w:t>Distance</w:t>
            </w:r>
          </w:p>
        </w:tc>
      </w:tr>
      <w:tr w:rsidR="002C0305" w:rsidRPr="00B46CD6" w14:paraId="4DBE9FC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973349" w14:textId="77777777" w:rsidR="00B46CD6" w:rsidRPr="00B46CD6" w:rsidRDefault="00B46CD6" w:rsidP="00B46CD6">
            <w:pPr>
              <w:rPr>
                <w:sz w:val="22"/>
                <w:szCs w:val="22"/>
              </w:rPr>
            </w:pPr>
            <w:r w:rsidRPr="00B46CD6">
              <w:rPr>
                <w:sz w:val="22"/>
                <w:szCs w:val="22"/>
              </w:rPr>
              <w:t>204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975A47" w14:textId="77777777" w:rsidR="00B46CD6" w:rsidRPr="00B46CD6" w:rsidRDefault="00B46CD6" w:rsidP="00B46CD6">
            <w:pPr>
              <w:rPr>
                <w:sz w:val="22"/>
                <w:szCs w:val="22"/>
              </w:rPr>
            </w:pPr>
            <w:r w:rsidRPr="00B46CD6">
              <w:rPr>
                <w:sz w:val="22"/>
                <w:szCs w:val="22"/>
              </w:rPr>
              <w:t>Distance from the costal pleura (mm)?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6F18B4" w14:textId="77777777" w:rsidR="00B46CD6" w:rsidRPr="00B46CD6" w:rsidRDefault="00B46CD6" w:rsidP="00B46CD6">
            <w:pPr>
              <w:rPr>
                <w:sz w:val="22"/>
                <w:szCs w:val="22"/>
              </w:rPr>
            </w:pPr>
            <w:r w:rsidRPr="00B46CD6">
              <w:rPr>
                <w:sz w:val="22"/>
                <w:szCs w:val="22"/>
              </w:rPr>
              <w:t>cect7pld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139318"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FEFA8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DDDBB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42F10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260C9D" w14:textId="77777777" w:rsidR="00B46CD6" w:rsidRPr="00B46CD6" w:rsidRDefault="00B46CD6" w:rsidP="00B46CD6">
            <w:pPr>
              <w:rPr>
                <w:sz w:val="22"/>
                <w:szCs w:val="22"/>
              </w:rPr>
            </w:pPr>
            <w:r w:rsidRPr="00B46CD6">
              <w:rPr>
                <w:sz w:val="22"/>
                <w:szCs w:val="22"/>
              </w:rPr>
              <w:t>Distance</w:t>
            </w:r>
          </w:p>
        </w:tc>
      </w:tr>
      <w:tr w:rsidR="002C0305" w:rsidRPr="00B46CD6" w14:paraId="1F2A0F7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05613A" w14:textId="77777777" w:rsidR="00B46CD6" w:rsidRPr="00B46CD6" w:rsidRDefault="00B46CD6" w:rsidP="00B46CD6">
            <w:pPr>
              <w:rPr>
                <w:sz w:val="22"/>
                <w:szCs w:val="22"/>
              </w:rPr>
            </w:pPr>
            <w:r w:rsidRPr="00B46CD6">
              <w:rPr>
                <w:sz w:val="22"/>
                <w:szCs w:val="22"/>
              </w:rPr>
              <w:t>205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6FBB2C" w14:textId="77777777" w:rsidR="00B46CD6" w:rsidRPr="00B46CD6" w:rsidRDefault="00B46CD6" w:rsidP="00B46CD6">
            <w:pPr>
              <w:rPr>
                <w:sz w:val="22"/>
                <w:szCs w:val="22"/>
              </w:rPr>
            </w:pPr>
            <w:r w:rsidRPr="00B46CD6">
              <w:rPr>
                <w:sz w:val="22"/>
                <w:szCs w:val="22"/>
              </w:rPr>
              <w:t>Distance from the costal pleura (mm)?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6C5D4E" w14:textId="77777777" w:rsidR="00B46CD6" w:rsidRPr="00B46CD6" w:rsidRDefault="00B46CD6" w:rsidP="00B46CD6">
            <w:pPr>
              <w:rPr>
                <w:sz w:val="22"/>
                <w:szCs w:val="22"/>
              </w:rPr>
            </w:pPr>
            <w:r w:rsidRPr="00B46CD6">
              <w:rPr>
                <w:sz w:val="22"/>
                <w:szCs w:val="22"/>
              </w:rPr>
              <w:t>cect8pld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44366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E7E8A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D63E3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1CB5B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73239D" w14:textId="77777777" w:rsidR="00B46CD6" w:rsidRPr="00B46CD6" w:rsidRDefault="00B46CD6" w:rsidP="00B46CD6">
            <w:pPr>
              <w:rPr>
                <w:sz w:val="22"/>
                <w:szCs w:val="22"/>
              </w:rPr>
            </w:pPr>
            <w:r w:rsidRPr="00B46CD6">
              <w:rPr>
                <w:sz w:val="22"/>
                <w:szCs w:val="22"/>
              </w:rPr>
              <w:t>Distance</w:t>
            </w:r>
          </w:p>
        </w:tc>
      </w:tr>
      <w:tr w:rsidR="002C0305" w:rsidRPr="00B46CD6" w14:paraId="024F87C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A0CC88" w14:textId="77777777" w:rsidR="00B46CD6" w:rsidRPr="00B46CD6" w:rsidRDefault="00B46CD6" w:rsidP="00B46CD6">
            <w:pPr>
              <w:rPr>
                <w:sz w:val="22"/>
                <w:szCs w:val="22"/>
              </w:rPr>
            </w:pPr>
            <w:r w:rsidRPr="00B46CD6">
              <w:rPr>
                <w:sz w:val="22"/>
                <w:szCs w:val="22"/>
              </w:rPr>
              <w:t>206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D357FE" w14:textId="77777777" w:rsidR="00B46CD6" w:rsidRPr="00B46CD6" w:rsidRDefault="00B46CD6" w:rsidP="00B46CD6">
            <w:pPr>
              <w:rPr>
                <w:sz w:val="22"/>
                <w:szCs w:val="22"/>
              </w:rPr>
            </w:pPr>
            <w:r w:rsidRPr="00B46CD6">
              <w:rPr>
                <w:sz w:val="22"/>
                <w:szCs w:val="22"/>
              </w:rPr>
              <w:t>Distance from the costal pleura (mm)?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E39C45" w14:textId="77777777" w:rsidR="00B46CD6" w:rsidRPr="00B46CD6" w:rsidRDefault="00B46CD6" w:rsidP="00B46CD6">
            <w:pPr>
              <w:rPr>
                <w:sz w:val="22"/>
                <w:szCs w:val="22"/>
              </w:rPr>
            </w:pPr>
            <w:r w:rsidRPr="00B46CD6">
              <w:rPr>
                <w:sz w:val="22"/>
                <w:szCs w:val="22"/>
              </w:rPr>
              <w:t>cect9pld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EEB340"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5F49D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A14BD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E69B6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E43EF1" w14:textId="77777777" w:rsidR="00B46CD6" w:rsidRPr="00B46CD6" w:rsidRDefault="00B46CD6" w:rsidP="00B46CD6">
            <w:pPr>
              <w:rPr>
                <w:sz w:val="22"/>
                <w:szCs w:val="22"/>
              </w:rPr>
            </w:pPr>
            <w:r w:rsidRPr="00B46CD6">
              <w:rPr>
                <w:sz w:val="22"/>
                <w:szCs w:val="22"/>
              </w:rPr>
              <w:t>Distance</w:t>
            </w:r>
          </w:p>
        </w:tc>
      </w:tr>
      <w:tr w:rsidR="002C0305" w:rsidRPr="00B46CD6" w14:paraId="45E8641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19C506" w14:textId="77777777" w:rsidR="00B46CD6" w:rsidRPr="00B46CD6" w:rsidRDefault="00B46CD6" w:rsidP="00B46CD6">
            <w:pPr>
              <w:rPr>
                <w:sz w:val="22"/>
                <w:szCs w:val="22"/>
              </w:rPr>
            </w:pPr>
            <w:r w:rsidRPr="00B46CD6">
              <w:rPr>
                <w:sz w:val="22"/>
                <w:szCs w:val="22"/>
              </w:rPr>
              <w:t>207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A85332" w14:textId="77777777" w:rsidR="00B46CD6" w:rsidRPr="00B46CD6" w:rsidRDefault="00B46CD6" w:rsidP="00B46CD6">
            <w:pPr>
              <w:rPr>
                <w:sz w:val="22"/>
                <w:szCs w:val="22"/>
              </w:rPr>
            </w:pPr>
            <w:r w:rsidRPr="00B46CD6">
              <w:rPr>
                <w:sz w:val="22"/>
                <w:szCs w:val="22"/>
              </w:rPr>
              <w:t>Distance from the costal pleura (mm)?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8C71BD" w14:textId="77777777" w:rsidR="00B46CD6" w:rsidRPr="00B46CD6" w:rsidRDefault="00B46CD6" w:rsidP="00B46CD6">
            <w:pPr>
              <w:rPr>
                <w:sz w:val="22"/>
                <w:szCs w:val="22"/>
              </w:rPr>
            </w:pPr>
            <w:r w:rsidRPr="00B46CD6">
              <w:rPr>
                <w:sz w:val="22"/>
                <w:szCs w:val="22"/>
              </w:rPr>
              <w:t>cect10pld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F451E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F7CB0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340AB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8C7D3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AC027E" w14:textId="77777777" w:rsidR="00B46CD6" w:rsidRPr="00B46CD6" w:rsidRDefault="00B46CD6" w:rsidP="00B46CD6">
            <w:pPr>
              <w:rPr>
                <w:sz w:val="22"/>
                <w:szCs w:val="22"/>
              </w:rPr>
            </w:pPr>
            <w:r w:rsidRPr="00B46CD6">
              <w:rPr>
                <w:sz w:val="22"/>
                <w:szCs w:val="22"/>
              </w:rPr>
              <w:t>Distance</w:t>
            </w:r>
          </w:p>
        </w:tc>
      </w:tr>
      <w:tr w:rsidR="002C0305" w:rsidRPr="00B46CD6" w14:paraId="431FD33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5437F7" w14:textId="77777777" w:rsidR="00B46CD6" w:rsidRPr="00B46CD6" w:rsidRDefault="00B46CD6" w:rsidP="00B46CD6">
            <w:pPr>
              <w:rPr>
                <w:sz w:val="22"/>
                <w:szCs w:val="22"/>
              </w:rPr>
            </w:pPr>
            <w:r w:rsidRPr="00B46CD6">
              <w:rPr>
                <w:sz w:val="22"/>
                <w:szCs w:val="22"/>
              </w:rPr>
              <w:t>208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F403BA" w14:textId="77777777" w:rsidR="00B46CD6" w:rsidRPr="00B46CD6" w:rsidRDefault="00B46CD6" w:rsidP="00B46CD6">
            <w:pPr>
              <w:rPr>
                <w:sz w:val="22"/>
                <w:szCs w:val="22"/>
              </w:rPr>
            </w:pPr>
            <w:r w:rsidRPr="00B46CD6">
              <w:rPr>
                <w:sz w:val="22"/>
                <w:szCs w:val="22"/>
              </w:rPr>
              <w:t>Action to take.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3FE04C" w14:textId="77777777" w:rsidR="00B46CD6" w:rsidRPr="00B46CD6" w:rsidRDefault="00B46CD6" w:rsidP="00B46CD6">
            <w:pPr>
              <w:rPr>
                <w:sz w:val="22"/>
                <w:szCs w:val="22"/>
              </w:rPr>
            </w:pPr>
            <w:r w:rsidRPr="00B46CD6">
              <w:rPr>
                <w:sz w:val="22"/>
                <w:szCs w:val="22"/>
              </w:rPr>
              <w:t>cect1ac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8C8266"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73652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FBC0A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1A0DA6" w14:textId="77777777" w:rsidR="00B46CD6" w:rsidRPr="00B46CD6" w:rsidRDefault="00B46CD6" w:rsidP="00B46CD6">
            <w:pPr>
              <w:rPr>
                <w:sz w:val="22"/>
                <w:szCs w:val="22"/>
              </w:rPr>
            </w:pPr>
            <w:r w:rsidRPr="00B46CD6">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8A6A60" w14:textId="77777777" w:rsidR="00B46CD6" w:rsidRPr="00B46CD6" w:rsidRDefault="00B46CD6" w:rsidP="00B46CD6">
            <w:pPr>
              <w:rPr>
                <w:sz w:val="22"/>
                <w:szCs w:val="22"/>
              </w:rPr>
            </w:pPr>
            <w:r w:rsidRPr="00B46CD6">
              <w:rPr>
                <w:sz w:val="22"/>
                <w:szCs w:val="22"/>
              </w:rPr>
              <w:t>-;Annual repeat CT;Follow-up CT;Abx + follow-up CT;PET;CT w contrast;CT-guided biopsy;Bronchoscopy;Resection</w:t>
            </w:r>
          </w:p>
        </w:tc>
      </w:tr>
      <w:tr w:rsidR="002C0305" w:rsidRPr="00B46CD6" w14:paraId="4198BBF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F7E0CB" w14:textId="77777777" w:rsidR="00B46CD6" w:rsidRPr="00B46CD6" w:rsidRDefault="00B46CD6" w:rsidP="00B46CD6">
            <w:pPr>
              <w:rPr>
                <w:sz w:val="22"/>
                <w:szCs w:val="22"/>
              </w:rPr>
            </w:pPr>
            <w:r w:rsidRPr="00B46CD6">
              <w:rPr>
                <w:sz w:val="22"/>
                <w:szCs w:val="22"/>
              </w:rPr>
              <w:t>209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779B78" w14:textId="77777777" w:rsidR="00B46CD6" w:rsidRPr="00B46CD6" w:rsidRDefault="00B46CD6" w:rsidP="00B46CD6">
            <w:pPr>
              <w:rPr>
                <w:sz w:val="22"/>
                <w:szCs w:val="22"/>
              </w:rPr>
            </w:pPr>
            <w:r w:rsidRPr="00B46CD6">
              <w:rPr>
                <w:sz w:val="22"/>
                <w:szCs w:val="22"/>
              </w:rPr>
              <w:t>Action to take.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942EA0" w14:textId="77777777" w:rsidR="00B46CD6" w:rsidRPr="00B46CD6" w:rsidRDefault="00B46CD6" w:rsidP="00B46CD6">
            <w:pPr>
              <w:rPr>
                <w:sz w:val="22"/>
                <w:szCs w:val="22"/>
              </w:rPr>
            </w:pPr>
            <w:r w:rsidRPr="00B46CD6">
              <w:rPr>
                <w:sz w:val="22"/>
                <w:szCs w:val="22"/>
              </w:rPr>
              <w:t>cect2ac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CD7669"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445C2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90455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C12081" w14:textId="77777777" w:rsidR="00B46CD6" w:rsidRPr="00B46CD6" w:rsidRDefault="00B46CD6" w:rsidP="00B46CD6">
            <w:pPr>
              <w:rPr>
                <w:sz w:val="22"/>
                <w:szCs w:val="22"/>
              </w:rPr>
            </w:pPr>
            <w:r w:rsidRPr="00B46CD6">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08BF1E" w14:textId="77777777" w:rsidR="00B46CD6" w:rsidRPr="00B46CD6" w:rsidRDefault="00B46CD6" w:rsidP="00B46CD6">
            <w:pPr>
              <w:rPr>
                <w:sz w:val="22"/>
                <w:szCs w:val="22"/>
              </w:rPr>
            </w:pPr>
            <w:r w:rsidRPr="00B46CD6">
              <w:rPr>
                <w:sz w:val="22"/>
                <w:szCs w:val="22"/>
              </w:rPr>
              <w:t>-;Annual repeat CT;Follow-up CT;Abx + follow-up CT;PET;CT w contrast;CT-guided biopsy;Bronchoscopy;Resection</w:t>
            </w:r>
          </w:p>
        </w:tc>
      </w:tr>
      <w:tr w:rsidR="002C0305" w:rsidRPr="00B46CD6" w14:paraId="449C9D6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6FB2F2" w14:textId="77777777" w:rsidR="00B46CD6" w:rsidRPr="00B46CD6" w:rsidRDefault="00B46CD6" w:rsidP="00B46CD6">
            <w:pPr>
              <w:rPr>
                <w:sz w:val="22"/>
                <w:szCs w:val="22"/>
              </w:rPr>
            </w:pPr>
            <w:r w:rsidRPr="00B46CD6">
              <w:rPr>
                <w:sz w:val="22"/>
                <w:szCs w:val="22"/>
              </w:rPr>
              <w:t>210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30BAF1" w14:textId="77777777" w:rsidR="00B46CD6" w:rsidRPr="00B46CD6" w:rsidRDefault="00B46CD6" w:rsidP="00B46CD6">
            <w:pPr>
              <w:rPr>
                <w:sz w:val="22"/>
                <w:szCs w:val="22"/>
              </w:rPr>
            </w:pPr>
            <w:r w:rsidRPr="00B46CD6">
              <w:rPr>
                <w:sz w:val="22"/>
                <w:szCs w:val="22"/>
              </w:rPr>
              <w:t>Action to take.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807EE7" w14:textId="77777777" w:rsidR="00B46CD6" w:rsidRPr="00B46CD6" w:rsidRDefault="00B46CD6" w:rsidP="00B46CD6">
            <w:pPr>
              <w:rPr>
                <w:sz w:val="22"/>
                <w:szCs w:val="22"/>
              </w:rPr>
            </w:pPr>
            <w:r w:rsidRPr="00B46CD6">
              <w:rPr>
                <w:sz w:val="22"/>
                <w:szCs w:val="22"/>
              </w:rPr>
              <w:t>cect3ac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91251B"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4957B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B62E2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15EDAD" w14:textId="77777777" w:rsidR="00B46CD6" w:rsidRPr="00B46CD6" w:rsidRDefault="00B46CD6" w:rsidP="00B46CD6">
            <w:pPr>
              <w:rPr>
                <w:sz w:val="22"/>
                <w:szCs w:val="22"/>
              </w:rPr>
            </w:pPr>
            <w:r w:rsidRPr="00B46CD6">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4BFFAD" w14:textId="77777777" w:rsidR="00B46CD6" w:rsidRPr="00B46CD6" w:rsidRDefault="00B46CD6" w:rsidP="00B46CD6">
            <w:pPr>
              <w:rPr>
                <w:sz w:val="22"/>
                <w:szCs w:val="22"/>
              </w:rPr>
            </w:pPr>
            <w:r w:rsidRPr="00B46CD6">
              <w:rPr>
                <w:sz w:val="22"/>
                <w:szCs w:val="22"/>
              </w:rPr>
              <w:t>-;Annual repeat CT;Follow-up CT;Abx + follow-up CT;PET;CT w contrast;CT-guided biopsy;Bronchoscopy;Resection</w:t>
            </w:r>
          </w:p>
        </w:tc>
      </w:tr>
      <w:tr w:rsidR="002C0305" w:rsidRPr="00B46CD6" w14:paraId="20F4289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4EBD73" w14:textId="77777777" w:rsidR="00B46CD6" w:rsidRPr="00B46CD6" w:rsidRDefault="00B46CD6" w:rsidP="00B46CD6">
            <w:pPr>
              <w:rPr>
                <w:sz w:val="22"/>
                <w:szCs w:val="22"/>
              </w:rPr>
            </w:pPr>
            <w:r w:rsidRPr="00B46CD6">
              <w:rPr>
                <w:sz w:val="22"/>
                <w:szCs w:val="22"/>
              </w:rPr>
              <w:t>211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C6C07E" w14:textId="77777777" w:rsidR="00B46CD6" w:rsidRPr="00B46CD6" w:rsidRDefault="00B46CD6" w:rsidP="00B46CD6">
            <w:pPr>
              <w:rPr>
                <w:sz w:val="22"/>
                <w:szCs w:val="22"/>
              </w:rPr>
            </w:pPr>
            <w:r w:rsidRPr="00B46CD6">
              <w:rPr>
                <w:sz w:val="22"/>
                <w:szCs w:val="22"/>
              </w:rPr>
              <w:t>Action to take.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D361D7" w14:textId="77777777" w:rsidR="00B46CD6" w:rsidRPr="00B46CD6" w:rsidRDefault="00B46CD6" w:rsidP="00B46CD6">
            <w:pPr>
              <w:rPr>
                <w:sz w:val="22"/>
                <w:szCs w:val="22"/>
              </w:rPr>
            </w:pPr>
            <w:r w:rsidRPr="00B46CD6">
              <w:rPr>
                <w:sz w:val="22"/>
                <w:szCs w:val="22"/>
              </w:rPr>
              <w:t>cect4ac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D3433"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A839C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BC87E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B7097B" w14:textId="77777777" w:rsidR="00B46CD6" w:rsidRPr="00B46CD6" w:rsidRDefault="00B46CD6" w:rsidP="00B46CD6">
            <w:pPr>
              <w:rPr>
                <w:sz w:val="22"/>
                <w:szCs w:val="22"/>
              </w:rPr>
            </w:pPr>
            <w:r w:rsidRPr="00B46CD6">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F375A0" w14:textId="77777777" w:rsidR="00B46CD6" w:rsidRPr="00B46CD6" w:rsidRDefault="00B46CD6" w:rsidP="00B46CD6">
            <w:pPr>
              <w:rPr>
                <w:sz w:val="22"/>
                <w:szCs w:val="22"/>
              </w:rPr>
            </w:pPr>
            <w:r w:rsidRPr="00B46CD6">
              <w:rPr>
                <w:sz w:val="22"/>
                <w:szCs w:val="22"/>
              </w:rPr>
              <w:t>-;Annual repeat CT;Follow-up CT;Abx + follow-up CT;PET;CT w contrast;CT-guided biopsy;Bronchoscopy;Resection</w:t>
            </w:r>
          </w:p>
        </w:tc>
      </w:tr>
      <w:tr w:rsidR="002C0305" w:rsidRPr="00B46CD6" w14:paraId="4A729FD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C6A5F6" w14:textId="77777777" w:rsidR="00B46CD6" w:rsidRPr="00B46CD6" w:rsidRDefault="00B46CD6" w:rsidP="00B46CD6">
            <w:pPr>
              <w:rPr>
                <w:sz w:val="22"/>
                <w:szCs w:val="22"/>
              </w:rPr>
            </w:pPr>
            <w:r w:rsidRPr="00B46CD6">
              <w:rPr>
                <w:sz w:val="22"/>
                <w:szCs w:val="22"/>
              </w:rPr>
              <w:t>212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D9BE89" w14:textId="77777777" w:rsidR="00B46CD6" w:rsidRPr="00B46CD6" w:rsidRDefault="00B46CD6" w:rsidP="00B46CD6">
            <w:pPr>
              <w:rPr>
                <w:sz w:val="22"/>
                <w:szCs w:val="22"/>
              </w:rPr>
            </w:pPr>
            <w:r w:rsidRPr="00B46CD6">
              <w:rPr>
                <w:sz w:val="22"/>
                <w:szCs w:val="22"/>
              </w:rPr>
              <w:t>Action to take.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6F6463" w14:textId="77777777" w:rsidR="00B46CD6" w:rsidRPr="00B46CD6" w:rsidRDefault="00B46CD6" w:rsidP="00B46CD6">
            <w:pPr>
              <w:rPr>
                <w:sz w:val="22"/>
                <w:szCs w:val="22"/>
              </w:rPr>
            </w:pPr>
            <w:r w:rsidRPr="00B46CD6">
              <w:rPr>
                <w:sz w:val="22"/>
                <w:szCs w:val="22"/>
              </w:rPr>
              <w:t>cect5ac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6B02E8"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5B490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0EA8E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737C30" w14:textId="77777777" w:rsidR="00B46CD6" w:rsidRPr="00B46CD6" w:rsidRDefault="00B46CD6" w:rsidP="00B46CD6">
            <w:pPr>
              <w:rPr>
                <w:sz w:val="22"/>
                <w:szCs w:val="22"/>
              </w:rPr>
            </w:pPr>
            <w:r w:rsidRPr="00B46CD6">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703372" w14:textId="77777777" w:rsidR="00B46CD6" w:rsidRPr="00B46CD6" w:rsidRDefault="00B46CD6" w:rsidP="00B46CD6">
            <w:pPr>
              <w:rPr>
                <w:sz w:val="22"/>
                <w:szCs w:val="22"/>
              </w:rPr>
            </w:pPr>
            <w:r w:rsidRPr="00B46CD6">
              <w:rPr>
                <w:sz w:val="22"/>
                <w:szCs w:val="22"/>
              </w:rPr>
              <w:t>-;Annual repeat CT;Follow-up CT;Abx + follow-up CT;PET;CT w contrast;CT-guided biopsy;Bronchoscopy;Resection</w:t>
            </w:r>
          </w:p>
        </w:tc>
      </w:tr>
      <w:tr w:rsidR="002C0305" w:rsidRPr="00B46CD6" w14:paraId="2B01C1D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6AC5A9" w14:textId="77777777" w:rsidR="00B46CD6" w:rsidRPr="00B46CD6" w:rsidRDefault="00B46CD6" w:rsidP="00B46CD6">
            <w:pPr>
              <w:rPr>
                <w:sz w:val="22"/>
                <w:szCs w:val="22"/>
              </w:rPr>
            </w:pPr>
            <w:r w:rsidRPr="00B46CD6">
              <w:rPr>
                <w:sz w:val="22"/>
                <w:szCs w:val="22"/>
              </w:rPr>
              <w:t>213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2DB3F8" w14:textId="77777777" w:rsidR="00B46CD6" w:rsidRPr="00B46CD6" w:rsidRDefault="00B46CD6" w:rsidP="00B46CD6">
            <w:pPr>
              <w:rPr>
                <w:sz w:val="22"/>
                <w:szCs w:val="22"/>
              </w:rPr>
            </w:pPr>
            <w:r w:rsidRPr="00B46CD6">
              <w:rPr>
                <w:sz w:val="22"/>
                <w:szCs w:val="22"/>
              </w:rPr>
              <w:t>Action to take.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5E0730" w14:textId="77777777" w:rsidR="00B46CD6" w:rsidRPr="00B46CD6" w:rsidRDefault="00B46CD6" w:rsidP="00B46CD6">
            <w:pPr>
              <w:rPr>
                <w:sz w:val="22"/>
                <w:szCs w:val="22"/>
              </w:rPr>
            </w:pPr>
            <w:r w:rsidRPr="00B46CD6">
              <w:rPr>
                <w:sz w:val="22"/>
                <w:szCs w:val="22"/>
              </w:rPr>
              <w:t>cect6ac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468AF6"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4DE6F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A3802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775460" w14:textId="77777777" w:rsidR="00B46CD6" w:rsidRPr="00B46CD6" w:rsidRDefault="00B46CD6" w:rsidP="00B46CD6">
            <w:pPr>
              <w:rPr>
                <w:sz w:val="22"/>
                <w:szCs w:val="22"/>
              </w:rPr>
            </w:pPr>
            <w:r w:rsidRPr="00B46CD6">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EC86F2" w14:textId="77777777" w:rsidR="00B46CD6" w:rsidRPr="00B46CD6" w:rsidRDefault="00B46CD6" w:rsidP="00B46CD6">
            <w:pPr>
              <w:rPr>
                <w:sz w:val="22"/>
                <w:szCs w:val="22"/>
              </w:rPr>
            </w:pPr>
            <w:r w:rsidRPr="00B46CD6">
              <w:rPr>
                <w:sz w:val="22"/>
                <w:szCs w:val="22"/>
              </w:rPr>
              <w:t>-;Annual repeat CT;Follow-up CT;Abx + follow-up CT;PET;CT w contrast;CT-guided biopsy;Bronchoscopy;Resection</w:t>
            </w:r>
          </w:p>
        </w:tc>
      </w:tr>
      <w:tr w:rsidR="002C0305" w:rsidRPr="00B46CD6" w14:paraId="0762DF4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7724DB" w14:textId="77777777" w:rsidR="00B46CD6" w:rsidRPr="00B46CD6" w:rsidRDefault="00B46CD6" w:rsidP="00B46CD6">
            <w:pPr>
              <w:rPr>
                <w:sz w:val="22"/>
                <w:szCs w:val="22"/>
              </w:rPr>
            </w:pPr>
            <w:r w:rsidRPr="00B46CD6">
              <w:rPr>
                <w:sz w:val="22"/>
                <w:szCs w:val="22"/>
              </w:rPr>
              <w:t>214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CDE323" w14:textId="77777777" w:rsidR="00B46CD6" w:rsidRPr="00B46CD6" w:rsidRDefault="00B46CD6" w:rsidP="00B46CD6">
            <w:pPr>
              <w:rPr>
                <w:sz w:val="22"/>
                <w:szCs w:val="22"/>
              </w:rPr>
            </w:pPr>
            <w:r w:rsidRPr="00B46CD6">
              <w:rPr>
                <w:sz w:val="22"/>
                <w:szCs w:val="22"/>
              </w:rPr>
              <w:t>Action to take.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8FA00A" w14:textId="77777777" w:rsidR="00B46CD6" w:rsidRPr="00B46CD6" w:rsidRDefault="00B46CD6" w:rsidP="00B46CD6">
            <w:pPr>
              <w:rPr>
                <w:sz w:val="22"/>
                <w:szCs w:val="22"/>
              </w:rPr>
            </w:pPr>
            <w:r w:rsidRPr="00B46CD6">
              <w:rPr>
                <w:sz w:val="22"/>
                <w:szCs w:val="22"/>
              </w:rPr>
              <w:t>cect7ac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FB6FCE"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FD195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C0E60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4698AE" w14:textId="77777777" w:rsidR="00B46CD6" w:rsidRPr="00B46CD6" w:rsidRDefault="00B46CD6" w:rsidP="00B46CD6">
            <w:pPr>
              <w:rPr>
                <w:sz w:val="22"/>
                <w:szCs w:val="22"/>
              </w:rPr>
            </w:pPr>
            <w:r w:rsidRPr="00B46CD6">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5C0CC7" w14:textId="77777777" w:rsidR="00B46CD6" w:rsidRPr="00B46CD6" w:rsidRDefault="00B46CD6" w:rsidP="00B46CD6">
            <w:pPr>
              <w:rPr>
                <w:sz w:val="22"/>
                <w:szCs w:val="22"/>
              </w:rPr>
            </w:pPr>
            <w:r w:rsidRPr="00B46CD6">
              <w:rPr>
                <w:sz w:val="22"/>
                <w:szCs w:val="22"/>
              </w:rPr>
              <w:t>-;Annual repeat CT;Follow-up CT;Abx + follow-up CT;PET;CT w contrast;CT-guided biopsy;Bronchoscopy;Resection</w:t>
            </w:r>
          </w:p>
        </w:tc>
      </w:tr>
      <w:tr w:rsidR="002C0305" w:rsidRPr="00B46CD6" w14:paraId="44552E2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1D3881" w14:textId="77777777" w:rsidR="00B46CD6" w:rsidRPr="00B46CD6" w:rsidRDefault="00B46CD6" w:rsidP="00B46CD6">
            <w:pPr>
              <w:rPr>
                <w:sz w:val="22"/>
                <w:szCs w:val="22"/>
              </w:rPr>
            </w:pPr>
            <w:r w:rsidRPr="00B46CD6">
              <w:rPr>
                <w:sz w:val="22"/>
                <w:szCs w:val="22"/>
              </w:rPr>
              <w:t>215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0D9B29" w14:textId="77777777" w:rsidR="00B46CD6" w:rsidRPr="00B46CD6" w:rsidRDefault="00B46CD6" w:rsidP="00B46CD6">
            <w:pPr>
              <w:rPr>
                <w:sz w:val="22"/>
                <w:szCs w:val="22"/>
              </w:rPr>
            </w:pPr>
            <w:r w:rsidRPr="00B46CD6">
              <w:rPr>
                <w:sz w:val="22"/>
                <w:szCs w:val="22"/>
              </w:rPr>
              <w:t>Action to take.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0635C2" w14:textId="77777777" w:rsidR="00B46CD6" w:rsidRPr="00B46CD6" w:rsidRDefault="00B46CD6" w:rsidP="00B46CD6">
            <w:pPr>
              <w:rPr>
                <w:sz w:val="22"/>
                <w:szCs w:val="22"/>
              </w:rPr>
            </w:pPr>
            <w:r w:rsidRPr="00B46CD6">
              <w:rPr>
                <w:sz w:val="22"/>
                <w:szCs w:val="22"/>
              </w:rPr>
              <w:t>cect8ac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49205B"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6B047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975F6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33331B" w14:textId="77777777" w:rsidR="00B46CD6" w:rsidRPr="00B46CD6" w:rsidRDefault="00B46CD6" w:rsidP="00B46CD6">
            <w:pPr>
              <w:rPr>
                <w:sz w:val="22"/>
                <w:szCs w:val="22"/>
              </w:rPr>
            </w:pPr>
            <w:r w:rsidRPr="00B46CD6">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3C59FE" w14:textId="77777777" w:rsidR="00B46CD6" w:rsidRPr="00B46CD6" w:rsidRDefault="00B46CD6" w:rsidP="00B46CD6">
            <w:pPr>
              <w:rPr>
                <w:sz w:val="22"/>
                <w:szCs w:val="22"/>
              </w:rPr>
            </w:pPr>
            <w:r w:rsidRPr="00B46CD6">
              <w:rPr>
                <w:sz w:val="22"/>
                <w:szCs w:val="22"/>
              </w:rPr>
              <w:t>-;Annual repeat CT;Follow-up CT;Abx + follow-up CT;PET;CT w contrast;CT-guided biopsy;Bronchoscopy;Resection</w:t>
            </w:r>
          </w:p>
        </w:tc>
      </w:tr>
      <w:tr w:rsidR="002C0305" w:rsidRPr="00B46CD6" w14:paraId="022BDA6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D96A70" w14:textId="77777777" w:rsidR="00B46CD6" w:rsidRPr="00B46CD6" w:rsidRDefault="00B46CD6" w:rsidP="00B46CD6">
            <w:pPr>
              <w:rPr>
                <w:sz w:val="22"/>
                <w:szCs w:val="22"/>
              </w:rPr>
            </w:pPr>
            <w:r w:rsidRPr="00B46CD6">
              <w:rPr>
                <w:sz w:val="22"/>
                <w:szCs w:val="22"/>
              </w:rPr>
              <w:t>216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D5085B" w14:textId="77777777" w:rsidR="00B46CD6" w:rsidRPr="00B46CD6" w:rsidRDefault="00B46CD6" w:rsidP="00B46CD6">
            <w:pPr>
              <w:rPr>
                <w:sz w:val="22"/>
                <w:szCs w:val="22"/>
              </w:rPr>
            </w:pPr>
            <w:r w:rsidRPr="00B46CD6">
              <w:rPr>
                <w:sz w:val="22"/>
                <w:szCs w:val="22"/>
              </w:rPr>
              <w:t>Action to take.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AE5158" w14:textId="77777777" w:rsidR="00B46CD6" w:rsidRPr="00B46CD6" w:rsidRDefault="00B46CD6" w:rsidP="00B46CD6">
            <w:pPr>
              <w:rPr>
                <w:sz w:val="22"/>
                <w:szCs w:val="22"/>
              </w:rPr>
            </w:pPr>
            <w:r w:rsidRPr="00B46CD6">
              <w:rPr>
                <w:sz w:val="22"/>
                <w:szCs w:val="22"/>
              </w:rPr>
              <w:t>cect9ac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735EFC"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0F9E0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2D1F2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11A52A" w14:textId="77777777" w:rsidR="00B46CD6" w:rsidRPr="00B46CD6" w:rsidRDefault="00B46CD6" w:rsidP="00B46CD6">
            <w:pPr>
              <w:rPr>
                <w:sz w:val="22"/>
                <w:szCs w:val="22"/>
              </w:rPr>
            </w:pPr>
            <w:r w:rsidRPr="00B46CD6">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FA0F5A" w14:textId="77777777" w:rsidR="00B46CD6" w:rsidRPr="00B46CD6" w:rsidRDefault="00B46CD6" w:rsidP="00B46CD6">
            <w:pPr>
              <w:rPr>
                <w:sz w:val="22"/>
                <w:szCs w:val="22"/>
              </w:rPr>
            </w:pPr>
            <w:r w:rsidRPr="00B46CD6">
              <w:rPr>
                <w:sz w:val="22"/>
                <w:szCs w:val="22"/>
              </w:rPr>
              <w:t>-;Annual repeat CT;Follow-up CT;Abx + follow-up CT;PET;CT w contrast;CT-guided biopsy;Bronchoscopy;Resection</w:t>
            </w:r>
          </w:p>
        </w:tc>
      </w:tr>
      <w:tr w:rsidR="002C0305" w:rsidRPr="00B46CD6" w14:paraId="2BDD3AF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662157" w14:textId="77777777" w:rsidR="00B46CD6" w:rsidRPr="00B46CD6" w:rsidRDefault="00B46CD6" w:rsidP="00B46CD6">
            <w:pPr>
              <w:rPr>
                <w:sz w:val="22"/>
                <w:szCs w:val="22"/>
              </w:rPr>
            </w:pPr>
            <w:r w:rsidRPr="00B46CD6">
              <w:rPr>
                <w:sz w:val="22"/>
                <w:szCs w:val="22"/>
              </w:rPr>
              <w:t>217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19FFD7" w14:textId="77777777" w:rsidR="00B46CD6" w:rsidRPr="00B46CD6" w:rsidRDefault="00B46CD6" w:rsidP="00B46CD6">
            <w:pPr>
              <w:rPr>
                <w:sz w:val="22"/>
                <w:szCs w:val="22"/>
              </w:rPr>
            </w:pPr>
            <w:r w:rsidRPr="00B46CD6">
              <w:rPr>
                <w:sz w:val="22"/>
                <w:szCs w:val="22"/>
              </w:rPr>
              <w:t>Action to take.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78C7E8" w14:textId="77777777" w:rsidR="00B46CD6" w:rsidRPr="00B46CD6" w:rsidRDefault="00B46CD6" w:rsidP="00B46CD6">
            <w:pPr>
              <w:rPr>
                <w:sz w:val="22"/>
                <w:szCs w:val="22"/>
              </w:rPr>
            </w:pPr>
            <w:r w:rsidRPr="00B46CD6">
              <w:rPr>
                <w:sz w:val="22"/>
                <w:szCs w:val="22"/>
              </w:rPr>
              <w:t>cect10ac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99B8DE"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55EF3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C717A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E23EA0" w14:textId="77777777" w:rsidR="00B46CD6" w:rsidRPr="00B46CD6" w:rsidRDefault="00B46CD6" w:rsidP="00B46CD6">
            <w:pPr>
              <w:rPr>
                <w:sz w:val="22"/>
                <w:szCs w:val="22"/>
              </w:rPr>
            </w:pPr>
            <w:r w:rsidRPr="00B46CD6">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895060" w14:textId="77777777" w:rsidR="00B46CD6" w:rsidRPr="00B46CD6" w:rsidRDefault="00B46CD6" w:rsidP="00B46CD6">
            <w:pPr>
              <w:rPr>
                <w:sz w:val="22"/>
                <w:szCs w:val="22"/>
              </w:rPr>
            </w:pPr>
            <w:r w:rsidRPr="00B46CD6">
              <w:rPr>
                <w:sz w:val="22"/>
                <w:szCs w:val="22"/>
              </w:rPr>
              <w:t>-;Annual repeat CT;Follow-up CT;Abx + follow-up CT;PET;CT w contrast;CT-guided biopsy;Bronchoscopy;Resection</w:t>
            </w:r>
          </w:p>
        </w:tc>
      </w:tr>
      <w:tr w:rsidR="002C0305" w:rsidRPr="00B46CD6" w14:paraId="63A6758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2B98CD" w14:textId="77777777" w:rsidR="00B46CD6" w:rsidRPr="00B46CD6" w:rsidRDefault="00B46CD6" w:rsidP="00B46CD6">
            <w:pPr>
              <w:rPr>
                <w:sz w:val="22"/>
                <w:szCs w:val="22"/>
              </w:rPr>
            </w:pPr>
            <w:r w:rsidRPr="00B46CD6">
              <w:rPr>
                <w:sz w:val="22"/>
                <w:szCs w:val="22"/>
              </w:rPr>
              <w:t>218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91DB78" w14:textId="77777777" w:rsidR="00B46CD6" w:rsidRPr="00B46CD6" w:rsidRDefault="00B46CD6" w:rsidP="00B46CD6">
            <w:pPr>
              <w:rPr>
                <w:sz w:val="22"/>
                <w:szCs w:val="22"/>
              </w:rPr>
            </w:pPr>
            <w:r w:rsidRPr="00B46CD6">
              <w:rPr>
                <w:sz w:val="22"/>
                <w:szCs w:val="22"/>
              </w:rPr>
              <w:t>Comment on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9D731E" w14:textId="77777777" w:rsidR="00B46CD6" w:rsidRPr="00B46CD6" w:rsidRDefault="00B46CD6" w:rsidP="00B46CD6">
            <w:pPr>
              <w:rPr>
                <w:sz w:val="22"/>
                <w:szCs w:val="22"/>
              </w:rPr>
            </w:pPr>
            <w:r w:rsidRPr="00B46CD6">
              <w:rPr>
                <w:sz w:val="22"/>
                <w:szCs w:val="22"/>
              </w:rPr>
              <w:t>cect1co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562EA5"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486D9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A1519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C3BA8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D71751" w14:textId="77777777" w:rsidR="00B46CD6" w:rsidRPr="00B46CD6" w:rsidRDefault="00B46CD6" w:rsidP="00B46CD6">
            <w:pPr>
              <w:rPr>
                <w:sz w:val="22"/>
                <w:szCs w:val="22"/>
              </w:rPr>
            </w:pPr>
            <w:r w:rsidRPr="00B46CD6">
              <w:rPr>
                <w:sz w:val="22"/>
                <w:szCs w:val="22"/>
              </w:rPr>
              <w:t>Comment</w:t>
            </w:r>
          </w:p>
        </w:tc>
      </w:tr>
      <w:tr w:rsidR="002C0305" w:rsidRPr="00B46CD6" w14:paraId="7A812A4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F8E7F6" w14:textId="77777777" w:rsidR="00B46CD6" w:rsidRPr="00B46CD6" w:rsidRDefault="00B46CD6" w:rsidP="00B46CD6">
            <w:pPr>
              <w:rPr>
                <w:sz w:val="22"/>
                <w:szCs w:val="22"/>
              </w:rPr>
            </w:pPr>
            <w:r w:rsidRPr="00B46CD6">
              <w:rPr>
                <w:sz w:val="22"/>
                <w:szCs w:val="22"/>
              </w:rPr>
              <w:t>219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E78940" w14:textId="77777777" w:rsidR="00B46CD6" w:rsidRPr="00B46CD6" w:rsidRDefault="00B46CD6" w:rsidP="00B46CD6">
            <w:pPr>
              <w:rPr>
                <w:sz w:val="22"/>
                <w:szCs w:val="22"/>
              </w:rPr>
            </w:pPr>
            <w:r w:rsidRPr="00B46CD6">
              <w:rPr>
                <w:sz w:val="22"/>
                <w:szCs w:val="22"/>
              </w:rPr>
              <w:t>Comment on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8967FF" w14:textId="77777777" w:rsidR="00B46CD6" w:rsidRPr="00B46CD6" w:rsidRDefault="00B46CD6" w:rsidP="00B46CD6">
            <w:pPr>
              <w:rPr>
                <w:sz w:val="22"/>
                <w:szCs w:val="22"/>
              </w:rPr>
            </w:pPr>
            <w:r w:rsidRPr="00B46CD6">
              <w:rPr>
                <w:sz w:val="22"/>
                <w:szCs w:val="22"/>
              </w:rPr>
              <w:t>cect2co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674BF9"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DA5AF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E152F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39546F"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68D35B" w14:textId="77777777" w:rsidR="00B46CD6" w:rsidRPr="00B46CD6" w:rsidRDefault="00B46CD6" w:rsidP="00B46CD6">
            <w:pPr>
              <w:rPr>
                <w:sz w:val="22"/>
                <w:szCs w:val="22"/>
              </w:rPr>
            </w:pPr>
            <w:r w:rsidRPr="00B46CD6">
              <w:rPr>
                <w:sz w:val="22"/>
                <w:szCs w:val="22"/>
              </w:rPr>
              <w:t>Comment</w:t>
            </w:r>
          </w:p>
        </w:tc>
      </w:tr>
      <w:tr w:rsidR="002C0305" w:rsidRPr="00B46CD6" w14:paraId="40DCC06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3F639F" w14:textId="77777777" w:rsidR="00B46CD6" w:rsidRPr="00B46CD6" w:rsidRDefault="00B46CD6" w:rsidP="00B46CD6">
            <w:pPr>
              <w:rPr>
                <w:sz w:val="22"/>
                <w:szCs w:val="22"/>
              </w:rPr>
            </w:pPr>
            <w:r w:rsidRPr="00B46CD6">
              <w:rPr>
                <w:sz w:val="22"/>
                <w:szCs w:val="22"/>
              </w:rPr>
              <w:t>220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DD9A69" w14:textId="77777777" w:rsidR="00B46CD6" w:rsidRPr="00B46CD6" w:rsidRDefault="00B46CD6" w:rsidP="00B46CD6">
            <w:pPr>
              <w:rPr>
                <w:sz w:val="22"/>
                <w:szCs w:val="22"/>
              </w:rPr>
            </w:pPr>
            <w:r w:rsidRPr="00B46CD6">
              <w:rPr>
                <w:sz w:val="22"/>
                <w:szCs w:val="22"/>
              </w:rPr>
              <w:t>Comment on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798B35" w14:textId="77777777" w:rsidR="00B46CD6" w:rsidRPr="00B46CD6" w:rsidRDefault="00B46CD6" w:rsidP="00B46CD6">
            <w:pPr>
              <w:rPr>
                <w:sz w:val="22"/>
                <w:szCs w:val="22"/>
              </w:rPr>
            </w:pPr>
            <w:r w:rsidRPr="00B46CD6">
              <w:rPr>
                <w:sz w:val="22"/>
                <w:szCs w:val="22"/>
              </w:rPr>
              <w:t>cect3co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DE3AA9"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7D270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4F3C3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C6E461"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340627" w14:textId="77777777" w:rsidR="00B46CD6" w:rsidRPr="00B46CD6" w:rsidRDefault="00B46CD6" w:rsidP="00B46CD6">
            <w:pPr>
              <w:rPr>
                <w:sz w:val="22"/>
                <w:szCs w:val="22"/>
              </w:rPr>
            </w:pPr>
            <w:r w:rsidRPr="00B46CD6">
              <w:rPr>
                <w:sz w:val="22"/>
                <w:szCs w:val="22"/>
              </w:rPr>
              <w:t>Comment</w:t>
            </w:r>
          </w:p>
        </w:tc>
      </w:tr>
      <w:tr w:rsidR="002C0305" w:rsidRPr="00B46CD6" w14:paraId="5B1F17B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CD74F9" w14:textId="77777777" w:rsidR="00B46CD6" w:rsidRPr="00B46CD6" w:rsidRDefault="00B46CD6" w:rsidP="00B46CD6">
            <w:pPr>
              <w:rPr>
                <w:sz w:val="22"/>
                <w:szCs w:val="22"/>
              </w:rPr>
            </w:pPr>
            <w:r w:rsidRPr="00B46CD6">
              <w:rPr>
                <w:sz w:val="22"/>
                <w:szCs w:val="22"/>
              </w:rPr>
              <w:t>221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0D5A96" w14:textId="77777777" w:rsidR="00B46CD6" w:rsidRPr="00B46CD6" w:rsidRDefault="00B46CD6" w:rsidP="00B46CD6">
            <w:pPr>
              <w:rPr>
                <w:sz w:val="22"/>
                <w:szCs w:val="22"/>
              </w:rPr>
            </w:pPr>
            <w:r w:rsidRPr="00B46CD6">
              <w:rPr>
                <w:sz w:val="22"/>
                <w:szCs w:val="22"/>
              </w:rPr>
              <w:t>Comment on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58F625" w14:textId="77777777" w:rsidR="00B46CD6" w:rsidRPr="00B46CD6" w:rsidRDefault="00B46CD6" w:rsidP="00B46CD6">
            <w:pPr>
              <w:rPr>
                <w:sz w:val="22"/>
                <w:szCs w:val="22"/>
              </w:rPr>
            </w:pPr>
            <w:r w:rsidRPr="00B46CD6">
              <w:rPr>
                <w:sz w:val="22"/>
                <w:szCs w:val="22"/>
              </w:rPr>
              <w:t>cect4co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E7D87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68EE6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8DD73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85C95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892A0D" w14:textId="77777777" w:rsidR="00B46CD6" w:rsidRPr="00B46CD6" w:rsidRDefault="00B46CD6" w:rsidP="00B46CD6">
            <w:pPr>
              <w:rPr>
                <w:sz w:val="22"/>
                <w:szCs w:val="22"/>
              </w:rPr>
            </w:pPr>
            <w:r w:rsidRPr="00B46CD6">
              <w:rPr>
                <w:sz w:val="22"/>
                <w:szCs w:val="22"/>
              </w:rPr>
              <w:t>Comment</w:t>
            </w:r>
          </w:p>
        </w:tc>
      </w:tr>
      <w:tr w:rsidR="002C0305" w:rsidRPr="00B46CD6" w14:paraId="3E23CCE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DD2C35" w14:textId="77777777" w:rsidR="00B46CD6" w:rsidRPr="00B46CD6" w:rsidRDefault="00B46CD6" w:rsidP="00B46CD6">
            <w:pPr>
              <w:rPr>
                <w:sz w:val="22"/>
                <w:szCs w:val="22"/>
              </w:rPr>
            </w:pPr>
            <w:r w:rsidRPr="00B46CD6">
              <w:rPr>
                <w:sz w:val="22"/>
                <w:szCs w:val="22"/>
              </w:rPr>
              <w:t>222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F5C29A" w14:textId="77777777" w:rsidR="00B46CD6" w:rsidRPr="00B46CD6" w:rsidRDefault="00B46CD6" w:rsidP="00B46CD6">
            <w:pPr>
              <w:rPr>
                <w:sz w:val="22"/>
                <w:szCs w:val="22"/>
              </w:rPr>
            </w:pPr>
            <w:r w:rsidRPr="00B46CD6">
              <w:rPr>
                <w:sz w:val="22"/>
                <w:szCs w:val="22"/>
              </w:rPr>
              <w:t>Comment on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373D27" w14:textId="77777777" w:rsidR="00B46CD6" w:rsidRPr="00B46CD6" w:rsidRDefault="00B46CD6" w:rsidP="00B46CD6">
            <w:pPr>
              <w:rPr>
                <w:sz w:val="22"/>
                <w:szCs w:val="22"/>
              </w:rPr>
            </w:pPr>
            <w:r w:rsidRPr="00B46CD6">
              <w:rPr>
                <w:sz w:val="22"/>
                <w:szCs w:val="22"/>
              </w:rPr>
              <w:t>cect5co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31C54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6A12E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64072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7337EA"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34D032" w14:textId="77777777" w:rsidR="00B46CD6" w:rsidRPr="00B46CD6" w:rsidRDefault="00B46CD6" w:rsidP="00B46CD6">
            <w:pPr>
              <w:rPr>
                <w:sz w:val="22"/>
                <w:szCs w:val="22"/>
              </w:rPr>
            </w:pPr>
            <w:r w:rsidRPr="00B46CD6">
              <w:rPr>
                <w:sz w:val="22"/>
                <w:szCs w:val="22"/>
              </w:rPr>
              <w:t>Comment</w:t>
            </w:r>
          </w:p>
        </w:tc>
      </w:tr>
      <w:tr w:rsidR="002C0305" w:rsidRPr="00B46CD6" w14:paraId="4F77D13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77AED9" w14:textId="77777777" w:rsidR="00B46CD6" w:rsidRPr="00B46CD6" w:rsidRDefault="00B46CD6" w:rsidP="00B46CD6">
            <w:pPr>
              <w:rPr>
                <w:sz w:val="22"/>
                <w:szCs w:val="22"/>
              </w:rPr>
            </w:pPr>
            <w:r w:rsidRPr="00B46CD6">
              <w:rPr>
                <w:sz w:val="22"/>
                <w:szCs w:val="22"/>
              </w:rPr>
              <w:t>223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7BB63D" w14:textId="77777777" w:rsidR="00B46CD6" w:rsidRPr="00B46CD6" w:rsidRDefault="00B46CD6" w:rsidP="00B46CD6">
            <w:pPr>
              <w:rPr>
                <w:sz w:val="22"/>
                <w:szCs w:val="22"/>
              </w:rPr>
            </w:pPr>
            <w:r w:rsidRPr="00B46CD6">
              <w:rPr>
                <w:sz w:val="22"/>
                <w:szCs w:val="22"/>
              </w:rPr>
              <w:t>Comment on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0B224B" w14:textId="77777777" w:rsidR="00B46CD6" w:rsidRPr="00B46CD6" w:rsidRDefault="00B46CD6" w:rsidP="00B46CD6">
            <w:pPr>
              <w:rPr>
                <w:sz w:val="22"/>
                <w:szCs w:val="22"/>
              </w:rPr>
            </w:pPr>
            <w:r w:rsidRPr="00B46CD6">
              <w:rPr>
                <w:sz w:val="22"/>
                <w:szCs w:val="22"/>
              </w:rPr>
              <w:t>cect6co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2F72D0"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5447B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4F18A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70D5B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C2D525" w14:textId="77777777" w:rsidR="00B46CD6" w:rsidRPr="00B46CD6" w:rsidRDefault="00B46CD6" w:rsidP="00B46CD6">
            <w:pPr>
              <w:rPr>
                <w:sz w:val="22"/>
                <w:szCs w:val="22"/>
              </w:rPr>
            </w:pPr>
            <w:r w:rsidRPr="00B46CD6">
              <w:rPr>
                <w:sz w:val="22"/>
                <w:szCs w:val="22"/>
              </w:rPr>
              <w:t>Comment</w:t>
            </w:r>
          </w:p>
        </w:tc>
      </w:tr>
      <w:tr w:rsidR="002C0305" w:rsidRPr="00B46CD6" w14:paraId="4FC7833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236F2" w14:textId="77777777" w:rsidR="00B46CD6" w:rsidRPr="00B46CD6" w:rsidRDefault="00B46CD6" w:rsidP="00B46CD6">
            <w:pPr>
              <w:rPr>
                <w:sz w:val="22"/>
                <w:szCs w:val="22"/>
              </w:rPr>
            </w:pPr>
            <w:r w:rsidRPr="00B46CD6">
              <w:rPr>
                <w:sz w:val="22"/>
                <w:szCs w:val="22"/>
              </w:rPr>
              <w:t>224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22C771" w14:textId="77777777" w:rsidR="00B46CD6" w:rsidRPr="00B46CD6" w:rsidRDefault="00B46CD6" w:rsidP="00B46CD6">
            <w:pPr>
              <w:rPr>
                <w:sz w:val="22"/>
                <w:szCs w:val="22"/>
              </w:rPr>
            </w:pPr>
            <w:r w:rsidRPr="00B46CD6">
              <w:rPr>
                <w:sz w:val="22"/>
                <w:szCs w:val="22"/>
              </w:rPr>
              <w:t>Comment on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4A189D" w14:textId="77777777" w:rsidR="00B46CD6" w:rsidRPr="00B46CD6" w:rsidRDefault="00B46CD6" w:rsidP="00B46CD6">
            <w:pPr>
              <w:rPr>
                <w:sz w:val="22"/>
                <w:szCs w:val="22"/>
              </w:rPr>
            </w:pPr>
            <w:r w:rsidRPr="00B46CD6">
              <w:rPr>
                <w:sz w:val="22"/>
                <w:szCs w:val="22"/>
              </w:rPr>
              <w:t>cect7co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9EFB5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1D8E0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DD7BD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E4481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AE4631" w14:textId="77777777" w:rsidR="00B46CD6" w:rsidRPr="00B46CD6" w:rsidRDefault="00B46CD6" w:rsidP="00B46CD6">
            <w:pPr>
              <w:rPr>
                <w:sz w:val="22"/>
                <w:szCs w:val="22"/>
              </w:rPr>
            </w:pPr>
            <w:r w:rsidRPr="00B46CD6">
              <w:rPr>
                <w:sz w:val="22"/>
                <w:szCs w:val="22"/>
              </w:rPr>
              <w:t>Comment</w:t>
            </w:r>
          </w:p>
        </w:tc>
      </w:tr>
      <w:tr w:rsidR="002C0305" w:rsidRPr="00B46CD6" w14:paraId="2E04EF9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02B944" w14:textId="77777777" w:rsidR="00B46CD6" w:rsidRPr="00B46CD6" w:rsidRDefault="00B46CD6" w:rsidP="00B46CD6">
            <w:pPr>
              <w:rPr>
                <w:sz w:val="22"/>
                <w:szCs w:val="22"/>
              </w:rPr>
            </w:pPr>
            <w:r w:rsidRPr="00B46CD6">
              <w:rPr>
                <w:sz w:val="22"/>
                <w:szCs w:val="22"/>
              </w:rPr>
              <w:t>225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8A3413" w14:textId="77777777" w:rsidR="00B46CD6" w:rsidRPr="00B46CD6" w:rsidRDefault="00B46CD6" w:rsidP="00B46CD6">
            <w:pPr>
              <w:rPr>
                <w:sz w:val="22"/>
                <w:szCs w:val="22"/>
              </w:rPr>
            </w:pPr>
            <w:r w:rsidRPr="00B46CD6">
              <w:rPr>
                <w:sz w:val="22"/>
                <w:szCs w:val="22"/>
              </w:rPr>
              <w:t>Comment on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FCBCF5" w14:textId="77777777" w:rsidR="00B46CD6" w:rsidRPr="00B46CD6" w:rsidRDefault="00B46CD6" w:rsidP="00B46CD6">
            <w:pPr>
              <w:rPr>
                <w:sz w:val="22"/>
                <w:szCs w:val="22"/>
              </w:rPr>
            </w:pPr>
            <w:r w:rsidRPr="00B46CD6">
              <w:rPr>
                <w:sz w:val="22"/>
                <w:szCs w:val="22"/>
              </w:rPr>
              <w:t>cect8co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E9C6B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7A224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8264B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5EE000"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C45530" w14:textId="77777777" w:rsidR="00B46CD6" w:rsidRPr="00B46CD6" w:rsidRDefault="00B46CD6" w:rsidP="00B46CD6">
            <w:pPr>
              <w:rPr>
                <w:sz w:val="22"/>
                <w:szCs w:val="22"/>
              </w:rPr>
            </w:pPr>
            <w:r w:rsidRPr="00B46CD6">
              <w:rPr>
                <w:sz w:val="22"/>
                <w:szCs w:val="22"/>
              </w:rPr>
              <w:t>Comment</w:t>
            </w:r>
          </w:p>
        </w:tc>
      </w:tr>
      <w:tr w:rsidR="002C0305" w:rsidRPr="00B46CD6" w14:paraId="67E4004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67ABC7" w14:textId="77777777" w:rsidR="00B46CD6" w:rsidRPr="00B46CD6" w:rsidRDefault="00B46CD6" w:rsidP="00B46CD6">
            <w:pPr>
              <w:rPr>
                <w:sz w:val="22"/>
                <w:szCs w:val="22"/>
              </w:rPr>
            </w:pPr>
            <w:r w:rsidRPr="00B46CD6">
              <w:rPr>
                <w:sz w:val="22"/>
                <w:szCs w:val="22"/>
              </w:rPr>
              <w:t>226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35AECF" w14:textId="77777777" w:rsidR="00B46CD6" w:rsidRPr="00B46CD6" w:rsidRDefault="00B46CD6" w:rsidP="00B46CD6">
            <w:pPr>
              <w:rPr>
                <w:sz w:val="22"/>
                <w:szCs w:val="22"/>
              </w:rPr>
            </w:pPr>
            <w:r w:rsidRPr="00B46CD6">
              <w:rPr>
                <w:sz w:val="22"/>
                <w:szCs w:val="22"/>
              </w:rPr>
              <w:t>Comment on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8019E9" w14:textId="77777777" w:rsidR="00B46CD6" w:rsidRPr="00B46CD6" w:rsidRDefault="00B46CD6" w:rsidP="00B46CD6">
            <w:pPr>
              <w:rPr>
                <w:sz w:val="22"/>
                <w:szCs w:val="22"/>
              </w:rPr>
            </w:pPr>
            <w:r w:rsidRPr="00B46CD6">
              <w:rPr>
                <w:sz w:val="22"/>
                <w:szCs w:val="22"/>
              </w:rPr>
              <w:t>cect9co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6EC9E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44569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BBD1F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7330DA"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25C42E" w14:textId="77777777" w:rsidR="00B46CD6" w:rsidRPr="00B46CD6" w:rsidRDefault="00B46CD6" w:rsidP="00B46CD6">
            <w:pPr>
              <w:rPr>
                <w:sz w:val="22"/>
                <w:szCs w:val="22"/>
              </w:rPr>
            </w:pPr>
            <w:r w:rsidRPr="00B46CD6">
              <w:rPr>
                <w:sz w:val="22"/>
                <w:szCs w:val="22"/>
              </w:rPr>
              <w:t>Comment</w:t>
            </w:r>
          </w:p>
        </w:tc>
      </w:tr>
      <w:tr w:rsidR="002C0305" w:rsidRPr="00B46CD6" w14:paraId="4E1A51F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EAE561" w14:textId="77777777" w:rsidR="00B46CD6" w:rsidRPr="00B46CD6" w:rsidRDefault="00B46CD6" w:rsidP="00B46CD6">
            <w:pPr>
              <w:rPr>
                <w:sz w:val="22"/>
                <w:szCs w:val="22"/>
              </w:rPr>
            </w:pPr>
            <w:r w:rsidRPr="00B46CD6">
              <w:rPr>
                <w:sz w:val="22"/>
                <w:szCs w:val="22"/>
              </w:rPr>
              <w:t>227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6E8850" w14:textId="77777777" w:rsidR="00B46CD6" w:rsidRPr="00B46CD6" w:rsidRDefault="00B46CD6" w:rsidP="00B46CD6">
            <w:pPr>
              <w:rPr>
                <w:sz w:val="22"/>
                <w:szCs w:val="22"/>
              </w:rPr>
            </w:pPr>
            <w:r w:rsidRPr="00B46CD6">
              <w:rPr>
                <w:sz w:val="22"/>
                <w:szCs w:val="22"/>
              </w:rPr>
              <w:t>Comment on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70493E" w14:textId="77777777" w:rsidR="00B46CD6" w:rsidRPr="00B46CD6" w:rsidRDefault="00B46CD6" w:rsidP="00B46CD6">
            <w:pPr>
              <w:rPr>
                <w:sz w:val="22"/>
                <w:szCs w:val="22"/>
              </w:rPr>
            </w:pPr>
            <w:r w:rsidRPr="00B46CD6">
              <w:rPr>
                <w:sz w:val="22"/>
                <w:szCs w:val="22"/>
              </w:rPr>
              <w:t>cect10co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6A3BE"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B4902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0B2A1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5AB336"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99E605" w14:textId="77777777" w:rsidR="00B46CD6" w:rsidRPr="00B46CD6" w:rsidRDefault="00B46CD6" w:rsidP="00B46CD6">
            <w:pPr>
              <w:rPr>
                <w:sz w:val="22"/>
                <w:szCs w:val="22"/>
              </w:rPr>
            </w:pPr>
            <w:r w:rsidRPr="00B46CD6">
              <w:rPr>
                <w:sz w:val="22"/>
                <w:szCs w:val="22"/>
              </w:rPr>
              <w:t>Comment</w:t>
            </w:r>
          </w:p>
        </w:tc>
      </w:tr>
      <w:tr w:rsidR="002C0305" w:rsidRPr="00B46CD6" w14:paraId="56C1BA5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C840A2" w14:textId="77777777" w:rsidR="00B46CD6" w:rsidRPr="00B46CD6" w:rsidRDefault="00B46CD6" w:rsidP="00B46CD6">
            <w:pPr>
              <w:rPr>
                <w:sz w:val="22"/>
                <w:szCs w:val="22"/>
              </w:rPr>
            </w:pPr>
            <w:r w:rsidRPr="00B46CD6">
              <w:rPr>
                <w:sz w:val="22"/>
                <w:szCs w:val="22"/>
              </w:rPr>
              <w:t>228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646C01" w14:textId="77777777" w:rsidR="00B46CD6" w:rsidRPr="00B46CD6" w:rsidRDefault="00B46CD6" w:rsidP="00B46CD6">
            <w:pPr>
              <w:rPr>
                <w:sz w:val="22"/>
                <w:szCs w:val="22"/>
              </w:rPr>
            </w:pPr>
            <w:r w:rsidRPr="00B46CD6">
              <w:rPr>
                <w:sz w:val="22"/>
                <w:szCs w:val="22"/>
              </w:rPr>
              <w:t>Pathologic diagnosis. Nodule 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904472" w14:textId="77777777" w:rsidR="00B46CD6" w:rsidRPr="00B46CD6" w:rsidRDefault="00B46CD6" w:rsidP="00B46CD6">
            <w:pPr>
              <w:rPr>
                <w:sz w:val="22"/>
                <w:szCs w:val="22"/>
              </w:rPr>
            </w:pPr>
            <w:r w:rsidRPr="00B46CD6">
              <w:rPr>
                <w:sz w:val="22"/>
                <w:szCs w:val="22"/>
              </w:rPr>
              <w:t>cect1pd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9E9A57"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93B5A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AD7EE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EAEBBE" w14:textId="77777777" w:rsidR="00B46CD6" w:rsidRPr="00B46CD6" w:rsidRDefault="00B46CD6" w:rsidP="00B46CD6">
            <w:pPr>
              <w:rPr>
                <w:sz w:val="22"/>
                <w:szCs w:val="22"/>
              </w:rPr>
            </w:pPr>
            <w:r w:rsidRPr="00B46CD6">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62A0DC" w14:textId="77777777" w:rsidR="00B46CD6" w:rsidRPr="00B46CD6" w:rsidRDefault="00B46CD6" w:rsidP="00B46CD6">
            <w:pPr>
              <w:rPr>
                <w:sz w:val="22"/>
                <w:szCs w:val="22"/>
              </w:rPr>
            </w:pPr>
            <w:r w:rsidRPr="00B46CD6">
              <w:rPr>
                <w:sz w:val="22"/>
                <w:szCs w:val="22"/>
              </w:rPr>
              <w:t>-For Pathology Use Only-;AAH;Atyp bronch prolif;AIS;MIA;Unspec. non-small cell;Adenocarcinoma;Adenosquamous;Large cell;Squamous cell;Small cell;Carcinoid - typical;Carcinoid - atypical;Not malignant;Benign specific;Other (specify)</w:t>
            </w:r>
          </w:p>
        </w:tc>
      </w:tr>
      <w:tr w:rsidR="002C0305" w:rsidRPr="00B46CD6" w14:paraId="3246D05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157736" w14:textId="77777777" w:rsidR="00B46CD6" w:rsidRPr="00B46CD6" w:rsidRDefault="00B46CD6" w:rsidP="00B46CD6">
            <w:pPr>
              <w:rPr>
                <w:sz w:val="22"/>
                <w:szCs w:val="22"/>
              </w:rPr>
            </w:pPr>
            <w:r w:rsidRPr="00B46CD6">
              <w:rPr>
                <w:sz w:val="22"/>
                <w:szCs w:val="22"/>
              </w:rPr>
              <w:t>229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8B3EE4" w14:textId="77777777" w:rsidR="00B46CD6" w:rsidRPr="00B46CD6" w:rsidRDefault="00B46CD6" w:rsidP="00B46CD6">
            <w:pPr>
              <w:rPr>
                <w:sz w:val="22"/>
                <w:szCs w:val="22"/>
              </w:rPr>
            </w:pPr>
            <w:r w:rsidRPr="00B46CD6">
              <w:rPr>
                <w:sz w:val="22"/>
                <w:szCs w:val="22"/>
              </w:rPr>
              <w:t>Pathologic diagnosis. Nodule 2</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F8765C" w14:textId="77777777" w:rsidR="00B46CD6" w:rsidRPr="00B46CD6" w:rsidRDefault="00B46CD6" w:rsidP="00B46CD6">
            <w:pPr>
              <w:rPr>
                <w:sz w:val="22"/>
                <w:szCs w:val="22"/>
              </w:rPr>
            </w:pPr>
            <w:r w:rsidRPr="00B46CD6">
              <w:rPr>
                <w:sz w:val="22"/>
                <w:szCs w:val="22"/>
              </w:rPr>
              <w:t>cect2pd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E196D7"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6493D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8881D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EABE32" w14:textId="77777777" w:rsidR="00B46CD6" w:rsidRPr="00B46CD6" w:rsidRDefault="00B46CD6" w:rsidP="00B46CD6">
            <w:pPr>
              <w:rPr>
                <w:sz w:val="22"/>
                <w:szCs w:val="22"/>
              </w:rPr>
            </w:pPr>
            <w:r w:rsidRPr="00B46CD6">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8F65F2" w14:textId="77777777" w:rsidR="00B46CD6" w:rsidRPr="00B46CD6" w:rsidRDefault="00B46CD6" w:rsidP="00B46CD6">
            <w:pPr>
              <w:rPr>
                <w:sz w:val="22"/>
                <w:szCs w:val="22"/>
              </w:rPr>
            </w:pPr>
            <w:r w:rsidRPr="00B46CD6">
              <w:rPr>
                <w:sz w:val="22"/>
                <w:szCs w:val="22"/>
              </w:rPr>
              <w:t>-For Pathology Use Only-;AAH;Atyp bronch prolif;AIS;MIA;Unspec. non-small cell;Adenocarcinoma;Adenosquamous;Large cell;Squamous cell;Small cell;Carcinoid - typical;Carcinoid - atypical;Not malignant;Benign specific;Other (specify)</w:t>
            </w:r>
          </w:p>
        </w:tc>
      </w:tr>
      <w:tr w:rsidR="002C0305" w:rsidRPr="00B46CD6" w14:paraId="228986C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B2F111" w14:textId="77777777" w:rsidR="00B46CD6" w:rsidRPr="00B46CD6" w:rsidRDefault="00B46CD6" w:rsidP="00B46CD6">
            <w:pPr>
              <w:rPr>
                <w:sz w:val="22"/>
                <w:szCs w:val="22"/>
              </w:rPr>
            </w:pPr>
            <w:r w:rsidRPr="00B46CD6">
              <w:rPr>
                <w:sz w:val="22"/>
                <w:szCs w:val="22"/>
              </w:rPr>
              <w:t>230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D70F1D" w14:textId="77777777" w:rsidR="00B46CD6" w:rsidRPr="00B46CD6" w:rsidRDefault="00B46CD6" w:rsidP="00B46CD6">
            <w:pPr>
              <w:rPr>
                <w:sz w:val="22"/>
                <w:szCs w:val="22"/>
              </w:rPr>
            </w:pPr>
            <w:r w:rsidRPr="00B46CD6">
              <w:rPr>
                <w:sz w:val="22"/>
                <w:szCs w:val="22"/>
              </w:rPr>
              <w:t>Pathologic diagnosis. Nodule 3</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6BA1A0" w14:textId="77777777" w:rsidR="00B46CD6" w:rsidRPr="00B46CD6" w:rsidRDefault="00B46CD6" w:rsidP="00B46CD6">
            <w:pPr>
              <w:rPr>
                <w:sz w:val="22"/>
                <w:szCs w:val="22"/>
              </w:rPr>
            </w:pPr>
            <w:r w:rsidRPr="00B46CD6">
              <w:rPr>
                <w:sz w:val="22"/>
                <w:szCs w:val="22"/>
              </w:rPr>
              <w:t>cect3pd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246C04"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5096B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B2CC5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55E19F" w14:textId="77777777" w:rsidR="00B46CD6" w:rsidRPr="00B46CD6" w:rsidRDefault="00B46CD6" w:rsidP="00B46CD6">
            <w:pPr>
              <w:rPr>
                <w:sz w:val="22"/>
                <w:szCs w:val="22"/>
              </w:rPr>
            </w:pPr>
            <w:r w:rsidRPr="00B46CD6">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BD7DA3" w14:textId="77777777" w:rsidR="00B46CD6" w:rsidRPr="00B46CD6" w:rsidRDefault="00B46CD6" w:rsidP="00B46CD6">
            <w:pPr>
              <w:rPr>
                <w:sz w:val="22"/>
                <w:szCs w:val="22"/>
              </w:rPr>
            </w:pPr>
            <w:r w:rsidRPr="00B46CD6">
              <w:rPr>
                <w:sz w:val="22"/>
                <w:szCs w:val="22"/>
              </w:rPr>
              <w:t>-For Pathology Use Only-;AAH;Atyp bronch prolif;AIS;MIA;Unspec. non-small cell;Adenocarcinoma;Adenosquamous;Large cell;Squamous cell;Small cell;Carcinoid - typical;Carcinoid - atypical;Not malignant;Benign specific;Other (specify)</w:t>
            </w:r>
          </w:p>
        </w:tc>
      </w:tr>
      <w:tr w:rsidR="002C0305" w:rsidRPr="00B46CD6" w14:paraId="56E6818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040205" w14:textId="77777777" w:rsidR="00B46CD6" w:rsidRPr="00B46CD6" w:rsidRDefault="00B46CD6" w:rsidP="00B46CD6">
            <w:pPr>
              <w:rPr>
                <w:sz w:val="22"/>
                <w:szCs w:val="22"/>
              </w:rPr>
            </w:pPr>
            <w:r w:rsidRPr="00B46CD6">
              <w:rPr>
                <w:sz w:val="22"/>
                <w:szCs w:val="22"/>
              </w:rPr>
              <w:t>231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CE341C" w14:textId="77777777" w:rsidR="00B46CD6" w:rsidRPr="00B46CD6" w:rsidRDefault="00B46CD6" w:rsidP="00B46CD6">
            <w:pPr>
              <w:rPr>
                <w:sz w:val="22"/>
                <w:szCs w:val="22"/>
              </w:rPr>
            </w:pPr>
            <w:r w:rsidRPr="00B46CD6">
              <w:rPr>
                <w:sz w:val="22"/>
                <w:szCs w:val="22"/>
              </w:rPr>
              <w:t>Pathologic diagnosis. Nodule 4</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B1FC26" w14:textId="77777777" w:rsidR="00B46CD6" w:rsidRPr="00B46CD6" w:rsidRDefault="00B46CD6" w:rsidP="00B46CD6">
            <w:pPr>
              <w:rPr>
                <w:sz w:val="22"/>
                <w:szCs w:val="22"/>
              </w:rPr>
            </w:pPr>
            <w:r w:rsidRPr="00B46CD6">
              <w:rPr>
                <w:sz w:val="22"/>
                <w:szCs w:val="22"/>
              </w:rPr>
              <w:t>cect4pd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231FCF"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88388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ED048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D2BFEC" w14:textId="77777777" w:rsidR="00B46CD6" w:rsidRPr="00B46CD6" w:rsidRDefault="00B46CD6" w:rsidP="00B46CD6">
            <w:pPr>
              <w:rPr>
                <w:sz w:val="22"/>
                <w:szCs w:val="22"/>
              </w:rPr>
            </w:pPr>
            <w:r w:rsidRPr="00B46CD6">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19B2A0" w14:textId="77777777" w:rsidR="00B46CD6" w:rsidRPr="00B46CD6" w:rsidRDefault="00B46CD6" w:rsidP="00B46CD6">
            <w:pPr>
              <w:rPr>
                <w:sz w:val="22"/>
                <w:szCs w:val="22"/>
              </w:rPr>
            </w:pPr>
            <w:r w:rsidRPr="00B46CD6">
              <w:rPr>
                <w:sz w:val="22"/>
                <w:szCs w:val="22"/>
              </w:rPr>
              <w:t>-For Pathology Use Only-;AAH;Atyp bronch prolif;AIS;MIA;Unspec. non-small cell;Adenocarcinoma;Adenosquamous;Large cell;Squamous cell;Small cell;Carcinoid - typical;Carcinoid - atypical;Not malignant;Benign specific;Other (specify)</w:t>
            </w:r>
          </w:p>
        </w:tc>
      </w:tr>
      <w:tr w:rsidR="002C0305" w:rsidRPr="00B46CD6" w14:paraId="0766DF6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053831" w14:textId="77777777" w:rsidR="00B46CD6" w:rsidRPr="00B46CD6" w:rsidRDefault="00B46CD6" w:rsidP="00B46CD6">
            <w:pPr>
              <w:rPr>
                <w:sz w:val="22"/>
                <w:szCs w:val="22"/>
              </w:rPr>
            </w:pPr>
            <w:r w:rsidRPr="00B46CD6">
              <w:rPr>
                <w:sz w:val="22"/>
                <w:szCs w:val="22"/>
              </w:rPr>
              <w:t>232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49A98F" w14:textId="77777777" w:rsidR="00B46CD6" w:rsidRPr="00B46CD6" w:rsidRDefault="00B46CD6" w:rsidP="00B46CD6">
            <w:pPr>
              <w:rPr>
                <w:sz w:val="22"/>
                <w:szCs w:val="22"/>
              </w:rPr>
            </w:pPr>
            <w:r w:rsidRPr="00B46CD6">
              <w:rPr>
                <w:sz w:val="22"/>
                <w:szCs w:val="22"/>
              </w:rPr>
              <w:t>Pathologic diagnosis. Nodule 5</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FAB329" w14:textId="77777777" w:rsidR="00B46CD6" w:rsidRPr="00B46CD6" w:rsidRDefault="00B46CD6" w:rsidP="00B46CD6">
            <w:pPr>
              <w:rPr>
                <w:sz w:val="22"/>
                <w:szCs w:val="22"/>
              </w:rPr>
            </w:pPr>
            <w:r w:rsidRPr="00B46CD6">
              <w:rPr>
                <w:sz w:val="22"/>
                <w:szCs w:val="22"/>
              </w:rPr>
              <w:t>cect5pd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B7E80F"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4E822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E50CE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2DE7CB" w14:textId="77777777" w:rsidR="00B46CD6" w:rsidRPr="00B46CD6" w:rsidRDefault="00B46CD6" w:rsidP="00B46CD6">
            <w:pPr>
              <w:rPr>
                <w:sz w:val="22"/>
                <w:szCs w:val="22"/>
              </w:rPr>
            </w:pPr>
            <w:r w:rsidRPr="00B46CD6">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222EB7" w14:textId="77777777" w:rsidR="00B46CD6" w:rsidRPr="00B46CD6" w:rsidRDefault="00B46CD6" w:rsidP="00B46CD6">
            <w:pPr>
              <w:rPr>
                <w:sz w:val="22"/>
                <w:szCs w:val="22"/>
              </w:rPr>
            </w:pPr>
            <w:r w:rsidRPr="00B46CD6">
              <w:rPr>
                <w:sz w:val="22"/>
                <w:szCs w:val="22"/>
              </w:rPr>
              <w:t>-For Pathology Use Only-;AAH;Atyp bronch prolif;AIS;MIA;Unspec. non-small cell;Adenocarcinoma;Adenosquamous;Large cell;Squamous cell;Small cell;Carcinoid - typical;Carcinoid - atypical;Not malignant;Benign specific;Other (specify)</w:t>
            </w:r>
          </w:p>
        </w:tc>
      </w:tr>
      <w:tr w:rsidR="002C0305" w:rsidRPr="00B46CD6" w14:paraId="388E954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951962" w14:textId="77777777" w:rsidR="00B46CD6" w:rsidRPr="00B46CD6" w:rsidRDefault="00B46CD6" w:rsidP="00B46CD6">
            <w:pPr>
              <w:rPr>
                <w:sz w:val="22"/>
                <w:szCs w:val="22"/>
              </w:rPr>
            </w:pPr>
            <w:r w:rsidRPr="00B46CD6">
              <w:rPr>
                <w:sz w:val="22"/>
                <w:szCs w:val="22"/>
              </w:rPr>
              <w:t>233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FB8976" w14:textId="77777777" w:rsidR="00B46CD6" w:rsidRPr="00B46CD6" w:rsidRDefault="00B46CD6" w:rsidP="00B46CD6">
            <w:pPr>
              <w:rPr>
                <w:sz w:val="22"/>
                <w:szCs w:val="22"/>
              </w:rPr>
            </w:pPr>
            <w:r w:rsidRPr="00B46CD6">
              <w:rPr>
                <w:sz w:val="22"/>
                <w:szCs w:val="22"/>
              </w:rPr>
              <w:t>Pathologic diagnosis. Nodule 6</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D54AEF" w14:textId="77777777" w:rsidR="00B46CD6" w:rsidRPr="00B46CD6" w:rsidRDefault="00B46CD6" w:rsidP="00B46CD6">
            <w:pPr>
              <w:rPr>
                <w:sz w:val="22"/>
                <w:szCs w:val="22"/>
              </w:rPr>
            </w:pPr>
            <w:r w:rsidRPr="00B46CD6">
              <w:rPr>
                <w:sz w:val="22"/>
                <w:szCs w:val="22"/>
              </w:rPr>
              <w:t>cect6pd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A88F35"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8AE30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3490A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9D71D0" w14:textId="77777777" w:rsidR="00B46CD6" w:rsidRPr="00B46CD6" w:rsidRDefault="00B46CD6" w:rsidP="00B46CD6">
            <w:pPr>
              <w:rPr>
                <w:sz w:val="22"/>
                <w:szCs w:val="22"/>
              </w:rPr>
            </w:pPr>
            <w:r w:rsidRPr="00B46CD6">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243192" w14:textId="77777777" w:rsidR="00B46CD6" w:rsidRPr="00B46CD6" w:rsidRDefault="00B46CD6" w:rsidP="00B46CD6">
            <w:pPr>
              <w:rPr>
                <w:sz w:val="22"/>
                <w:szCs w:val="22"/>
              </w:rPr>
            </w:pPr>
            <w:r w:rsidRPr="00B46CD6">
              <w:rPr>
                <w:sz w:val="22"/>
                <w:szCs w:val="22"/>
              </w:rPr>
              <w:t>-For Pathology Use Only-;AAH;Atyp bronch prolif;AIS;MIA;Unspec. non-small cell;Adenocarcinoma;Adenosquamous;Large cell;Squamous cell;Small cell;Carcinoid - typical;Carcinoid - atypical;Not malignant;Benign specific;Other (specify)</w:t>
            </w:r>
          </w:p>
        </w:tc>
      </w:tr>
      <w:tr w:rsidR="002C0305" w:rsidRPr="00B46CD6" w14:paraId="593CCAA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021D43" w14:textId="77777777" w:rsidR="00B46CD6" w:rsidRPr="00B46CD6" w:rsidRDefault="00B46CD6" w:rsidP="00B46CD6">
            <w:pPr>
              <w:rPr>
                <w:sz w:val="22"/>
                <w:szCs w:val="22"/>
              </w:rPr>
            </w:pPr>
            <w:r w:rsidRPr="00B46CD6">
              <w:rPr>
                <w:sz w:val="22"/>
                <w:szCs w:val="22"/>
              </w:rPr>
              <w:t>234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2963F6" w14:textId="77777777" w:rsidR="00B46CD6" w:rsidRPr="00B46CD6" w:rsidRDefault="00B46CD6" w:rsidP="00B46CD6">
            <w:pPr>
              <w:rPr>
                <w:sz w:val="22"/>
                <w:szCs w:val="22"/>
              </w:rPr>
            </w:pPr>
            <w:r w:rsidRPr="00B46CD6">
              <w:rPr>
                <w:sz w:val="22"/>
                <w:szCs w:val="22"/>
              </w:rPr>
              <w:t>Pathologic diagnosis. Nodule 7</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ECBF4B" w14:textId="77777777" w:rsidR="00B46CD6" w:rsidRPr="00B46CD6" w:rsidRDefault="00B46CD6" w:rsidP="00B46CD6">
            <w:pPr>
              <w:rPr>
                <w:sz w:val="22"/>
                <w:szCs w:val="22"/>
              </w:rPr>
            </w:pPr>
            <w:r w:rsidRPr="00B46CD6">
              <w:rPr>
                <w:sz w:val="22"/>
                <w:szCs w:val="22"/>
              </w:rPr>
              <w:t>cect7pd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735B70"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87C49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8C78D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05AB19" w14:textId="77777777" w:rsidR="00B46CD6" w:rsidRPr="00B46CD6" w:rsidRDefault="00B46CD6" w:rsidP="00B46CD6">
            <w:pPr>
              <w:rPr>
                <w:sz w:val="22"/>
                <w:szCs w:val="22"/>
              </w:rPr>
            </w:pPr>
            <w:r w:rsidRPr="00B46CD6">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81CA5A" w14:textId="77777777" w:rsidR="00B46CD6" w:rsidRPr="00B46CD6" w:rsidRDefault="00B46CD6" w:rsidP="00B46CD6">
            <w:pPr>
              <w:rPr>
                <w:sz w:val="22"/>
                <w:szCs w:val="22"/>
              </w:rPr>
            </w:pPr>
            <w:r w:rsidRPr="00B46CD6">
              <w:rPr>
                <w:sz w:val="22"/>
                <w:szCs w:val="22"/>
              </w:rPr>
              <w:t>-For Pathology Use Only-;AAH;Atyp bronch prolif;AIS;MIA;Unspec. non-small cell;Adenocarcinoma;Adenosquamous;Large cell;Squamous cell;Small cell;Carcinoid - typical;Carcinoid - atypical;Not malignant;Benign specific;Other (specify)</w:t>
            </w:r>
          </w:p>
        </w:tc>
      </w:tr>
      <w:tr w:rsidR="002C0305" w:rsidRPr="00B46CD6" w14:paraId="09C012A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37D226" w14:textId="77777777" w:rsidR="00B46CD6" w:rsidRPr="00B46CD6" w:rsidRDefault="00B46CD6" w:rsidP="00B46CD6">
            <w:pPr>
              <w:rPr>
                <w:sz w:val="22"/>
                <w:szCs w:val="22"/>
              </w:rPr>
            </w:pPr>
            <w:r w:rsidRPr="00B46CD6">
              <w:rPr>
                <w:sz w:val="22"/>
                <w:szCs w:val="22"/>
              </w:rPr>
              <w:t>235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85AEFB" w14:textId="77777777" w:rsidR="00B46CD6" w:rsidRPr="00B46CD6" w:rsidRDefault="00B46CD6" w:rsidP="00B46CD6">
            <w:pPr>
              <w:rPr>
                <w:sz w:val="22"/>
                <w:szCs w:val="22"/>
              </w:rPr>
            </w:pPr>
            <w:r w:rsidRPr="00B46CD6">
              <w:rPr>
                <w:sz w:val="22"/>
                <w:szCs w:val="22"/>
              </w:rPr>
              <w:t>Pathologic diagnosis. Nodule 8</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96AF59" w14:textId="77777777" w:rsidR="00B46CD6" w:rsidRPr="00B46CD6" w:rsidRDefault="00B46CD6" w:rsidP="00B46CD6">
            <w:pPr>
              <w:rPr>
                <w:sz w:val="22"/>
                <w:szCs w:val="22"/>
              </w:rPr>
            </w:pPr>
            <w:r w:rsidRPr="00B46CD6">
              <w:rPr>
                <w:sz w:val="22"/>
                <w:szCs w:val="22"/>
              </w:rPr>
              <w:t>cect8pd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D1ACD7"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E0A73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7B030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2F0F0A" w14:textId="77777777" w:rsidR="00B46CD6" w:rsidRPr="00B46CD6" w:rsidRDefault="00B46CD6" w:rsidP="00B46CD6">
            <w:pPr>
              <w:rPr>
                <w:sz w:val="22"/>
                <w:szCs w:val="22"/>
              </w:rPr>
            </w:pPr>
            <w:r w:rsidRPr="00B46CD6">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60A5AA" w14:textId="77777777" w:rsidR="00B46CD6" w:rsidRPr="00B46CD6" w:rsidRDefault="00B46CD6" w:rsidP="00B46CD6">
            <w:pPr>
              <w:rPr>
                <w:sz w:val="22"/>
                <w:szCs w:val="22"/>
              </w:rPr>
            </w:pPr>
            <w:r w:rsidRPr="00B46CD6">
              <w:rPr>
                <w:sz w:val="22"/>
                <w:szCs w:val="22"/>
              </w:rPr>
              <w:t>-For Pathology Use Only-;AAH;Atyp bronch prolif;AIS;MIA;Unspec. non-small cell;Adenocarcinoma;Adenosquamous;Large cell;Squamous cell;Small cell;Carcinoid - typical;Carcinoid - atypical;Not malignant;Benign specific;Other (specify)</w:t>
            </w:r>
          </w:p>
        </w:tc>
      </w:tr>
      <w:tr w:rsidR="002C0305" w:rsidRPr="00B46CD6" w14:paraId="7EECBE1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972984" w14:textId="77777777" w:rsidR="00B46CD6" w:rsidRPr="00B46CD6" w:rsidRDefault="00B46CD6" w:rsidP="00B46CD6">
            <w:pPr>
              <w:rPr>
                <w:sz w:val="22"/>
                <w:szCs w:val="22"/>
              </w:rPr>
            </w:pPr>
            <w:r w:rsidRPr="00B46CD6">
              <w:rPr>
                <w:sz w:val="22"/>
                <w:szCs w:val="22"/>
              </w:rPr>
              <w:t>236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2078EE" w14:textId="77777777" w:rsidR="00B46CD6" w:rsidRPr="00B46CD6" w:rsidRDefault="00B46CD6" w:rsidP="00B46CD6">
            <w:pPr>
              <w:rPr>
                <w:sz w:val="22"/>
                <w:szCs w:val="22"/>
              </w:rPr>
            </w:pPr>
            <w:r w:rsidRPr="00B46CD6">
              <w:rPr>
                <w:sz w:val="22"/>
                <w:szCs w:val="22"/>
              </w:rPr>
              <w:t>Pathologic diagnosis. Nodule 9</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CC2358" w14:textId="77777777" w:rsidR="00B46CD6" w:rsidRPr="00B46CD6" w:rsidRDefault="00B46CD6" w:rsidP="00B46CD6">
            <w:pPr>
              <w:rPr>
                <w:sz w:val="22"/>
                <w:szCs w:val="22"/>
              </w:rPr>
            </w:pPr>
            <w:r w:rsidRPr="00B46CD6">
              <w:rPr>
                <w:sz w:val="22"/>
                <w:szCs w:val="22"/>
              </w:rPr>
              <w:t>cect9pd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74BB7C"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49800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C2642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897966" w14:textId="77777777" w:rsidR="00B46CD6" w:rsidRPr="00B46CD6" w:rsidRDefault="00B46CD6" w:rsidP="00B46CD6">
            <w:pPr>
              <w:rPr>
                <w:sz w:val="22"/>
                <w:szCs w:val="22"/>
              </w:rPr>
            </w:pPr>
            <w:r w:rsidRPr="00B46CD6">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03053D" w14:textId="77777777" w:rsidR="00B46CD6" w:rsidRPr="00B46CD6" w:rsidRDefault="00B46CD6" w:rsidP="00B46CD6">
            <w:pPr>
              <w:rPr>
                <w:sz w:val="22"/>
                <w:szCs w:val="22"/>
              </w:rPr>
            </w:pPr>
            <w:r w:rsidRPr="00B46CD6">
              <w:rPr>
                <w:sz w:val="22"/>
                <w:szCs w:val="22"/>
              </w:rPr>
              <w:t>-For Pathology Use Only-;AAH;Atyp bronch prolif;AIS;MIA;Unspec. non-small cell;Adenocarcinoma;Adenosquamous;Large cell;Squamous cell;Small cell;Carcinoid - typical;Carcinoid - atypical;Not malignant;Benign specific;Other (specify)</w:t>
            </w:r>
          </w:p>
        </w:tc>
      </w:tr>
      <w:tr w:rsidR="002C0305" w:rsidRPr="00B46CD6" w14:paraId="3F9CE43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4461E6" w14:textId="77777777" w:rsidR="00B46CD6" w:rsidRPr="00B46CD6" w:rsidRDefault="00B46CD6" w:rsidP="00B46CD6">
            <w:pPr>
              <w:rPr>
                <w:sz w:val="22"/>
                <w:szCs w:val="22"/>
              </w:rPr>
            </w:pPr>
            <w:r w:rsidRPr="00B46CD6">
              <w:rPr>
                <w:sz w:val="22"/>
                <w:szCs w:val="22"/>
              </w:rPr>
              <w:t>237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6C9895" w14:textId="77777777" w:rsidR="00B46CD6" w:rsidRPr="00B46CD6" w:rsidRDefault="00B46CD6" w:rsidP="00B46CD6">
            <w:pPr>
              <w:rPr>
                <w:sz w:val="22"/>
                <w:szCs w:val="22"/>
              </w:rPr>
            </w:pPr>
            <w:r w:rsidRPr="00B46CD6">
              <w:rPr>
                <w:sz w:val="22"/>
                <w:szCs w:val="22"/>
              </w:rPr>
              <w:t>Pathologic diagnosis. Nodule 10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2678C7" w14:textId="77777777" w:rsidR="00B46CD6" w:rsidRPr="00B46CD6" w:rsidRDefault="00B46CD6" w:rsidP="00B46CD6">
            <w:pPr>
              <w:rPr>
                <w:sz w:val="22"/>
                <w:szCs w:val="22"/>
              </w:rPr>
            </w:pPr>
            <w:r w:rsidRPr="00B46CD6">
              <w:rPr>
                <w:sz w:val="22"/>
                <w:szCs w:val="22"/>
              </w:rPr>
              <w:t>cect10pd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F42C4F"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54872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D19C5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677FCA" w14:textId="77777777" w:rsidR="00B46CD6" w:rsidRPr="00B46CD6" w:rsidRDefault="00B46CD6" w:rsidP="00B46CD6">
            <w:pPr>
              <w:rPr>
                <w:sz w:val="22"/>
                <w:szCs w:val="22"/>
              </w:rPr>
            </w:pPr>
            <w:r w:rsidRPr="00B46CD6">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9E151E" w14:textId="77777777" w:rsidR="00B46CD6" w:rsidRPr="00B46CD6" w:rsidRDefault="00B46CD6" w:rsidP="00B46CD6">
            <w:pPr>
              <w:rPr>
                <w:sz w:val="22"/>
                <w:szCs w:val="22"/>
              </w:rPr>
            </w:pPr>
            <w:r w:rsidRPr="00B46CD6">
              <w:rPr>
                <w:sz w:val="22"/>
                <w:szCs w:val="22"/>
              </w:rPr>
              <w:t>-For Pathology Use Only-;AAH;Atyp bronch prolif;AIS;MIA;Unspec. non-small cell;Adenocarcinoma;Adenosquamous;Large cell;Squamous cell;Small cell;Carcinoid - typical;Carcinoid - atypical;Not malignant;Benign specific;Other (specify)</w:t>
            </w:r>
          </w:p>
        </w:tc>
      </w:tr>
      <w:tr w:rsidR="002C0305" w:rsidRPr="00B46CD6" w14:paraId="4281F3F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EC9E74" w14:textId="77777777" w:rsidR="00B46CD6" w:rsidRPr="00B46CD6" w:rsidRDefault="00B46CD6" w:rsidP="00B46CD6">
            <w:pPr>
              <w:rPr>
                <w:sz w:val="22"/>
                <w:szCs w:val="22"/>
              </w:rPr>
            </w:pPr>
            <w:r w:rsidRPr="00B46CD6">
              <w:rPr>
                <w:sz w:val="22"/>
                <w:szCs w:val="22"/>
              </w:rPr>
              <w:t>238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8774A7" w14:textId="77777777" w:rsidR="00B46CD6" w:rsidRPr="00B46CD6" w:rsidRDefault="00B46CD6" w:rsidP="00B46CD6">
            <w:pPr>
              <w:rPr>
                <w:sz w:val="22"/>
                <w:szCs w:val="22"/>
              </w:rPr>
            </w:pPr>
            <w:r w:rsidRPr="00B46CD6">
              <w:rPr>
                <w:sz w:val="22"/>
                <w:szCs w:val="22"/>
              </w:rPr>
              <w:t>Additional non-calcified nodules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92DA19" w14:textId="77777777" w:rsidR="00B46CD6" w:rsidRPr="00B46CD6" w:rsidRDefault="00B46CD6" w:rsidP="00B46CD6">
            <w:pPr>
              <w:rPr>
                <w:sz w:val="22"/>
                <w:szCs w:val="22"/>
              </w:rPr>
            </w:pPr>
            <w:r w:rsidRPr="00B46CD6">
              <w:rPr>
                <w:sz w:val="22"/>
                <w:szCs w:val="22"/>
              </w:rPr>
              <w:t>cectancn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C5D59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A02EF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359DA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EE022A" w14:textId="77777777" w:rsidR="00B46CD6" w:rsidRPr="00B46CD6" w:rsidRDefault="00B46CD6" w:rsidP="00B46CD6">
            <w:pPr>
              <w:rPr>
                <w:sz w:val="22"/>
                <w:szCs w:val="22"/>
              </w:rPr>
            </w:pPr>
            <w:r w:rsidRPr="00B46CD6">
              <w:rPr>
                <w:sz w:val="22"/>
                <w:szCs w:val="22"/>
              </w:rPr>
              <w:t>1</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D5A759" w14:textId="77777777" w:rsidR="00B46CD6" w:rsidRPr="00B46CD6" w:rsidRDefault="00B46CD6" w:rsidP="00B46CD6">
            <w:pPr>
              <w:rPr>
                <w:sz w:val="22"/>
                <w:szCs w:val="22"/>
              </w:rPr>
            </w:pPr>
            <w:r w:rsidRPr="00B46CD6">
              <w:rPr>
                <w:sz w:val="22"/>
                <w:szCs w:val="22"/>
              </w:rPr>
              <w:t>Additional non-calcified nodules</w:t>
            </w:r>
          </w:p>
        </w:tc>
      </w:tr>
      <w:tr w:rsidR="002C0305" w:rsidRPr="00B46CD6" w14:paraId="0682544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7984EE" w14:textId="77777777" w:rsidR="00B46CD6" w:rsidRPr="00B46CD6" w:rsidRDefault="00B46CD6" w:rsidP="00B46CD6">
            <w:pPr>
              <w:rPr>
                <w:sz w:val="22"/>
                <w:szCs w:val="22"/>
              </w:rPr>
            </w:pPr>
            <w:r w:rsidRPr="00B46CD6">
              <w:rPr>
                <w:sz w:val="22"/>
                <w:szCs w:val="22"/>
              </w:rPr>
              <w:t>239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ED6065" w14:textId="77777777" w:rsidR="00B46CD6" w:rsidRPr="00B46CD6" w:rsidRDefault="00B46CD6" w:rsidP="00B46CD6">
            <w:pPr>
              <w:rPr>
                <w:sz w:val="22"/>
                <w:szCs w:val="22"/>
              </w:rPr>
            </w:pPr>
            <w:r w:rsidRPr="00B46CD6">
              <w:rPr>
                <w:sz w:val="22"/>
                <w:szCs w:val="22"/>
              </w:rPr>
              <w:t>Additional calcified nodules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97FCE6" w14:textId="77777777" w:rsidR="00B46CD6" w:rsidRPr="00B46CD6" w:rsidRDefault="00B46CD6" w:rsidP="00B46CD6">
            <w:pPr>
              <w:rPr>
                <w:sz w:val="22"/>
                <w:szCs w:val="22"/>
              </w:rPr>
            </w:pPr>
            <w:r w:rsidRPr="00B46CD6">
              <w:rPr>
                <w:sz w:val="22"/>
                <w:szCs w:val="22"/>
              </w:rPr>
              <w:t>cectacn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CDE73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2BCC6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4E21D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758123" w14:textId="77777777" w:rsidR="00B46CD6" w:rsidRPr="00B46CD6" w:rsidRDefault="00B46CD6" w:rsidP="00B46CD6">
            <w:pPr>
              <w:rPr>
                <w:sz w:val="22"/>
                <w:szCs w:val="22"/>
              </w:rPr>
            </w:pPr>
            <w:r w:rsidRPr="00B46CD6">
              <w:rPr>
                <w:sz w:val="22"/>
                <w:szCs w:val="22"/>
              </w:rPr>
              <w:t>1</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E7E67F" w14:textId="77777777" w:rsidR="00B46CD6" w:rsidRPr="00B46CD6" w:rsidRDefault="00B46CD6" w:rsidP="00B46CD6">
            <w:pPr>
              <w:rPr>
                <w:sz w:val="22"/>
                <w:szCs w:val="22"/>
              </w:rPr>
            </w:pPr>
            <w:r w:rsidRPr="00B46CD6">
              <w:rPr>
                <w:sz w:val="22"/>
                <w:szCs w:val="22"/>
              </w:rPr>
              <w:t>Additional calcified nodules</w:t>
            </w:r>
          </w:p>
        </w:tc>
      </w:tr>
      <w:tr w:rsidR="002C0305" w:rsidRPr="00B46CD6" w14:paraId="6FDBE9D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E70B58" w14:textId="77777777" w:rsidR="00B46CD6" w:rsidRPr="00B46CD6" w:rsidRDefault="00B46CD6" w:rsidP="00B46CD6">
            <w:pPr>
              <w:rPr>
                <w:sz w:val="22"/>
                <w:szCs w:val="22"/>
              </w:rPr>
            </w:pPr>
            <w:r w:rsidRPr="00B46CD6">
              <w:rPr>
                <w:sz w:val="22"/>
                <w:szCs w:val="22"/>
              </w:rPr>
              <w:t>240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AAFE9E" w14:textId="77777777" w:rsidR="00B46CD6" w:rsidRPr="00B46CD6" w:rsidRDefault="00B46CD6" w:rsidP="00B46CD6">
            <w:pPr>
              <w:rPr>
                <w:sz w:val="22"/>
                <w:szCs w:val="22"/>
              </w:rPr>
            </w:pPr>
            <w:r w:rsidRPr="00B46CD6">
              <w:rPr>
                <w:sz w:val="22"/>
                <w:szCs w:val="22"/>
              </w:rPr>
              <w:t>Emphysema</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F6D076" w14:textId="77777777" w:rsidR="00B46CD6" w:rsidRPr="00B46CD6" w:rsidRDefault="00B46CD6" w:rsidP="00B46CD6">
            <w:pPr>
              <w:rPr>
                <w:sz w:val="22"/>
                <w:szCs w:val="22"/>
              </w:rPr>
            </w:pPr>
            <w:r w:rsidRPr="00B46CD6">
              <w:rPr>
                <w:sz w:val="22"/>
                <w:szCs w:val="22"/>
              </w:rPr>
              <w:t>ceem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A80945" w14:textId="77777777" w:rsidR="00B46CD6" w:rsidRPr="00B46CD6" w:rsidRDefault="00B46CD6" w:rsidP="00B46CD6">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78841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6F5E8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89955E" w14:textId="77777777" w:rsidR="00B46CD6" w:rsidRPr="00B46CD6" w:rsidRDefault="00B46CD6" w:rsidP="00B46CD6">
            <w:pPr>
              <w:rPr>
                <w:sz w:val="22"/>
                <w:szCs w:val="22"/>
              </w:rPr>
            </w:pPr>
            <w:r w:rsidRPr="00B46CD6">
              <w:rPr>
                <w:sz w:val="22"/>
                <w:szCs w:val="22"/>
              </w:rPr>
              <w:t>nv;no;mi;mo;se</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33FF75" w14:textId="77777777" w:rsidR="00B46CD6" w:rsidRPr="00B46CD6" w:rsidRDefault="00B46CD6" w:rsidP="00B46CD6">
            <w:pPr>
              <w:rPr>
                <w:sz w:val="22"/>
                <w:szCs w:val="22"/>
              </w:rPr>
            </w:pPr>
            <w:r w:rsidRPr="00B46CD6">
              <w:rPr>
                <w:sz w:val="22"/>
                <w:szCs w:val="22"/>
              </w:rPr>
              <w:t>Not visible;None;Mild;Moderate;Severe</w:t>
            </w:r>
          </w:p>
        </w:tc>
      </w:tr>
      <w:tr w:rsidR="002C0305" w:rsidRPr="00B46CD6" w14:paraId="2776BB1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A6E21A" w14:textId="77777777" w:rsidR="00B46CD6" w:rsidRPr="00B46CD6" w:rsidRDefault="00B46CD6" w:rsidP="00B46CD6">
            <w:pPr>
              <w:rPr>
                <w:sz w:val="22"/>
                <w:szCs w:val="22"/>
              </w:rPr>
            </w:pPr>
            <w:r w:rsidRPr="00B46CD6">
              <w:rPr>
                <w:sz w:val="22"/>
                <w:szCs w:val="22"/>
              </w:rPr>
              <w:t>241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3CE92C" w14:textId="77777777" w:rsidR="00B46CD6" w:rsidRPr="00B46CD6" w:rsidRDefault="00B46CD6" w:rsidP="00B46CD6">
            <w:pPr>
              <w:rPr>
                <w:sz w:val="22"/>
                <w:szCs w:val="22"/>
              </w:rPr>
            </w:pPr>
            <w:r w:rsidRPr="00B46CD6">
              <w:rPr>
                <w:sz w:val="22"/>
                <w:szCs w:val="22"/>
              </w:rPr>
              <w:t>Coronary calcifications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C9FBC6" w14:textId="77777777" w:rsidR="00B46CD6" w:rsidRPr="00B46CD6" w:rsidRDefault="00B46CD6" w:rsidP="00B46CD6">
            <w:pPr>
              <w:rPr>
                <w:sz w:val="22"/>
                <w:szCs w:val="22"/>
              </w:rPr>
            </w:pPr>
            <w:r w:rsidRPr="00B46CD6">
              <w:rPr>
                <w:sz w:val="22"/>
                <w:szCs w:val="22"/>
              </w:rPr>
              <w:t>ceccv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CBD02" w14:textId="77777777" w:rsidR="00B46CD6" w:rsidRPr="00B46CD6" w:rsidRDefault="00B46CD6" w:rsidP="00B46CD6">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7BED0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406C8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9021C0" w14:textId="77777777" w:rsidR="00B46CD6" w:rsidRPr="00B46CD6" w:rsidRDefault="00B46CD6" w:rsidP="00B46CD6">
            <w:pPr>
              <w:rPr>
                <w:sz w:val="22"/>
                <w:szCs w:val="22"/>
              </w:rPr>
            </w:pPr>
            <w:r w:rsidRPr="00B46CD6">
              <w:rPr>
                <w:sz w:val="22"/>
                <w:szCs w:val="22"/>
              </w:rPr>
              <w:t>n;m;d;s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6BB11E" w14:textId="77777777" w:rsidR="00B46CD6" w:rsidRPr="00B46CD6" w:rsidRDefault="00B46CD6" w:rsidP="00B46CD6">
            <w:pPr>
              <w:rPr>
                <w:sz w:val="22"/>
                <w:szCs w:val="22"/>
              </w:rPr>
            </w:pPr>
            <w:r w:rsidRPr="00B46CD6">
              <w:rPr>
                <w:sz w:val="22"/>
                <w:szCs w:val="22"/>
              </w:rPr>
              <w:t>None;Mild;Moderate;Severe</w:t>
            </w:r>
          </w:p>
        </w:tc>
      </w:tr>
      <w:tr w:rsidR="002C0305" w:rsidRPr="00B46CD6" w14:paraId="53071D7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F4507A" w14:textId="77777777" w:rsidR="00B46CD6" w:rsidRPr="00B46CD6" w:rsidRDefault="00B46CD6" w:rsidP="00B46CD6">
            <w:pPr>
              <w:rPr>
                <w:sz w:val="22"/>
                <w:szCs w:val="22"/>
              </w:rPr>
            </w:pPr>
            <w:r w:rsidRPr="00B46CD6">
              <w:rPr>
                <w:sz w:val="22"/>
                <w:szCs w:val="22"/>
              </w:rPr>
              <w:t>242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C01A1C" w14:textId="77777777" w:rsidR="00B46CD6" w:rsidRPr="00B46CD6" w:rsidRDefault="00B46CD6" w:rsidP="00B46CD6">
            <w:pPr>
              <w:rPr>
                <w:sz w:val="22"/>
                <w:szCs w:val="22"/>
              </w:rPr>
            </w:pPr>
            <w:r w:rsidRPr="00B46CD6">
              <w:rPr>
                <w:sz w:val="22"/>
                <w:szCs w:val="22"/>
              </w:rPr>
              <w:t>Coronary calcifications. Left Main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B66A14" w14:textId="77777777" w:rsidR="00B46CD6" w:rsidRPr="00B46CD6" w:rsidRDefault="00B46CD6" w:rsidP="00B46CD6">
            <w:pPr>
              <w:rPr>
                <w:sz w:val="22"/>
                <w:szCs w:val="22"/>
              </w:rPr>
            </w:pPr>
            <w:r w:rsidRPr="00B46CD6">
              <w:rPr>
                <w:sz w:val="22"/>
                <w:szCs w:val="22"/>
              </w:rPr>
              <w:t>cecclm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106D2A"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38AD50"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5DB3B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49BFE" w14:textId="77777777" w:rsidR="00B46CD6" w:rsidRPr="00B46CD6" w:rsidRDefault="00B46CD6" w:rsidP="00B46CD6">
            <w:pPr>
              <w:rPr>
                <w:sz w:val="22"/>
                <w:szCs w:val="22"/>
              </w:rPr>
            </w:pPr>
            <w:r w:rsidRPr="00B46CD6">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A14CAA" w14:textId="77777777" w:rsidR="00B46CD6" w:rsidRPr="00B46CD6" w:rsidRDefault="00B46CD6" w:rsidP="00B46CD6">
            <w:pPr>
              <w:rPr>
                <w:sz w:val="22"/>
                <w:szCs w:val="22"/>
              </w:rPr>
            </w:pPr>
            <w:r w:rsidRPr="00B46CD6">
              <w:rPr>
                <w:sz w:val="22"/>
                <w:szCs w:val="22"/>
              </w:rPr>
              <w:t>-;None;Minimal &lt; ⅓;Moderate;Extensive &gt; ⅔</w:t>
            </w:r>
          </w:p>
        </w:tc>
      </w:tr>
      <w:tr w:rsidR="002C0305" w:rsidRPr="00B46CD6" w14:paraId="37E8E32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01C32E" w14:textId="77777777" w:rsidR="00B46CD6" w:rsidRPr="00B46CD6" w:rsidRDefault="00B46CD6" w:rsidP="00B46CD6">
            <w:pPr>
              <w:rPr>
                <w:sz w:val="22"/>
                <w:szCs w:val="22"/>
              </w:rPr>
            </w:pPr>
            <w:r w:rsidRPr="00B46CD6">
              <w:rPr>
                <w:sz w:val="22"/>
                <w:szCs w:val="22"/>
              </w:rPr>
              <w:t>243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A9A5F7" w14:textId="77777777" w:rsidR="00B46CD6" w:rsidRPr="00B46CD6" w:rsidRDefault="00B46CD6" w:rsidP="00B46CD6">
            <w:pPr>
              <w:rPr>
                <w:sz w:val="22"/>
                <w:szCs w:val="22"/>
              </w:rPr>
            </w:pPr>
            <w:r w:rsidRPr="00B46CD6">
              <w:rPr>
                <w:sz w:val="22"/>
                <w:szCs w:val="22"/>
              </w:rPr>
              <w:t>Coronary calcifications. LAD</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509792" w14:textId="77777777" w:rsidR="00B46CD6" w:rsidRPr="00B46CD6" w:rsidRDefault="00B46CD6" w:rsidP="00B46CD6">
            <w:pPr>
              <w:rPr>
                <w:sz w:val="22"/>
                <w:szCs w:val="22"/>
              </w:rPr>
            </w:pPr>
            <w:r w:rsidRPr="00B46CD6">
              <w:rPr>
                <w:sz w:val="22"/>
                <w:szCs w:val="22"/>
              </w:rPr>
              <w:t>ceccld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D3A7A3"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D2EBC3"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AB5F9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80310E" w14:textId="77777777" w:rsidR="00B46CD6" w:rsidRPr="00B46CD6" w:rsidRDefault="00B46CD6" w:rsidP="00B46CD6">
            <w:pPr>
              <w:rPr>
                <w:sz w:val="22"/>
                <w:szCs w:val="22"/>
              </w:rPr>
            </w:pPr>
            <w:r w:rsidRPr="00B46CD6">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E694D7" w14:textId="77777777" w:rsidR="00B46CD6" w:rsidRPr="00B46CD6" w:rsidRDefault="00B46CD6" w:rsidP="00B46CD6">
            <w:pPr>
              <w:rPr>
                <w:sz w:val="22"/>
                <w:szCs w:val="22"/>
              </w:rPr>
            </w:pPr>
            <w:r w:rsidRPr="00B46CD6">
              <w:rPr>
                <w:sz w:val="22"/>
                <w:szCs w:val="22"/>
              </w:rPr>
              <w:t>-;None;Minimal &lt; ⅓;Moderate;Extensive &gt; ⅔</w:t>
            </w:r>
          </w:p>
        </w:tc>
      </w:tr>
      <w:tr w:rsidR="002C0305" w:rsidRPr="00B46CD6" w14:paraId="64F0AF8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5E5FD2" w14:textId="77777777" w:rsidR="00B46CD6" w:rsidRPr="00B46CD6" w:rsidRDefault="00B46CD6" w:rsidP="00B46CD6">
            <w:pPr>
              <w:rPr>
                <w:sz w:val="22"/>
                <w:szCs w:val="22"/>
              </w:rPr>
            </w:pPr>
            <w:r w:rsidRPr="00B46CD6">
              <w:rPr>
                <w:sz w:val="22"/>
                <w:szCs w:val="22"/>
              </w:rPr>
              <w:t>244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8EFEA3" w14:textId="77777777" w:rsidR="00B46CD6" w:rsidRPr="00B46CD6" w:rsidRDefault="00B46CD6" w:rsidP="00B46CD6">
            <w:pPr>
              <w:rPr>
                <w:sz w:val="22"/>
                <w:szCs w:val="22"/>
              </w:rPr>
            </w:pPr>
            <w:r w:rsidRPr="00B46CD6">
              <w:rPr>
                <w:sz w:val="22"/>
                <w:szCs w:val="22"/>
              </w:rPr>
              <w:t>Coronary calcifications. Circumflex</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CB9D17" w14:textId="77777777" w:rsidR="00B46CD6" w:rsidRPr="00B46CD6" w:rsidRDefault="00B46CD6" w:rsidP="00B46CD6">
            <w:pPr>
              <w:rPr>
                <w:sz w:val="22"/>
                <w:szCs w:val="22"/>
              </w:rPr>
            </w:pPr>
            <w:r w:rsidRPr="00B46CD6">
              <w:rPr>
                <w:sz w:val="22"/>
                <w:szCs w:val="22"/>
              </w:rPr>
              <w:t>cecccf</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564814"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182778"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AEF84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772218" w14:textId="77777777" w:rsidR="00B46CD6" w:rsidRPr="00B46CD6" w:rsidRDefault="00B46CD6" w:rsidP="00B46CD6">
            <w:pPr>
              <w:rPr>
                <w:sz w:val="22"/>
                <w:szCs w:val="22"/>
              </w:rPr>
            </w:pPr>
            <w:r w:rsidRPr="00B46CD6">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63C105" w14:textId="77777777" w:rsidR="00B46CD6" w:rsidRPr="00B46CD6" w:rsidRDefault="00B46CD6" w:rsidP="00B46CD6">
            <w:pPr>
              <w:rPr>
                <w:sz w:val="22"/>
                <w:szCs w:val="22"/>
              </w:rPr>
            </w:pPr>
            <w:r w:rsidRPr="00B46CD6">
              <w:rPr>
                <w:sz w:val="22"/>
                <w:szCs w:val="22"/>
              </w:rPr>
              <w:t>-;None;Minimal &lt; ⅓;Moderate;Extensive &gt; ⅔</w:t>
            </w:r>
          </w:p>
        </w:tc>
      </w:tr>
      <w:tr w:rsidR="002C0305" w:rsidRPr="00B46CD6" w14:paraId="2AACE60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8B08FE" w14:textId="77777777" w:rsidR="00B46CD6" w:rsidRPr="00B46CD6" w:rsidRDefault="00B46CD6" w:rsidP="00B46CD6">
            <w:pPr>
              <w:rPr>
                <w:sz w:val="22"/>
                <w:szCs w:val="22"/>
              </w:rPr>
            </w:pPr>
            <w:r w:rsidRPr="00B46CD6">
              <w:rPr>
                <w:sz w:val="22"/>
                <w:szCs w:val="22"/>
              </w:rPr>
              <w:t>245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E4B32A" w14:textId="77777777" w:rsidR="00B46CD6" w:rsidRPr="00B46CD6" w:rsidRDefault="00B46CD6" w:rsidP="00B46CD6">
            <w:pPr>
              <w:rPr>
                <w:sz w:val="22"/>
                <w:szCs w:val="22"/>
              </w:rPr>
            </w:pPr>
            <w:r w:rsidRPr="00B46CD6">
              <w:rPr>
                <w:sz w:val="22"/>
                <w:szCs w:val="22"/>
              </w:rPr>
              <w:t>Coronary calcifications. RCA</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BA499F" w14:textId="77777777" w:rsidR="00B46CD6" w:rsidRPr="00B46CD6" w:rsidRDefault="00B46CD6" w:rsidP="00B46CD6">
            <w:pPr>
              <w:rPr>
                <w:sz w:val="22"/>
                <w:szCs w:val="22"/>
              </w:rPr>
            </w:pPr>
            <w:r w:rsidRPr="00B46CD6">
              <w:rPr>
                <w:sz w:val="22"/>
                <w:szCs w:val="22"/>
              </w:rPr>
              <w:t>ceccrc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A7256A"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532662"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F42D0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7064EC" w14:textId="77777777" w:rsidR="00B46CD6" w:rsidRPr="00B46CD6" w:rsidRDefault="00B46CD6" w:rsidP="00B46CD6">
            <w:pPr>
              <w:rPr>
                <w:sz w:val="22"/>
                <w:szCs w:val="22"/>
              </w:rPr>
            </w:pPr>
            <w:r w:rsidRPr="00B46CD6">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DC837B" w14:textId="77777777" w:rsidR="00B46CD6" w:rsidRPr="00B46CD6" w:rsidRDefault="00B46CD6" w:rsidP="00B46CD6">
            <w:pPr>
              <w:rPr>
                <w:sz w:val="22"/>
                <w:szCs w:val="22"/>
              </w:rPr>
            </w:pPr>
            <w:r w:rsidRPr="00B46CD6">
              <w:rPr>
                <w:sz w:val="22"/>
                <w:szCs w:val="22"/>
              </w:rPr>
              <w:t>-;None;Minimal &lt; ⅓;Moderate;Extensive &gt; ⅔</w:t>
            </w:r>
          </w:p>
        </w:tc>
      </w:tr>
      <w:tr w:rsidR="002C0305" w:rsidRPr="00B46CD6" w14:paraId="6E33869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01FE1A" w14:textId="77777777" w:rsidR="00B46CD6" w:rsidRPr="00B46CD6" w:rsidRDefault="00B46CD6" w:rsidP="00B46CD6">
            <w:pPr>
              <w:rPr>
                <w:sz w:val="22"/>
                <w:szCs w:val="22"/>
              </w:rPr>
            </w:pPr>
            <w:r w:rsidRPr="00B46CD6">
              <w:rPr>
                <w:sz w:val="22"/>
                <w:szCs w:val="22"/>
              </w:rPr>
              <w:t>246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7DF792" w14:textId="77777777" w:rsidR="00B46CD6" w:rsidRPr="00B46CD6" w:rsidRDefault="00B46CD6" w:rsidP="00B46CD6">
            <w:pPr>
              <w:rPr>
                <w:sz w:val="22"/>
                <w:szCs w:val="22"/>
              </w:rPr>
            </w:pPr>
            <w:r w:rsidRPr="00B46CD6">
              <w:rPr>
                <w:sz w:val="22"/>
                <w:szCs w:val="22"/>
              </w:rPr>
              <w:t>Pulmonary Cysts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8F8ADB" w14:textId="77777777" w:rsidR="00B46CD6" w:rsidRPr="00B46CD6" w:rsidRDefault="00B46CD6" w:rsidP="00B46CD6">
            <w:pPr>
              <w:rPr>
                <w:sz w:val="22"/>
                <w:szCs w:val="22"/>
              </w:rPr>
            </w:pPr>
            <w:r w:rsidRPr="00B46CD6">
              <w:rPr>
                <w:sz w:val="22"/>
                <w:szCs w:val="22"/>
              </w:rPr>
              <w:t>cecbc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CEE63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6208E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FD09C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CA1B5"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84801C" w14:textId="77777777" w:rsidR="00B46CD6" w:rsidRPr="00B46CD6" w:rsidRDefault="00B46CD6" w:rsidP="00B46CD6">
            <w:pPr>
              <w:rPr>
                <w:sz w:val="22"/>
                <w:szCs w:val="22"/>
              </w:rPr>
            </w:pPr>
            <w:r w:rsidRPr="00B46CD6">
              <w:rPr>
                <w:sz w:val="22"/>
                <w:szCs w:val="22"/>
              </w:rPr>
              <w:t>Yes</w:t>
            </w:r>
          </w:p>
        </w:tc>
      </w:tr>
      <w:tr w:rsidR="002C0305" w:rsidRPr="00B46CD6" w14:paraId="5AE6D79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C02A13" w14:textId="77777777" w:rsidR="00B46CD6" w:rsidRPr="00B46CD6" w:rsidRDefault="00B46CD6" w:rsidP="00B46CD6">
            <w:pPr>
              <w:rPr>
                <w:sz w:val="22"/>
                <w:szCs w:val="22"/>
              </w:rPr>
            </w:pPr>
            <w:r w:rsidRPr="00B46CD6">
              <w:rPr>
                <w:sz w:val="22"/>
                <w:szCs w:val="22"/>
              </w:rPr>
              <w:t>247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1AEA40" w14:textId="77777777" w:rsidR="00B46CD6" w:rsidRPr="00B46CD6" w:rsidRDefault="00B46CD6" w:rsidP="00B46CD6">
            <w:pPr>
              <w:rPr>
                <w:sz w:val="22"/>
                <w:szCs w:val="22"/>
              </w:rPr>
            </w:pPr>
            <w:r w:rsidRPr="00B46CD6">
              <w:rPr>
                <w:sz w:val="22"/>
                <w:szCs w:val="22"/>
              </w:rPr>
              <w:t>Pulmonary Cysts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9980CD" w14:textId="77777777" w:rsidR="00B46CD6" w:rsidRPr="00B46CD6" w:rsidRDefault="00B46CD6" w:rsidP="00B46CD6">
            <w:pPr>
              <w:rPr>
                <w:sz w:val="22"/>
                <w:szCs w:val="22"/>
              </w:rPr>
            </w:pPr>
            <w:r w:rsidRPr="00B46CD6">
              <w:rPr>
                <w:sz w:val="22"/>
                <w:szCs w:val="22"/>
              </w:rPr>
              <w:t>cecbcl1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EF138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CC56A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259BF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DC1A68"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EDE7E9" w14:textId="77777777" w:rsidR="00B46CD6" w:rsidRPr="00B46CD6" w:rsidRDefault="00B46CD6" w:rsidP="00B46CD6">
            <w:pPr>
              <w:rPr>
                <w:sz w:val="22"/>
                <w:szCs w:val="22"/>
              </w:rPr>
            </w:pPr>
          </w:p>
        </w:tc>
      </w:tr>
      <w:tr w:rsidR="002C0305" w:rsidRPr="00B46CD6" w14:paraId="6D59C22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E8D4AD" w14:textId="77777777" w:rsidR="00B46CD6" w:rsidRPr="00B46CD6" w:rsidRDefault="00B46CD6" w:rsidP="00B46CD6">
            <w:pPr>
              <w:rPr>
                <w:sz w:val="22"/>
                <w:szCs w:val="22"/>
              </w:rPr>
            </w:pPr>
            <w:r w:rsidRPr="00B46CD6">
              <w:rPr>
                <w:sz w:val="22"/>
                <w:szCs w:val="22"/>
              </w:rPr>
              <w:t>248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33EC7A" w14:textId="77777777" w:rsidR="00B46CD6" w:rsidRPr="00B46CD6" w:rsidRDefault="00B46CD6" w:rsidP="00B46CD6">
            <w:pPr>
              <w:rPr>
                <w:sz w:val="22"/>
                <w:szCs w:val="22"/>
              </w:rPr>
            </w:pPr>
            <w:r w:rsidRPr="00B46CD6">
              <w:rPr>
                <w:sz w:val="22"/>
                <w:szCs w:val="22"/>
              </w:rPr>
              <w:t>Pulmonary Cysts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03F949" w14:textId="77777777" w:rsidR="00B46CD6" w:rsidRPr="00B46CD6" w:rsidRDefault="00B46CD6" w:rsidP="00B46CD6">
            <w:pPr>
              <w:rPr>
                <w:sz w:val="22"/>
                <w:szCs w:val="22"/>
              </w:rPr>
            </w:pPr>
            <w:r w:rsidRPr="00B46CD6">
              <w:rPr>
                <w:sz w:val="22"/>
                <w:szCs w:val="22"/>
              </w:rPr>
              <w:t>cecbcl2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7F2DC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0AFC7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8503C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EFB8BF"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8F5918" w14:textId="77777777" w:rsidR="00B46CD6" w:rsidRPr="00B46CD6" w:rsidRDefault="00B46CD6" w:rsidP="00B46CD6">
            <w:pPr>
              <w:rPr>
                <w:sz w:val="22"/>
                <w:szCs w:val="22"/>
              </w:rPr>
            </w:pPr>
          </w:p>
        </w:tc>
      </w:tr>
      <w:tr w:rsidR="002C0305" w:rsidRPr="00B46CD6" w14:paraId="7724851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7A93EF" w14:textId="77777777" w:rsidR="00B46CD6" w:rsidRPr="00B46CD6" w:rsidRDefault="00B46CD6" w:rsidP="00B46CD6">
            <w:pPr>
              <w:rPr>
                <w:sz w:val="22"/>
                <w:szCs w:val="22"/>
              </w:rPr>
            </w:pPr>
            <w:r w:rsidRPr="00B46CD6">
              <w:rPr>
                <w:sz w:val="22"/>
                <w:szCs w:val="22"/>
              </w:rPr>
              <w:t>249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8A072D" w14:textId="77777777" w:rsidR="00B46CD6" w:rsidRPr="00B46CD6" w:rsidRDefault="00B46CD6" w:rsidP="00B46CD6">
            <w:pPr>
              <w:rPr>
                <w:sz w:val="22"/>
                <w:szCs w:val="22"/>
              </w:rPr>
            </w:pPr>
            <w:r w:rsidRPr="00B46CD6">
              <w:rPr>
                <w:sz w:val="22"/>
                <w:szCs w:val="22"/>
              </w:rPr>
              <w:t>Pulmonary Cysts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420A89" w14:textId="77777777" w:rsidR="00B46CD6" w:rsidRPr="00B46CD6" w:rsidRDefault="00B46CD6" w:rsidP="00B46CD6">
            <w:pPr>
              <w:rPr>
                <w:sz w:val="22"/>
                <w:szCs w:val="22"/>
              </w:rPr>
            </w:pPr>
            <w:r w:rsidRPr="00B46CD6">
              <w:rPr>
                <w:sz w:val="22"/>
                <w:szCs w:val="22"/>
              </w:rPr>
              <w:t>cecbcl3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9B04A9"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0E878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7258D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C6907D"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A1CC39" w14:textId="77777777" w:rsidR="00B46CD6" w:rsidRPr="00B46CD6" w:rsidRDefault="00B46CD6" w:rsidP="00B46CD6">
            <w:pPr>
              <w:rPr>
                <w:sz w:val="22"/>
                <w:szCs w:val="22"/>
              </w:rPr>
            </w:pPr>
          </w:p>
        </w:tc>
      </w:tr>
      <w:tr w:rsidR="002C0305" w:rsidRPr="00B46CD6" w14:paraId="7F58765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13A4A4" w14:textId="77777777" w:rsidR="00B46CD6" w:rsidRPr="00B46CD6" w:rsidRDefault="00B46CD6" w:rsidP="00B46CD6">
            <w:pPr>
              <w:rPr>
                <w:sz w:val="22"/>
                <w:szCs w:val="22"/>
              </w:rPr>
            </w:pPr>
            <w:r w:rsidRPr="00B46CD6">
              <w:rPr>
                <w:sz w:val="22"/>
                <w:szCs w:val="22"/>
              </w:rPr>
              <w:t>250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A01234" w14:textId="77777777" w:rsidR="00B46CD6" w:rsidRPr="00B46CD6" w:rsidRDefault="00B46CD6" w:rsidP="00B46CD6">
            <w:pPr>
              <w:rPr>
                <w:sz w:val="22"/>
                <w:szCs w:val="22"/>
              </w:rPr>
            </w:pPr>
            <w:r w:rsidRPr="00B46CD6">
              <w:rPr>
                <w:sz w:val="22"/>
                <w:szCs w:val="22"/>
              </w:rPr>
              <w:t>Pulmonary Cysts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E71A92" w14:textId="77777777" w:rsidR="00B46CD6" w:rsidRPr="00B46CD6" w:rsidRDefault="00B46CD6" w:rsidP="00B46CD6">
            <w:pPr>
              <w:rPr>
                <w:sz w:val="22"/>
                <w:szCs w:val="22"/>
              </w:rPr>
            </w:pPr>
            <w:r w:rsidRPr="00B46CD6">
              <w:rPr>
                <w:sz w:val="22"/>
                <w:szCs w:val="22"/>
              </w:rPr>
              <w:t>cecbcl4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F3506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60083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26D69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02CDFF"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58E80" w14:textId="77777777" w:rsidR="00B46CD6" w:rsidRPr="00B46CD6" w:rsidRDefault="00B46CD6" w:rsidP="00B46CD6">
            <w:pPr>
              <w:rPr>
                <w:sz w:val="22"/>
                <w:szCs w:val="22"/>
              </w:rPr>
            </w:pPr>
          </w:p>
        </w:tc>
      </w:tr>
      <w:tr w:rsidR="002C0305" w:rsidRPr="00B46CD6" w14:paraId="16FF675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C04655" w14:textId="77777777" w:rsidR="00B46CD6" w:rsidRPr="00B46CD6" w:rsidRDefault="00B46CD6" w:rsidP="00B46CD6">
            <w:pPr>
              <w:rPr>
                <w:sz w:val="22"/>
                <w:szCs w:val="22"/>
              </w:rPr>
            </w:pPr>
            <w:r w:rsidRPr="00B46CD6">
              <w:rPr>
                <w:sz w:val="22"/>
                <w:szCs w:val="22"/>
              </w:rPr>
              <w:t>251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573892" w14:textId="77777777" w:rsidR="00B46CD6" w:rsidRPr="00B46CD6" w:rsidRDefault="00B46CD6" w:rsidP="00B46CD6">
            <w:pPr>
              <w:rPr>
                <w:sz w:val="22"/>
                <w:szCs w:val="22"/>
              </w:rPr>
            </w:pPr>
            <w:r w:rsidRPr="00B46CD6">
              <w:rPr>
                <w:sz w:val="22"/>
                <w:szCs w:val="22"/>
              </w:rPr>
              <w:t>Pulmonary Cysts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21FF19" w14:textId="77777777" w:rsidR="00B46CD6" w:rsidRPr="00B46CD6" w:rsidRDefault="00B46CD6" w:rsidP="00B46CD6">
            <w:pPr>
              <w:rPr>
                <w:sz w:val="22"/>
                <w:szCs w:val="22"/>
              </w:rPr>
            </w:pPr>
            <w:r w:rsidRPr="00B46CD6">
              <w:rPr>
                <w:sz w:val="22"/>
                <w:szCs w:val="22"/>
              </w:rPr>
              <w:t>cecbcl5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44358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C7496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57AC7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8025FA"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3DAC14" w14:textId="77777777" w:rsidR="00B46CD6" w:rsidRPr="00B46CD6" w:rsidRDefault="00B46CD6" w:rsidP="00B46CD6">
            <w:pPr>
              <w:rPr>
                <w:sz w:val="22"/>
                <w:szCs w:val="22"/>
              </w:rPr>
            </w:pPr>
          </w:p>
        </w:tc>
      </w:tr>
      <w:tr w:rsidR="002C0305" w:rsidRPr="00B46CD6" w14:paraId="0C61E24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2B3F0D" w14:textId="77777777" w:rsidR="00B46CD6" w:rsidRPr="00B46CD6" w:rsidRDefault="00B46CD6" w:rsidP="00B46CD6">
            <w:pPr>
              <w:rPr>
                <w:sz w:val="22"/>
                <w:szCs w:val="22"/>
              </w:rPr>
            </w:pPr>
            <w:r w:rsidRPr="00B46CD6">
              <w:rPr>
                <w:sz w:val="22"/>
                <w:szCs w:val="22"/>
              </w:rPr>
              <w:t>252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1ED182" w14:textId="77777777" w:rsidR="00B46CD6" w:rsidRPr="00B46CD6" w:rsidRDefault="00B46CD6" w:rsidP="00B46CD6">
            <w:pPr>
              <w:rPr>
                <w:sz w:val="22"/>
                <w:szCs w:val="22"/>
              </w:rPr>
            </w:pPr>
            <w:r w:rsidRPr="00B46CD6">
              <w:rPr>
                <w:sz w:val="22"/>
                <w:szCs w:val="22"/>
              </w:rPr>
              <w:t>Pulmonary Blebs/Bullae</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581E66" w14:textId="77777777" w:rsidR="00B46CD6" w:rsidRPr="00B46CD6" w:rsidRDefault="00B46CD6" w:rsidP="00B46CD6">
            <w:pPr>
              <w:rPr>
                <w:sz w:val="22"/>
                <w:szCs w:val="22"/>
              </w:rPr>
            </w:pPr>
            <w:r w:rsidRPr="00B46CD6">
              <w:rPr>
                <w:sz w:val="22"/>
                <w:szCs w:val="22"/>
              </w:rPr>
              <w:t>cecbb</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931569"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A9154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A1AD6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86A1F0"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FF335A" w14:textId="77777777" w:rsidR="00B46CD6" w:rsidRPr="00B46CD6" w:rsidRDefault="00B46CD6" w:rsidP="00B46CD6">
            <w:pPr>
              <w:rPr>
                <w:sz w:val="22"/>
                <w:szCs w:val="22"/>
              </w:rPr>
            </w:pPr>
            <w:r w:rsidRPr="00B46CD6">
              <w:rPr>
                <w:sz w:val="22"/>
                <w:szCs w:val="22"/>
              </w:rPr>
              <w:t>Yes</w:t>
            </w:r>
          </w:p>
        </w:tc>
      </w:tr>
      <w:tr w:rsidR="002C0305" w:rsidRPr="00B46CD6" w14:paraId="552E0A6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31BA4C" w14:textId="77777777" w:rsidR="00B46CD6" w:rsidRPr="00B46CD6" w:rsidRDefault="00B46CD6" w:rsidP="00B46CD6">
            <w:pPr>
              <w:rPr>
                <w:sz w:val="22"/>
                <w:szCs w:val="22"/>
              </w:rPr>
            </w:pPr>
            <w:r w:rsidRPr="00B46CD6">
              <w:rPr>
                <w:sz w:val="22"/>
                <w:szCs w:val="22"/>
              </w:rPr>
              <w:t>253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C4B18D" w14:textId="77777777" w:rsidR="00B46CD6" w:rsidRPr="00B46CD6" w:rsidRDefault="00B46CD6" w:rsidP="00B46CD6">
            <w:pPr>
              <w:rPr>
                <w:sz w:val="22"/>
                <w:szCs w:val="22"/>
              </w:rPr>
            </w:pPr>
            <w:r w:rsidRPr="00B46CD6">
              <w:rPr>
                <w:sz w:val="22"/>
                <w:szCs w:val="22"/>
              </w:rPr>
              <w:t>Pulmonary Blebs/Bullae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DC540C" w14:textId="77777777" w:rsidR="00B46CD6" w:rsidRPr="00B46CD6" w:rsidRDefault="00B46CD6" w:rsidP="00B46CD6">
            <w:pPr>
              <w:rPr>
                <w:sz w:val="22"/>
                <w:szCs w:val="22"/>
              </w:rPr>
            </w:pPr>
            <w:r w:rsidRPr="00B46CD6">
              <w:rPr>
                <w:sz w:val="22"/>
                <w:szCs w:val="22"/>
              </w:rPr>
              <w:t>cecbbl1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914AC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EF1FF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A9445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B02ECD"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003CEC" w14:textId="77777777" w:rsidR="00B46CD6" w:rsidRPr="00B46CD6" w:rsidRDefault="00B46CD6" w:rsidP="00B46CD6">
            <w:pPr>
              <w:rPr>
                <w:sz w:val="22"/>
                <w:szCs w:val="22"/>
              </w:rPr>
            </w:pPr>
          </w:p>
        </w:tc>
      </w:tr>
      <w:tr w:rsidR="002C0305" w:rsidRPr="00B46CD6" w14:paraId="3828612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51844E" w14:textId="77777777" w:rsidR="00B46CD6" w:rsidRPr="00B46CD6" w:rsidRDefault="00B46CD6" w:rsidP="00B46CD6">
            <w:pPr>
              <w:rPr>
                <w:sz w:val="22"/>
                <w:szCs w:val="22"/>
              </w:rPr>
            </w:pPr>
            <w:r w:rsidRPr="00B46CD6">
              <w:rPr>
                <w:sz w:val="22"/>
                <w:szCs w:val="22"/>
              </w:rPr>
              <w:t>254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4D8657" w14:textId="77777777" w:rsidR="00B46CD6" w:rsidRPr="00B46CD6" w:rsidRDefault="00B46CD6" w:rsidP="00B46CD6">
            <w:pPr>
              <w:rPr>
                <w:sz w:val="22"/>
                <w:szCs w:val="22"/>
              </w:rPr>
            </w:pPr>
            <w:r w:rsidRPr="00B46CD6">
              <w:rPr>
                <w:sz w:val="22"/>
                <w:szCs w:val="22"/>
              </w:rPr>
              <w:t>Pulmonary Blebs/Bullae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27A7EC" w14:textId="77777777" w:rsidR="00B46CD6" w:rsidRPr="00B46CD6" w:rsidRDefault="00B46CD6" w:rsidP="00B46CD6">
            <w:pPr>
              <w:rPr>
                <w:sz w:val="22"/>
                <w:szCs w:val="22"/>
              </w:rPr>
            </w:pPr>
            <w:r w:rsidRPr="00B46CD6">
              <w:rPr>
                <w:sz w:val="22"/>
                <w:szCs w:val="22"/>
              </w:rPr>
              <w:t>cecbbl2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61ED5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DBE08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41696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76078F"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0CEE8D" w14:textId="77777777" w:rsidR="00B46CD6" w:rsidRPr="00B46CD6" w:rsidRDefault="00B46CD6" w:rsidP="00B46CD6">
            <w:pPr>
              <w:rPr>
                <w:sz w:val="22"/>
                <w:szCs w:val="22"/>
              </w:rPr>
            </w:pPr>
          </w:p>
        </w:tc>
      </w:tr>
      <w:tr w:rsidR="002C0305" w:rsidRPr="00B46CD6" w14:paraId="75F4832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24DFE8" w14:textId="77777777" w:rsidR="00B46CD6" w:rsidRPr="00B46CD6" w:rsidRDefault="00B46CD6" w:rsidP="00B46CD6">
            <w:pPr>
              <w:rPr>
                <w:sz w:val="22"/>
                <w:szCs w:val="22"/>
              </w:rPr>
            </w:pPr>
            <w:r w:rsidRPr="00B46CD6">
              <w:rPr>
                <w:sz w:val="22"/>
                <w:szCs w:val="22"/>
              </w:rPr>
              <w:t>255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AE719E" w14:textId="77777777" w:rsidR="00B46CD6" w:rsidRPr="00B46CD6" w:rsidRDefault="00B46CD6" w:rsidP="00B46CD6">
            <w:pPr>
              <w:rPr>
                <w:sz w:val="22"/>
                <w:szCs w:val="22"/>
              </w:rPr>
            </w:pPr>
            <w:r w:rsidRPr="00B46CD6">
              <w:rPr>
                <w:sz w:val="22"/>
                <w:szCs w:val="22"/>
              </w:rPr>
              <w:t>Pulmonary Blebs/Bullae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4985EE" w14:textId="77777777" w:rsidR="00B46CD6" w:rsidRPr="00B46CD6" w:rsidRDefault="00B46CD6" w:rsidP="00B46CD6">
            <w:pPr>
              <w:rPr>
                <w:sz w:val="22"/>
                <w:szCs w:val="22"/>
              </w:rPr>
            </w:pPr>
            <w:r w:rsidRPr="00B46CD6">
              <w:rPr>
                <w:sz w:val="22"/>
                <w:szCs w:val="22"/>
              </w:rPr>
              <w:t>cecbbl3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A3C0E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2CDFD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935D3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6C16B1"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AF6CFA" w14:textId="77777777" w:rsidR="00B46CD6" w:rsidRPr="00B46CD6" w:rsidRDefault="00B46CD6" w:rsidP="00B46CD6">
            <w:pPr>
              <w:rPr>
                <w:sz w:val="22"/>
                <w:szCs w:val="22"/>
              </w:rPr>
            </w:pPr>
          </w:p>
        </w:tc>
      </w:tr>
      <w:tr w:rsidR="002C0305" w:rsidRPr="00B46CD6" w14:paraId="261397D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57F17E" w14:textId="77777777" w:rsidR="00B46CD6" w:rsidRPr="00B46CD6" w:rsidRDefault="00B46CD6" w:rsidP="00B46CD6">
            <w:pPr>
              <w:rPr>
                <w:sz w:val="22"/>
                <w:szCs w:val="22"/>
              </w:rPr>
            </w:pPr>
            <w:r w:rsidRPr="00B46CD6">
              <w:rPr>
                <w:sz w:val="22"/>
                <w:szCs w:val="22"/>
              </w:rPr>
              <w:t>256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D83A88" w14:textId="77777777" w:rsidR="00B46CD6" w:rsidRPr="00B46CD6" w:rsidRDefault="00B46CD6" w:rsidP="00B46CD6">
            <w:pPr>
              <w:rPr>
                <w:sz w:val="22"/>
                <w:szCs w:val="22"/>
              </w:rPr>
            </w:pPr>
            <w:r w:rsidRPr="00B46CD6">
              <w:rPr>
                <w:sz w:val="22"/>
                <w:szCs w:val="22"/>
              </w:rPr>
              <w:t>Pulmonary Blebs/Bullae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4A1905" w14:textId="77777777" w:rsidR="00B46CD6" w:rsidRPr="00B46CD6" w:rsidRDefault="00B46CD6" w:rsidP="00B46CD6">
            <w:pPr>
              <w:rPr>
                <w:sz w:val="22"/>
                <w:szCs w:val="22"/>
              </w:rPr>
            </w:pPr>
            <w:r w:rsidRPr="00B46CD6">
              <w:rPr>
                <w:sz w:val="22"/>
                <w:szCs w:val="22"/>
              </w:rPr>
              <w:t>cecbbl4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AEB5B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7D688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20988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8757F0"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45928A" w14:textId="77777777" w:rsidR="00B46CD6" w:rsidRPr="00B46CD6" w:rsidRDefault="00B46CD6" w:rsidP="00B46CD6">
            <w:pPr>
              <w:rPr>
                <w:sz w:val="22"/>
                <w:szCs w:val="22"/>
              </w:rPr>
            </w:pPr>
          </w:p>
        </w:tc>
      </w:tr>
      <w:tr w:rsidR="002C0305" w:rsidRPr="00B46CD6" w14:paraId="710A2A3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B4050A" w14:textId="77777777" w:rsidR="00B46CD6" w:rsidRPr="00B46CD6" w:rsidRDefault="00B46CD6" w:rsidP="00B46CD6">
            <w:pPr>
              <w:rPr>
                <w:sz w:val="22"/>
                <w:szCs w:val="22"/>
              </w:rPr>
            </w:pPr>
            <w:r w:rsidRPr="00B46CD6">
              <w:rPr>
                <w:sz w:val="22"/>
                <w:szCs w:val="22"/>
              </w:rPr>
              <w:t>257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3241DA" w14:textId="77777777" w:rsidR="00B46CD6" w:rsidRPr="00B46CD6" w:rsidRDefault="00B46CD6" w:rsidP="00B46CD6">
            <w:pPr>
              <w:rPr>
                <w:sz w:val="22"/>
                <w:szCs w:val="22"/>
              </w:rPr>
            </w:pPr>
            <w:r w:rsidRPr="00B46CD6">
              <w:rPr>
                <w:sz w:val="22"/>
                <w:szCs w:val="22"/>
              </w:rPr>
              <w:t>Pulmonary Blebs/Bullae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150D47" w14:textId="77777777" w:rsidR="00B46CD6" w:rsidRPr="00B46CD6" w:rsidRDefault="00B46CD6" w:rsidP="00B46CD6">
            <w:pPr>
              <w:rPr>
                <w:sz w:val="22"/>
                <w:szCs w:val="22"/>
              </w:rPr>
            </w:pPr>
            <w:r w:rsidRPr="00B46CD6">
              <w:rPr>
                <w:sz w:val="22"/>
                <w:szCs w:val="22"/>
              </w:rPr>
              <w:t>cecbbl5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AB48C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13573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06259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DDADE9"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658E20" w14:textId="77777777" w:rsidR="00B46CD6" w:rsidRPr="00B46CD6" w:rsidRDefault="00B46CD6" w:rsidP="00B46CD6">
            <w:pPr>
              <w:rPr>
                <w:sz w:val="22"/>
                <w:szCs w:val="22"/>
              </w:rPr>
            </w:pPr>
          </w:p>
        </w:tc>
      </w:tr>
      <w:tr w:rsidR="002C0305" w:rsidRPr="00B46CD6" w14:paraId="624F506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02F3A6" w14:textId="77777777" w:rsidR="00B46CD6" w:rsidRPr="00B46CD6" w:rsidRDefault="00B46CD6" w:rsidP="00B46CD6">
            <w:pPr>
              <w:rPr>
                <w:sz w:val="22"/>
                <w:szCs w:val="22"/>
              </w:rPr>
            </w:pPr>
            <w:r w:rsidRPr="00B46CD6">
              <w:rPr>
                <w:sz w:val="22"/>
                <w:szCs w:val="22"/>
              </w:rPr>
              <w:t>258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9F575" w14:textId="77777777" w:rsidR="00B46CD6" w:rsidRPr="00B46CD6" w:rsidRDefault="00B46CD6" w:rsidP="00B46CD6">
            <w:pPr>
              <w:rPr>
                <w:sz w:val="22"/>
                <w:szCs w:val="22"/>
              </w:rPr>
            </w:pPr>
            <w:r w:rsidRPr="00B46CD6">
              <w:rPr>
                <w:sz w:val="22"/>
                <w:szCs w:val="22"/>
              </w:rPr>
              <w:t>Pulmonary Regional or diffuse consolidation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5A4E4A" w14:textId="77777777" w:rsidR="00B46CD6" w:rsidRPr="00B46CD6" w:rsidRDefault="00B46CD6" w:rsidP="00B46CD6">
            <w:pPr>
              <w:rPr>
                <w:sz w:val="22"/>
                <w:szCs w:val="22"/>
              </w:rPr>
            </w:pPr>
            <w:r w:rsidRPr="00B46CD6">
              <w:rPr>
                <w:sz w:val="22"/>
                <w:szCs w:val="22"/>
              </w:rPr>
              <w:t>cerdc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7A3CF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8249B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51E35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8B6ADB"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8F1CC3" w14:textId="77777777" w:rsidR="00B46CD6" w:rsidRPr="00B46CD6" w:rsidRDefault="00B46CD6" w:rsidP="00B46CD6">
            <w:pPr>
              <w:rPr>
                <w:sz w:val="22"/>
                <w:szCs w:val="22"/>
              </w:rPr>
            </w:pPr>
            <w:r w:rsidRPr="00B46CD6">
              <w:rPr>
                <w:sz w:val="22"/>
                <w:szCs w:val="22"/>
              </w:rPr>
              <w:t>Yes</w:t>
            </w:r>
          </w:p>
        </w:tc>
      </w:tr>
      <w:tr w:rsidR="002C0305" w:rsidRPr="00B46CD6" w14:paraId="607D8C4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CDAC3C" w14:textId="77777777" w:rsidR="00B46CD6" w:rsidRPr="00B46CD6" w:rsidRDefault="00B46CD6" w:rsidP="00B46CD6">
            <w:pPr>
              <w:rPr>
                <w:sz w:val="22"/>
                <w:szCs w:val="22"/>
              </w:rPr>
            </w:pPr>
            <w:r w:rsidRPr="00B46CD6">
              <w:rPr>
                <w:sz w:val="22"/>
                <w:szCs w:val="22"/>
              </w:rPr>
              <w:t>259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554194" w14:textId="77777777" w:rsidR="00B46CD6" w:rsidRPr="00B46CD6" w:rsidRDefault="00B46CD6" w:rsidP="00B46CD6">
            <w:pPr>
              <w:rPr>
                <w:sz w:val="22"/>
                <w:szCs w:val="22"/>
              </w:rPr>
            </w:pPr>
            <w:r w:rsidRPr="00B46CD6">
              <w:rPr>
                <w:sz w:val="22"/>
                <w:szCs w:val="22"/>
              </w:rPr>
              <w:t>Pulmonary Regional or diffuse consolidation.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C1A50F" w14:textId="77777777" w:rsidR="00B46CD6" w:rsidRPr="00B46CD6" w:rsidRDefault="00B46CD6" w:rsidP="00B46CD6">
            <w:pPr>
              <w:rPr>
                <w:sz w:val="22"/>
                <w:szCs w:val="22"/>
              </w:rPr>
            </w:pPr>
            <w:r w:rsidRPr="00B46CD6">
              <w:rPr>
                <w:sz w:val="22"/>
                <w:szCs w:val="22"/>
              </w:rPr>
              <w:t>cerdcl1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E5DF3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B0B4E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196BD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4B1A75"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42BDF1" w14:textId="77777777" w:rsidR="00B46CD6" w:rsidRPr="00B46CD6" w:rsidRDefault="00B46CD6" w:rsidP="00B46CD6">
            <w:pPr>
              <w:rPr>
                <w:sz w:val="22"/>
                <w:szCs w:val="22"/>
              </w:rPr>
            </w:pPr>
          </w:p>
        </w:tc>
      </w:tr>
      <w:tr w:rsidR="002C0305" w:rsidRPr="00B46CD6" w14:paraId="4BE2F61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7C90A9" w14:textId="77777777" w:rsidR="00B46CD6" w:rsidRPr="00B46CD6" w:rsidRDefault="00B46CD6" w:rsidP="00B46CD6">
            <w:pPr>
              <w:rPr>
                <w:sz w:val="22"/>
                <w:szCs w:val="22"/>
              </w:rPr>
            </w:pPr>
            <w:r w:rsidRPr="00B46CD6">
              <w:rPr>
                <w:sz w:val="22"/>
                <w:szCs w:val="22"/>
              </w:rPr>
              <w:t>260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C674B2" w14:textId="77777777" w:rsidR="00B46CD6" w:rsidRPr="00B46CD6" w:rsidRDefault="00B46CD6" w:rsidP="00B46CD6">
            <w:pPr>
              <w:rPr>
                <w:sz w:val="22"/>
                <w:szCs w:val="22"/>
              </w:rPr>
            </w:pPr>
            <w:r w:rsidRPr="00B46CD6">
              <w:rPr>
                <w:sz w:val="22"/>
                <w:szCs w:val="22"/>
              </w:rPr>
              <w:t>Pulmonary Regional or diffuse consolidation.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778736" w14:textId="77777777" w:rsidR="00B46CD6" w:rsidRPr="00B46CD6" w:rsidRDefault="00B46CD6" w:rsidP="00B46CD6">
            <w:pPr>
              <w:rPr>
                <w:sz w:val="22"/>
                <w:szCs w:val="22"/>
              </w:rPr>
            </w:pPr>
            <w:r w:rsidRPr="00B46CD6">
              <w:rPr>
                <w:sz w:val="22"/>
                <w:szCs w:val="22"/>
              </w:rPr>
              <w:t>cerdcl2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8B057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5CD6A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A3C89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542A38"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E4717E" w14:textId="77777777" w:rsidR="00B46CD6" w:rsidRPr="00B46CD6" w:rsidRDefault="00B46CD6" w:rsidP="00B46CD6">
            <w:pPr>
              <w:rPr>
                <w:sz w:val="22"/>
                <w:szCs w:val="22"/>
              </w:rPr>
            </w:pPr>
          </w:p>
        </w:tc>
      </w:tr>
      <w:tr w:rsidR="002C0305" w:rsidRPr="00B46CD6" w14:paraId="235A218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07D25B" w14:textId="77777777" w:rsidR="00B46CD6" w:rsidRPr="00B46CD6" w:rsidRDefault="00B46CD6" w:rsidP="00B46CD6">
            <w:pPr>
              <w:rPr>
                <w:sz w:val="22"/>
                <w:szCs w:val="22"/>
              </w:rPr>
            </w:pPr>
            <w:r w:rsidRPr="00B46CD6">
              <w:rPr>
                <w:sz w:val="22"/>
                <w:szCs w:val="22"/>
              </w:rPr>
              <w:t>261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1DCC85" w14:textId="77777777" w:rsidR="00B46CD6" w:rsidRPr="00B46CD6" w:rsidRDefault="00B46CD6" w:rsidP="00B46CD6">
            <w:pPr>
              <w:rPr>
                <w:sz w:val="22"/>
                <w:szCs w:val="22"/>
              </w:rPr>
            </w:pPr>
            <w:r w:rsidRPr="00B46CD6">
              <w:rPr>
                <w:sz w:val="22"/>
                <w:szCs w:val="22"/>
              </w:rPr>
              <w:t>Pulmonary Regional or diffuse consolidation.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3BCD86" w14:textId="77777777" w:rsidR="00B46CD6" w:rsidRPr="00B46CD6" w:rsidRDefault="00B46CD6" w:rsidP="00B46CD6">
            <w:pPr>
              <w:rPr>
                <w:sz w:val="22"/>
                <w:szCs w:val="22"/>
              </w:rPr>
            </w:pPr>
            <w:r w:rsidRPr="00B46CD6">
              <w:rPr>
                <w:sz w:val="22"/>
                <w:szCs w:val="22"/>
              </w:rPr>
              <w:t>cerdcl3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488B4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134D4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89532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4799EA"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E8A04B" w14:textId="77777777" w:rsidR="00B46CD6" w:rsidRPr="00B46CD6" w:rsidRDefault="00B46CD6" w:rsidP="00B46CD6">
            <w:pPr>
              <w:rPr>
                <w:sz w:val="22"/>
                <w:szCs w:val="22"/>
              </w:rPr>
            </w:pPr>
          </w:p>
        </w:tc>
      </w:tr>
      <w:tr w:rsidR="002C0305" w:rsidRPr="00B46CD6" w14:paraId="2D52AB6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C43DE9" w14:textId="77777777" w:rsidR="00B46CD6" w:rsidRPr="00B46CD6" w:rsidRDefault="00B46CD6" w:rsidP="00B46CD6">
            <w:pPr>
              <w:rPr>
                <w:sz w:val="22"/>
                <w:szCs w:val="22"/>
              </w:rPr>
            </w:pPr>
            <w:r w:rsidRPr="00B46CD6">
              <w:rPr>
                <w:sz w:val="22"/>
                <w:szCs w:val="22"/>
              </w:rPr>
              <w:t>262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87EAA3" w14:textId="77777777" w:rsidR="00B46CD6" w:rsidRPr="00B46CD6" w:rsidRDefault="00B46CD6" w:rsidP="00B46CD6">
            <w:pPr>
              <w:rPr>
                <w:sz w:val="22"/>
                <w:szCs w:val="22"/>
              </w:rPr>
            </w:pPr>
            <w:r w:rsidRPr="00B46CD6">
              <w:rPr>
                <w:sz w:val="22"/>
                <w:szCs w:val="22"/>
              </w:rPr>
              <w:t>Pulmonary Regional or diffuse consolidation.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4144A2" w14:textId="77777777" w:rsidR="00B46CD6" w:rsidRPr="00B46CD6" w:rsidRDefault="00B46CD6" w:rsidP="00B46CD6">
            <w:pPr>
              <w:rPr>
                <w:sz w:val="22"/>
                <w:szCs w:val="22"/>
              </w:rPr>
            </w:pPr>
            <w:r w:rsidRPr="00B46CD6">
              <w:rPr>
                <w:sz w:val="22"/>
                <w:szCs w:val="22"/>
              </w:rPr>
              <w:t>cerdcl4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2D76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3DD75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7A1CE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B3F26F"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68535C" w14:textId="77777777" w:rsidR="00B46CD6" w:rsidRPr="00B46CD6" w:rsidRDefault="00B46CD6" w:rsidP="00B46CD6">
            <w:pPr>
              <w:rPr>
                <w:sz w:val="22"/>
                <w:szCs w:val="22"/>
              </w:rPr>
            </w:pPr>
          </w:p>
        </w:tc>
      </w:tr>
      <w:tr w:rsidR="002C0305" w:rsidRPr="00B46CD6" w14:paraId="19F3F31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85F34B" w14:textId="77777777" w:rsidR="00B46CD6" w:rsidRPr="00B46CD6" w:rsidRDefault="00B46CD6" w:rsidP="00B46CD6">
            <w:pPr>
              <w:rPr>
                <w:sz w:val="22"/>
                <w:szCs w:val="22"/>
              </w:rPr>
            </w:pPr>
            <w:r w:rsidRPr="00B46CD6">
              <w:rPr>
                <w:sz w:val="22"/>
                <w:szCs w:val="22"/>
              </w:rPr>
              <w:t>263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D36787" w14:textId="77777777" w:rsidR="00B46CD6" w:rsidRPr="00B46CD6" w:rsidRDefault="00B46CD6" w:rsidP="00B46CD6">
            <w:pPr>
              <w:rPr>
                <w:sz w:val="22"/>
                <w:szCs w:val="22"/>
              </w:rPr>
            </w:pPr>
            <w:r w:rsidRPr="00B46CD6">
              <w:rPr>
                <w:sz w:val="22"/>
                <w:szCs w:val="22"/>
              </w:rPr>
              <w:t>Pulmonary Regional or diffuse consolidation.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37735E" w14:textId="77777777" w:rsidR="00B46CD6" w:rsidRPr="00B46CD6" w:rsidRDefault="00B46CD6" w:rsidP="00B46CD6">
            <w:pPr>
              <w:rPr>
                <w:sz w:val="22"/>
                <w:szCs w:val="22"/>
              </w:rPr>
            </w:pPr>
            <w:r w:rsidRPr="00B46CD6">
              <w:rPr>
                <w:sz w:val="22"/>
                <w:szCs w:val="22"/>
              </w:rPr>
              <w:t>cerdcl5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51C85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80BBA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ABD91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B46F59"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2065F2" w14:textId="77777777" w:rsidR="00B46CD6" w:rsidRPr="00B46CD6" w:rsidRDefault="00B46CD6" w:rsidP="00B46CD6">
            <w:pPr>
              <w:rPr>
                <w:sz w:val="22"/>
                <w:szCs w:val="22"/>
              </w:rPr>
            </w:pPr>
          </w:p>
        </w:tc>
      </w:tr>
      <w:tr w:rsidR="002C0305" w:rsidRPr="00B46CD6" w14:paraId="7862437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C1B510" w14:textId="77777777" w:rsidR="00B46CD6" w:rsidRPr="00B46CD6" w:rsidRDefault="00B46CD6" w:rsidP="00B46CD6">
            <w:pPr>
              <w:rPr>
                <w:sz w:val="22"/>
                <w:szCs w:val="22"/>
              </w:rPr>
            </w:pPr>
            <w:r w:rsidRPr="00B46CD6">
              <w:rPr>
                <w:sz w:val="22"/>
                <w:szCs w:val="22"/>
              </w:rPr>
              <w:t>264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4BFC62" w14:textId="77777777" w:rsidR="00B46CD6" w:rsidRPr="00B46CD6" w:rsidRDefault="00B46CD6" w:rsidP="00B46CD6">
            <w:pPr>
              <w:rPr>
                <w:sz w:val="22"/>
                <w:szCs w:val="22"/>
              </w:rPr>
            </w:pPr>
            <w:r w:rsidRPr="00B46CD6">
              <w:rPr>
                <w:sz w:val="22"/>
                <w:szCs w:val="22"/>
              </w:rPr>
              <w:t>Pulmonary Scarring</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1DFFB7" w14:textId="77777777" w:rsidR="00B46CD6" w:rsidRPr="00B46CD6" w:rsidRDefault="00B46CD6" w:rsidP="00B46CD6">
            <w:pPr>
              <w:rPr>
                <w:sz w:val="22"/>
                <w:szCs w:val="22"/>
              </w:rPr>
            </w:pPr>
            <w:r w:rsidRPr="00B46CD6">
              <w:rPr>
                <w:sz w:val="22"/>
                <w:szCs w:val="22"/>
              </w:rPr>
              <w:t>cescr</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E7C73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D2DB4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34140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F04DF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EAFFC0" w14:textId="77777777" w:rsidR="00B46CD6" w:rsidRPr="00B46CD6" w:rsidRDefault="00B46CD6" w:rsidP="00B46CD6">
            <w:pPr>
              <w:rPr>
                <w:sz w:val="22"/>
                <w:szCs w:val="22"/>
              </w:rPr>
            </w:pPr>
            <w:r w:rsidRPr="00B46CD6">
              <w:rPr>
                <w:sz w:val="22"/>
                <w:szCs w:val="22"/>
              </w:rPr>
              <w:t>Yes</w:t>
            </w:r>
          </w:p>
        </w:tc>
      </w:tr>
      <w:tr w:rsidR="002C0305" w:rsidRPr="00B46CD6" w14:paraId="79E1301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C3EAF9" w14:textId="77777777" w:rsidR="00B46CD6" w:rsidRPr="00B46CD6" w:rsidRDefault="00B46CD6" w:rsidP="00B46CD6">
            <w:pPr>
              <w:rPr>
                <w:sz w:val="22"/>
                <w:szCs w:val="22"/>
              </w:rPr>
            </w:pPr>
            <w:r w:rsidRPr="00B46CD6">
              <w:rPr>
                <w:sz w:val="22"/>
                <w:szCs w:val="22"/>
              </w:rPr>
              <w:t>265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1A4745" w14:textId="77777777" w:rsidR="00B46CD6" w:rsidRPr="00B46CD6" w:rsidRDefault="00B46CD6" w:rsidP="00B46CD6">
            <w:pPr>
              <w:rPr>
                <w:sz w:val="22"/>
                <w:szCs w:val="22"/>
              </w:rPr>
            </w:pPr>
            <w:r w:rsidRPr="00B46CD6">
              <w:rPr>
                <w:sz w:val="22"/>
                <w:szCs w:val="22"/>
              </w:rPr>
              <w:t>Pulmonary Regional or diffuse consolidation.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2D02CD" w14:textId="77777777" w:rsidR="00B46CD6" w:rsidRPr="00B46CD6" w:rsidRDefault="00B46CD6" w:rsidP="00B46CD6">
            <w:pPr>
              <w:rPr>
                <w:sz w:val="22"/>
                <w:szCs w:val="22"/>
              </w:rPr>
            </w:pPr>
            <w:r w:rsidRPr="00B46CD6">
              <w:rPr>
                <w:sz w:val="22"/>
                <w:szCs w:val="22"/>
              </w:rPr>
              <w:t>cescrl1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1390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86ABF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8039C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35B50E"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6F962D" w14:textId="77777777" w:rsidR="00B46CD6" w:rsidRPr="00B46CD6" w:rsidRDefault="00B46CD6" w:rsidP="00B46CD6">
            <w:pPr>
              <w:rPr>
                <w:sz w:val="22"/>
                <w:szCs w:val="22"/>
              </w:rPr>
            </w:pPr>
          </w:p>
        </w:tc>
      </w:tr>
      <w:tr w:rsidR="002C0305" w:rsidRPr="00B46CD6" w14:paraId="1555069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FF945D" w14:textId="77777777" w:rsidR="00B46CD6" w:rsidRPr="00B46CD6" w:rsidRDefault="00B46CD6" w:rsidP="00B46CD6">
            <w:pPr>
              <w:rPr>
                <w:sz w:val="22"/>
                <w:szCs w:val="22"/>
              </w:rPr>
            </w:pPr>
            <w:r w:rsidRPr="00B46CD6">
              <w:rPr>
                <w:sz w:val="22"/>
                <w:szCs w:val="22"/>
              </w:rPr>
              <w:t>266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EB86BB" w14:textId="77777777" w:rsidR="00B46CD6" w:rsidRPr="00B46CD6" w:rsidRDefault="00B46CD6" w:rsidP="00B46CD6">
            <w:pPr>
              <w:rPr>
                <w:sz w:val="22"/>
                <w:szCs w:val="22"/>
              </w:rPr>
            </w:pPr>
            <w:r w:rsidRPr="00B46CD6">
              <w:rPr>
                <w:sz w:val="22"/>
                <w:szCs w:val="22"/>
              </w:rPr>
              <w:t>Pulmonary Regional or diffuse consolidation.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9C90B3" w14:textId="77777777" w:rsidR="00B46CD6" w:rsidRPr="00B46CD6" w:rsidRDefault="00B46CD6" w:rsidP="00B46CD6">
            <w:pPr>
              <w:rPr>
                <w:sz w:val="22"/>
                <w:szCs w:val="22"/>
              </w:rPr>
            </w:pPr>
            <w:r w:rsidRPr="00B46CD6">
              <w:rPr>
                <w:sz w:val="22"/>
                <w:szCs w:val="22"/>
              </w:rPr>
              <w:t>cescrl2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67D19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DF2D1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D0E86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6F86BE"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90CEA8" w14:textId="77777777" w:rsidR="00B46CD6" w:rsidRPr="00B46CD6" w:rsidRDefault="00B46CD6" w:rsidP="00B46CD6">
            <w:pPr>
              <w:rPr>
                <w:sz w:val="22"/>
                <w:szCs w:val="22"/>
              </w:rPr>
            </w:pPr>
          </w:p>
        </w:tc>
      </w:tr>
      <w:tr w:rsidR="002C0305" w:rsidRPr="00B46CD6" w14:paraId="42EFDA8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EB40A5" w14:textId="77777777" w:rsidR="00B46CD6" w:rsidRPr="00B46CD6" w:rsidRDefault="00B46CD6" w:rsidP="00B46CD6">
            <w:pPr>
              <w:rPr>
                <w:sz w:val="22"/>
                <w:szCs w:val="22"/>
              </w:rPr>
            </w:pPr>
            <w:r w:rsidRPr="00B46CD6">
              <w:rPr>
                <w:sz w:val="22"/>
                <w:szCs w:val="22"/>
              </w:rPr>
              <w:t>267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1C0010" w14:textId="77777777" w:rsidR="00B46CD6" w:rsidRPr="00B46CD6" w:rsidRDefault="00B46CD6" w:rsidP="00B46CD6">
            <w:pPr>
              <w:rPr>
                <w:sz w:val="22"/>
                <w:szCs w:val="22"/>
              </w:rPr>
            </w:pPr>
            <w:r w:rsidRPr="00B46CD6">
              <w:rPr>
                <w:sz w:val="22"/>
                <w:szCs w:val="22"/>
              </w:rPr>
              <w:t>Pulmonary Regional or diffuse consolidation.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3B450C" w14:textId="77777777" w:rsidR="00B46CD6" w:rsidRPr="00B46CD6" w:rsidRDefault="00B46CD6" w:rsidP="00B46CD6">
            <w:pPr>
              <w:rPr>
                <w:sz w:val="22"/>
                <w:szCs w:val="22"/>
              </w:rPr>
            </w:pPr>
            <w:r w:rsidRPr="00B46CD6">
              <w:rPr>
                <w:sz w:val="22"/>
                <w:szCs w:val="22"/>
              </w:rPr>
              <w:t>cescrl3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4B20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BE9A2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2B807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EC099B"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3957F3" w14:textId="77777777" w:rsidR="00B46CD6" w:rsidRPr="00B46CD6" w:rsidRDefault="00B46CD6" w:rsidP="00B46CD6">
            <w:pPr>
              <w:rPr>
                <w:sz w:val="22"/>
                <w:szCs w:val="22"/>
              </w:rPr>
            </w:pPr>
          </w:p>
        </w:tc>
      </w:tr>
      <w:tr w:rsidR="002C0305" w:rsidRPr="00B46CD6" w14:paraId="5E27E9B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9FFB77" w14:textId="77777777" w:rsidR="00B46CD6" w:rsidRPr="00B46CD6" w:rsidRDefault="00B46CD6" w:rsidP="00B46CD6">
            <w:pPr>
              <w:rPr>
                <w:sz w:val="22"/>
                <w:szCs w:val="22"/>
              </w:rPr>
            </w:pPr>
            <w:r w:rsidRPr="00B46CD6">
              <w:rPr>
                <w:sz w:val="22"/>
                <w:szCs w:val="22"/>
              </w:rPr>
              <w:t>268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7EA619" w14:textId="77777777" w:rsidR="00B46CD6" w:rsidRPr="00B46CD6" w:rsidRDefault="00B46CD6" w:rsidP="00B46CD6">
            <w:pPr>
              <w:rPr>
                <w:sz w:val="22"/>
                <w:szCs w:val="22"/>
              </w:rPr>
            </w:pPr>
            <w:r w:rsidRPr="00B46CD6">
              <w:rPr>
                <w:sz w:val="22"/>
                <w:szCs w:val="22"/>
              </w:rPr>
              <w:t>Pulmonary Regional or diffuse consolidation.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B6EAD2" w14:textId="77777777" w:rsidR="00B46CD6" w:rsidRPr="00B46CD6" w:rsidRDefault="00B46CD6" w:rsidP="00B46CD6">
            <w:pPr>
              <w:rPr>
                <w:sz w:val="22"/>
                <w:szCs w:val="22"/>
              </w:rPr>
            </w:pPr>
            <w:r w:rsidRPr="00B46CD6">
              <w:rPr>
                <w:sz w:val="22"/>
                <w:szCs w:val="22"/>
              </w:rPr>
              <w:t>cescrl4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5B36A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4D9A7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2C68D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BE686E"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B91A04" w14:textId="77777777" w:rsidR="00B46CD6" w:rsidRPr="00B46CD6" w:rsidRDefault="00B46CD6" w:rsidP="00B46CD6">
            <w:pPr>
              <w:rPr>
                <w:sz w:val="22"/>
                <w:szCs w:val="22"/>
              </w:rPr>
            </w:pPr>
          </w:p>
        </w:tc>
      </w:tr>
      <w:tr w:rsidR="002C0305" w:rsidRPr="00B46CD6" w14:paraId="20DEF25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3DD84A" w14:textId="77777777" w:rsidR="00B46CD6" w:rsidRPr="00B46CD6" w:rsidRDefault="00B46CD6" w:rsidP="00B46CD6">
            <w:pPr>
              <w:rPr>
                <w:sz w:val="22"/>
                <w:szCs w:val="22"/>
              </w:rPr>
            </w:pPr>
            <w:r w:rsidRPr="00B46CD6">
              <w:rPr>
                <w:sz w:val="22"/>
                <w:szCs w:val="22"/>
              </w:rPr>
              <w:t>269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9F5B50" w14:textId="77777777" w:rsidR="00B46CD6" w:rsidRPr="00B46CD6" w:rsidRDefault="00B46CD6" w:rsidP="00B46CD6">
            <w:pPr>
              <w:rPr>
                <w:sz w:val="22"/>
                <w:szCs w:val="22"/>
              </w:rPr>
            </w:pPr>
            <w:r w:rsidRPr="00B46CD6">
              <w:rPr>
                <w:sz w:val="22"/>
                <w:szCs w:val="22"/>
              </w:rPr>
              <w:t>Pulmonary Regional or diffuse consolidation.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7ECA08" w14:textId="77777777" w:rsidR="00B46CD6" w:rsidRPr="00B46CD6" w:rsidRDefault="00B46CD6" w:rsidP="00B46CD6">
            <w:pPr>
              <w:rPr>
                <w:sz w:val="22"/>
                <w:szCs w:val="22"/>
              </w:rPr>
            </w:pPr>
            <w:r w:rsidRPr="00B46CD6">
              <w:rPr>
                <w:sz w:val="22"/>
                <w:szCs w:val="22"/>
              </w:rPr>
              <w:t>cescrl5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1950B2"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39BAE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C4A5B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14FC05"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1536AA" w14:textId="77777777" w:rsidR="00B46CD6" w:rsidRPr="00B46CD6" w:rsidRDefault="00B46CD6" w:rsidP="00B46CD6">
            <w:pPr>
              <w:rPr>
                <w:sz w:val="22"/>
                <w:szCs w:val="22"/>
              </w:rPr>
            </w:pPr>
          </w:p>
        </w:tc>
      </w:tr>
      <w:tr w:rsidR="002C0305" w:rsidRPr="00B46CD6" w14:paraId="2656212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040AF6" w14:textId="77777777" w:rsidR="00B46CD6" w:rsidRPr="00B46CD6" w:rsidRDefault="00B46CD6" w:rsidP="00B46CD6">
            <w:pPr>
              <w:rPr>
                <w:sz w:val="22"/>
                <w:szCs w:val="22"/>
              </w:rPr>
            </w:pPr>
            <w:r w:rsidRPr="00B46CD6">
              <w:rPr>
                <w:sz w:val="22"/>
                <w:szCs w:val="22"/>
              </w:rPr>
              <w:t>270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2555E9" w14:textId="77777777" w:rsidR="00B46CD6" w:rsidRPr="00B46CD6" w:rsidRDefault="00B46CD6" w:rsidP="00B46CD6">
            <w:pPr>
              <w:rPr>
                <w:sz w:val="22"/>
                <w:szCs w:val="22"/>
              </w:rPr>
            </w:pPr>
            <w:r w:rsidRPr="00B46CD6">
              <w:rPr>
                <w:sz w:val="22"/>
                <w:szCs w:val="22"/>
              </w:rPr>
              <w:t>Pulmonary Regional or diffuse consolidation. Unilateral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5D9D9E" w14:textId="77777777" w:rsidR="00B46CD6" w:rsidRPr="00B46CD6" w:rsidRDefault="00B46CD6" w:rsidP="00B46CD6">
            <w:pPr>
              <w:rPr>
                <w:sz w:val="22"/>
                <w:szCs w:val="22"/>
              </w:rPr>
            </w:pPr>
            <w:r w:rsidRPr="00B46CD6">
              <w:rPr>
                <w:sz w:val="22"/>
                <w:szCs w:val="22"/>
              </w:rPr>
              <w:t>cescrl6</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74854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2A98B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3171B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E4F731" w14:textId="77777777" w:rsidR="00B46CD6" w:rsidRPr="00B46CD6" w:rsidRDefault="00B46CD6" w:rsidP="00B46CD6">
            <w:pPr>
              <w:rPr>
                <w:sz w:val="22"/>
                <w:szCs w:val="22"/>
              </w:rPr>
            </w:pPr>
            <w:r w:rsidRPr="00B46CD6">
              <w:rPr>
                <w:sz w:val="22"/>
                <w:szCs w:val="22"/>
              </w:rPr>
              <w:t>au</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EBC7A0" w14:textId="77777777" w:rsidR="00B46CD6" w:rsidRPr="00B46CD6" w:rsidRDefault="00B46CD6" w:rsidP="00B46CD6">
            <w:pPr>
              <w:rPr>
                <w:sz w:val="22"/>
                <w:szCs w:val="22"/>
              </w:rPr>
            </w:pPr>
            <w:r w:rsidRPr="00B46CD6">
              <w:rPr>
                <w:sz w:val="22"/>
                <w:szCs w:val="22"/>
              </w:rPr>
              <w:t>Unilateral</w:t>
            </w:r>
          </w:p>
        </w:tc>
      </w:tr>
      <w:tr w:rsidR="002C0305" w:rsidRPr="00B46CD6" w14:paraId="6DB787F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4217A7" w14:textId="77777777" w:rsidR="00B46CD6" w:rsidRPr="00B46CD6" w:rsidRDefault="00B46CD6" w:rsidP="00B46CD6">
            <w:pPr>
              <w:rPr>
                <w:sz w:val="22"/>
                <w:szCs w:val="22"/>
              </w:rPr>
            </w:pPr>
            <w:r w:rsidRPr="00B46CD6">
              <w:rPr>
                <w:sz w:val="22"/>
                <w:szCs w:val="22"/>
              </w:rPr>
              <w:t>271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9236A2" w14:textId="77777777" w:rsidR="00B46CD6" w:rsidRPr="00B46CD6" w:rsidRDefault="00B46CD6" w:rsidP="00B46CD6">
            <w:pPr>
              <w:rPr>
                <w:sz w:val="22"/>
                <w:szCs w:val="22"/>
              </w:rPr>
            </w:pPr>
            <w:r w:rsidRPr="00B46CD6">
              <w:rPr>
                <w:sz w:val="22"/>
                <w:szCs w:val="22"/>
              </w:rPr>
              <w:t>Pulmonary Regional or diffuse consolidation. Bilateral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46E44E" w14:textId="77777777" w:rsidR="00B46CD6" w:rsidRPr="00B46CD6" w:rsidRDefault="00B46CD6" w:rsidP="00B46CD6">
            <w:pPr>
              <w:rPr>
                <w:sz w:val="22"/>
                <w:szCs w:val="22"/>
              </w:rPr>
            </w:pPr>
            <w:r w:rsidRPr="00B46CD6">
              <w:rPr>
                <w:sz w:val="22"/>
                <w:szCs w:val="22"/>
              </w:rPr>
              <w:t>cescrl7</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B15D2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4E77D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57ECB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21D7A4" w14:textId="77777777" w:rsidR="00B46CD6" w:rsidRPr="00B46CD6" w:rsidRDefault="00B46CD6" w:rsidP="00B46CD6">
            <w:pPr>
              <w:rPr>
                <w:sz w:val="22"/>
                <w:szCs w:val="22"/>
              </w:rPr>
            </w:pPr>
            <w:r w:rsidRPr="00B46CD6">
              <w:rPr>
                <w:sz w:val="22"/>
                <w:szCs w:val="22"/>
              </w:rPr>
              <w:t>ab</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5A8546" w14:textId="77777777" w:rsidR="00B46CD6" w:rsidRPr="00B46CD6" w:rsidRDefault="00B46CD6" w:rsidP="00B46CD6">
            <w:pPr>
              <w:rPr>
                <w:sz w:val="22"/>
                <w:szCs w:val="22"/>
              </w:rPr>
            </w:pPr>
            <w:r w:rsidRPr="00B46CD6">
              <w:rPr>
                <w:sz w:val="22"/>
                <w:szCs w:val="22"/>
              </w:rPr>
              <w:t>Bilateral</w:t>
            </w:r>
          </w:p>
        </w:tc>
      </w:tr>
      <w:tr w:rsidR="002C0305" w:rsidRPr="00B46CD6" w14:paraId="6C832BA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E8487B" w14:textId="77777777" w:rsidR="00B46CD6" w:rsidRPr="00B46CD6" w:rsidRDefault="00B46CD6" w:rsidP="00B46CD6">
            <w:pPr>
              <w:rPr>
                <w:sz w:val="22"/>
                <w:szCs w:val="22"/>
              </w:rPr>
            </w:pPr>
            <w:r w:rsidRPr="00B46CD6">
              <w:rPr>
                <w:sz w:val="22"/>
                <w:szCs w:val="22"/>
              </w:rPr>
              <w:t>272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315540" w14:textId="77777777" w:rsidR="00B46CD6" w:rsidRPr="00B46CD6" w:rsidRDefault="00B46CD6" w:rsidP="00B46CD6">
            <w:pPr>
              <w:rPr>
                <w:sz w:val="22"/>
                <w:szCs w:val="22"/>
              </w:rPr>
            </w:pPr>
            <w:r w:rsidRPr="00B46CD6">
              <w:rPr>
                <w:sz w:val="22"/>
                <w:szCs w:val="22"/>
              </w:rPr>
              <w:t>Pulmonary Bronchiectasis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A0456D" w14:textId="77777777" w:rsidR="00B46CD6" w:rsidRPr="00B46CD6" w:rsidRDefault="00B46CD6" w:rsidP="00B46CD6">
            <w:pPr>
              <w:rPr>
                <w:sz w:val="22"/>
                <w:szCs w:val="22"/>
              </w:rPr>
            </w:pPr>
            <w:r w:rsidRPr="00B46CD6">
              <w:rPr>
                <w:sz w:val="22"/>
                <w:szCs w:val="22"/>
              </w:rPr>
              <w:t>cebrsb</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9443E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FD146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04DBC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707295"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E87953" w14:textId="77777777" w:rsidR="00B46CD6" w:rsidRPr="00B46CD6" w:rsidRDefault="00B46CD6" w:rsidP="00B46CD6">
            <w:pPr>
              <w:rPr>
                <w:sz w:val="22"/>
                <w:szCs w:val="22"/>
              </w:rPr>
            </w:pPr>
            <w:r w:rsidRPr="00B46CD6">
              <w:rPr>
                <w:sz w:val="22"/>
                <w:szCs w:val="22"/>
              </w:rPr>
              <w:t>Yes</w:t>
            </w:r>
          </w:p>
        </w:tc>
      </w:tr>
      <w:tr w:rsidR="002C0305" w:rsidRPr="00B46CD6" w14:paraId="5A642DB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2EC94F" w14:textId="77777777" w:rsidR="00B46CD6" w:rsidRPr="00B46CD6" w:rsidRDefault="00B46CD6" w:rsidP="00B46CD6">
            <w:pPr>
              <w:rPr>
                <w:sz w:val="22"/>
                <w:szCs w:val="22"/>
              </w:rPr>
            </w:pPr>
            <w:r w:rsidRPr="00B46CD6">
              <w:rPr>
                <w:sz w:val="22"/>
                <w:szCs w:val="22"/>
              </w:rPr>
              <w:t>273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EDD083" w14:textId="77777777" w:rsidR="00B46CD6" w:rsidRPr="00B46CD6" w:rsidRDefault="00B46CD6" w:rsidP="00B46CD6">
            <w:pPr>
              <w:rPr>
                <w:sz w:val="22"/>
                <w:szCs w:val="22"/>
              </w:rPr>
            </w:pPr>
            <w:r w:rsidRPr="00B46CD6">
              <w:rPr>
                <w:sz w:val="22"/>
                <w:szCs w:val="22"/>
              </w:rPr>
              <w:t>Pulmonary Bronchiectasis.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651252" w14:textId="77777777" w:rsidR="00B46CD6" w:rsidRPr="00B46CD6" w:rsidRDefault="00B46CD6" w:rsidP="00B46CD6">
            <w:pPr>
              <w:rPr>
                <w:sz w:val="22"/>
                <w:szCs w:val="22"/>
              </w:rPr>
            </w:pPr>
            <w:r w:rsidRPr="00B46CD6">
              <w:rPr>
                <w:sz w:val="22"/>
                <w:szCs w:val="22"/>
              </w:rPr>
              <w:t>cebrsbl1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7CC0B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FACA5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30F72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861F62"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6EBD62" w14:textId="77777777" w:rsidR="00B46CD6" w:rsidRPr="00B46CD6" w:rsidRDefault="00B46CD6" w:rsidP="00B46CD6">
            <w:pPr>
              <w:rPr>
                <w:sz w:val="22"/>
                <w:szCs w:val="22"/>
              </w:rPr>
            </w:pPr>
          </w:p>
        </w:tc>
      </w:tr>
      <w:tr w:rsidR="002C0305" w:rsidRPr="00B46CD6" w14:paraId="7388D65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3AD2DF" w14:textId="77777777" w:rsidR="00B46CD6" w:rsidRPr="00B46CD6" w:rsidRDefault="00B46CD6" w:rsidP="00B46CD6">
            <w:pPr>
              <w:rPr>
                <w:sz w:val="22"/>
                <w:szCs w:val="22"/>
              </w:rPr>
            </w:pPr>
            <w:r w:rsidRPr="00B46CD6">
              <w:rPr>
                <w:sz w:val="22"/>
                <w:szCs w:val="22"/>
              </w:rPr>
              <w:t>274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B8857B" w14:textId="77777777" w:rsidR="00B46CD6" w:rsidRPr="00B46CD6" w:rsidRDefault="00B46CD6" w:rsidP="00B46CD6">
            <w:pPr>
              <w:rPr>
                <w:sz w:val="22"/>
                <w:szCs w:val="22"/>
              </w:rPr>
            </w:pPr>
            <w:r w:rsidRPr="00B46CD6">
              <w:rPr>
                <w:sz w:val="22"/>
                <w:szCs w:val="22"/>
              </w:rPr>
              <w:t>Pulmonary Bronchiectasis.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E5C308" w14:textId="77777777" w:rsidR="00B46CD6" w:rsidRPr="00B46CD6" w:rsidRDefault="00B46CD6" w:rsidP="00B46CD6">
            <w:pPr>
              <w:rPr>
                <w:sz w:val="22"/>
                <w:szCs w:val="22"/>
              </w:rPr>
            </w:pPr>
            <w:r w:rsidRPr="00B46CD6">
              <w:rPr>
                <w:sz w:val="22"/>
                <w:szCs w:val="22"/>
              </w:rPr>
              <w:t>cebrsbl2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77F3C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D00C7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7AC55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F05B9C"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F76FCD" w14:textId="77777777" w:rsidR="00B46CD6" w:rsidRPr="00B46CD6" w:rsidRDefault="00B46CD6" w:rsidP="00B46CD6">
            <w:pPr>
              <w:rPr>
                <w:sz w:val="22"/>
                <w:szCs w:val="22"/>
              </w:rPr>
            </w:pPr>
          </w:p>
        </w:tc>
      </w:tr>
      <w:tr w:rsidR="002C0305" w:rsidRPr="00B46CD6" w14:paraId="073EB15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931999" w14:textId="77777777" w:rsidR="00B46CD6" w:rsidRPr="00B46CD6" w:rsidRDefault="00B46CD6" w:rsidP="00B46CD6">
            <w:pPr>
              <w:rPr>
                <w:sz w:val="22"/>
                <w:szCs w:val="22"/>
              </w:rPr>
            </w:pPr>
            <w:r w:rsidRPr="00B46CD6">
              <w:rPr>
                <w:sz w:val="22"/>
                <w:szCs w:val="22"/>
              </w:rPr>
              <w:t>275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49EEB5" w14:textId="77777777" w:rsidR="00B46CD6" w:rsidRPr="00B46CD6" w:rsidRDefault="00B46CD6" w:rsidP="00B46CD6">
            <w:pPr>
              <w:rPr>
                <w:sz w:val="22"/>
                <w:szCs w:val="22"/>
              </w:rPr>
            </w:pPr>
            <w:r w:rsidRPr="00B46CD6">
              <w:rPr>
                <w:sz w:val="22"/>
                <w:szCs w:val="22"/>
              </w:rPr>
              <w:t>Pulmonary Bronchiectasis.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574D5A" w14:textId="77777777" w:rsidR="00B46CD6" w:rsidRPr="00B46CD6" w:rsidRDefault="00B46CD6" w:rsidP="00B46CD6">
            <w:pPr>
              <w:rPr>
                <w:sz w:val="22"/>
                <w:szCs w:val="22"/>
              </w:rPr>
            </w:pPr>
            <w:r w:rsidRPr="00B46CD6">
              <w:rPr>
                <w:sz w:val="22"/>
                <w:szCs w:val="22"/>
              </w:rPr>
              <w:t>cebrsbl3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3F46FF"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935B2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1DFCE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7C1A3C"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07546C" w14:textId="77777777" w:rsidR="00B46CD6" w:rsidRPr="00B46CD6" w:rsidRDefault="00B46CD6" w:rsidP="00B46CD6">
            <w:pPr>
              <w:rPr>
                <w:sz w:val="22"/>
                <w:szCs w:val="22"/>
              </w:rPr>
            </w:pPr>
          </w:p>
        </w:tc>
      </w:tr>
      <w:tr w:rsidR="002C0305" w:rsidRPr="00B46CD6" w14:paraId="5868FAD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26250F" w14:textId="77777777" w:rsidR="00B46CD6" w:rsidRPr="00B46CD6" w:rsidRDefault="00B46CD6" w:rsidP="00B46CD6">
            <w:pPr>
              <w:rPr>
                <w:sz w:val="22"/>
                <w:szCs w:val="22"/>
              </w:rPr>
            </w:pPr>
            <w:r w:rsidRPr="00B46CD6">
              <w:rPr>
                <w:sz w:val="22"/>
                <w:szCs w:val="22"/>
              </w:rPr>
              <w:t>276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686ABE" w14:textId="77777777" w:rsidR="00B46CD6" w:rsidRPr="00B46CD6" w:rsidRDefault="00B46CD6" w:rsidP="00B46CD6">
            <w:pPr>
              <w:rPr>
                <w:sz w:val="22"/>
                <w:szCs w:val="22"/>
              </w:rPr>
            </w:pPr>
            <w:r w:rsidRPr="00B46CD6">
              <w:rPr>
                <w:sz w:val="22"/>
                <w:szCs w:val="22"/>
              </w:rPr>
              <w:t>Pulmonary Bronchiectasis.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D3E101" w14:textId="77777777" w:rsidR="00B46CD6" w:rsidRPr="00B46CD6" w:rsidRDefault="00B46CD6" w:rsidP="00B46CD6">
            <w:pPr>
              <w:rPr>
                <w:sz w:val="22"/>
                <w:szCs w:val="22"/>
              </w:rPr>
            </w:pPr>
            <w:r w:rsidRPr="00B46CD6">
              <w:rPr>
                <w:sz w:val="22"/>
                <w:szCs w:val="22"/>
              </w:rPr>
              <w:t>cebrsbl4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6B9F02"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BFD9A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0ECCC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D24BE7"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B6A871" w14:textId="77777777" w:rsidR="00B46CD6" w:rsidRPr="00B46CD6" w:rsidRDefault="00B46CD6" w:rsidP="00B46CD6">
            <w:pPr>
              <w:rPr>
                <w:sz w:val="22"/>
                <w:szCs w:val="22"/>
              </w:rPr>
            </w:pPr>
          </w:p>
        </w:tc>
      </w:tr>
      <w:tr w:rsidR="002C0305" w:rsidRPr="00B46CD6" w14:paraId="78DE9E1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6C4427" w14:textId="77777777" w:rsidR="00B46CD6" w:rsidRPr="00B46CD6" w:rsidRDefault="00B46CD6" w:rsidP="00B46CD6">
            <w:pPr>
              <w:rPr>
                <w:sz w:val="22"/>
                <w:szCs w:val="22"/>
              </w:rPr>
            </w:pPr>
            <w:r w:rsidRPr="00B46CD6">
              <w:rPr>
                <w:sz w:val="22"/>
                <w:szCs w:val="22"/>
              </w:rPr>
              <w:t>277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7F6688" w14:textId="77777777" w:rsidR="00B46CD6" w:rsidRPr="00B46CD6" w:rsidRDefault="00B46CD6" w:rsidP="00B46CD6">
            <w:pPr>
              <w:rPr>
                <w:sz w:val="22"/>
                <w:szCs w:val="22"/>
              </w:rPr>
            </w:pPr>
            <w:r w:rsidRPr="00B46CD6">
              <w:rPr>
                <w:sz w:val="22"/>
                <w:szCs w:val="22"/>
              </w:rPr>
              <w:t>Pulmonary Bronchiectasis.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8D4B7E" w14:textId="77777777" w:rsidR="00B46CD6" w:rsidRPr="00B46CD6" w:rsidRDefault="00B46CD6" w:rsidP="00B46CD6">
            <w:pPr>
              <w:rPr>
                <w:sz w:val="22"/>
                <w:szCs w:val="22"/>
              </w:rPr>
            </w:pPr>
            <w:r w:rsidRPr="00B46CD6">
              <w:rPr>
                <w:sz w:val="22"/>
                <w:szCs w:val="22"/>
              </w:rPr>
              <w:t>cebrsbl5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9603A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17FB0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0747F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619126"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0A2949" w14:textId="77777777" w:rsidR="00B46CD6" w:rsidRPr="00B46CD6" w:rsidRDefault="00B46CD6" w:rsidP="00B46CD6">
            <w:pPr>
              <w:rPr>
                <w:sz w:val="22"/>
                <w:szCs w:val="22"/>
              </w:rPr>
            </w:pPr>
          </w:p>
        </w:tc>
      </w:tr>
      <w:tr w:rsidR="002C0305" w:rsidRPr="00B46CD6" w14:paraId="3D72DF5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650BD8" w14:textId="77777777" w:rsidR="00B46CD6" w:rsidRPr="00B46CD6" w:rsidRDefault="00B46CD6" w:rsidP="00B46CD6">
            <w:pPr>
              <w:rPr>
                <w:sz w:val="22"/>
                <w:szCs w:val="22"/>
              </w:rPr>
            </w:pPr>
            <w:r w:rsidRPr="00B46CD6">
              <w:rPr>
                <w:sz w:val="22"/>
                <w:szCs w:val="22"/>
              </w:rPr>
              <w:t>278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840542" w14:textId="77777777" w:rsidR="00B46CD6" w:rsidRPr="00B46CD6" w:rsidRDefault="00B46CD6" w:rsidP="00B46CD6">
            <w:pPr>
              <w:rPr>
                <w:sz w:val="22"/>
                <w:szCs w:val="22"/>
              </w:rPr>
            </w:pPr>
            <w:r w:rsidRPr="00B46CD6">
              <w:rPr>
                <w:sz w:val="22"/>
                <w:szCs w:val="22"/>
              </w:rPr>
              <w:t>Pulmonary Small airways disease</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CA79C4" w14:textId="77777777" w:rsidR="00B46CD6" w:rsidRPr="00B46CD6" w:rsidRDefault="00B46CD6" w:rsidP="00B46CD6">
            <w:pPr>
              <w:rPr>
                <w:sz w:val="22"/>
                <w:szCs w:val="22"/>
              </w:rPr>
            </w:pPr>
            <w:r w:rsidRPr="00B46CD6">
              <w:rPr>
                <w:sz w:val="22"/>
                <w:szCs w:val="22"/>
              </w:rPr>
              <w:t>cebrss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ADFDF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F3C0B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3444B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3C97A3"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9237C9" w14:textId="77777777" w:rsidR="00B46CD6" w:rsidRPr="00B46CD6" w:rsidRDefault="00B46CD6" w:rsidP="00B46CD6">
            <w:pPr>
              <w:rPr>
                <w:sz w:val="22"/>
                <w:szCs w:val="22"/>
              </w:rPr>
            </w:pPr>
            <w:r w:rsidRPr="00B46CD6">
              <w:rPr>
                <w:sz w:val="22"/>
                <w:szCs w:val="22"/>
              </w:rPr>
              <w:t>Yes</w:t>
            </w:r>
          </w:p>
        </w:tc>
      </w:tr>
      <w:tr w:rsidR="002C0305" w:rsidRPr="00B46CD6" w14:paraId="689E3D3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EE7407" w14:textId="77777777" w:rsidR="00B46CD6" w:rsidRPr="00B46CD6" w:rsidRDefault="00B46CD6" w:rsidP="00B46CD6">
            <w:pPr>
              <w:rPr>
                <w:sz w:val="22"/>
                <w:szCs w:val="22"/>
              </w:rPr>
            </w:pPr>
            <w:r w:rsidRPr="00B46CD6">
              <w:rPr>
                <w:sz w:val="22"/>
                <w:szCs w:val="22"/>
              </w:rPr>
              <w:t>279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E61A91" w14:textId="77777777" w:rsidR="00B46CD6" w:rsidRPr="00B46CD6" w:rsidRDefault="00B46CD6" w:rsidP="00B46CD6">
            <w:pPr>
              <w:rPr>
                <w:sz w:val="22"/>
                <w:szCs w:val="22"/>
              </w:rPr>
            </w:pPr>
            <w:r w:rsidRPr="00B46CD6">
              <w:rPr>
                <w:sz w:val="22"/>
                <w:szCs w:val="22"/>
              </w:rPr>
              <w:t>Pulmonary Small airways disease.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96076B" w14:textId="77777777" w:rsidR="00B46CD6" w:rsidRPr="00B46CD6" w:rsidRDefault="00B46CD6" w:rsidP="00B46CD6">
            <w:pPr>
              <w:rPr>
                <w:sz w:val="22"/>
                <w:szCs w:val="22"/>
              </w:rPr>
            </w:pPr>
            <w:r w:rsidRPr="00B46CD6">
              <w:rPr>
                <w:sz w:val="22"/>
                <w:szCs w:val="22"/>
              </w:rPr>
              <w:t>cebrssl1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A74612"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38153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923EA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7BB4C3"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D279FA" w14:textId="77777777" w:rsidR="00B46CD6" w:rsidRPr="00B46CD6" w:rsidRDefault="00B46CD6" w:rsidP="00B46CD6">
            <w:pPr>
              <w:rPr>
                <w:sz w:val="22"/>
                <w:szCs w:val="22"/>
              </w:rPr>
            </w:pPr>
          </w:p>
        </w:tc>
      </w:tr>
      <w:tr w:rsidR="002C0305" w:rsidRPr="00B46CD6" w14:paraId="0F26B16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9E64AF" w14:textId="77777777" w:rsidR="00B46CD6" w:rsidRPr="00B46CD6" w:rsidRDefault="00B46CD6" w:rsidP="00B46CD6">
            <w:pPr>
              <w:rPr>
                <w:sz w:val="22"/>
                <w:szCs w:val="22"/>
              </w:rPr>
            </w:pPr>
            <w:r w:rsidRPr="00B46CD6">
              <w:rPr>
                <w:sz w:val="22"/>
                <w:szCs w:val="22"/>
              </w:rPr>
              <w:t>280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8945EB" w14:textId="77777777" w:rsidR="00B46CD6" w:rsidRPr="00B46CD6" w:rsidRDefault="00B46CD6" w:rsidP="00B46CD6">
            <w:pPr>
              <w:rPr>
                <w:sz w:val="22"/>
                <w:szCs w:val="22"/>
              </w:rPr>
            </w:pPr>
            <w:r w:rsidRPr="00B46CD6">
              <w:rPr>
                <w:sz w:val="22"/>
                <w:szCs w:val="22"/>
              </w:rPr>
              <w:t>Pulmonary Small airways disease.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4C38FC" w14:textId="77777777" w:rsidR="00B46CD6" w:rsidRPr="00B46CD6" w:rsidRDefault="00B46CD6" w:rsidP="00B46CD6">
            <w:pPr>
              <w:rPr>
                <w:sz w:val="22"/>
                <w:szCs w:val="22"/>
              </w:rPr>
            </w:pPr>
            <w:r w:rsidRPr="00B46CD6">
              <w:rPr>
                <w:sz w:val="22"/>
                <w:szCs w:val="22"/>
              </w:rPr>
              <w:t>cebrssl2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331C0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C7E5E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CBBE2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4C072A"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BB93ED" w14:textId="77777777" w:rsidR="00B46CD6" w:rsidRPr="00B46CD6" w:rsidRDefault="00B46CD6" w:rsidP="00B46CD6">
            <w:pPr>
              <w:rPr>
                <w:sz w:val="22"/>
                <w:szCs w:val="22"/>
              </w:rPr>
            </w:pPr>
          </w:p>
        </w:tc>
      </w:tr>
      <w:tr w:rsidR="002C0305" w:rsidRPr="00B46CD6" w14:paraId="277FD61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6FBE9D" w14:textId="77777777" w:rsidR="00B46CD6" w:rsidRPr="00B46CD6" w:rsidRDefault="00B46CD6" w:rsidP="00B46CD6">
            <w:pPr>
              <w:rPr>
                <w:sz w:val="22"/>
                <w:szCs w:val="22"/>
              </w:rPr>
            </w:pPr>
            <w:r w:rsidRPr="00B46CD6">
              <w:rPr>
                <w:sz w:val="22"/>
                <w:szCs w:val="22"/>
              </w:rPr>
              <w:t>281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F067DA" w14:textId="77777777" w:rsidR="00B46CD6" w:rsidRPr="00B46CD6" w:rsidRDefault="00B46CD6" w:rsidP="00B46CD6">
            <w:pPr>
              <w:rPr>
                <w:sz w:val="22"/>
                <w:szCs w:val="22"/>
              </w:rPr>
            </w:pPr>
            <w:r w:rsidRPr="00B46CD6">
              <w:rPr>
                <w:sz w:val="22"/>
                <w:szCs w:val="22"/>
              </w:rPr>
              <w:t>Pulmonary Small airways disease.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CCCF5E" w14:textId="77777777" w:rsidR="00B46CD6" w:rsidRPr="00B46CD6" w:rsidRDefault="00B46CD6" w:rsidP="00B46CD6">
            <w:pPr>
              <w:rPr>
                <w:sz w:val="22"/>
                <w:szCs w:val="22"/>
              </w:rPr>
            </w:pPr>
            <w:r w:rsidRPr="00B46CD6">
              <w:rPr>
                <w:sz w:val="22"/>
                <w:szCs w:val="22"/>
              </w:rPr>
              <w:t>cebrssl3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3C135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BE509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275B7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EBF808"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974005" w14:textId="77777777" w:rsidR="00B46CD6" w:rsidRPr="00B46CD6" w:rsidRDefault="00B46CD6" w:rsidP="00B46CD6">
            <w:pPr>
              <w:rPr>
                <w:sz w:val="22"/>
                <w:szCs w:val="22"/>
              </w:rPr>
            </w:pPr>
          </w:p>
        </w:tc>
      </w:tr>
      <w:tr w:rsidR="002C0305" w:rsidRPr="00B46CD6" w14:paraId="22DDC50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43D9E9" w14:textId="77777777" w:rsidR="00B46CD6" w:rsidRPr="00B46CD6" w:rsidRDefault="00B46CD6" w:rsidP="00B46CD6">
            <w:pPr>
              <w:rPr>
                <w:sz w:val="22"/>
                <w:szCs w:val="22"/>
              </w:rPr>
            </w:pPr>
            <w:r w:rsidRPr="00B46CD6">
              <w:rPr>
                <w:sz w:val="22"/>
                <w:szCs w:val="22"/>
              </w:rPr>
              <w:t>282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0B9F07" w14:textId="77777777" w:rsidR="00B46CD6" w:rsidRPr="00B46CD6" w:rsidRDefault="00B46CD6" w:rsidP="00B46CD6">
            <w:pPr>
              <w:rPr>
                <w:sz w:val="22"/>
                <w:szCs w:val="22"/>
              </w:rPr>
            </w:pPr>
            <w:r w:rsidRPr="00B46CD6">
              <w:rPr>
                <w:sz w:val="22"/>
                <w:szCs w:val="22"/>
              </w:rPr>
              <w:t>Pulmonary Small airways disease.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E0B23A" w14:textId="77777777" w:rsidR="00B46CD6" w:rsidRPr="00B46CD6" w:rsidRDefault="00B46CD6" w:rsidP="00B46CD6">
            <w:pPr>
              <w:rPr>
                <w:sz w:val="22"/>
                <w:szCs w:val="22"/>
              </w:rPr>
            </w:pPr>
            <w:r w:rsidRPr="00B46CD6">
              <w:rPr>
                <w:sz w:val="22"/>
                <w:szCs w:val="22"/>
              </w:rPr>
              <w:t>cebrssl4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22170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D9B3E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D8127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484B3F"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7B93B1" w14:textId="77777777" w:rsidR="00B46CD6" w:rsidRPr="00B46CD6" w:rsidRDefault="00B46CD6" w:rsidP="00B46CD6">
            <w:pPr>
              <w:rPr>
                <w:sz w:val="22"/>
                <w:szCs w:val="22"/>
              </w:rPr>
            </w:pPr>
          </w:p>
        </w:tc>
      </w:tr>
      <w:tr w:rsidR="002C0305" w:rsidRPr="00B46CD6" w14:paraId="6AC5F41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DD055F" w14:textId="77777777" w:rsidR="00B46CD6" w:rsidRPr="00B46CD6" w:rsidRDefault="00B46CD6" w:rsidP="00B46CD6">
            <w:pPr>
              <w:rPr>
                <w:sz w:val="22"/>
                <w:szCs w:val="22"/>
              </w:rPr>
            </w:pPr>
            <w:r w:rsidRPr="00B46CD6">
              <w:rPr>
                <w:sz w:val="22"/>
                <w:szCs w:val="22"/>
              </w:rPr>
              <w:t>283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23E734" w14:textId="77777777" w:rsidR="00B46CD6" w:rsidRPr="00B46CD6" w:rsidRDefault="00B46CD6" w:rsidP="00B46CD6">
            <w:pPr>
              <w:rPr>
                <w:sz w:val="22"/>
                <w:szCs w:val="22"/>
              </w:rPr>
            </w:pPr>
            <w:r w:rsidRPr="00B46CD6">
              <w:rPr>
                <w:sz w:val="22"/>
                <w:szCs w:val="22"/>
              </w:rPr>
              <w:t>Pulmonary Small airways disease.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6979A0" w14:textId="77777777" w:rsidR="00B46CD6" w:rsidRPr="00B46CD6" w:rsidRDefault="00B46CD6" w:rsidP="00B46CD6">
            <w:pPr>
              <w:rPr>
                <w:sz w:val="22"/>
                <w:szCs w:val="22"/>
              </w:rPr>
            </w:pPr>
            <w:r w:rsidRPr="00B46CD6">
              <w:rPr>
                <w:sz w:val="22"/>
                <w:szCs w:val="22"/>
              </w:rPr>
              <w:t>cebrssl5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6BD0C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346FF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B7B69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E47541"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7313A8" w14:textId="77777777" w:rsidR="00B46CD6" w:rsidRPr="00B46CD6" w:rsidRDefault="00B46CD6" w:rsidP="00B46CD6">
            <w:pPr>
              <w:rPr>
                <w:sz w:val="22"/>
                <w:szCs w:val="22"/>
              </w:rPr>
            </w:pPr>
          </w:p>
        </w:tc>
      </w:tr>
      <w:tr w:rsidR="002C0305" w:rsidRPr="00B46CD6" w14:paraId="0827DB0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31EAF3" w14:textId="77777777" w:rsidR="00B46CD6" w:rsidRPr="00B46CD6" w:rsidRDefault="00B46CD6" w:rsidP="00B46CD6">
            <w:pPr>
              <w:rPr>
                <w:sz w:val="22"/>
                <w:szCs w:val="22"/>
              </w:rPr>
            </w:pPr>
            <w:r w:rsidRPr="00B46CD6">
              <w:rPr>
                <w:sz w:val="22"/>
                <w:szCs w:val="22"/>
              </w:rPr>
              <w:t>284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0F48F6" w14:textId="77777777" w:rsidR="00B46CD6" w:rsidRPr="00B46CD6" w:rsidRDefault="00B46CD6" w:rsidP="00B46CD6">
            <w:pPr>
              <w:rPr>
                <w:sz w:val="22"/>
                <w:szCs w:val="22"/>
              </w:rPr>
            </w:pPr>
            <w:r w:rsidRPr="00B46CD6">
              <w:rPr>
                <w:sz w:val="22"/>
                <w:szCs w:val="22"/>
              </w:rPr>
              <w:t>Pulmonary Post-surgical findings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6EF9A8" w14:textId="77777777" w:rsidR="00B46CD6" w:rsidRPr="00B46CD6" w:rsidRDefault="00B46CD6" w:rsidP="00B46CD6">
            <w:pPr>
              <w:rPr>
                <w:sz w:val="22"/>
                <w:szCs w:val="22"/>
              </w:rPr>
            </w:pPr>
            <w:r w:rsidRPr="00B46CD6">
              <w:rPr>
                <w:sz w:val="22"/>
                <w:szCs w:val="22"/>
              </w:rPr>
              <w:t>cebs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6C7847" w14:textId="77777777" w:rsidR="00B46CD6" w:rsidRPr="00B46CD6" w:rsidRDefault="00B46CD6" w:rsidP="00B46CD6">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4EF1E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A2973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FD538" w14:textId="77777777" w:rsidR="00B46CD6" w:rsidRPr="00B46CD6" w:rsidRDefault="00B46CD6" w:rsidP="00B46CD6">
            <w:pPr>
              <w:rPr>
                <w:sz w:val="22"/>
                <w:szCs w:val="22"/>
              </w:rPr>
            </w:pPr>
            <w:r w:rsidRPr="00B46CD6">
              <w:rPr>
                <w:sz w:val="22"/>
                <w:szCs w:val="22"/>
              </w:rPr>
              <w:t>n;o;y;e</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F3C70C" w14:textId="77777777" w:rsidR="00B46CD6" w:rsidRPr="00B46CD6" w:rsidRDefault="00B46CD6" w:rsidP="00B46CD6">
            <w:pPr>
              <w:rPr>
                <w:sz w:val="22"/>
                <w:szCs w:val="22"/>
              </w:rPr>
            </w:pPr>
            <w:r w:rsidRPr="00B46CD6">
              <w:rPr>
                <w:sz w:val="22"/>
                <w:szCs w:val="22"/>
              </w:rPr>
              <w:t>N/A;Normal;Abnormal;Not visible</w:t>
            </w:r>
          </w:p>
        </w:tc>
      </w:tr>
      <w:tr w:rsidR="002C0305" w:rsidRPr="00B46CD6" w14:paraId="0436B60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0A297A" w14:textId="77777777" w:rsidR="00B46CD6" w:rsidRPr="00B46CD6" w:rsidRDefault="00B46CD6" w:rsidP="00B46CD6">
            <w:pPr>
              <w:rPr>
                <w:sz w:val="22"/>
                <w:szCs w:val="22"/>
              </w:rPr>
            </w:pPr>
            <w:r w:rsidRPr="00B46CD6">
              <w:rPr>
                <w:sz w:val="22"/>
                <w:szCs w:val="22"/>
              </w:rPr>
              <w:t>285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E62548" w14:textId="77777777" w:rsidR="00B46CD6" w:rsidRPr="00B46CD6" w:rsidRDefault="00B46CD6" w:rsidP="00B46CD6">
            <w:pPr>
              <w:rPr>
                <w:sz w:val="22"/>
                <w:szCs w:val="22"/>
              </w:rPr>
            </w:pPr>
            <w:r w:rsidRPr="00B46CD6">
              <w:rPr>
                <w:sz w:val="22"/>
                <w:szCs w:val="22"/>
              </w:rPr>
              <w:t>Pulmonary Post-surgical findings Right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310DA8" w14:textId="77777777" w:rsidR="00B46CD6" w:rsidRPr="00B46CD6" w:rsidRDefault="00B46CD6" w:rsidP="00B46CD6">
            <w:pPr>
              <w:rPr>
                <w:sz w:val="22"/>
                <w:szCs w:val="22"/>
              </w:rPr>
            </w:pPr>
            <w:r w:rsidRPr="00B46CD6">
              <w:rPr>
                <w:sz w:val="22"/>
                <w:szCs w:val="22"/>
              </w:rPr>
              <w:t>cebsrt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E598F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2AC2C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8028B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A699B8" w14:textId="77777777" w:rsidR="00B46CD6" w:rsidRPr="00B46CD6" w:rsidRDefault="00B46CD6" w:rsidP="00B46CD6">
            <w:pPr>
              <w:rPr>
                <w:sz w:val="22"/>
                <w:szCs w:val="22"/>
              </w:rPr>
            </w:pPr>
            <w:r w:rsidRPr="00B46CD6">
              <w:rPr>
                <w:sz w:val="22"/>
                <w:szCs w:val="22"/>
              </w:rPr>
              <w:t>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640C3F" w14:textId="77777777" w:rsidR="00B46CD6" w:rsidRPr="00B46CD6" w:rsidRDefault="00B46CD6" w:rsidP="00B46CD6">
            <w:pPr>
              <w:rPr>
                <w:sz w:val="22"/>
                <w:szCs w:val="22"/>
              </w:rPr>
            </w:pPr>
            <w:r w:rsidRPr="00B46CD6">
              <w:rPr>
                <w:sz w:val="22"/>
                <w:szCs w:val="22"/>
              </w:rPr>
              <w:t>Right</w:t>
            </w:r>
          </w:p>
        </w:tc>
      </w:tr>
      <w:tr w:rsidR="002C0305" w:rsidRPr="00B46CD6" w14:paraId="6909BEE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F164DC" w14:textId="77777777" w:rsidR="00B46CD6" w:rsidRPr="00B46CD6" w:rsidRDefault="00B46CD6" w:rsidP="00B46CD6">
            <w:pPr>
              <w:rPr>
                <w:sz w:val="22"/>
                <w:szCs w:val="22"/>
              </w:rPr>
            </w:pPr>
            <w:r w:rsidRPr="00B46CD6">
              <w:rPr>
                <w:sz w:val="22"/>
                <w:szCs w:val="22"/>
              </w:rPr>
              <w:t>286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B7289B" w14:textId="77777777" w:rsidR="00B46CD6" w:rsidRPr="00B46CD6" w:rsidRDefault="00B46CD6" w:rsidP="00B46CD6">
            <w:pPr>
              <w:rPr>
                <w:sz w:val="22"/>
                <w:szCs w:val="22"/>
              </w:rPr>
            </w:pPr>
            <w:r w:rsidRPr="00B46CD6">
              <w:rPr>
                <w:sz w:val="22"/>
                <w:szCs w:val="22"/>
              </w:rPr>
              <w:t>Pulmonary Post-surgical findings Left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9DB698" w14:textId="77777777" w:rsidR="00B46CD6" w:rsidRPr="00B46CD6" w:rsidRDefault="00B46CD6" w:rsidP="00B46CD6">
            <w:pPr>
              <w:rPr>
                <w:sz w:val="22"/>
                <w:szCs w:val="22"/>
              </w:rPr>
            </w:pPr>
            <w:r w:rsidRPr="00B46CD6">
              <w:rPr>
                <w:sz w:val="22"/>
                <w:szCs w:val="22"/>
              </w:rPr>
              <w:t>cebslt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72E1D2"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4E381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B901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62CCB9" w14:textId="77777777" w:rsidR="00B46CD6" w:rsidRPr="00B46CD6" w:rsidRDefault="00B46CD6" w:rsidP="00B46CD6">
            <w:pPr>
              <w:rPr>
                <w:sz w:val="22"/>
                <w:szCs w:val="22"/>
              </w:rPr>
            </w:pPr>
            <w:r w:rsidRPr="00B46CD6">
              <w:rPr>
                <w:sz w:val="22"/>
                <w:szCs w:val="22"/>
              </w:rPr>
              <w:t>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5481F0" w14:textId="77777777" w:rsidR="00B46CD6" w:rsidRPr="00B46CD6" w:rsidRDefault="00B46CD6" w:rsidP="00B46CD6">
            <w:pPr>
              <w:rPr>
                <w:sz w:val="22"/>
                <w:szCs w:val="22"/>
              </w:rPr>
            </w:pPr>
            <w:r w:rsidRPr="00B46CD6">
              <w:rPr>
                <w:sz w:val="22"/>
                <w:szCs w:val="22"/>
              </w:rPr>
              <w:t>Left</w:t>
            </w:r>
          </w:p>
        </w:tc>
      </w:tr>
      <w:tr w:rsidR="002C0305" w:rsidRPr="00B46CD6" w14:paraId="49EB0CE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ECD71E" w14:textId="77777777" w:rsidR="00B46CD6" w:rsidRPr="00B46CD6" w:rsidRDefault="00B46CD6" w:rsidP="00B46CD6">
            <w:pPr>
              <w:rPr>
                <w:sz w:val="22"/>
                <w:szCs w:val="22"/>
              </w:rPr>
            </w:pPr>
            <w:r w:rsidRPr="00B46CD6">
              <w:rPr>
                <w:sz w:val="22"/>
                <w:szCs w:val="22"/>
              </w:rPr>
              <w:t>287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056CC5" w14:textId="77777777" w:rsidR="00B46CD6" w:rsidRPr="00B46CD6" w:rsidRDefault="00B46CD6" w:rsidP="00B46CD6">
            <w:pPr>
              <w:rPr>
                <w:sz w:val="22"/>
                <w:szCs w:val="22"/>
              </w:rPr>
            </w:pPr>
            <w:r w:rsidRPr="00B46CD6">
              <w:rPr>
                <w:sz w:val="22"/>
                <w:szCs w:val="22"/>
              </w:rPr>
              <w:t>Interstitial Lung Disease. Traction bronchiectasis in a peripheral location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2A975D" w14:textId="77777777" w:rsidR="00B46CD6" w:rsidRPr="00B46CD6" w:rsidRDefault="00B46CD6" w:rsidP="00B46CD6">
            <w:pPr>
              <w:rPr>
                <w:sz w:val="22"/>
                <w:szCs w:val="22"/>
              </w:rPr>
            </w:pPr>
            <w:r w:rsidRPr="00B46CD6">
              <w:rPr>
                <w:sz w:val="22"/>
                <w:szCs w:val="22"/>
              </w:rPr>
              <w:t>cerb</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FD7D7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C2036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0A99A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B698AE"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0C1769" w14:textId="77777777" w:rsidR="00B46CD6" w:rsidRPr="00B46CD6" w:rsidRDefault="00B46CD6" w:rsidP="00B46CD6">
            <w:pPr>
              <w:rPr>
                <w:sz w:val="22"/>
                <w:szCs w:val="22"/>
              </w:rPr>
            </w:pPr>
            <w:r w:rsidRPr="00B46CD6">
              <w:rPr>
                <w:sz w:val="22"/>
                <w:szCs w:val="22"/>
              </w:rPr>
              <w:t>Yes</w:t>
            </w:r>
          </w:p>
        </w:tc>
      </w:tr>
      <w:tr w:rsidR="002C0305" w:rsidRPr="00B46CD6" w14:paraId="38008D0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5BF4FB" w14:textId="77777777" w:rsidR="00B46CD6" w:rsidRPr="00B46CD6" w:rsidRDefault="00B46CD6" w:rsidP="00B46CD6">
            <w:pPr>
              <w:rPr>
                <w:sz w:val="22"/>
                <w:szCs w:val="22"/>
              </w:rPr>
            </w:pPr>
            <w:r w:rsidRPr="00B46CD6">
              <w:rPr>
                <w:sz w:val="22"/>
                <w:szCs w:val="22"/>
              </w:rPr>
              <w:t>288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D217F4" w14:textId="77777777" w:rsidR="00B46CD6" w:rsidRPr="00B46CD6" w:rsidRDefault="00B46CD6" w:rsidP="00B46CD6">
            <w:pPr>
              <w:rPr>
                <w:sz w:val="22"/>
                <w:szCs w:val="22"/>
              </w:rPr>
            </w:pPr>
            <w:r w:rsidRPr="00B46CD6">
              <w:rPr>
                <w:sz w:val="22"/>
                <w:szCs w:val="22"/>
              </w:rPr>
              <w:t>Interstitial Lung Disease. Traction bronchiectasis in a peripheral location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EDAC28" w14:textId="77777777" w:rsidR="00B46CD6" w:rsidRPr="00B46CD6" w:rsidRDefault="00B46CD6" w:rsidP="00B46CD6">
            <w:pPr>
              <w:rPr>
                <w:sz w:val="22"/>
                <w:szCs w:val="22"/>
              </w:rPr>
            </w:pPr>
            <w:r w:rsidRPr="00B46CD6">
              <w:rPr>
                <w:sz w:val="22"/>
                <w:szCs w:val="22"/>
              </w:rPr>
              <w:t>cerbl1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F23D1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1D9A6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B94A7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6AAA66"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17C57F" w14:textId="77777777" w:rsidR="00B46CD6" w:rsidRPr="00B46CD6" w:rsidRDefault="00B46CD6" w:rsidP="00B46CD6">
            <w:pPr>
              <w:rPr>
                <w:sz w:val="22"/>
                <w:szCs w:val="22"/>
              </w:rPr>
            </w:pPr>
          </w:p>
        </w:tc>
      </w:tr>
      <w:tr w:rsidR="002C0305" w:rsidRPr="00B46CD6" w14:paraId="77FFC3F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300591" w14:textId="77777777" w:rsidR="00B46CD6" w:rsidRPr="00B46CD6" w:rsidRDefault="00B46CD6" w:rsidP="00B46CD6">
            <w:pPr>
              <w:rPr>
                <w:sz w:val="22"/>
                <w:szCs w:val="22"/>
              </w:rPr>
            </w:pPr>
            <w:r w:rsidRPr="00B46CD6">
              <w:rPr>
                <w:sz w:val="22"/>
                <w:szCs w:val="22"/>
              </w:rPr>
              <w:t>289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5236FC" w14:textId="77777777" w:rsidR="00B46CD6" w:rsidRPr="00B46CD6" w:rsidRDefault="00B46CD6" w:rsidP="00B46CD6">
            <w:pPr>
              <w:rPr>
                <w:sz w:val="22"/>
                <w:szCs w:val="22"/>
              </w:rPr>
            </w:pPr>
            <w:r w:rsidRPr="00B46CD6">
              <w:rPr>
                <w:sz w:val="22"/>
                <w:szCs w:val="22"/>
              </w:rPr>
              <w:t>Interstitial Lung Disease. Traction bronchiectasis in a peripheral location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143AF0" w14:textId="77777777" w:rsidR="00B46CD6" w:rsidRPr="00B46CD6" w:rsidRDefault="00B46CD6" w:rsidP="00B46CD6">
            <w:pPr>
              <w:rPr>
                <w:sz w:val="22"/>
                <w:szCs w:val="22"/>
              </w:rPr>
            </w:pPr>
            <w:r w:rsidRPr="00B46CD6">
              <w:rPr>
                <w:sz w:val="22"/>
                <w:szCs w:val="22"/>
              </w:rPr>
              <w:t>cerbl2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25D769"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C5C94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C6DB5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D8934F"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981238" w14:textId="77777777" w:rsidR="00B46CD6" w:rsidRPr="00B46CD6" w:rsidRDefault="00B46CD6" w:rsidP="00B46CD6">
            <w:pPr>
              <w:rPr>
                <w:sz w:val="22"/>
                <w:szCs w:val="22"/>
              </w:rPr>
            </w:pPr>
          </w:p>
        </w:tc>
      </w:tr>
      <w:tr w:rsidR="002C0305" w:rsidRPr="00B46CD6" w14:paraId="0F622C5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0E8BFD" w14:textId="77777777" w:rsidR="00B46CD6" w:rsidRPr="00B46CD6" w:rsidRDefault="00B46CD6" w:rsidP="00B46CD6">
            <w:pPr>
              <w:rPr>
                <w:sz w:val="22"/>
                <w:szCs w:val="22"/>
              </w:rPr>
            </w:pPr>
            <w:r w:rsidRPr="00B46CD6">
              <w:rPr>
                <w:sz w:val="22"/>
                <w:szCs w:val="22"/>
              </w:rPr>
              <w:t>290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1D430D" w14:textId="77777777" w:rsidR="00B46CD6" w:rsidRPr="00B46CD6" w:rsidRDefault="00B46CD6" w:rsidP="00B46CD6">
            <w:pPr>
              <w:rPr>
                <w:sz w:val="22"/>
                <w:szCs w:val="22"/>
              </w:rPr>
            </w:pPr>
            <w:r w:rsidRPr="00B46CD6">
              <w:rPr>
                <w:sz w:val="22"/>
                <w:szCs w:val="22"/>
              </w:rPr>
              <w:t>Interstitial Lung Disease. Traction bronchiectasis in a peripheral location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A210E7" w14:textId="77777777" w:rsidR="00B46CD6" w:rsidRPr="00B46CD6" w:rsidRDefault="00B46CD6" w:rsidP="00B46CD6">
            <w:pPr>
              <w:rPr>
                <w:sz w:val="22"/>
                <w:szCs w:val="22"/>
              </w:rPr>
            </w:pPr>
            <w:r w:rsidRPr="00B46CD6">
              <w:rPr>
                <w:sz w:val="22"/>
                <w:szCs w:val="22"/>
              </w:rPr>
              <w:t>cerbl3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6F5D2F"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56CA3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994AD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DA1637"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932795" w14:textId="77777777" w:rsidR="00B46CD6" w:rsidRPr="00B46CD6" w:rsidRDefault="00B46CD6" w:rsidP="00B46CD6">
            <w:pPr>
              <w:rPr>
                <w:sz w:val="22"/>
                <w:szCs w:val="22"/>
              </w:rPr>
            </w:pPr>
          </w:p>
        </w:tc>
      </w:tr>
      <w:tr w:rsidR="002C0305" w:rsidRPr="00B46CD6" w14:paraId="51C940B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4AC0D8" w14:textId="77777777" w:rsidR="00B46CD6" w:rsidRPr="00B46CD6" w:rsidRDefault="00B46CD6" w:rsidP="00B46CD6">
            <w:pPr>
              <w:rPr>
                <w:sz w:val="22"/>
                <w:szCs w:val="22"/>
              </w:rPr>
            </w:pPr>
            <w:r w:rsidRPr="00B46CD6">
              <w:rPr>
                <w:sz w:val="22"/>
                <w:szCs w:val="22"/>
              </w:rPr>
              <w:t>291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D4F8C3" w14:textId="77777777" w:rsidR="00B46CD6" w:rsidRPr="00B46CD6" w:rsidRDefault="00B46CD6" w:rsidP="00B46CD6">
            <w:pPr>
              <w:rPr>
                <w:sz w:val="22"/>
                <w:szCs w:val="22"/>
              </w:rPr>
            </w:pPr>
            <w:r w:rsidRPr="00B46CD6">
              <w:rPr>
                <w:sz w:val="22"/>
                <w:szCs w:val="22"/>
              </w:rPr>
              <w:t>Interstitial Lung Disease. Traction bronchiectasis in a peripheral location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57FF98" w14:textId="77777777" w:rsidR="00B46CD6" w:rsidRPr="00B46CD6" w:rsidRDefault="00B46CD6" w:rsidP="00B46CD6">
            <w:pPr>
              <w:rPr>
                <w:sz w:val="22"/>
                <w:szCs w:val="22"/>
              </w:rPr>
            </w:pPr>
            <w:r w:rsidRPr="00B46CD6">
              <w:rPr>
                <w:sz w:val="22"/>
                <w:szCs w:val="22"/>
              </w:rPr>
              <w:t>cerbl4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F5514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3AC55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B254B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686804"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6B2723" w14:textId="77777777" w:rsidR="00B46CD6" w:rsidRPr="00B46CD6" w:rsidRDefault="00B46CD6" w:rsidP="00B46CD6">
            <w:pPr>
              <w:rPr>
                <w:sz w:val="22"/>
                <w:szCs w:val="22"/>
              </w:rPr>
            </w:pPr>
          </w:p>
        </w:tc>
      </w:tr>
      <w:tr w:rsidR="002C0305" w:rsidRPr="00B46CD6" w14:paraId="11DF6D2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C4352C" w14:textId="77777777" w:rsidR="00B46CD6" w:rsidRPr="00B46CD6" w:rsidRDefault="00B46CD6" w:rsidP="00B46CD6">
            <w:pPr>
              <w:rPr>
                <w:sz w:val="22"/>
                <w:szCs w:val="22"/>
              </w:rPr>
            </w:pPr>
            <w:r w:rsidRPr="00B46CD6">
              <w:rPr>
                <w:sz w:val="22"/>
                <w:szCs w:val="22"/>
              </w:rPr>
              <w:t>292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38B585" w14:textId="77777777" w:rsidR="00B46CD6" w:rsidRPr="00B46CD6" w:rsidRDefault="00B46CD6" w:rsidP="00B46CD6">
            <w:pPr>
              <w:rPr>
                <w:sz w:val="22"/>
                <w:szCs w:val="22"/>
              </w:rPr>
            </w:pPr>
            <w:r w:rsidRPr="00B46CD6">
              <w:rPr>
                <w:sz w:val="22"/>
                <w:szCs w:val="22"/>
              </w:rPr>
              <w:t>Interstitial Lung Disease. Traction bronchiectasis in a peripheral location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9895AC" w14:textId="77777777" w:rsidR="00B46CD6" w:rsidRPr="00B46CD6" w:rsidRDefault="00B46CD6" w:rsidP="00B46CD6">
            <w:pPr>
              <w:rPr>
                <w:sz w:val="22"/>
                <w:szCs w:val="22"/>
              </w:rPr>
            </w:pPr>
            <w:r w:rsidRPr="00B46CD6">
              <w:rPr>
                <w:sz w:val="22"/>
                <w:szCs w:val="22"/>
              </w:rPr>
              <w:t>cerbl5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B29FC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A798C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9C4F2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963F20"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0076EF" w14:textId="77777777" w:rsidR="00B46CD6" w:rsidRPr="00B46CD6" w:rsidRDefault="00B46CD6" w:rsidP="00B46CD6">
            <w:pPr>
              <w:rPr>
                <w:sz w:val="22"/>
                <w:szCs w:val="22"/>
              </w:rPr>
            </w:pPr>
          </w:p>
        </w:tc>
      </w:tr>
      <w:tr w:rsidR="002C0305" w:rsidRPr="00B46CD6" w14:paraId="5A32267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6BC2E4" w14:textId="77777777" w:rsidR="00B46CD6" w:rsidRPr="00B46CD6" w:rsidRDefault="00B46CD6" w:rsidP="00B46CD6">
            <w:pPr>
              <w:rPr>
                <w:sz w:val="22"/>
                <w:szCs w:val="22"/>
              </w:rPr>
            </w:pPr>
            <w:r w:rsidRPr="00B46CD6">
              <w:rPr>
                <w:sz w:val="22"/>
                <w:szCs w:val="22"/>
              </w:rPr>
              <w:t>293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208E7B" w14:textId="77777777" w:rsidR="00B46CD6" w:rsidRPr="00B46CD6" w:rsidRDefault="00B46CD6" w:rsidP="00B46CD6">
            <w:pPr>
              <w:rPr>
                <w:sz w:val="22"/>
                <w:szCs w:val="22"/>
              </w:rPr>
            </w:pPr>
            <w:r w:rsidRPr="00B46CD6">
              <w:rPr>
                <w:sz w:val="22"/>
                <w:szCs w:val="22"/>
              </w:rPr>
              <w:t>Interstitial Lung Disease. Peripheral ground-glass opacities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06BC82" w14:textId="77777777" w:rsidR="00B46CD6" w:rsidRPr="00B46CD6" w:rsidRDefault="00B46CD6" w:rsidP="00B46CD6">
            <w:pPr>
              <w:rPr>
                <w:sz w:val="22"/>
                <w:szCs w:val="22"/>
              </w:rPr>
            </w:pPr>
            <w:r w:rsidRPr="00B46CD6">
              <w:rPr>
                <w:sz w:val="22"/>
                <w:szCs w:val="22"/>
              </w:rPr>
              <w:t>cepgo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7A8712"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9C67B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44082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F9FE09"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9383BF" w14:textId="77777777" w:rsidR="00B46CD6" w:rsidRPr="00B46CD6" w:rsidRDefault="00B46CD6" w:rsidP="00B46CD6">
            <w:pPr>
              <w:rPr>
                <w:sz w:val="22"/>
                <w:szCs w:val="22"/>
              </w:rPr>
            </w:pPr>
            <w:r w:rsidRPr="00B46CD6">
              <w:rPr>
                <w:sz w:val="22"/>
                <w:szCs w:val="22"/>
              </w:rPr>
              <w:t>Yes</w:t>
            </w:r>
          </w:p>
        </w:tc>
      </w:tr>
      <w:tr w:rsidR="002C0305" w:rsidRPr="00B46CD6" w14:paraId="5430EA3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FB0C55" w14:textId="77777777" w:rsidR="00B46CD6" w:rsidRPr="00B46CD6" w:rsidRDefault="00B46CD6" w:rsidP="00B46CD6">
            <w:pPr>
              <w:rPr>
                <w:sz w:val="22"/>
                <w:szCs w:val="22"/>
              </w:rPr>
            </w:pPr>
            <w:r w:rsidRPr="00B46CD6">
              <w:rPr>
                <w:sz w:val="22"/>
                <w:szCs w:val="22"/>
              </w:rPr>
              <w:t>294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14F5F1" w14:textId="77777777" w:rsidR="00B46CD6" w:rsidRPr="00B46CD6" w:rsidRDefault="00B46CD6" w:rsidP="00B46CD6">
            <w:pPr>
              <w:rPr>
                <w:sz w:val="22"/>
                <w:szCs w:val="22"/>
              </w:rPr>
            </w:pPr>
            <w:r w:rsidRPr="00B46CD6">
              <w:rPr>
                <w:sz w:val="22"/>
                <w:szCs w:val="22"/>
              </w:rPr>
              <w:t>Interstitial Lung Disease. Peripheral ground-glass opacities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2BE8F5" w14:textId="77777777" w:rsidR="00B46CD6" w:rsidRPr="00B46CD6" w:rsidRDefault="00B46CD6" w:rsidP="00B46CD6">
            <w:pPr>
              <w:rPr>
                <w:sz w:val="22"/>
                <w:szCs w:val="22"/>
              </w:rPr>
            </w:pPr>
            <w:r w:rsidRPr="00B46CD6">
              <w:rPr>
                <w:sz w:val="22"/>
                <w:szCs w:val="22"/>
              </w:rPr>
              <w:t>cepgol1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94C0A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AF31E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1AABC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3D0654"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2882DB" w14:textId="77777777" w:rsidR="00B46CD6" w:rsidRPr="00B46CD6" w:rsidRDefault="00B46CD6" w:rsidP="00B46CD6">
            <w:pPr>
              <w:rPr>
                <w:sz w:val="22"/>
                <w:szCs w:val="22"/>
              </w:rPr>
            </w:pPr>
          </w:p>
        </w:tc>
      </w:tr>
      <w:tr w:rsidR="002C0305" w:rsidRPr="00B46CD6" w14:paraId="621CC60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954372" w14:textId="77777777" w:rsidR="00B46CD6" w:rsidRPr="00B46CD6" w:rsidRDefault="00B46CD6" w:rsidP="00B46CD6">
            <w:pPr>
              <w:rPr>
                <w:sz w:val="22"/>
                <w:szCs w:val="22"/>
              </w:rPr>
            </w:pPr>
            <w:r w:rsidRPr="00B46CD6">
              <w:rPr>
                <w:sz w:val="22"/>
                <w:szCs w:val="22"/>
              </w:rPr>
              <w:t>295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4970F6" w14:textId="77777777" w:rsidR="00B46CD6" w:rsidRPr="00B46CD6" w:rsidRDefault="00B46CD6" w:rsidP="00B46CD6">
            <w:pPr>
              <w:rPr>
                <w:sz w:val="22"/>
                <w:szCs w:val="22"/>
              </w:rPr>
            </w:pPr>
            <w:r w:rsidRPr="00B46CD6">
              <w:rPr>
                <w:sz w:val="22"/>
                <w:szCs w:val="22"/>
              </w:rPr>
              <w:t>Interstitial Lung Disease. Peripheral ground-glass opacities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7F73A5" w14:textId="77777777" w:rsidR="00B46CD6" w:rsidRPr="00B46CD6" w:rsidRDefault="00B46CD6" w:rsidP="00B46CD6">
            <w:pPr>
              <w:rPr>
                <w:sz w:val="22"/>
                <w:szCs w:val="22"/>
              </w:rPr>
            </w:pPr>
            <w:r w:rsidRPr="00B46CD6">
              <w:rPr>
                <w:sz w:val="22"/>
                <w:szCs w:val="22"/>
              </w:rPr>
              <w:t>cepgol2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84587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42605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76A94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498B39"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6ECF8B" w14:textId="77777777" w:rsidR="00B46CD6" w:rsidRPr="00B46CD6" w:rsidRDefault="00B46CD6" w:rsidP="00B46CD6">
            <w:pPr>
              <w:rPr>
                <w:sz w:val="22"/>
                <w:szCs w:val="22"/>
              </w:rPr>
            </w:pPr>
          </w:p>
        </w:tc>
      </w:tr>
      <w:tr w:rsidR="002C0305" w:rsidRPr="00B46CD6" w14:paraId="02F5188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E720FE" w14:textId="77777777" w:rsidR="00B46CD6" w:rsidRPr="00B46CD6" w:rsidRDefault="00B46CD6" w:rsidP="00B46CD6">
            <w:pPr>
              <w:rPr>
                <w:sz w:val="22"/>
                <w:szCs w:val="22"/>
              </w:rPr>
            </w:pPr>
            <w:r w:rsidRPr="00B46CD6">
              <w:rPr>
                <w:sz w:val="22"/>
                <w:szCs w:val="22"/>
              </w:rPr>
              <w:t>296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E96732" w14:textId="77777777" w:rsidR="00B46CD6" w:rsidRPr="00B46CD6" w:rsidRDefault="00B46CD6" w:rsidP="00B46CD6">
            <w:pPr>
              <w:rPr>
                <w:sz w:val="22"/>
                <w:szCs w:val="22"/>
              </w:rPr>
            </w:pPr>
            <w:r w:rsidRPr="00B46CD6">
              <w:rPr>
                <w:sz w:val="22"/>
                <w:szCs w:val="22"/>
              </w:rPr>
              <w:t>Interstitial Lung Disease. Peripheral ground-glass opacities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28C879" w14:textId="77777777" w:rsidR="00B46CD6" w:rsidRPr="00B46CD6" w:rsidRDefault="00B46CD6" w:rsidP="00B46CD6">
            <w:pPr>
              <w:rPr>
                <w:sz w:val="22"/>
                <w:szCs w:val="22"/>
              </w:rPr>
            </w:pPr>
            <w:r w:rsidRPr="00B46CD6">
              <w:rPr>
                <w:sz w:val="22"/>
                <w:szCs w:val="22"/>
              </w:rPr>
              <w:t>cepgol3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9FA59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A097A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E7B16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8E5388"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272CF9" w14:textId="77777777" w:rsidR="00B46CD6" w:rsidRPr="00B46CD6" w:rsidRDefault="00B46CD6" w:rsidP="00B46CD6">
            <w:pPr>
              <w:rPr>
                <w:sz w:val="22"/>
                <w:szCs w:val="22"/>
              </w:rPr>
            </w:pPr>
          </w:p>
        </w:tc>
      </w:tr>
      <w:tr w:rsidR="002C0305" w:rsidRPr="00B46CD6" w14:paraId="1BB9830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BA1B15" w14:textId="77777777" w:rsidR="00B46CD6" w:rsidRPr="00B46CD6" w:rsidRDefault="00B46CD6" w:rsidP="00B46CD6">
            <w:pPr>
              <w:rPr>
                <w:sz w:val="22"/>
                <w:szCs w:val="22"/>
              </w:rPr>
            </w:pPr>
            <w:r w:rsidRPr="00B46CD6">
              <w:rPr>
                <w:sz w:val="22"/>
                <w:szCs w:val="22"/>
              </w:rPr>
              <w:t>297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AD9EAA" w14:textId="77777777" w:rsidR="00B46CD6" w:rsidRPr="00B46CD6" w:rsidRDefault="00B46CD6" w:rsidP="00B46CD6">
            <w:pPr>
              <w:rPr>
                <w:sz w:val="22"/>
                <w:szCs w:val="22"/>
              </w:rPr>
            </w:pPr>
            <w:r w:rsidRPr="00B46CD6">
              <w:rPr>
                <w:sz w:val="22"/>
                <w:szCs w:val="22"/>
              </w:rPr>
              <w:t>Interstitial Lung Disease. Peripheral ground-glass opacities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ACCCC8" w14:textId="77777777" w:rsidR="00B46CD6" w:rsidRPr="00B46CD6" w:rsidRDefault="00B46CD6" w:rsidP="00B46CD6">
            <w:pPr>
              <w:rPr>
                <w:sz w:val="22"/>
                <w:szCs w:val="22"/>
              </w:rPr>
            </w:pPr>
            <w:r w:rsidRPr="00B46CD6">
              <w:rPr>
                <w:sz w:val="22"/>
                <w:szCs w:val="22"/>
              </w:rPr>
              <w:t>cepgol4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38D33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0BFEE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3E018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CDD205"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FEB6D9" w14:textId="77777777" w:rsidR="00B46CD6" w:rsidRPr="00B46CD6" w:rsidRDefault="00B46CD6" w:rsidP="00B46CD6">
            <w:pPr>
              <w:rPr>
                <w:sz w:val="22"/>
                <w:szCs w:val="22"/>
              </w:rPr>
            </w:pPr>
          </w:p>
        </w:tc>
      </w:tr>
      <w:tr w:rsidR="002C0305" w:rsidRPr="00B46CD6" w14:paraId="6A15391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E4F92A" w14:textId="77777777" w:rsidR="00B46CD6" w:rsidRPr="00B46CD6" w:rsidRDefault="00B46CD6" w:rsidP="00B46CD6">
            <w:pPr>
              <w:rPr>
                <w:sz w:val="22"/>
                <w:szCs w:val="22"/>
              </w:rPr>
            </w:pPr>
            <w:r w:rsidRPr="00B46CD6">
              <w:rPr>
                <w:sz w:val="22"/>
                <w:szCs w:val="22"/>
              </w:rPr>
              <w:t>298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3794A1" w14:textId="77777777" w:rsidR="00B46CD6" w:rsidRPr="00B46CD6" w:rsidRDefault="00B46CD6" w:rsidP="00B46CD6">
            <w:pPr>
              <w:rPr>
                <w:sz w:val="22"/>
                <w:szCs w:val="22"/>
              </w:rPr>
            </w:pPr>
            <w:r w:rsidRPr="00B46CD6">
              <w:rPr>
                <w:sz w:val="22"/>
                <w:szCs w:val="22"/>
              </w:rPr>
              <w:t>Interstitial Lung Disease. Peripheral ground-glass opacities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4DAC32" w14:textId="77777777" w:rsidR="00B46CD6" w:rsidRPr="00B46CD6" w:rsidRDefault="00B46CD6" w:rsidP="00B46CD6">
            <w:pPr>
              <w:rPr>
                <w:sz w:val="22"/>
                <w:szCs w:val="22"/>
              </w:rPr>
            </w:pPr>
            <w:r w:rsidRPr="00B46CD6">
              <w:rPr>
                <w:sz w:val="22"/>
                <w:szCs w:val="22"/>
              </w:rPr>
              <w:t>cepgol5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D3CD7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7EE74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7BC22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D4E5FB"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87996A" w14:textId="77777777" w:rsidR="00B46CD6" w:rsidRPr="00B46CD6" w:rsidRDefault="00B46CD6" w:rsidP="00B46CD6">
            <w:pPr>
              <w:rPr>
                <w:sz w:val="22"/>
                <w:szCs w:val="22"/>
              </w:rPr>
            </w:pPr>
          </w:p>
        </w:tc>
      </w:tr>
      <w:tr w:rsidR="002C0305" w:rsidRPr="00B46CD6" w14:paraId="017E84F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3B3EE8" w14:textId="77777777" w:rsidR="00B46CD6" w:rsidRPr="00B46CD6" w:rsidRDefault="00B46CD6" w:rsidP="00B46CD6">
            <w:pPr>
              <w:rPr>
                <w:sz w:val="22"/>
                <w:szCs w:val="22"/>
              </w:rPr>
            </w:pPr>
            <w:r w:rsidRPr="00B46CD6">
              <w:rPr>
                <w:sz w:val="22"/>
                <w:szCs w:val="22"/>
              </w:rPr>
              <w:t>299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E91C2E" w14:textId="77777777" w:rsidR="00B46CD6" w:rsidRPr="00B46CD6" w:rsidRDefault="00B46CD6" w:rsidP="00B46CD6">
            <w:pPr>
              <w:rPr>
                <w:sz w:val="22"/>
                <w:szCs w:val="22"/>
              </w:rPr>
            </w:pPr>
            <w:r w:rsidRPr="00B46CD6">
              <w:rPr>
                <w:sz w:val="22"/>
                <w:szCs w:val="22"/>
              </w:rPr>
              <w:t>Interstitial Lung Disease. Reticulations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EAD8A5" w14:textId="77777777" w:rsidR="00B46CD6" w:rsidRPr="00B46CD6" w:rsidRDefault="00B46CD6" w:rsidP="00B46CD6">
            <w:pPr>
              <w:rPr>
                <w:sz w:val="22"/>
                <w:szCs w:val="22"/>
              </w:rPr>
            </w:pPr>
            <w:r w:rsidRPr="00B46CD6">
              <w:rPr>
                <w:sz w:val="22"/>
                <w:szCs w:val="22"/>
              </w:rPr>
              <w:t>ceret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85F3C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E6F2B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FA17E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7375B3"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770EC5" w14:textId="77777777" w:rsidR="00B46CD6" w:rsidRPr="00B46CD6" w:rsidRDefault="00B46CD6" w:rsidP="00B46CD6">
            <w:pPr>
              <w:rPr>
                <w:sz w:val="22"/>
                <w:szCs w:val="22"/>
              </w:rPr>
            </w:pPr>
            <w:r w:rsidRPr="00B46CD6">
              <w:rPr>
                <w:sz w:val="22"/>
                <w:szCs w:val="22"/>
              </w:rPr>
              <w:t>Yes</w:t>
            </w:r>
          </w:p>
        </w:tc>
      </w:tr>
      <w:tr w:rsidR="002C0305" w:rsidRPr="00B46CD6" w14:paraId="757671E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C0CD8D" w14:textId="77777777" w:rsidR="00B46CD6" w:rsidRPr="00B46CD6" w:rsidRDefault="00B46CD6" w:rsidP="00B46CD6">
            <w:pPr>
              <w:rPr>
                <w:sz w:val="22"/>
                <w:szCs w:val="22"/>
              </w:rPr>
            </w:pPr>
            <w:r w:rsidRPr="00B46CD6">
              <w:rPr>
                <w:sz w:val="22"/>
                <w:szCs w:val="22"/>
              </w:rPr>
              <w:t>300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9A8CCB" w14:textId="77777777" w:rsidR="00B46CD6" w:rsidRPr="00B46CD6" w:rsidRDefault="00B46CD6" w:rsidP="00B46CD6">
            <w:pPr>
              <w:rPr>
                <w:sz w:val="22"/>
                <w:szCs w:val="22"/>
              </w:rPr>
            </w:pPr>
            <w:r w:rsidRPr="00B46CD6">
              <w:rPr>
                <w:sz w:val="22"/>
                <w:szCs w:val="22"/>
              </w:rPr>
              <w:t>Interstitial Lung Disease. Reticulations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17FC6B" w14:textId="77777777" w:rsidR="00B46CD6" w:rsidRPr="00B46CD6" w:rsidRDefault="00B46CD6" w:rsidP="00B46CD6">
            <w:pPr>
              <w:rPr>
                <w:sz w:val="22"/>
                <w:szCs w:val="22"/>
              </w:rPr>
            </w:pPr>
            <w:r w:rsidRPr="00B46CD6">
              <w:rPr>
                <w:sz w:val="22"/>
                <w:szCs w:val="22"/>
              </w:rPr>
              <w:t>ceretl1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3B894F"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0F800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AF6EB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36A0EB"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C833C3" w14:textId="77777777" w:rsidR="00B46CD6" w:rsidRPr="00B46CD6" w:rsidRDefault="00B46CD6" w:rsidP="00B46CD6">
            <w:pPr>
              <w:rPr>
                <w:sz w:val="22"/>
                <w:szCs w:val="22"/>
              </w:rPr>
            </w:pPr>
          </w:p>
        </w:tc>
      </w:tr>
      <w:tr w:rsidR="002C0305" w:rsidRPr="00B46CD6" w14:paraId="0A33C0E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FC1E8E" w14:textId="77777777" w:rsidR="00B46CD6" w:rsidRPr="00B46CD6" w:rsidRDefault="00B46CD6" w:rsidP="00B46CD6">
            <w:pPr>
              <w:rPr>
                <w:sz w:val="22"/>
                <w:szCs w:val="22"/>
              </w:rPr>
            </w:pPr>
            <w:r w:rsidRPr="00B46CD6">
              <w:rPr>
                <w:sz w:val="22"/>
                <w:szCs w:val="22"/>
              </w:rPr>
              <w:t>301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2D089F" w14:textId="77777777" w:rsidR="00B46CD6" w:rsidRPr="00B46CD6" w:rsidRDefault="00B46CD6" w:rsidP="00B46CD6">
            <w:pPr>
              <w:rPr>
                <w:sz w:val="22"/>
                <w:szCs w:val="22"/>
              </w:rPr>
            </w:pPr>
            <w:r w:rsidRPr="00B46CD6">
              <w:rPr>
                <w:sz w:val="22"/>
                <w:szCs w:val="22"/>
              </w:rPr>
              <w:t>Interstitial Lung Disease. Reticulations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B0B033" w14:textId="77777777" w:rsidR="00B46CD6" w:rsidRPr="00B46CD6" w:rsidRDefault="00B46CD6" w:rsidP="00B46CD6">
            <w:pPr>
              <w:rPr>
                <w:sz w:val="22"/>
                <w:szCs w:val="22"/>
              </w:rPr>
            </w:pPr>
            <w:r w:rsidRPr="00B46CD6">
              <w:rPr>
                <w:sz w:val="22"/>
                <w:szCs w:val="22"/>
              </w:rPr>
              <w:t>ceretl2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6478D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7D4BB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CE836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92AFD2"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700319" w14:textId="77777777" w:rsidR="00B46CD6" w:rsidRPr="00B46CD6" w:rsidRDefault="00B46CD6" w:rsidP="00B46CD6">
            <w:pPr>
              <w:rPr>
                <w:sz w:val="22"/>
                <w:szCs w:val="22"/>
              </w:rPr>
            </w:pPr>
          </w:p>
        </w:tc>
      </w:tr>
      <w:tr w:rsidR="002C0305" w:rsidRPr="00B46CD6" w14:paraId="31D9AAF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7D450C" w14:textId="77777777" w:rsidR="00B46CD6" w:rsidRPr="00B46CD6" w:rsidRDefault="00B46CD6" w:rsidP="00B46CD6">
            <w:pPr>
              <w:rPr>
                <w:sz w:val="22"/>
                <w:szCs w:val="22"/>
              </w:rPr>
            </w:pPr>
            <w:r w:rsidRPr="00B46CD6">
              <w:rPr>
                <w:sz w:val="22"/>
                <w:szCs w:val="22"/>
              </w:rPr>
              <w:t>302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CECE5A" w14:textId="77777777" w:rsidR="00B46CD6" w:rsidRPr="00B46CD6" w:rsidRDefault="00B46CD6" w:rsidP="00B46CD6">
            <w:pPr>
              <w:rPr>
                <w:sz w:val="22"/>
                <w:szCs w:val="22"/>
              </w:rPr>
            </w:pPr>
            <w:r w:rsidRPr="00B46CD6">
              <w:rPr>
                <w:sz w:val="22"/>
                <w:szCs w:val="22"/>
              </w:rPr>
              <w:t>Interstitial Lung Disease. Reticulations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CF293C" w14:textId="77777777" w:rsidR="00B46CD6" w:rsidRPr="00B46CD6" w:rsidRDefault="00B46CD6" w:rsidP="00B46CD6">
            <w:pPr>
              <w:rPr>
                <w:sz w:val="22"/>
                <w:szCs w:val="22"/>
              </w:rPr>
            </w:pPr>
            <w:r w:rsidRPr="00B46CD6">
              <w:rPr>
                <w:sz w:val="22"/>
                <w:szCs w:val="22"/>
              </w:rPr>
              <w:t>ceretl3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6DDB22"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7C764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D1595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5DC54F"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674BF4" w14:textId="77777777" w:rsidR="00B46CD6" w:rsidRPr="00B46CD6" w:rsidRDefault="00B46CD6" w:rsidP="00B46CD6">
            <w:pPr>
              <w:rPr>
                <w:sz w:val="22"/>
                <w:szCs w:val="22"/>
              </w:rPr>
            </w:pPr>
          </w:p>
        </w:tc>
      </w:tr>
      <w:tr w:rsidR="002C0305" w:rsidRPr="00B46CD6" w14:paraId="4502812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8122C6" w14:textId="77777777" w:rsidR="00B46CD6" w:rsidRPr="00B46CD6" w:rsidRDefault="00B46CD6" w:rsidP="00B46CD6">
            <w:pPr>
              <w:rPr>
                <w:sz w:val="22"/>
                <w:szCs w:val="22"/>
              </w:rPr>
            </w:pPr>
            <w:r w:rsidRPr="00B46CD6">
              <w:rPr>
                <w:sz w:val="22"/>
                <w:szCs w:val="22"/>
              </w:rPr>
              <w:t>303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1FB343" w14:textId="77777777" w:rsidR="00B46CD6" w:rsidRPr="00B46CD6" w:rsidRDefault="00B46CD6" w:rsidP="00B46CD6">
            <w:pPr>
              <w:rPr>
                <w:sz w:val="22"/>
                <w:szCs w:val="22"/>
              </w:rPr>
            </w:pPr>
            <w:r w:rsidRPr="00B46CD6">
              <w:rPr>
                <w:sz w:val="22"/>
                <w:szCs w:val="22"/>
              </w:rPr>
              <w:t>Interstitial Lung Disease. Reticulations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2CE710" w14:textId="77777777" w:rsidR="00B46CD6" w:rsidRPr="00B46CD6" w:rsidRDefault="00B46CD6" w:rsidP="00B46CD6">
            <w:pPr>
              <w:rPr>
                <w:sz w:val="22"/>
                <w:szCs w:val="22"/>
              </w:rPr>
            </w:pPr>
            <w:r w:rsidRPr="00B46CD6">
              <w:rPr>
                <w:sz w:val="22"/>
                <w:szCs w:val="22"/>
              </w:rPr>
              <w:t>ceretl4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A8FC7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EB6A0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4E885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D18C08"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F5F69C" w14:textId="77777777" w:rsidR="00B46CD6" w:rsidRPr="00B46CD6" w:rsidRDefault="00B46CD6" w:rsidP="00B46CD6">
            <w:pPr>
              <w:rPr>
                <w:sz w:val="22"/>
                <w:szCs w:val="22"/>
              </w:rPr>
            </w:pPr>
          </w:p>
        </w:tc>
      </w:tr>
      <w:tr w:rsidR="002C0305" w:rsidRPr="00B46CD6" w14:paraId="51F0605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20D39D" w14:textId="77777777" w:rsidR="00B46CD6" w:rsidRPr="00B46CD6" w:rsidRDefault="00B46CD6" w:rsidP="00B46CD6">
            <w:pPr>
              <w:rPr>
                <w:sz w:val="22"/>
                <w:szCs w:val="22"/>
              </w:rPr>
            </w:pPr>
            <w:r w:rsidRPr="00B46CD6">
              <w:rPr>
                <w:sz w:val="22"/>
                <w:szCs w:val="22"/>
              </w:rPr>
              <w:t>304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62F4D7" w14:textId="77777777" w:rsidR="00B46CD6" w:rsidRPr="00B46CD6" w:rsidRDefault="00B46CD6" w:rsidP="00B46CD6">
            <w:pPr>
              <w:rPr>
                <w:sz w:val="22"/>
                <w:szCs w:val="22"/>
              </w:rPr>
            </w:pPr>
            <w:r w:rsidRPr="00B46CD6">
              <w:rPr>
                <w:sz w:val="22"/>
                <w:szCs w:val="22"/>
              </w:rPr>
              <w:t>Interstitial Lung Disease. Reticulations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57CEE6" w14:textId="77777777" w:rsidR="00B46CD6" w:rsidRPr="00B46CD6" w:rsidRDefault="00B46CD6" w:rsidP="00B46CD6">
            <w:pPr>
              <w:rPr>
                <w:sz w:val="22"/>
                <w:szCs w:val="22"/>
              </w:rPr>
            </w:pPr>
            <w:r w:rsidRPr="00B46CD6">
              <w:rPr>
                <w:sz w:val="22"/>
                <w:szCs w:val="22"/>
              </w:rPr>
              <w:t>ceretl5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A90B8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2BCF7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C32CD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9C5D26"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AE25E4" w14:textId="77777777" w:rsidR="00B46CD6" w:rsidRPr="00B46CD6" w:rsidRDefault="00B46CD6" w:rsidP="00B46CD6">
            <w:pPr>
              <w:rPr>
                <w:sz w:val="22"/>
                <w:szCs w:val="22"/>
              </w:rPr>
            </w:pPr>
          </w:p>
        </w:tc>
      </w:tr>
      <w:tr w:rsidR="002C0305" w:rsidRPr="00B46CD6" w14:paraId="6F97FDF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ABB7A7" w14:textId="77777777" w:rsidR="00B46CD6" w:rsidRPr="00B46CD6" w:rsidRDefault="00B46CD6" w:rsidP="00B46CD6">
            <w:pPr>
              <w:rPr>
                <w:sz w:val="22"/>
                <w:szCs w:val="22"/>
              </w:rPr>
            </w:pPr>
            <w:r w:rsidRPr="00B46CD6">
              <w:rPr>
                <w:sz w:val="22"/>
                <w:szCs w:val="22"/>
              </w:rPr>
              <w:t>305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B14C4D" w14:textId="77777777" w:rsidR="00B46CD6" w:rsidRPr="00B46CD6" w:rsidRDefault="00B46CD6" w:rsidP="00B46CD6">
            <w:pPr>
              <w:rPr>
                <w:sz w:val="22"/>
                <w:szCs w:val="22"/>
              </w:rPr>
            </w:pPr>
            <w:r w:rsidRPr="00B46CD6">
              <w:rPr>
                <w:sz w:val="22"/>
                <w:szCs w:val="22"/>
              </w:rPr>
              <w:t>Interstitial Lung Disease. Honeycombing</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C8D627" w14:textId="77777777" w:rsidR="00B46CD6" w:rsidRPr="00B46CD6" w:rsidRDefault="00B46CD6" w:rsidP="00B46CD6">
            <w:pPr>
              <w:rPr>
                <w:sz w:val="22"/>
                <w:szCs w:val="22"/>
              </w:rPr>
            </w:pPr>
            <w:r w:rsidRPr="00B46CD6">
              <w:rPr>
                <w:sz w:val="22"/>
                <w:szCs w:val="22"/>
              </w:rPr>
              <w:t>cephc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CC682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C3FBF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A689F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08F638"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DAA27A" w14:textId="77777777" w:rsidR="00B46CD6" w:rsidRPr="00B46CD6" w:rsidRDefault="00B46CD6" w:rsidP="00B46CD6">
            <w:pPr>
              <w:rPr>
                <w:sz w:val="22"/>
                <w:szCs w:val="22"/>
              </w:rPr>
            </w:pPr>
            <w:r w:rsidRPr="00B46CD6">
              <w:rPr>
                <w:sz w:val="22"/>
                <w:szCs w:val="22"/>
              </w:rPr>
              <w:t>Yes</w:t>
            </w:r>
          </w:p>
        </w:tc>
      </w:tr>
      <w:tr w:rsidR="002C0305" w:rsidRPr="00B46CD6" w14:paraId="0216D7C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F67F77" w14:textId="77777777" w:rsidR="00B46CD6" w:rsidRPr="00B46CD6" w:rsidRDefault="00B46CD6" w:rsidP="00B46CD6">
            <w:pPr>
              <w:rPr>
                <w:sz w:val="22"/>
                <w:szCs w:val="22"/>
              </w:rPr>
            </w:pPr>
            <w:r w:rsidRPr="00B46CD6">
              <w:rPr>
                <w:sz w:val="22"/>
                <w:szCs w:val="22"/>
              </w:rPr>
              <w:t>306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84BB97" w14:textId="77777777" w:rsidR="00B46CD6" w:rsidRPr="00B46CD6" w:rsidRDefault="00B46CD6" w:rsidP="00B46CD6">
            <w:pPr>
              <w:rPr>
                <w:sz w:val="22"/>
                <w:szCs w:val="22"/>
              </w:rPr>
            </w:pPr>
            <w:r w:rsidRPr="00B46CD6">
              <w:rPr>
                <w:sz w:val="22"/>
                <w:szCs w:val="22"/>
              </w:rPr>
              <w:t>Interstitial Lung Disease. Honeycombing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1D7502" w14:textId="77777777" w:rsidR="00B46CD6" w:rsidRPr="00B46CD6" w:rsidRDefault="00B46CD6" w:rsidP="00B46CD6">
            <w:pPr>
              <w:rPr>
                <w:sz w:val="22"/>
                <w:szCs w:val="22"/>
              </w:rPr>
            </w:pPr>
            <w:r w:rsidRPr="00B46CD6">
              <w:rPr>
                <w:sz w:val="22"/>
                <w:szCs w:val="22"/>
              </w:rPr>
              <w:t>cephcl1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1EAFF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5128D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997E7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95E025"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C4AC67" w14:textId="77777777" w:rsidR="00B46CD6" w:rsidRPr="00B46CD6" w:rsidRDefault="00B46CD6" w:rsidP="00B46CD6">
            <w:pPr>
              <w:rPr>
                <w:sz w:val="22"/>
                <w:szCs w:val="22"/>
              </w:rPr>
            </w:pPr>
          </w:p>
        </w:tc>
      </w:tr>
      <w:tr w:rsidR="002C0305" w:rsidRPr="00B46CD6" w14:paraId="76ECF8A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6046B5" w14:textId="77777777" w:rsidR="00B46CD6" w:rsidRPr="00B46CD6" w:rsidRDefault="00B46CD6" w:rsidP="00B46CD6">
            <w:pPr>
              <w:rPr>
                <w:sz w:val="22"/>
                <w:szCs w:val="22"/>
              </w:rPr>
            </w:pPr>
            <w:r w:rsidRPr="00B46CD6">
              <w:rPr>
                <w:sz w:val="22"/>
                <w:szCs w:val="22"/>
              </w:rPr>
              <w:t>307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8552B1" w14:textId="77777777" w:rsidR="00B46CD6" w:rsidRPr="00B46CD6" w:rsidRDefault="00B46CD6" w:rsidP="00B46CD6">
            <w:pPr>
              <w:rPr>
                <w:sz w:val="22"/>
                <w:szCs w:val="22"/>
              </w:rPr>
            </w:pPr>
            <w:r w:rsidRPr="00B46CD6">
              <w:rPr>
                <w:sz w:val="22"/>
                <w:szCs w:val="22"/>
              </w:rPr>
              <w:t>Interstitial Lung Disease. Honeycombing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C21EFB" w14:textId="77777777" w:rsidR="00B46CD6" w:rsidRPr="00B46CD6" w:rsidRDefault="00B46CD6" w:rsidP="00B46CD6">
            <w:pPr>
              <w:rPr>
                <w:sz w:val="22"/>
                <w:szCs w:val="22"/>
              </w:rPr>
            </w:pPr>
            <w:r w:rsidRPr="00B46CD6">
              <w:rPr>
                <w:sz w:val="22"/>
                <w:szCs w:val="22"/>
              </w:rPr>
              <w:t>cephcl2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2B2C0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44956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25801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AFD82F"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055724" w14:textId="77777777" w:rsidR="00B46CD6" w:rsidRPr="00B46CD6" w:rsidRDefault="00B46CD6" w:rsidP="00B46CD6">
            <w:pPr>
              <w:rPr>
                <w:sz w:val="22"/>
                <w:szCs w:val="22"/>
              </w:rPr>
            </w:pPr>
          </w:p>
        </w:tc>
      </w:tr>
      <w:tr w:rsidR="002C0305" w:rsidRPr="00B46CD6" w14:paraId="6A9B7F7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0B6904" w14:textId="77777777" w:rsidR="00B46CD6" w:rsidRPr="00B46CD6" w:rsidRDefault="00B46CD6" w:rsidP="00B46CD6">
            <w:pPr>
              <w:rPr>
                <w:sz w:val="22"/>
                <w:szCs w:val="22"/>
              </w:rPr>
            </w:pPr>
            <w:r w:rsidRPr="00B46CD6">
              <w:rPr>
                <w:sz w:val="22"/>
                <w:szCs w:val="22"/>
              </w:rPr>
              <w:t>308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C8BC8E" w14:textId="77777777" w:rsidR="00B46CD6" w:rsidRPr="00B46CD6" w:rsidRDefault="00B46CD6" w:rsidP="00B46CD6">
            <w:pPr>
              <w:rPr>
                <w:sz w:val="22"/>
                <w:szCs w:val="22"/>
              </w:rPr>
            </w:pPr>
            <w:r w:rsidRPr="00B46CD6">
              <w:rPr>
                <w:sz w:val="22"/>
                <w:szCs w:val="22"/>
              </w:rPr>
              <w:t>Interstitial Lung Disease. Honeycombing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F68867" w14:textId="77777777" w:rsidR="00B46CD6" w:rsidRPr="00B46CD6" w:rsidRDefault="00B46CD6" w:rsidP="00B46CD6">
            <w:pPr>
              <w:rPr>
                <w:sz w:val="22"/>
                <w:szCs w:val="22"/>
              </w:rPr>
            </w:pPr>
            <w:r w:rsidRPr="00B46CD6">
              <w:rPr>
                <w:sz w:val="22"/>
                <w:szCs w:val="22"/>
              </w:rPr>
              <w:t>cephcl3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DB91B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71D91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A24FB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D95C87"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BF653D" w14:textId="77777777" w:rsidR="00B46CD6" w:rsidRPr="00B46CD6" w:rsidRDefault="00B46CD6" w:rsidP="00B46CD6">
            <w:pPr>
              <w:rPr>
                <w:sz w:val="22"/>
                <w:szCs w:val="22"/>
              </w:rPr>
            </w:pPr>
          </w:p>
        </w:tc>
      </w:tr>
      <w:tr w:rsidR="002C0305" w:rsidRPr="00B46CD6" w14:paraId="337EE81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76F6AA" w14:textId="77777777" w:rsidR="00B46CD6" w:rsidRPr="00B46CD6" w:rsidRDefault="00B46CD6" w:rsidP="00B46CD6">
            <w:pPr>
              <w:rPr>
                <w:sz w:val="22"/>
                <w:szCs w:val="22"/>
              </w:rPr>
            </w:pPr>
            <w:r w:rsidRPr="00B46CD6">
              <w:rPr>
                <w:sz w:val="22"/>
                <w:szCs w:val="22"/>
              </w:rPr>
              <w:t>309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E1B531" w14:textId="77777777" w:rsidR="00B46CD6" w:rsidRPr="00B46CD6" w:rsidRDefault="00B46CD6" w:rsidP="00B46CD6">
            <w:pPr>
              <w:rPr>
                <w:sz w:val="22"/>
                <w:szCs w:val="22"/>
              </w:rPr>
            </w:pPr>
            <w:r w:rsidRPr="00B46CD6">
              <w:rPr>
                <w:sz w:val="22"/>
                <w:szCs w:val="22"/>
              </w:rPr>
              <w:t>Interstitial Lung Disease. Honeycombing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F1060C" w14:textId="77777777" w:rsidR="00B46CD6" w:rsidRPr="00B46CD6" w:rsidRDefault="00B46CD6" w:rsidP="00B46CD6">
            <w:pPr>
              <w:rPr>
                <w:sz w:val="22"/>
                <w:szCs w:val="22"/>
              </w:rPr>
            </w:pPr>
            <w:r w:rsidRPr="00B46CD6">
              <w:rPr>
                <w:sz w:val="22"/>
                <w:szCs w:val="22"/>
              </w:rPr>
              <w:t>cephcl4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81CDE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C5051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60111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7CE790"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CC6656" w14:textId="77777777" w:rsidR="00B46CD6" w:rsidRPr="00B46CD6" w:rsidRDefault="00B46CD6" w:rsidP="00B46CD6">
            <w:pPr>
              <w:rPr>
                <w:sz w:val="22"/>
                <w:szCs w:val="22"/>
              </w:rPr>
            </w:pPr>
          </w:p>
        </w:tc>
      </w:tr>
      <w:tr w:rsidR="002C0305" w:rsidRPr="00B46CD6" w14:paraId="68B1C21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9A2441" w14:textId="77777777" w:rsidR="00B46CD6" w:rsidRPr="00B46CD6" w:rsidRDefault="00B46CD6" w:rsidP="00B46CD6">
            <w:pPr>
              <w:rPr>
                <w:sz w:val="22"/>
                <w:szCs w:val="22"/>
              </w:rPr>
            </w:pPr>
            <w:r w:rsidRPr="00B46CD6">
              <w:rPr>
                <w:sz w:val="22"/>
                <w:szCs w:val="22"/>
              </w:rPr>
              <w:t>310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D950E" w14:textId="77777777" w:rsidR="00B46CD6" w:rsidRPr="00B46CD6" w:rsidRDefault="00B46CD6" w:rsidP="00B46CD6">
            <w:pPr>
              <w:rPr>
                <w:sz w:val="22"/>
                <w:szCs w:val="22"/>
              </w:rPr>
            </w:pPr>
            <w:r w:rsidRPr="00B46CD6">
              <w:rPr>
                <w:sz w:val="22"/>
                <w:szCs w:val="22"/>
              </w:rPr>
              <w:t>Interstitial Lung Disease. Honeycombing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FBD97B" w14:textId="77777777" w:rsidR="00B46CD6" w:rsidRPr="00B46CD6" w:rsidRDefault="00B46CD6" w:rsidP="00B46CD6">
            <w:pPr>
              <w:rPr>
                <w:sz w:val="22"/>
                <w:szCs w:val="22"/>
              </w:rPr>
            </w:pPr>
            <w:r w:rsidRPr="00B46CD6">
              <w:rPr>
                <w:sz w:val="22"/>
                <w:szCs w:val="22"/>
              </w:rPr>
              <w:t>cephcl5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D321A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BE9F3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EFE15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A5B6E1"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65A683" w14:textId="77777777" w:rsidR="00B46CD6" w:rsidRPr="00B46CD6" w:rsidRDefault="00B46CD6" w:rsidP="00B46CD6">
            <w:pPr>
              <w:rPr>
                <w:sz w:val="22"/>
                <w:szCs w:val="22"/>
              </w:rPr>
            </w:pPr>
          </w:p>
        </w:tc>
      </w:tr>
      <w:tr w:rsidR="002C0305" w:rsidRPr="00B46CD6" w14:paraId="2A0BD2D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6F9F50" w14:textId="77777777" w:rsidR="00B46CD6" w:rsidRPr="00B46CD6" w:rsidRDefault="00B46CD6" w:rsidP="00B46CD6">
            <w:pPr>
              <w:rPr>
                <w:sz w:val="22"/>
                <w:szCs w:val="22"/>
              </w:rPr>
            </w:pPr>
            <w:r w:rsidRPr="00B46CD6">
              <w:rPr>
                <w:sz w:val="22"/>
                <w:szCs w:val="22"/>
              </w:rPr>
              <w:t>311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3F60F6" w14:textId="77777777" w:rsidR="00B46CD6" w:rsidRPr="00B46CD6" w:rsidRDefault="00B46CD6" w:rsidP="00B46CD6">
            <w:pPr>
              <w:rPr>
                <w:sz w:val="22"/>
                <w:szCs w:val="22"/>
              </w:rPr>
            </w:pPr>
            <w:r w:rsidRPr="00B46CD6">
              <w:rPr>
                <w:sz w:val="22"/>
                <w:szCs w:val="22"/>
              </w:rPr>
              <w:t>Additional comments on pulmonary abnormalities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7766E1" w14:textId="77777777" w:rsidR="00B46CD6" w:rsidRPr="00B46CD6" w:rsidRDefault="00B46CD6" w:rsidP="00B46CD6">
            <w:pPr>
              <w:rPr>
                <w:sz w:val="22"/>
                <w:szCs w:val="22"/>
              </w:rPr>
            </w:pPr>
            <w:r w:rsidRPr="00B46CD6">
              <w:rPr>
                <w:sz w:val="22"/>
                <w:szCs w:val="22"/>
              </w:rPr>
              <w:t>ceoppa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B29158" w14:textId="77777777" w:rsidR="00B46CD6" w:rsidRPr="00B46CD6" w:rsidRDefault="00B46CD6" w:rsidP="00B46CD6">
            <w:pPr>
              <w:rPr>
                <w:sz w:val="22"/>
                <w:szCs w:val="22"/>
              </w:rPr>
            </w:pPr>
            <w:r w:rsidRPr="00B46CD6">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7EB20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7FFD2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1F6F8D"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073868" w14:textId="77777777" w:rsidR="00B46CD6" w:rsidRPr="00B46CD6" w:rsidRDefault="00B46CD6" w:rsidP="00B46CD6">
            <w:pPr>
              <w:rPr>
                <w:sz w:val="22"/>
                <w:szCs w:val="22"/>
              </w:rPr>
            </w:pPr>
            <w:r w:rsidRPr="00B46CD6">
              <w:rPr>
                <w:sz w:val="22"/>
                <w:szCs w:val="22"/>
              </w:rPr>
              <w:t>Additional comments on pulmonary abnormalities</w:t>
            </w:r>
          </w:p>
        </w:tc>
      </w:tr>
      <w:tr w:rsidR="002C0305" w:rsidRPr="00B46CD6" w14:paraId="6944049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A51D09" w14:textId="77777777" w:rsidR="00B46CD6" w:rsidRPr="00B46CD6" w:rsidRDefault="00B46CD6" w:rsidP="00B46CD6">
            <w:pPr>
              <w:rPr>
                <w:sz w:val="22"/>
                <w:szCs w:val="22"/>
              </w:rPr>
            </w:pPr>
            <w:r w:rsidRPr="00B46CD6">
              <w:rPr>
                <w:sz w:val="22"/>
                <w:szCs w:val="22"/>
              </w:rPr>
              <w:t>312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57B750" w14:textId="77777777" w:rsidR="00B46CD6" w:rsidRPr="00B46CD6" w:rsidRDefault="00B46CD6" w:rsidP="00B46CD6">
            <w:pPr>
              <w:rPr>
                <w:sz w:val="22"/>
                <w:szCs w:val="22"/>
              </w:rPr>
            </w:pPr>
            <w:r w:rsidRPr="00B46CD6">
              <w:rPr>
                <w:sz w:val="22"/>
                <w:szCs w:val="22"/>
              </w:rPr>
              <w:t>Additional comments on pulmonary abnormalities. Include on Impression.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20581F" w14:textId="77777777" w:rsidR="00B46CD6" w:rsidRPr="00B46CD6" w:rsidRDefault="00B46CD6" w:rsidP="00B46CD6">
            <w:pPr>
              <w:rPr>
                <w:sz w:val="22"/>
                <w:szCs w:val="22"/>
              </w:rPr>
            </w:pPr>
            <w:r w:rsidRPr="00B46CD6">
              <w:rPr>
                <w:sz w:val="22"/>
                <w:szCs w:val="22"/>
              </w:rPr>
              <w:t>ceoppai</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E171D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D9BB2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EE4DF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30F0EA"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971D18" w14:textId="77777777" w:rsidR="00B46CD6" w:rsidRPr="00B46CD6" w:rsidRDefault="00B46CD6" w:rsidP="00B46CD6">
            <w:pPr>
              <w:rPr>
                <w:sz w:val="22"/>
                <w:szCs w:val="22"/>
              </w:rPr>
            </w:pPr>
            <w:r w:rsidRPr="00B46CD6">
              <w:rPr>
                <w:sz w:val="22"/>
                <w:szCs w:val="22"/>
              </w:rPr>
              <w:t>Include in impression</w:t>
            </w:r>
          </w:p>
        </w:tc>
      </w:tr>
      <w:tr w:rsidR="002C0305" w:rsidRPr="00B46CD6" w14:paraId="2C1F375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723EF8" w14:textId="77777777" w:rsidR="00B46CD6" w:rsidRPr="00B46CD6" w:rsidRDefault="00B46CD6" w:rsidP="00B46CD6">
            <w:pPr>
              <w:rPr>
                <w:sz w:val="22"/>
                <w:szCs w:val="22"/>
              </w:rPr>
            </w:pPr>
            <w:r w:rsidRPr="00B46CD6">
              <w:rPr>
                <w:sz w:val="22"/>
                <w:szCs w:val="22"/>
              </w:rPr>
              <w:t>313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E6AFEC" w14:textId="77777777" w:rsidR="00B46CD6" w:rsidRPr="00B46CD6" w:rsidRDefault="00B46CD6" w:rsidP="00B46CD6">
            <w:pPr>
              <w:rPr>
                <w:sz w:val="22"/>
                <w:szCs w:val="22"/>
              </w:rPr>
            </w:pPr>
            <w:r w:rsidRPr="00B46CD6">
              <w:rPr>
                <w:sz w:val="22"/>
                <w:szCs w:val="22"/>
              </w:rPr>
              <w:t>Pleural or pleural-related. Pleural thickening/plaques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F7C615" w14:textId="77777777" w:rsidR="00B46CD6" w:rsidRPr="00B46CD6" w:rsidRDefault="00B46CD6" w:rsidP="00B46CD6">
            <w:pPr>
              <w:rPr>
                <w:sz w:val="22"/>
                <w:szCs w:val="22"/>
              </w:rPr>
            </w:pPr>
            <w:r w:rsidRPr="00B46CD6">
              <w:rPr>
                <w:sz w:val="22"/>
                <w:szCs w:val="22"/>
              </w:rPr>
              <w:t>cept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76C2D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1D4FD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8D3C4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4F5B9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78C4B5" w14:textId="77777777" w:rsidR="00B46CD6" w:rsidRPr="00B46CD6" w:rsidRDefault="00B46CD6" w:rsidP="00B46CD6">
            <w:pPr>
              <w:rPr>
                <w:sz w:val="22"/>
                <w:szCs w:val="22"/>
              </w:rPr>
            </w:pPr>
            <w:r w:rsidRPr="00B46CD6">
              <w:rPr>
                <w:sz w:val="22"/>
                <w:szCs w:val="22"/>
              </w:rPr>
              <w:t>Yes</w:t>
            </w:r>
          </w:p>
        </w:tc>
      </w:tr>
      <w:tr w:rsidR="002C0305" w:rsidRPr="00B46CD6" w14:paraId="658CBE8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9AA114" w14:textId="77777777" w:rsidR="00B46CD6" w:rsidRPr="00B46CD6" w:rsidRDefault="00B46CD6" w:rsidP="00B46CD6">
            <w:pPr>
              <w:rPr>
                <w:sz w:val="22"/>
                <w:szCs w:val="22"/>
              </w:rPr>
            </w:pPr>
            <w:r w:rsidRPr="00B46CD6">
              <w:rPr>
                <w:sz w:val="22"/>
                <w:szCs w:val="22"/>
              </w:rPr>
              <w:t>314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225700" w14:textId="77777777" w:rsidR="00B46CD6" w:rsidRPr="00B46CD6" w:rsidRDefault="00B46CD6" w:rsidP="00B46CD6">
            <w:pPr>
              <w:rPr>
                <w:sz w:val="22"/>
                <w:szCs w:val="22"/>
              </w:rPr>
            </w:pPr>
            <w:r w:rsidRPr="00B46CD6">
              <w:rPr>
                <w:sz w:val="22"/>
                <w:szCs w:val="22"/>
              </w:rPr>
              <w:t>Pleural or pleural-related. Pleural thickening/plaques. Right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7099ED" w14:textId="77777777" w:rsidR="00B46CD6" w:rsidRPr="00B46CD6" w:rsidRDefault="00B46CD6" w:rsidP="00B46CD6">
            <w:pPr>
              <w:rPr>
                <w:sz w:val="22"/>
                <w:szCs w:val="22"/>
              </w:rPr>
            </w:pPr>
            <w:r w:rsidRPr="00B46CD6">
              <w:rPr>
                <w:sz w:val="22"/>
                <w:szCs w:val="22"/>
              </w:rPr>
              <w:t>ceptrt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CE0DE9"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F8846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FB43D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65AD53" w14:textId="77777777" w:rsidR="00B46CD6" w:rsidRPr="00B46CD6" w:rsidRDefault="00B46CD6" w:rsidP="00B46CD6">
            <w:pPr>
              <w:rPr>
                <w:sz w:val="22"/>
                <w:szCs w:val="22"/>
              </w:rPr>
            </w:pPr>
            <w:r w:rsidRPr="00B46CD6">
              <w:rPr>
                <w:sz w:val="22"/>
                <w:szCs w:val="22"/>
              </w:rPr>
              <w:t>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B7217F" w14:textId="77777777" w:rsidR="00B46CD6" w:rsidRPr="00B46CD6" w:rsidRDefault="00B46CD6" w:rsidP="00B46CD6">
            <w:pPr>
              <w:rPr>
                <w:sz w:val="22"/>
                <w:szCs w:val="22"/>
              </w:rPr>
            </w:pPr>
            <w:r w:rsidRPr="00B46CD6">
              <w:rPr>
                <w:sz w:val="22"/>
                <w:szCs w:val="22"/>
              </w:rPr>
              <w:t>Right</w:t>
            </w:r>
          </w:p>
        </w:tc>
      </w:tr>
      <w:tr w:rsidR="002C0305" w:rsidRPr="00B46CD6" w14:paraId="3BC7AAC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76467D" w14:textId="77777777" w:rsidR="00B46CD6" w:rsidRPr="00B46CD6" w:rsidRDefault="00B46CD6" w:rsidP="00B46CD6">
            <w:pPr>
              <w:rPr>
                <w:sz w:val="22"/>
                <w:szCs w:val="22"/>
              </w:rPr>
            </w:pPr>
            <w:r w:rsidRPr="00B46CD6">
              <w:rPr>
                <w:sz w:val="22"/>
                <w:szCs w:val="22"/>
              </w:rPr>
              <w:t>315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7B1681" w14:textId="77777777" w:rsidR="00B46CD6" w:rsidRPr="00B46CD6" w:rsidRDefault="00B46CD6" w:rsidP="00B46CD6">
            <w:pPr>
              <w:rPr>
                <w:sz w:val="22"/>
                <w:szCs w:val="22"/>
              </w:rPr>
            </w:pPr>
            <w:r w:rsidRPr="00B46CD6">
              <w:rPr>
                <w:sz w:val="22"/>
                <w:szCs w:val="22"/>
              </w:rPr>
              <w:t>Pleural or pleural-related. Pleural thickening/plaques. Left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B3EAF" w14:textId="77777777" w:rsidR="00B46CD6" w:rsidRPr="00B46CD6" w:rsidRDefault="00B46CD6" w:rsidP="00B46CD6">
            <w:pPr>
              <w:rPr>
                <w:sz w:val="22"/>
                <w:szCs w:val="22"/>
              </w:rPr>
            </w:pPr>
            <w:r w:rsidRPr="00B46CD6">
              <w:rPr>
                <w:sz w:val="22"/>
                <w:szCs w:val="22"/>
              </w:rPr>
              <w:t>ceptlt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40A80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7ACFF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88EBC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CA2236" w14:textId="77777777" w:rsidR="00B46CD6" w:rsidRPr="00B46CD6" w:rsidRDefault="00B46CD6" w:rsidP="00B46CD6">
            <w:pPr>
              <w:rPr>
                <w:sz w:val="22"/>
                <w:szCs w:val="22"/>
              </w:rPr>
            </w:pPr>
            <w:r w:rsidRPr="00B46CD6">
              <w:rPr>
                <w:sz w:val="22"/>
                <w:szCs w:val="22"/>
              </w:rPr>
              <w:t>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8F4144" w14:textId="77777777" w:rsidR="00B46CD6" w:rsidRPr="00B46CD6" w:rsidRDefault="00B46CD6" w:rsidP="00B46CD6">
            <w:pPr>
              <w:rPr>
                <w:sz w:val="22"/>
                <w:szCs w:val="22"/>
              </w:rPr>
            </w:pPr>
            <w:r w:rsidRPr="00B46CD6">
              <w:rPr>
                <w:sz w:val="22"/>
                <w:szCs w:val="22"/>
              </w:rPr>
              <w:t>Left</w:t>
            </w:r>
          </w:p>
        </w:tc>
      </w:tr>
      <w:tr w:rsidR="002C0305" w:rsidRPr="00B46CD6" w14:paraId="3E3A03F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EEEB9B" w14:textId="77777777" w:rsidR="00B46CD6" w:rsidRPr="00B46CD6" w:rsidRDefault="00B46CD6" w:rsidP="00B46CD6">
            <w:pPr>
              <w:rPr>
                <w:sz w:val="22"/>
                <w:szCs w:val="22"/>
              </w:rPr>
            </w:pPr>
            <w:r w:rsidRPr="00B46CD6">
              <w:rPr>
                <w:sz w:val="22"/>
                <w:szCs w:val="22"/>
              </w:rPr>
              <w:t>316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D1814F" w14:textId="77777777" w:rsidR="00B46CD6" w:rsidRPr="00B46CD6" w:rsidRDefault="00B46CD6" w:rsidP="00B46CD6">
            <w:pPr>
              <w:rPr>
                <w:sz w:val="22"/>
                <w:szCs w:val="22"/>
              </w:rPr>
            </w:pPr>
            <w:r w:rsidRPr="00B46CD6">
              <w:rPr>
                <w:sz w:val="22"/>
                <w:szCs w:val="22"/>
              </w:rPr>
              <w:t>Pleural or pleural-related. Pleural thickening/plaques.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5A9209" w14:textId="77777777" w:rsidR="00B46CD6" w:rsidRPr="00B46CD6" w:rsidRDefault="00B46CD6" w:rsidP="00B46CD6">
            <w:pPr>
              <w:rPr>
                <w:sz w:val="22"/>
                <w:szCs w:val="22"/>
              </w:rPr>
            </w:pPr>
            <w:r w:rsidRPr="00B46CD6">
              <w:rPr>
                <w:sz w:val="22"/>
                <w:szCs w:val="22"/>
              </w:rPr>
              <w:t>ceptct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A1310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E361A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269B7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26DC81" w14:textId="77777777" w:rsidR="00B46CD6" w:rsidRPr="00B46CD6" w:rsidRDefault="00B46CD6" w:rsidP="00B46CD6">
            <w:pPr>
              <w:rPr>
                <w:sz w:val="22"/>
                <w:szCs w:val="22"/>
              </w:rPr>
            </w:pPr>
            <w:r w:rsidRPr="00B46CD6">
              <w:rPr>
                <w:sz w:val="22"/>
                <w:szCs w:val="22"/>
              </w:rPr>
              <w:t>c</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E60427" w14:textId="77777777" w:rsidR="00B46CD6" w:rsidRPr="00B46CD6" w:rsidRDefault="00B46CD6" w:rsidP="00B46CD6">
            <w:pPr>
              <w:rPr>
                <w:sz w:val="22"/>
                <w:szCs w:val="22"/>
              </w:rPr>
            </w:pPr>
            <w:r w:rsidRPr="00B46CD6">
              <w:rPr>
                <w:sz w:val="22"/>
                <w:szCs w:val="22"/>
              </w:rPr>
              <w:t>Calcification</w:t>
            </w:r>
          </w:p>
        </w:tc>
      </w:tr>
      <w:tr w:rsidR="002C0305" w:rsidRPr="00B46CD6" w14:paraId="14AB4AA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B7FE1D" w14:textId="77777777" w:rsidR="00B46CD6" w:rsidRPr="00B46CD6" w:rsidRDefault="00B46CD6" w:rsidP="00B46CD6">
            <w:pPr>
              <w:rPr>
                <w:sz w:val="22"/>
                <w:szCs w:val="22"/>
              </w:rPr>
            </w:pPr>
            <w:r w:rsidRPr="00B46CD6">
              <w:rPr>
                <w:sz w:val="22"/>
                <w:szCs w:val="22"/>
              </w:rPr>
              <w:t>317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9C8C61" w14:textId="77777777" w:rsidR="00B46CD6" w:rsidRPr="00B46CD6" w:rsidRDefault="00B46CD6" w:rsidP="00B46CD6">
            <w:pPr>
              <w:rPr>
                <w:sz w:val="22"/>
                <w:szCs w:val="22"/>
              </w:rPr>
            </w:pPr>
            <w:r w:rsidRPr="00B46CD6">
              <w:rPr>
                <w:sz w:val="22"/>
                <w:szCs w:val="22"/>
              </w:rPr>
              <w:t>Pleural or pleural-related. Rounded atelectasis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C24A04" w14:textId="77777777" w:rsidR="00B46CD6" w:rsidRPr="00B46CD6" w:rsidRDefault="00B46CD6" w:rsidP="00B46CD6">
            <w:pPr>
              <w:rPr>
                <w:sz w:val="22"/>
                <w:szCs w:val="22"/>
              </w:rPr>
            </w:pPr>
            <w:r w:rsidRPr="00B46CD6">
              <w:rPr>
                <w:sz w:val="22"/>
                <w:szCs w:val="22"/>
              </w:rPr>
              <w:t>cebatr</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9E612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011B7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883E7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D1FE1A"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0E0A3A" w14:textId="77777777" w:rsidR="00B46CD6" w:rsidRPr="00B46CD6" w:rsidRDefault="00B46CD6" w:rsidP="00B46CD6">
            <w:pPr>
              <w:rPr>
                <w:sz w:val="22"/>
                <w:szCs w:val="22"/>
              </w:rPr>
            </w:pPr>
            <w:r w:rsidRPr="00B46CD6">
              <w:rPr>
                <w:sz w:val="22"/>
                <w:szCs w:val="22"/>
              </w:rPr>
              <w:t>Yes</w:t>
            </w:r>
          </w:p>
        </w:tc>
      </w:tr>
      <w:tr w:rsidR="002C0305" w:rsidRPr="00B46CD6" w14:paraId="6474688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5BE4FA" w14:textId="77777777" w:rsidR="00B46CD6" w:rsidRPr="00B46CD6" w:rsidRDefault="00B46CD6" w:rsidP="00B46CD6">
            <w:pPr>
              <w:rPr>
                <w:sz w:val="22"/>
                <w:szCs w:val="22"/>
              </w:rPr>
            </w:pPr>
            <w:r w:rsidRPr="00B46CD6">
              <w:rPr>
                <w:sz w:val="22"/>
                <w:szCs w:val="22"/>
              </w:rPr>
              <w:t>318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C0B6A" w14:textId="77777777" w:rsidR="00B46CD6" w:rsidRPr="00B46CD6" w:rsidRDefault="00B46CD6" w:rsidP="00B46CD6">
            <w:pPr>
              <w:rPr>
                <w:sz w:val="22"/>
                <w:szCs w:val="22"/>
              </w:rPr>
            </w:pPr>
            <w:r w:rsidRPr="00B46CD6">
              <w:rPr>
                <w:sz w:val="22"/>
                <w:szCs w:val="22"/>
              </w:rPr>
              <w:t>Pleural or pleural-related. Rounded atelectasis. RUL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FE84A7" w14:textId="77777777" w:rsidR="00B46CD6" w:rsidRPr="00B46CD6" w:rsidRDefault="00B46CD6" w:rsidP="00B46CD6">
            <w:pPr>
              <w:rPr>
                <w:sz w:val="22"/>
                <w:szCs w:val="22"/>
              </w:rPr>
            </w:pPr>
            <w:r w:rsidRPr="00B46CD6">
              <w:rPr>
                <w:sz w:val="22"/>
                <w:szCs w:val="22"/>
              </w:rPr>
              <w:t>cebatrl1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33B56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C37D9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B4D4A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4E792C" w14:textId="77777777" w:rsidR="00B46CD6" w:rsidRPr="00B46CD6" w:rsidRDefault="00B46CD6" w:rsidP="00B46CD6">
            <w:pPr>
              <w:rPr>
                <w:sz w:val="22"/>
                <w:szCs w:val="22"/>
              </w:rPr>
            </w:pPr>
            <w:r w:rsidRPr="00B46CD6">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8B6A29" w14:textId="77777777" w:rsidR="00B46CD6" w:rsidRPr="00B46CD6" w:rsidRDefault="00B46CD6" w:rsidP="00B46CD6">
            <w:pPr>
              <w:rPr>
                <w:sz w:val="22"/>
                <w:szCs w:val="22"/>
              </w:rPr>
            </w:pPr>
          </w:p>
        </w:tc>
      </w:tr>
      <w:tr w:rsidR="002C0305" w:rsidRPr="00B46CD6" w14:paraId="1A31D2E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DB07BD" w14:textId="77777777" w:rsidR="00B46CD6" w:rsidRPr="00B46CD6" w:rsidRDefault="00B46CD6" w:rsidP="00B46CD6">
            <w:pPr>
              <w:rPr>
                <w:sz w:val="22"/>
                <w:szCs w:val="22"/>
              </w:rPr>
            </w:pPr>
            <w:r w:rsidRPr="00B46CD6">
              <w:rPr>
                <w:sz w:val="22"/>
                <w:szCs w:val="22"/>
              </w:rPr>
              <w:t>319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C4D1CC" w14:textId="77777777" w:rsidR="00B46CD6" w:rsidRPr="00B46CD6" w:rsidRDefault="00B46CD6" w:rsidP="00B46CD6">
            <w:pPr>
              <w:rPr>
                <w:sz w:val="22"/>
                <w:szCs w:val="22"/>
              </w:rPr>
            </w:pPr>
            <w:r w:rsidRPr="00B46CD6">
              <w:rPr>
                <w:sz w:val="22"/>
                <w:szCs w:val="22"/>
              </w:rPr>
              <w:t>Pleural or pleural-related. Rounded atelectasis. RML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B16DC8" w14:textId="77777777" w:rsidR="00B46CD6" w:rsidRPr="00B46CD6" w:rsidRDefault="00B46CD6" w:rsidP="00B46CD6">
            <w:pPr>
              <w:rPr>
                <w:sz w:val="22"/>
                <w:szCs w:val="22"/>
              </w:rPr>
            </w:pPr>
            <w:r w:rsidRPr="00B46CD6">
              <w:rPr>
                <w:sz w:val="22"/>
                <w:szCs w:val="22"/>
              </w:rPr>
              <w:t>cebatrl2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CD4FFF"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82C84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49E8B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7192AA" w14:textId="77777777" w:rsidR="00B46CD6" w:rsidRPr="00B46CD6" w:rsidRDefault="00B46CD6" w:rsidP="00B46CD6">
            <w:pPr>
              <w:rPr>
                <w:sz w:val="22"/>
                <w:szCs w:val="22"/>
              </w:rPr>
            </w:pPr>
            <w:r w:rsidRPr="00B46CD6">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1469F6" w14:textId="77777777" w:rsidR="00B46CD6" w:rsidRPr="00B46CD6" w:rsidRDefault="00B46CD6" w:rsidP="00B46CD6">
            <w:pPr>
              <w:rPr>
                <w:sz w:val="22"/>
                <w:szCs w:val="22"/>
              </w:rPr>
            </w:pPr>
          </w:p>
        </w:tc>
      </w:tr>
      <w:tr w:rsidR="002C0305" w:rsidRPr="00B46CD6" w14:paraId="265EE80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753EF7" w14:textId="77777777" w:rsidR="00B46CD6" w:rsidRPr="00B46CD6" w:rsidRDefault="00B46CD6" w:rsidP="00B46CD6">
            <w:pPr>
              <w:rPr>
                <w:sz w:val="22"/>
                <w:szCs w:val="22"/>
              </w:rPr>
            </w:pPr>
            <w:r w:rsidRPr="00B46CD6">
              <w:rPr>
                <w:sz w:val="22"/>
                <w:szCs w:val="22"/>
              </w:rPr>
              <w:t>320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FD490C" w14:textId="77777777" w:rsidR="00B46CD6" w:rsidRPr="00B46CD6" w:rsidRDefault="00B46CD6" w:rsidP="00B46CD6">
            <w:pPr>
              <w:rPr>
                <w:sz w:val="22"/>
                <w:szCs w:val="22"/>
              </w:rPr>
            </w:pPr>
            <w:r w:rsidRPr="00B46CD6">
              <w:rPr>
                <w:sz w:val="22"/>
                <w:szCs w:val="22"/>
              </w:rPr>
              <w:t>Pleural or pleural-related. Rounded atelectasis. RLL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E8177E" w14:textId="77777777" w:rsidR="00B46CD6" w:rsidRPr="00B46CD6" w:rsidRDefault="00B46CD6" w:rsidP="00B46CD6">
            <w:pPr>
              <w:rPr>
                <w:sz w:val="22"/>
                <w:szCs w:val="22"/>
              </w:rPr>
            </w:pPr>
            <w:r w:rsidRPr="00B46CD6">
              <w:rPr>
                <w:sz w:val="22"/>
                <w:szCs w:val="22"/>
              </w:rPr>
              <w:t>cebatrl3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DA173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B955A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18866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E99608" w14:textId="77777777" w:rsidR="00B46CD6" w:rsidRPr="00B46CD6" w:rsidRDefault="00B46CD6" w:rsidP="00B46CD6">
            <w:pPr>
              <w:rPr>
                <w:sz w:val="22"/>
                <w:szCs w:val="22"/>
              </w:rPr>
            </w:pPr>
            <w:r w:rsidRPr="00B46CD6">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2D7E9C" w14:textId="77777777" w:rsidR="00B46CD6" w:rsidRPr="00B46CD6" w:rsidRDefault="00B46CD6" w:rsidP="00B46CD6">
            <w:pPr>
              <w:rPr>
                <w:sz w:val="22"/>
                <w:szCs w:val="22"/>
              </w:rPr>
            </w:pPr>
          </w:p>
        </w:tc>
      </w:tr>
      <w:tr w:rsidR="002C0305" w:rsidRPr="00B46CD6" w14:paraId="1BBA8CA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F77D8E" w14:textId="77777777" w:rsidR="00B46CD6" w:rsidRPr="00B46CD6" w:rsidRDefault="00B46CD6" w:rsidP="00B46CD6">
            <w:pPr>
              <w:rPr>
                <w:sz w:val="22"/>
                <w:szCs w:val="22"/>
              </w:rPr>
            </w:pPr>
            <w:r w:rsidRPr="00B46CD6">
              <w:rPr>
                <w:sz w:val="22"/>
                <w:szCs w:val="22"/>
              </w:rPr>
              <w:t>321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987F7D" w14:textId="77777777" w:rsidR="00B46CD6" w:rsidRPr="00B46CD6" w:rsidRDefault="00B46CD6" w:rsidP="00B46CD6">
            <w:pPr>
              <w:rPr>
                <w:sz w:val="22"/>
                <w:szCs w:val="22"/>
              </w:rPr>
            </w:pPr>
            <w:r w:rsidRPr="00B46CD6">
              <w:rPr>
                <w:sz w:val="22"/>
                <w:szCs w:val="22"/>
              </w:rPr>
              <w:t>Pleural or pleural-related. Rounded atelectasis. LUL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5F9C27" w14:textId="77777777" w:rsidR="00B46CD6" w:rsidRPr="00B46CD6" w:rsidRDefault="00B46CD6" w:rsidP="00B46CD6">
            <w:pPr>
              <w:rPr>
                <w:sz w:val="22"/>
                <w:szCs w:val="22"/>
              </w:rPr>
            </w:pPr>
            <w:r w:rsidRPr="00B46CD6">
              <w:rPr>
                <w:sz w:val="22"/>
                <w:szCs w:val="22"/>
              </w:rPr>
              <w:t>cebatrl4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F6516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9E5A2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F458C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FFFF92" w14:textId="77777777" w:rsidR="00B46CD6" w:rsidRPr="00B46CD6" w:rsidRDefault="00B46CD6" w:rsidP="00B46CD6">
            <w:pPr>
              <w:rPr>
                <w:sz w:val="22"/>
                <w:szCs w:val="22"/>
              </w:rPr>
            </w:pPr>
            <w:r w:rsidRPr="00B46CD6">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FC8657" w14:textId="77777777" w:rsidR="00B46CD6" w:rsidRPr="00B46CD6" w:rsidRDefault="00B46CD6" w:rsidP="00B46CD6">
            <w:pPr>
              <w:rPr>
                <w:sz w:val="22"/>
                <w:szCs w:val="22"/>
              </w:rPr>
            </w:pPr>
          </w:p>
        </w:tc>
      </w:tr>
      <w:tr w:rsidR="002C0305" w:rsidRPr="00B46CD6" w14:paraId="3F05EAE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B29C5C" w14:textId="77777777" w:rsidR="00B46CD6" w:rsidRPr="00B46CD6" w:rsidRDefault="00B46CD6" w:rsidP="00B46CD6">
            <w:pPr>
              <w:rPr>
                <w:sz w:val="22"/>
                <w:szCs w:val="22"/>
              </w:rPr>
            </w:pPr>
            <w:r w:rsidRPr="00B46CD6">
              <w:rPr>
                <w:sz w:val="22"/>
                <w:szCs w:val="22"/>
              </w:rPr>
              <w:t>322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257062" w14:textId="77777777" w:rsidR="00B46CD6" w:rsidRPr="00B46CD6" w:rsidRDefault="00B46CD6" w:rsidP="00B46CD6">
            <w:pPr>
              <w:rPr>
                <w:sz w:val="22"/>
                <w:szCs w:val="22"/>
              </w:rPr>
            </w:pPr>
            <w:r w:rsidRPr="00B46CD6">
              <w:rPr>
                <w:sz w:val="22"/>
                <w:szCs w:val="22"/>
              </w:rPr>
              <w:t>Pleural or pleural-related. Rounded atelectasis. LLL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5515DA" w14:textId="77777777" w:rsidR="00B46CD6" w:rsidRPr="00B46CD6" w:rsidRDefault="00B46CD6" w:rsidP="00B46CD6">
            <w:pPr>
              <w:rPr>
                <w:sz w:val="22"/>
                <w:szCs w:val="22"/>
              </w:rPr>
            </w:pPr>
            <w:r w:rsidRPr="00B46CD6">
              <w:rPr>
                <w:sz w:val="22"/>
                <w:szCs w:val="22"/>
              </w:rPr>
              <w:t>cebatrl5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341327"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CF998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41D27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50EAD" w14:textId="77777777" w:rsidR="00B46CD6" w:rsidRPr="00B46CD6" w:rsidRDefault="00B46CD6" w:rsidP="00B46CD6">
            <w:pPr>
              <w:rPr>
                <w:sz w:val="22"/>
                <w:szCs w:val="22"/>
              </w:rPr>
            </w:pPr>
            <w:r w:rsidRPr="00B46CD6">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80FA10" w14:textId="77777777" w:rsidR="00B46CD6" w:rsidRPr="00B46CD6" w:rsidRDefault="00B46CD6" w:rsidP="00B46CD6">
            <w:pPr>
              <w:rPr>
                <w:sz w:val="22"/>
                <w:szCs w:val="22"/>
              </w:rPr>
            </w:pPr>
          </w:p>
        </w:tc>
      </w:tr>
      <w:tr w:rsidR="002C0305" w:rsidRPr="00B46CD6" w14:paraId="521C094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11E833" w14:textId="77777777" w:rsidR="00B46CD6" w:rsidRPr="00B46CD6" w:rsidRDefault="00B46CD6" w:rsidP="00B46CD6">
            <w:pPr>
              <w:rPr>
                <w:sz w:val="22"/>
                <w:szCs w:val="22"/>
              </w:rPr>
            </w:pPr>
            <w:r w:rsidRPr="00B46CD6">
              <w:rPr>
                <w:sz w:val="22"/>
                <w:szCs w:val="22"/>
              </w:rPr>
              <w:t>323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05DA87" w14:textId="77777777" w:rsidR="00B46CD6" w:rsidRPr="00B46CD6" w:rsidRDefault="00B46CD6" w:rsidP="00B46CD6">
            <w:pPr>
              <w:rPr>
                <w:sz w:val="22"/>
                <w:szCs w:val="22"/>
              </w:rPr>
            </w:pPr>
            <w:r w:rsidRPr="00B46CD6">
              <w:rPr>
                <w:sz w:val="22"/>
                <w:szCs w:val="22"/>
              </w:rPr>
              <w:t>Pleural or pleural-related. Pleural effusion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9D1309" w14:textId="77777777" w:rsidR="00B46CD6" w:rsidRPr="00B46CD6" w:rsidRDefault="00B46CD6" w:rsidP="00B46CD6">
            <w:pPr>
              <w:rPr>
                <w:sz w:val="22"/>
                <w:szCs w:val="22"/>
              </w:rPr>
            </w:pPr>
            <w:r w:rsidRPr="00B46CD6">
              <w:rPr>
                <w:sz w:val="22"/>
                <w:szCs w:val="22"/>
              </w:rPr>
              <w:t>cepev</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EFF74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EDD1F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9D61B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B9EFDC"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33B10C" w14:textId="77777777" w:rsidR="00B46CD6" w:rsidRPr="00B46CD6" w:rsidRDefault="00B46CD6" w:rsidP="00B46CD6">
            <w:pPr>
              <w:rPr>
                <w:sz w:val="22"/>
                <w:szCs w:val="22"/>
              </w:rPr>
            </w:pPr>
            <w:r w:rsidRPr="00B46CD6">
              <w:rPr>
                <w:sz w:val="22"/>
                <w:szCs w:val="22"/>
              </w:rPr>
              <w:t>Yes</w:t>
            </w:r>
          </w:p>
        </w:tc>
      </w:tr>
      <w:tr w:rsidR="002C0305" w:rsidRPr="00B46CD6" w14:paraId="2D4A3FC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9DB70D" w14:textId="77777777" w:rsidR="00B46CD6" w:rsidRPr="00B46CD6" w:rsidRDefault="00B46CD6" w:rsidP="00B46CD6">
            <w:pPr>
              <w:rPr>
                <w:sz w:val="22"/>
                <w:szCs w:val="22"/>
              </w:rPr>
            </w:pPr>
            <w:r w:rsidRPr="00B46CD6">
              <w:rPr>
                <w:sz w:val="22"/>
                <w:szCs w:val="22"/>
              </w:rPr>
              <w:t>324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42CA9" w14:textId="77777777" w:rsidR="00B46CD6" w:rsidRPr="00B46CD6" w:rsidRDefault="00B46CD6" w:rsidP="00B46CD6">
            <w:pPr>
              <w:rPr>
                <w:sz w:val="22"/>
                <w:szCs w:val="22"/>
              </w:rPr>
            </w:pPr>
            <w:r w:rsidRPr="00B46CD6">
              <w:rPr>
                <w:sz w:val="22"/>
                <w:szCs w:val="22"/>
              </w:rPr>
              <w:t>Pleural or pleural-related. Pleural effusion. Right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B23F69" w14:textId="77777777" w:rsidR="00B46CD6" w:rsidRPr="00B46CD6" w:rsidRDefault="00B46CD6" w:rsidP="00B46CD6">
            <w:pPr>
              <w:rPr>
                <w:sz w:val="22"/>
                <w:szCs w:val="22"/>
              </w:rPr>
            </w:pPr>
            <w:r w:rsidRPr="00B46CD6">
              <w:rPr>
                <w:sz w:val="22"/>
                <w:szCs w:val="22"/>
              </w:rPr>
              <w:t>ceper</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378E43"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59887E"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D60FA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24721B" w14:textId="77777777" w:rsidR="00B46CD6" w:rsidRPr="00B46CD6" w:rsidRDefault="00B46CD6" w:rsidP="00B46CD6">
            <w:pPr>
              <w:rPr>
                <w:sz w:val="22"/>
                <w:szCs w:val="22"/>
              </w:rPr>
            </w:pPr>
            <w:r w:rsidRPr="00B46CD6">
              <w:rPr>
                <w:sz w:val="22"/>
                <w:szCs w:val="22"/>
              </w:rPr>
              <w:t>-;no;sm;mo;lg</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3A6539" w14:textId="77777777" w:rsidR="00B46CD6" w:rsidRPr="00B46CD6" w:rsidRDefault="00B46CD6" w:rsidP="00B46CD6">
            <w:pPr>
              <w:rPr>
                <w:sz w:val="22"/>
                <w:szCs w:val="22"/>
              </w:rPr>
            </w:pPr>
            <w:r w:rsidRPr="00B46CD6">
              <w:rPr>
                <w:sz w:val="22"/>
                <w:szCs w:val="22"/>
              </w:rPr>
              <w:t>-;None;Small;Moderate;Large</w:t>
            </w:r>
          </w:p>
        </w:tc>
      </w:tr>
      <w:tr w:rsidR="002C0305" w:rsidRPr="00B46CD6" w14:paraId="7F450FB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7EA4AB" w14:textId="77777777" w:rsidR="00B46CD6" w:rsidRPr="00B46CD6" w:rsidRDefault="00B46CD6" w:rsidP="00B46CD6">
            <w:pPr>
              <w:rPr>
                <w:sz w:val="22"/>
                <w:szCs w:val="22"/>
              </w:rPr>
            </w:pPr>
            <w:r w:rsidRPr="00B46CD6">
              <w:rPr>
                <w:sz w:val="22"/>
                <w:szCs w:val="22"/>
              </w:rPr>
              <w:t>325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7FFE00" w14:textId="77777777" w:rsidR="00B46CD6" w:rsidRPr="00B46CD6" w:rsidRDefault="00B46CD6" w:rsidP="00B46CD6">
            <w:pPr>
              <w:rPr>
                <w:sz w:val="22"/>
                <w:szCs w:val="22"/>
              </w:rPr>
            </w:pPr>
            <w:r w:rsidRPr="00B46CD6">
              <w:rPr>
                <w:sz w:val="22"/>
                <w:szCs w:val="22"/>
              </w:rPr>
              <w:t>Pleural or pleural-related. Pleural effusion. Left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402396" w14:textId="77777777" w:rsidR="00B46CD6" w:rsidRPr="00B46CD6" w:rsidRDefault="00B46CD6" w:rsidP="00B46CD6">
            <w:pPr>
              <w:rPr>
                <w:sz w:val="22"/>
                <w:szCs w:val="22"/>
              </w:rPr>
            </w:pPr>
            <w:r w:rsidRPr="00B46CD6">
              <w:rPr>
                <w:sz w:val="22"/>
                <w:szCs w:val="22"/>
              </w:rPr>
              <w:t>cepel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A20650"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D8F63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6A7CE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47DED2" w14:textId="77777777" w:rsidR="00B46CD6" w:rsidRPr="00B46CD6" w:rsidRDefault="00B46CD6" w:rsidP="00B46CD6">
            <w:pPr>
              <w:rPr>
                <w:sz w:val="22"/>
                <w:szCs w:val="22"/>
              </w:rPr>
            </w:pPr>
            <w:r w:rsidRPr="00B46CD6">
              <w:rPr>
                <w:sz w:val="22"/>
                <w:szCs w:val="22"/>
              </w:rPr>
              <w:t>-;no;sm;mo;lg</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3C242F" w14:textId="77777777" w:rsidR="00B46CD6" w:rsidRPr="00B46CD6" w:rsidRDefault="00B46CD6" w:rsidP="00B46CD6">
            <w:pPr>
              <w:rPr>
                <w:sz w:val="22"/>
                <w:szCs w:val="22"/>
              </w:rPr>
            </w:pPr>
            <w:r w:rsidRPr="00B46CD6">
              <w:rPr>
                <w:sz w:val="22"/>
                <w:szCs w:val="22"/>
              </w:rPr>
              <w:t>-;None;Small;Moderate;Large</w:t>
            </w:r>
          </w:p>
        </w:tc>
      </w:tr>
      <w:tr w:rsidR="002C0305" w:rsidRPr="00B46CD6" w14:paraId="6C5CC8E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77D35E" w14:textId="77777777" w:rsidR="00B46CD6" w:rsidRPr="00B46CD6" w:rsidRDefault="00B46CD6" w:rsidP="00B46CD6">
            <w:pPr>
              <w:rPr>
                <w:sz w:val="22"/>
                <w:szCs w:val="22"/>
              </w:rPr>
            </w:pPr>
            <w:r w:rsidRPr="00B46CD6">
              <w:rPr>
                <w:sz w:val="22"/>
                <w:szCs w:val="22"/>
              </w:rPr>
              <w:t>326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F47D82" w14:textId="77777777" w:rsidR="00B46CD6" w:rsidRPr="00B46CD6" w:rsidRDefault="00B46CD6" w:rsidP="00B46CD6">
            <w:pPr>
              <w:rPr>
                <w:sz w:val="22"/>
                <w:szCs w:val="22"/>
              </w:rPr>
            </w:pPr>
            <w:r w:rsidRPr="00B46CD6">
              <w:rPr>
                <w:sz w:val="22"/>
                <w:szCs w:val="22"/>
              </w:rPr>
              <w:t>Pleural or pleural-related. Pleural tumor.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7FE58E" w14:textId="77777777" w:rsidR="00B46CD6" w:rsidRPr="00B46CD6" w:rsidRDefault="00B46CD6" w:rsidP="00B46CD6">
            <w:pPr>
              <w:rPr>
                <w:sz w:val="22"/>
                <w:szCs w:val="22"/>
              </w:rPr>
            </w:pPr>
            <w:r w:rsidRPr="00B46CD6">
              <w:rPr>
                <w:sz w:val="22"/>
                <w:szCs w:val="22"/>
              </w:rPr>
              <w:t>cepu</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963FD9"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1C115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D2289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6B4D85"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89B11E" w14:textId="77777777" w:rsidR="00B46CD6" w:rsidRPr="00B46CD6" w:rsidRDefault="00B46CD6" w:rsidP="00B46CD6">
            <w:pPr>
              <w:rPr>
                <w:sz w:val="22"/>
                <w:szCs w:val="22"/>
              </w:rPr>
            </w:pPr>
            <w:r w:rsidRPr="00B46CD6">
              <w:rPr>
                <w:sz w:val="22"/>
                <w:szCs w:val="22"/>
              </w:rPr>
              <w:t>Yes</w:t>
            </w:r>
          </w:p>
        </w:tc>
      </w:tr>
      <w:tr w:rsidR="002C0305" w:rsidRPr="00B46CD6" w14:paraId="1BD23A2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9338AE" w14:textId="77777777" w:rsidR="00B46CD6" w:rsidRPr="00B46CD6" w:rsidRDefault="00B46CD6" w:rsidP="00B46CD6">
            <w:pPr>
              <w:rPr>
                <w:sz w:val="22"/>
                <w:szCs w:val="22"/>
              </w:rPr>
            </w:pPr>
            <w:r w:rsidRPr="00B46CD6">
              <w:rPr>
                <w:sz w:val="22"/>
                <w:szCs w:val="22"/>
              </w:rPr>
              <w:t>327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F23611" w14:textId="77777777" w:rsidR="00B46CD6" w:rsidRPr="00B46CD6" w:rsidRDefault="00B46CD6" w:rsidP="00B46CD6">
            <w:pPr>
              <w:rPr>
                <w:sz w:val="22"/>
                <w:szCs w:val="22"/>
              </w:rPr>
            </w:pPr>
            <w:r w:rsidRPr="00B46CD6">
              <w:rPr>
                <w:sz w:val="22"/>
                <w:szCs w:val="22"/>
              </w:rPr>
              <w:t>Additional comments on pleural abnormalities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10EF42" w14:textId="77777777" w:rsidR="00B46CD6" w:rsidRPr="00B46CD6" w:rsidRDefault="00B46CD6" w:rsidP="00B46CD6">
            <w:pPr>
              <w:rPr>
                <w:sz w:val="22"/>
                <w:szCs w:val="22"/>
              </w:rPr>
            </w:pPr>
            <w:r w:rsidRPr="00B46CD6">
              <w:rPr>
                <w:sz w:val="22"/>
                <w:szCs w:val="22"/>
              </w:rPr>
              <w:t>ceoppab</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B7A2F3" w14:textId="77777777" w:rsidR="00B46CD6" w:rsidRPr="00B46CD6" w:rsidRDefault="00B46CD6" w:rsidP="00B46CD6">
            <w:pPr>
              <w:rPr>
                <w:sz w:val="22"/>
                <w:szCs w:val="22"/>
              </w:rPr>
            </w:pPr>
            <w:r w:rsidRPr="00B46CD6">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F3144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5EA78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4D28C1"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214EA0" w14:textId="77777777" w:rsidR="00B46CD6" w:rsidRPr="00B46CD6" w:rsidRDefault="00B46CD6" w:rsidP="00B46CD6">
            <w:pPr>
              <w:rPr>
                <w:sz w:val="22"/>
                <w:szCs w:val="22"/>
              </w:rPr>
            </w:pPr>
            <w:r w:rsidRPr="00B46CD6">
              <w:rPr>
                <w:sz w:val="22"/>
                <w:szCs w:val="22"/>
              </w:rPr>
              <w:t>Additional comments on pleural abnormalities</w:t>
            </w:r>
          </w:p>
        </w:tc>
      </w:tr>
      <w:tr w:rsidR="002C0305" w:rsidRPr="00B46CD6" w14:paraId="0F0DC12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0D9E77" w14:textId="77777777" w:rsidR="00B46CD6" w:rsidRPr="00B46CD6" w:rsidRDefault="00B46CD6" w:rsidP="00B46CD6">
            <w:pPr>
              <w:rPr>
                <w:sz w:val="22"/>
                <w:szCs w:val="22"/>
              </w:rPr>
            </w:pPr>
            <w:r w:rsidRPr="00B46CD6">
              <w:rPr>
                <w:sz w:val="22"/>
                <w:szCs w:val="22"/>
              </w:rPr>
              <w:t>328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853332" w14:textId="77777777" w:rsidR="00B46CD6" w:rsidRPr="00B46CD6" w:rsidRDefault="00B46CD6" w:rsidP="00B46CD6">
            <w:pPr>
              <w:rPr>
                <w:sz w:val="22"/>
                <w:szCs w:val="22"/>
              </w:rPr>
            </w:pPr>
            <w:r w:rsidRPr="00B46CD6">
              <w:rPr>
                <w:sz w:val="22"/>
                <w:szCs w:val="22"/>
              </w:rPr>
              <w:t>Additional comments on pleural abnormalities. Include on impression.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09B14D" w14:textId="77777777" w:rsidR="00B46CD6" w:rsidRPr="00B46CD6" w:rsidRDefault="00B46CD6" w:rsidP="00B46CD6">
            <w:pPr>
              <w:rPr>
                <w:sz w:val="22"/>
                <w:szCs w:val="22"/>
              </w:rPr>
            </w:pPr>
            <w:r w:rsidRPr="00B46CD6">
              <w:rPr>
                <w:sz w:val="22"/>
                <w:szCs w:val="22"/>
              </w:rPr>
              <w:t>ceoppabi</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E389E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2F105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9342E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7B966D"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46B801" w14:textId="77777777" w:rsidR="00B46CD6" w:rsidRPr="00B46CD6" w:rsidRDefault="00B46CD6" w:rsidP="00B46CD6">
            <w:pPr>
              <w:rPr>
                <w:sz w:val="22"/>
                <w:szCs w:val="22"/>
              </w:rPr>
            </w:pPr>
            <w:r w:rsidRPr="00B46CD6">
              <w:rPr>
                <w:sz w:val="22"/>
                <w:szCs w:val="22"/>
              </w:rPr>
              <w:t>Include in impression</w:t>
            </w:r>
          </w:p>
        </w:tc>
      </w:tr>
      <w:tr w:rsidR="002C0305" w:rsidRPr="00B46CD6" w14:paraId="2109C3B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BC66" w14:textId="77777777" w:rsidR="00B46CD6" w:rsidRPr="00B46CD6" w:rsidRDefault="00B46CD6" w:rsidP="00B46CD6">
            <w:pPr>
              <w:rPr>
                <w:sz w:val="22"/>
                <w:szCs w:val="22"/>
              </w:rPr>
            </w:pPr>
            <w:r w:rsidRPr="00B46CD6">
              <w:rPr>
                <w:sz w:val="22"/>
                <w:szCs w:val="22"/>
              </w:rPr>
              <w:t>329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664B62" w14:textId="77777777" w:rsidR="00B46CD6" w:rsidRPr="00B46CD6" w:rsidRDefault="00B46CD6" w:rsidP="00B46CD6">
            <w:pPr>
              <w:rPr>
                <w:sz w:val="22"/>
                <w:szCs w:val="22"/>
              </w:rPr>
            </w:pPr>
            <w:r w:rsidRPr="00B46CD6">
              <w:rPr>
                <w:sz w:val="22"/>
                <w:szCs w:val="22"/>
              </w:rPr>
              <w:t>Cardiac and Aoritic abnormalities. Aortic calcifications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66962B" w14:textId="77777777" w:rsidR="00B46CD6" w:rsidRPr="00B46CD6" w:rsidRDefault="00B46CD6" w:rsidP="00B46CD6">
            <w:pPr>
              <w:rPr>
                <w:sz w:val="22"/>
                <w:szCs w:val="22"/>
              </w:rPr>
            </w:pPr>
            <w:r w:rsidRPr="00B46CD6">
              <w:rPr>
                <w:sz w:val="22"/>
                <w:szCs w:val="22"/>
              </w:rPr>
              <w:t>cecca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9B9F81"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42CDF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E435C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EEE95A" w14:textId="77777777" w:rsidR="00B46CD6" w:rsidRPr="00B46CD6" w:rsidRDefault="00B46CD6" w:rsidP="00B46CD6">
            <w:pPr>
              <w:rPr>
                <w:sz w:val="22"/>
                <w:szCs w:val="22"/>
              </w:rPr>
            </w:pPr>
            <w:r w:rsidRPr="00B46CD6">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7B2366" w14:textId="77777777" w:rsidR="00B46CD6" w:rsidRPr="00B46CD6" w:rsidRDefault="00B46CD6" w:rsidP="00B46CD6">
            <w:pPr>
              <w:rPr>
                <w:sz w:val="22"/>
                <w:szCs w:val="22"/>
              </w:rPr>
            </w:pPr>
            <w:r w:rsidRPr="00B46CD6">
              <w:rPr>
                <w:sz w:val="22"/>
                <w:szCs w:val="22"/>
              </w:rPr>
              <w:t>-;None;Minimal &lt; ⅓;Moderate;Extensive &gt; ⅔</w:t>
            </w:r>
          </w:p>
        </w:tc>
      </w:tr>
      <w:tr w:rsidR="002C0305" w:rsidRPr="00B46CD6" w14:paraId="78C044D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A61E26" w14:textId="77777777" w:rsidR="00B46CD6" w:rsidRPr="00B46CD6" w:rsidRDefault="00B46CD6" w:rsidP="00B46CD6">
            <w:pPr>
              <w:rPr>
                <w:sz w:val="22"/>
                <w:szCs w:val="22"/>
              </w:rPr>
            </w:pPr>
            <w:r w:rsidRPr="00B46CD6">
              <w:rPr>
                <w:sz w:val="22"/>
                <w:szCs w:val="22"/>
              </w:rPr>
              <w:t>330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DF430B" w14:textId="77777777" w:rsidR="00B46CD6" w:rsidRPr="00B46CD6" w:rsidRDefault="00B46CD6" w:rsidP="00B46CD6">
            <w:pPr>
              <w:rPr>
                <w:sz w:val="22"/>
                <w:szCs w:val="22"/>
              </w:rPr>
            </w:pPr>
            <w:r w:rsidRPr="00B46CD6">
              <w:rPr>
                <w:sz w:val="22"/>
                <w:szCs w:val="22"/>
              </w:rPr>
              <w:t>Cardiac and Aoritic abnormalities. Pericardial effusion severity </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1BA90E" w14:textId="77777777" w:rsidR="00B46CD6" w:rsidRPr="00B46CD6" w:rsidRDefault="00B46CD6" w:rsidP="00B46CD6">
            <w:pPr>
              <w:rPr>
                <w:sz w:val="22"/>
                <w:szCs w:val="22"/>
              </w:rPr>
            </w:pPr>
            <w:r w:rsidRPr="00B46CD6">
              <w:rPr>
                <w:sz w:val="22"/>
                <w:szCs w:val="22"/>
              </w:rPr>
              <w:t>ceprevm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315070"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E77DB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CE31E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5CC6F3" w14:textId="77777777" w:rsidR="00B46CD6" w:rsidRPr="00B46CD6" w:rsidRDefault="00B46CD6" w:rsidP="00B46CD6">
            <w:pPr>
              <w:rPr>
                <w:sz w:val="22"/>
                <w:szCs w:val="22"/>
              </w:rPr>
            </w:pPr>
            <w:r w:rsidRPr="00B46CD6">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495149" w14:textId="77777777" w:rsidR="00B46CD6" w:rsidRPr="00B46CD6" w:rsidRDefault="00B46CD6" w:rsidP="00B46CD6">
            <w:pPr>
              <w:rPr>
                <w:sz w:val="22"/>
                <w:szCs w:val="22"/>
              </w:rPr>
            </w:pPr>
            <w:r w:rsidRPr="00B46CD6">
              <w:rPr>
                <w:sz w:val="22"/>
                <w:szCs w:val="22"/>
              </w:rPr>
              <w:t>-;None;Minimal;Moderate;Extensive</w:t>
            </w:r>
          </w:p>
        </w:tc>
      </w:tr>
      <w:tr w:rsidR="002C0305" w:rsidRPr="00B46CD6" w14:paraId="4619584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1DFED2" w14:textId="77777777" w:rsidR="00B46CD6" w:rsidRPr="00B46CD6" w:rsidRDefault="00B46CD6" w:rsidP="00B46CD6">
            <w:pPr>
              <w:rPr>
                <w:sz w:val="22"/>
                <w:szCs w:val="22"/>
              </w:rPr>
            </w:pPr>
            <w:r w:rsidRPr="00B46CD6">
              <w:rPr>
                <w:sz w:val="22"/>
                <w:szCs w:val="22"/>
              </w:rPr>
              <w:t>331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C56494" w14:textId="77777777" w:rsidR="00B46CD6" w:rsidRPr="00B46CD6" w:rsidRDefault="00B46CD6" w:rsidP="00B46CD6">
            <w:pPr>
              <w:rPr>
                <w:sz w:val="22"/>
                <w:szCs w:val="22"/>
              </w:rPr>
            </w:pPr>
            <w:r w:rsidRPr="00B46CD6">
              <w:rPr>
                <w:sz w:val="22"/>
                <w:szCs w:val="22"/>
              </w:rPr>
              <w:t>Cardiac and Aoritic abnormalities. Pulmonary artery width (mm)</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B054A4" w14:textId="77777777" w:rsidR="00B46CD6" w:rsidRPr="00B46CD6" w:rsidRDefault="00B46CD6" w:rsidP="00B46CD6">
            <w:pPr>
              <w:rPr>
                <w:sz w:val="22"/>
                <w:szCs w:val="22"/>
              </w:rPr>
            </w:pPr>
            <w:r w:rsidRPr="00B46CD6">
              <w:rPr>
                <w:sz w:val="22"/>
                <w:szCs w:val="22"/>
              </w:rPr>
              <w:t>cepaw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ABDE03"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70E90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A8F73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20662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FC8F7B" w14:textId="77777777" w:rsidR="00B46CD6" w:rsidRPr="00B46CD6" w:rsidRDefault="00B46CD6" w:rsidP="00B46CD6">
            <w:pPr>
              <w:rPr>
                <w:sz w:val="22"/>
                <w:szCs w:val="22"/>
              </w:rPr>
            </w:pPr>
            <w:r w:rsidRPr="00B46CD6">
              <w:rPr>
                <w:sz w:val="22"/>
                <w:szCs w:val="22"/>
              </w:rPr>
              <w:t>Pulmonary Artery Width</w:t>
            </w:r>
          </w:p>
        </w:tc>
      </w:tr>
      <w:tr w:rsidR="002C0305" w:rsidRPr="00B46CD6" w14:paraId="177FD45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5D23C4" w14:textId="77777777" w:rsidR="00B46CD6" w:rsidRPr="00B46CD6" w:rsidRDefault="00B46CD6" w:rsidP="00B46CD6">
            <w:pPr>
              <w:rPr>
                <w:sz w:val="22"/>
                <w:szCs w:val="22"/>
              </w:rPr>
            </w:pPr>
            <w:r w:rsidRPr="00B46CD6">
              <w:rPr>
                <w:sz w:val="22"/>
                <w:szCs w:val="22"/>
              </w:rPr>
              <w:t>332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31ECF8" w14:textId="77777777" w:rsidR="00B46CD6" w:rsidRPr="00B46CD6" w:rsidRDefault="00B46CD6" w:rsidP="00B46CD6">
            <w:pPr>
              <w:rPr>
                <w:sz w:val="22"/>
                <w:szCs w:val="22"/>
              </w:rPr>
            </w:pPr>
            <w:r w:rsidRPr="00B46CD6">
              <w:rPr>
                <w:sz w:val="22"/>
                <w:szCs w:val="22"/>
              </w:rPr>
              <w:t>Cardiac and Aoritic abnormalities. Ascending aorta width (mm)</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5CCCF9" w14:textId="77777777" w:rsidR="00B46CD6" w:rsidRPr="00B46CD6" w:rsidRDefault="00B46CD6" w:rsidP="00B46CD6">
            <w:pPr>
              <w:rPr>
                <w:sz w:val="22"/>
                <w:szCs w:val="22"/>
              </w:rPr>
            </w:pPr>
            <w:r w:rsidRPr="00B46CD6">
              <w:rPr>
                <w:sz w:val="22"/>
                <w:szCs w:val="22"/>
              </w:rPr>
              <w:t>ceaow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302F1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8A8B5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11A07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44DC3A"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C17A5C" w14:textId="77777777" w:rsidR="00B46CD6" w:rsidRPr="00B46CD6" w:rsidRDefault="00B46CD6" w:rsidP="00B46CD6">
            <w:pPr>
              <w:rPr>
                <w:sz w:val="22"/>
                <w:szCs w:val="22"/>
              </w:rPr>
            </w:pPr>
            <w:r w:rsidRPr="00B46CD6">
              <w:rPr>
                <w:sz w:val="22"/>
                <w:szCs w:val="22"/>
              </w:rPr>
              <w:t>Ascending Aorta Width</w:t>
            </w:r>
          </w:p>
        </w:tc>
      </w:tr>
      <w:tr w:rsidR="002C0305" w:rsidRPr="00B46CD6" w14:paraId="52D47CA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02F5CA" w14:textId="77777777" w:rsidR="00B46CD6" w:rsidRPr="00B46CD6" w:rsidRDefault="00B46CD6" w:rsidP="00B46CD6">
            <w:pPr>
              <w:rPr>
                <w:sz w:val="22"/>
                <w:szCs w:val="22"/>
              </w:rPr>
            </w:pPr>
            <w:r w:rsidRPr="00B46CD6">
              <w:rPr>
                <w:sz w:val="22"/>
                <w:szCs w:val="22"/>
              </w:rPr>
              <w:t>333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9BFF7A" w14:textId="77777777" w:rsidR="00B46CD6" w:rsidRPr="00B46CD6" w:rsidRDefault="00B46CD6" w:rsidP="00B46CD6">
            <w:pPr>
              <w:rPr>
                <w:sz w:val="22"/>
                <w:szCs w:val="22"/>
              </w:rPr>
            </w:pPr>
            <w:r w:rsidRPr="00B46CD6">
              <w:rPr>
                <w:sz w:val="22"/>
                <w:szCs w:val="22"/>
              </w:rPr>
              <w:t>Cardiac and Aoritic abnormalities. Additional comments on cardiac abnormalities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A4D4E4" w14:textId="77777777" w:rsidR="00B46CD6" w:rsidRPr="00B46CD6" w:rsidRDefault="00B46CD6" w:rsidP="00B46CD6">
            <w:pPr>
              <w:rPr>
                <w:sz w:val="22"/>
                <w:szCs w:val="22"/>
              </w:rPr>
            </w:pPr>
            <w:r w:rsidRPr="00B46CD6">
              <w:rPr>
                <w:sz w:val="22"/>
                <w:szCs w:val="22"/>
              </w:rPr>
              <w:t>cecommca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882C7B" w14:textId="77777777" w:rsidR="00B46CD6" w:rsidRPr="00B46CD6" w:rsidRDefault="00B46CD6" w:rsidP="00B46CD6">
            <w:pPr>
              <w:rPr>
                <w:sz w:val="22"/>
                <w:szCs w:val="22"/>
              </w:rPr>
            </w:pPr>
            <w:r w:rsidRPr="00B46CD6">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1F5BF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1851E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09BFD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1251AF" w14:textId="77777777" w:rsidR="00B46CD6" w:rsidRPr="00B46CD6" w:rsidRDefault="00B46CD6" w:rsidP="00B46CD6">
            <w:pPr>
              <w:rPr>
                <w:sz w:val="22"/>
                <w:szCs w:val="22"/>
              </w:rPr>
            </w:pPr>
            <w:r w:rsidRPr="00B46CD6">
              <w:rPr>
                <w:sz w:val="22"/>
                <w:szCs w:val="22"/>
              </w:rPr>
              <w:t>Additional comments on cardiac abnormalities</w:t>
            </w:r>
          </w:p>
        </w:tc>
      </w:tr>
      <w:tr w:rsidR="002C0305" w:rsidRPr="00B46CD6" w14:paraId="394008A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BF7AA5" w14:textId="77777777" w:rsidR="00B46CD6" w:rsidRPr="00B46CD6" w:rsidRDefault="00B46CD6" w:rsidP="00B46CD6">
            <w:pPr>
              <w:rPr>
                <w:sz w:val="22"/>
                <w:szCs w:val="22"/>
              </w:rPr>
            </w:pPr>
            <w:r w:rsidRPr="00B46CD6">
              <w:rPr>
                <w:sz w:val="22"/>
                <w:szCs w:val="22"/>
              </w:rPr>
              <w:t>334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D0F392" w14:textId="77777777" w:rsidR="00B46CD6" w:rsidRPr="00B46CD6" w:rsidRDefault="00B46CD6" w:rsidP="00B46CD6">
            <w:pPr>
              <w:rPr>
                <w:sz w:val="22"/>
                <w:szCs w:val="22"/>
              </w:rPr>
            </w:pPr>
            <w:r w:rsidRPr="00B46CD6">
              <w:rPr>
                <w:sz w:val="22"/>
                <w:szCs w:val="22"/>
              </w:rPr>
              <w:t>Cardiac and Aoritic abnormalities. Additional comments on cardiac abnormalities. Include on impression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1CE389" w14:textId="77777777" w:rsidR="00B46CD6" w:rsidRPr="00B46CD6" w:rsidRDefault="00B46CD6" w:rsidP="00B46CD6">
            <w:pPr>
              <w:rPr>
                <w:sz w:val="22"/>
                <w:szCs w:val="22"/>
              </w:rPr>
            </w:pPr>
            <w:r w:rsidRPr="00B46CD6">
              <w:rPr>
                <w:sz w:val="22"/>
                <w:szCs w:val="22"/>
              </w:rPr>
              <w:t>cecommcai</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51BAC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779DD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EE2AE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EFA5F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BE1533" w14:textId="77777777" w:rsidR="00B46CD6" w:rsidRPr="00B46CD6" w:rsidRDefault="00B46CD6" w:rsidP="00B46CD6">
            <w:pPr>
              <w:rPr>
                <w:sz w:val="22"/>
                <w:szCs w:val="22"/>
              </w:rPr>
            </w:pPr>
            <w:r w:rsidRPr="00B46CD6">
              <w:rPr>
                <w:sz w:val="22"/>
                <w:szCs w:val="22"/>
              </w:rPr>
              <w:t>Include in impression</w:t>
            </w:r>
          </w:p>
        </w:tc>
      </w:tr>
      <w:tr w:rsidR="002C0305" w:rsidRPr="00B46CD6" w14:paraId="6DFD454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993201" w14:textId="77777777" w:rsidR="00B46CD6" w:rsidRPr="00B46CD6" w:rsidRDefault="00B46CD6" w:rsidP="00B46CD6">
            <w:pPr>
              <w:rPr>
                <w:sz w:val="22"/>
                <w:szCs w:val="22"/>
              </w:rPr>
            </w:pPr>
            <w:r w:rsidRPr="00B46CD6">
              <w:rPr>
                <w:sz w:val="22"/>
                <w:szCs w:val="22"/>
              </w:rPr>
              <w:t>335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203ECE" w14:textId="77777777" w:rsidR="00B46CD6" w:rsidRPr="00B46CD6" w:rsidRDefault="00B46CD6" w:rsidP="00B46CD6">
            <w:pPr>
              <w:rPr>
                <w:sz w:val="22"/>
                <w:szCs w:val="22"/>
              </w:rPr>
            </w:pPr>
            <w:r w:rsidRPr="00B46CD6">
              <w:rPr>
                <w:sz w:val="22"/>
                <w:szCs w:val="22"/>
              </w:rPr>
              <w:t>Neck and mediastinal abnormalities. Thyroid</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165AFF" w14:textId="77777777" w:rsidR="00B46CD6" w:rsidRPr="00B46CD6" w:rsidRDefault="00B46CD6" w:rsidP="00B46CD6">
            <w:pPr>
              <w:rPr>
                <w:sz w:val="22"/>
                <w:szCs w:val="22"/>
              </w:rPr>
            </w:pPr>
            <w:r w:rsidRPr="00B46CD6">
              <w:rPr>
                <w:sz w:val="22"/>
                <w:szCs w:val="22"/>
              </w:rPr>
              <w:t>ceata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ADD3A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9CD66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D9099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531691"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95918A" w14:textId="77777777" w:rsidR="00B46CD6" w:rsidRPr="00B46CD6" w:rsidRDefault="00B46CD6" w:rsidP="00B46CD6">
            <w:pPr>
              <w:rPr>
                <w:sz w:val="22"/>
                <w:szCs w:val="22"/>
              </w:rPr>
            </w:pPr>
            <w:r w:rsidRPr="00B46CD6">
              <w:rPr>
                <w:sz w:val="22"/>
                <w:szCs w:val="22"/>
              </w:rPr>
              <w:t>Yes</w:t>
            </w:r>
          </w:p>
        </w:tc>
      </w:tr>
      <w:tr w:rsidR="002C0305" w:rsidRPr="00B46CD6" w14:paraId="1940BC9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58AA03" w14:textId="77777777" w:rsidR="00B46CD6" w:rsidRPr="00B46CD6" w:rsidRDefault="00B46CD6" w:rsidP="00B46CD6">
            <w:pPr>
              <w:rPr>
                <w:sz w:val="22"/>
                <w:szCs w:val="22"/>
              </w:rPr>
            </w:pPr>
            <w:r w:rsidRPr="00B46CD6">
              <w:rPr>
                <w:sz w:val="22"/>
                <w:szCs w:val="22"/>
              </w:rPr>
              <w:t>336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7F057C" w14:textId="77777777" w:rsidR="00B46CD6" w:rsidRPr="00B46CD6" w:rsidRDefault="00B46CD6" w:rsidP="00B46CD6">
            <w:pPr>
              <w:rPr>
                <w:sz w:val="22"/>
                <w:szCs w:val="22"/>
              </w:rPr>
            </w:pPr>
            <w:r w:rsidRPr="00B46CD6">
              <w:rPr>
                <w:sz w:val="22"/>
                <w:szCs w:val="22"/>
              </w:rPr>
              <w:t>Neck and mediastinal abnormalities. Thyroid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02626D" w14:textId="77777777" w:rsidR="00B46CD6" w:rsidRPr="00B46CD6" w:rsidRDefault="00B46CD6" w:rsidP="00B46CD6">
            <w:pPr>
              <w:rPr>
                <w:sz w:val="22"/>
                <w:szCs w:val="22"/>
              </w:rPr>
            </w:pPr>
            <w:r w:rsidRPr="00B46CD6">
              <w:rPr>
                <w:sz w:val="22"/>
                <w:szCs w:val="22"/>
              </w:rPr>
              <w:t>ceatc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86DD8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ECFCB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A7408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62A122" w14:textId="77777777" w:rsidR="00B46CD6" w:rsidRPr="00B46CD6" w:rsidRDefault="00B46CD6" w:rsidP="00B46CD6">
            <w:pPr>
              <w:rPr>
                <w:sz w:val="22"/>
                <w:szCs w:val="22"/>
              </w:rPr>
            </w:pPr>
            <w:r w:rsidRPr="00B46CD6">
              <w:rPr>
                <w:sz w:val="22"/>
                <w:szCs w:val="22"/>
              </w:rPr>
              <w:t>c</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CC4A06" w14:textId="77777777" w:rsidR="00B46CD6" w:rsidRPr="00B46CD6" w:rsidRDefault="00B46CD6" w:rsidP="00B46CD6">
            <w:pPr>
              <w:rPr>
                <w:sz w:val="22"/>
                <w:szCs w:val="22"/>
              </w:rPr>
            </w:pPr>
            <w:r w:rsidRPr="00B46CD6">
              <w:rPr>
                <w:sz w:val="22"/>
                <w:szCs w:val="22"/>
              </w:rPr>
              <w:t>Calcification</w:t>
            </w:r>
          </w:p>
        </w:tc>
      </w:tr>
      <w:tr w:rsidR="002C0305" w:rsidRPr="00B46CD6" w14:paraId="33A6D5C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90DD93" w14:textId="77777777" w:rsidR="00B46CD6" w:rsidRPr="00B46CD6" w:rsidRDefault="00B46CD6" w:rsidP="00B46CD6">
            <w:pPr>
              <w:rPr>
                <w:sz w:val="22"/>
                <w:szCs w:val="22"/>
              </w:rPr>
            </w:pPr>
            <w:r w:rsidRPr="00B46CD6">
              <w:rPr>
                <w:sz w:val="22"/>
                <w:szCs w:val="22"/>
              </w:rPr>
              <w:t>337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914AFC" w14:textId="77777777" w:rsidR="00B46CD6" w:rsidRPr="00B46CD6" w:rsidRDefault="00B46CD6" w:rsidP="00B46CD6">
            <w:pPr>
              <w:rPr>
                <w:sz w:val="22"/>
                <w:szCs w:val="22"/>
              </w:rPr>
            </w:pPr>
            <w:r w:rsidRPr="00B46CD6">
              <w:rPr>
                <w:sz w:val="22"/>
                <w:szCs w:val="22"/>
              </w:rPr>
              <w:t>Neck and mediastinal abnormalities. Thyroid Cyst/nodule &lt; 15 mm</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F685AE" w14:textId="77777777" w:rsidR="00B46CD6" w:rsidRPr="00B46CD6" w:rsidRDefault="00B46CD6" w:rsidP="00B46CD6">
            <w:pPr>
              <w:rPr>
                <w:sz w:val="22"/>
                <w:szCs w:val="22"/>
              </w:rPr>
            </w:pPr>
            <w:r w:rsidRPr="00B46CD6">
              <w:rPr>
                <w:sz w:val="22"/>
                <w:szCs w:val="22"/>
              </w:rPr>
              <w:t>ceaty</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733FC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62676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26619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79CE85"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48BE0" w14:textId="77777777" w:rsidR="00B46CD6" w:rsidRPr="00B46CD6" w:rsidRDefault="00B46CD6" w:rsidP="00B46CD6">
            <w:pPr>
              <w:rPr>
                <w:sz w:val="22"/>
                <w:szCs w:val="22"/>
              </w:rPr>
            </w:pPr>
            <w:r w:rsidRPr="00B46CD6">
              <w:rPr>
                <w:sz w:val="22"/>
                <w:szCs w:val="22"/>
              </w:rPr>
              <w:t>Cyst/nodule &lt; 15 mm</w:t>
            </w:r>
          </w:p>
        </w:tc>
      </w:tr>
      <w:tr w:rsidR="002C0305" w:rsidRPr="00B46CD6" w14:paraId="40339C0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6354F6" w14:textId="77777777" w:rsidR="00B46CD6" w:rsidRPr="00B46CD6" w:rsidRDefault="00B46CD6" w:rsidP="00B46CD6">
            <w:pPr>
              <w:rPr>
                <w:sz w:val="22"/>
                <w:szCs w:val="22"/>
              </w:rPr>
            </w:pPr>
            <w:r w:rsidRPr="00B46CD6">
              <w:rPr>
                <w:sz w:val="22"/>
                <w:szCs w:val="22"/>
              </w:rPr>
              <w:t>338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BF20E8" w14:textId="77777777" w:rsidR="00B46CD6" w:rsidRPr="00B46CD6" w:rsidRDefault="00B46CD6" w:rsidP="00B46CD6">
            <w:pPr>
              <w:rPr>
                <w:sz w:val="22"/>
                <w:szCs w:val="22"/>
              </w:rPr>
            </w:pPr>
            <w:r w:rsidRPr="00B46CD6">
              <w:rPr>
                <w:sz w:val="22"/>
                <w:szCs w:val="22"/>
              </w:rPr>
              <w:t>Neck and mediastinal abnormalities. Thyroid Mass </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5E3F51" w14:textId="77777777" w:rsidR="00B46CD6" w:rsidRPr="00B46CD6" w:rsidRDefault="00B46CD6" w:rsidP="00B46CD6">
            <w:pPr>
              <w:rPr>
                <w:sz w:val="22"/>
                <w:szCs w:val="22"/>
              </w:rPr>
            </w:pPr>
            <w:r w:rsidRPr="00B46CD6">
              <w:rPr>
                <w:sz w:val="22"/>
                <w:szCs w:val="22"/>
              </w:rPr>
              <w:t>ceatm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AFFAD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37D47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DEAD8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B3D4C7"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F6D419" w14:textId="77777777" w:rsidR="00B46CD6" w:rsidRPr="00B46CD6" w:rsidRDefault="00B46CD6" w:rsidP="00B46CD6">
            <w:pPr>
              <w:rPr>
                <w:sz w:val="22"/>
                <w:szCs w:val="22"/>
              </w:rPr>
            </w:pPr>
            <w:r w:rsidRPr="00B46CD6">
              <w:rPr>
                <w:sz w:val="22"/>
                <w:szCs w:val="22"/>
              </w:rPr>
              <w:t>Mass</w:t>
            </w:r>
          </w:p>
        </w:tc>
      </w:tr>
      <w:tr w:rsidR="002C0305" w:rsidRPr="00B46CD6" w14:paraId="79547E3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F55CF6" w14:textId="77777777" w:rsidR="00B46CD6" w:rsidRPr="00B46CD6" w:rsidRDefault="00B46CD6" w:rsidP="00B46CD6">
            <w:pPr>
              <w:rPr>
                <w:sz w:val="22"/>
                <w:szCs w:val="22"/>
              </w:rPr>
            </w:pPr>
            <w:r w:rsidRPr="00B46CD6">
              <w:rPr>
                <w:sz w:val="22"/>
                <w:szCs w:val="22"/>
              </w:rPr>
              <w:t>339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FC077B" w14:textId="77777777" w:rsidR="00B46CD6" w:rsidRPr="00B46CD6" w:rsidRDefault="00B46CD6" w:rsidP="00B46CD6">
            <w:pPr>
              <w:rPr>
                <w:sz w:val="22"/>
                <w:szCs w:val="22"/>
              </w:rPr>
            </w:pPr>
            <w:r w:rsidRPr="00B46CD6">
              <w:rPr>
                <w:sz w:val="22"/>
                <w:szCs w:val="22"/>
              </w:rPr>
              <w:t>Neck and mediastinal abnormalities. Thyroid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B7E9C7" w14:textId="77777777" w:rsidR="00B46CD6" w:rsidRPr="00B46CD6" w:rsidRDefault="00B46CD6" w:rsidP="00B46CD6">
            <w:pPr>
              <w:rPr>
                <w:sz w:val="22"/>
                <w:szCs w:val="22"/>
              </w:rPr>
            </w:pPr>
            <w:r w:rsidRPr="00B46CD6">
              <w:rPr>
                <w:sz w:val="22"/>
                <w:szCs w:val="22"/>
              </w:rPr>
              <w:t>ceato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9046F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FE689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00197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DCC5B0" w14:textId="77777777" w:rsidR="00B46CD6" w:rsidRPr="00B46CD6" w:rsidRDefault="00B46CD6" w:rsidP="00B46CD6">
            <w:pPr>
              <w:rPr>
                <w:sz w:val="22"/>
                <w:szCs w:val="22"/>
              </w:rPr>
            </w:pPr>
            <w:r w:rsidRPr="00B46CD6">
              <w:rPr>
                <w:sz w:val="22"/>
                <w:szCs w:val="22"/>
              </w:rPr>
              <w:t>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98CF45" w14:textId="77777777" w:rsidR="00B46CD6" w:rsidRPr="00B46CD6" w:rsidRDefault="00B46CD6" w:rsidP="00B46CD6">
            <w:pPr>
              <w:rPr>
                <w:sz w:val="22"/>
                <w:szCs w:val="22"/>
              </w:rPr>
            </w:pPr>
            <w:r w:rsidRPr="00B46CD6">
              <w:rPr>
                <w:sz w:val="22"/>
                <w:szCs w:val="22"/>
              </w:rPr>
              <w:t>Other</w:t>
            </w:r>
          </w:p>
        </w:tc>
      </w:tr>
      <w:tr w:rsidR="002C0305" w:rsidRPr="00B46CD6" w14:paraId="5E09E4B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7A7F8F" w14:textId="77777777" w:rsidR="00B46CD6" w:rsidRPr="00B46CD6" w:rsidRDefault="00B46CD6" w:rsidP="00B46CD6">
            <w:pPr>
              <w:rPr>
                <w:sz w:val="22"/>
                <w:szCs w:val="22"/>
              </w:rPr>
            </w:pPr>
            <w:r w:rsidRPr="00B46CD6">
              <w:rPr>
                <w:sz w:val="22"/>
                <w:szCs w:val="22"/>
              </w:rPr>
              <w:t>340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7C75BB" w14:textId="77777777" w:rsidR="00B46CD6" w:rsidRPr="00B46CD6" w:rsidRDefault="00B46CD6" w:rsidP="00B46CD6">
            <w:pPr>
              <w:rPr>
                <w:sz w:val="22"/>
                <w:szCs w:val="22"/>
              </w:rPr>
            </w:pPr>
            <w:r w:rsidRPr="00B46CD6">
              <w:rPr>
                <w:sz w:val="22"/>
                <w:szCs w:val="22"/>
              </w:rPr>
              <w:t>Neck and mediastinal abnormalities. Throid Specifiy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BD462C" w14:textId="77777777" w:rsidR="00B46CD6" w:rsidRPr="00B46CD6" w:rsidRDefault="00B46CD6" w:rsidP="00B46CD6">
            <w:pPr>
              <w:rPr>
                <w:sz w:val="22"/>
                <w:szCs w:val="22"/>
              </w:rPr>
            </w:pPr>
            <w:r w:rsidRPr="00B46CD6">
              <w:rPr>
                <w:sz w:val="22"/>
                <w:szCs w:val="22"/>
              </w:rPr>
              <w:t>ceatos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39EB83"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0CDF26"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D9977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95525B"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852C86" w14:textId="77777777" w:rsidR="00B46CD6" w:rsidRPr="00B46CD6" w:rsidRDefault="00B46CD6" w:rsidP="00B46CD6">
            <w:pPr>
              <w:rPr>
                <w:sz w:val="22"/>
                <w:szCs w:val="22"/>
              </w:rPr>
            </w:pPr>
            <w:r w:rsidRPr="00B46CD6">
              <w:rPr>
                <w:sz w:val="22"/>
                <w:szCs w:val="22"/>
              </w:rPr>
              <w:t>Specify</w:t>
            </w:r>
          </w:p>
        </w:tc>
      </w:tr>
      <w:tr w:rsidR="002C0305" w:rsidRPr="00B46CD6" w14:paraId="581D4E0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996BF2" w14:textId="77777777" w:rsidR="00B46CD6" w:rsidRPr="00B46CD6" w:rsidRDefault="00B46CD6" w:rsidP="00B46CD6">
            <w:pPr>
              <w:rPr>
                <w:sz w:val="22"/>
                <w:szCs w:val="22"/>
              </w:rPr>
            </w:pPr>
            <w:r w:rsidRPr="00B46CD6">
              <w:rPr>
                <w:sz w:val="22"/>
                <w:szCs w:val="22"/>
              </w:rPr>
              <w:t>341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CF06B7" w14:textId="77777777" w:rsidR="00B46CD6" w:rsidRPr="00B46CD6" w:rsidRDefault="00B46CD6" w:rsidP="00B46CD6">
            <w:pPr>
              <w:rPr>
                <w:sz w:val="22"/>
                <w:szCs w:val="22"/>
              </w:rPr>
            </w:pPr>
            <w:r w:rsidRPr="00B46CD6">
              <w:rPr>
                <w:sz w:val="22"/>
                <w:szCs w:val="22"/>
              </w:rPr>
              <w:t>Neck and mediastinal abnormalities. Thymus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19895" w14:textId="77777777" w:rsidR="00B46CD6" w:rsidRPr="00B46CD6" w:rsidRDefault="00B46CD6" w:rsidP="00B46CD6">
            <w:pPr>
              <w:rPr>
                <w:sz w:val="22"/>
                <w:szCs w:val="22"/>
              </w:rPr>
            </w:pPr>
            <w:r w:rsidRPr="00B46CD6">
              <w:rPr>
                <w:sz w:val="22"/>
                <w:szCs w:val="22"/>
              </w:rPr>
              <w:t>ceaya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8780D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679E7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37F32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7825E3"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5265EF" w14:textId="77777777" w:rsidR="00B46CD6" w:rsidRPr="00B46CD6" w:rsidRDefault="00B46CD6" w:rsidP="00B46CD6">
            <w:pPr>
              <w:rPr>
                <w:sz w:val="22"/>
                <w:szCs w:val="22"/>
              </w:rPr>
            </w:pPr>
            <w:r w:rsidRPr="00B46CD6">
              <w:rPr>
                <w:sz w:val="22"/>
                <w:szCs w:val="22"/>
              </w:rPr>
              <w:t>Yes</w:t>
            </w:r>
          </w:p>
        </w:tc>
      </w:tr>
      <w:tr w:rsidR="002C0305" w:rsidRPr="00B46CD6" w14:paraId="6497B3B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4731F7" w14:textId="77777777" w:rsidR="00B46CD6" w:rsidRPr="00B46CD6" w:rsidRDefault="00B46CD6" w:rsidP="00B46CD6">
            <w:pPr>
              <w:rPr>
                <w:sz w:val="22"/>
                <w:szCs w:val="22"/>
              </w:rPr>
            </w:pPr>
            <w:r w:rsidRPr="00B46CD6">
              <w:rPr>
                <w:sz w:val="22"/>
                <w:szCs w:val="22"/>
              </w:rPr>
              <w:t>342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4BF41" w14:textId="77777777" w:rsidR="00B46CD6" w:rsidRPr="00B46CD6" w:rsidRDefault="00B46CD6" w:rsidP="00B46CD6">
            <w:pPr>
              <w:rPr>
                <w:sz w:val="22"/>
                <w:szCs w:val="22"/>
              </w:rPr>
            </w:pPr>
            <w:r w:rsidRPr="00B46CD6">
              <w:rPr>
                <w:sz w:val="22"/>
                <w:szCs w:val="22"/>
              </w:rPr>
              <w:t>Neck and mediastinal abnormalities. Thymus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39D118" w14:textId="77777777" w:rsidR="00B46CD6" w:rsidRPr="00B46CD6" w:rsidRDefault="00B46CD6" w:rsidP="00B46CD6">
            <w:pPr>
              <w:rPr>
                <w:sz w:val="22"/>
                <w:szCs w:val="22"/>
              </w:rPr>
            </w:pPr>
            <w:r w:rsidRPr="00B46CD6">
              <w:rPr>
                <w:sz w:val="22"/>
                <w:szCs w:val="22"/>
              </w:rPr>
              <w:t>ceayc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174D3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F98DC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C20C2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57FDDD" w14:textId="77777777" w:rsidR="00B46CD6" w:rsidRPr="00B46CD6" w:rsidRDefault="00B46CD6" w:rsidP="00B46CD6">
            <w:pPr>
              <w:rPr>
                <w:sz w:val="22"/>
                <w:szCs w:val="22"/>
              </w:rPr>
            </w:pPr>
            <w:r w:rsidRPr="00B46CD6">
              <w:rPr>
                <w:sz w:val="22"/>
                <w:szCs w:val="22"/>
              </w:rPr>
              <w:t>c</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B30A1B" w14:textId="77777777" w:rsidR="00B46CD6" w:rsidRPr="00B46CD6" w:rsidRDefault="00B46CD6" w:rsidP="00B46CD6">
            <w:pPr>
              <w:rPr>
                <w:sz w:val="22"/>
                <w:szCs w:val="22"/>
              </w:rPr>
            </w:pPr>
            <w:r w:rsidRPr="00B46CD6">
              <w:rPr>
                <w:sz w:val="22"/>
                <w:szCs w:val="22"/>
              </w:rPr>
              <w:t>Calcification</w:t>
            </w:r>
          </w:p>
        </w:tc>
      </w:tr>
      <w:tr w:rsidR="002C0305" w:rsidRPr="00B46CD6" w14:paraId="772B5AD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D5F102" w14:textId="77777777" w:rsidR="00B46CD6" w:rsidRPr="00B46CD6" w:rsidRDefault="00B46CD6" w:rsidP="00B46CD6">
            <w:pPr>
              <w:rPr>
                <w:sz w:val="22"/>
                <w:szCs w:val="22"/>
              </w:rPr>
            </w:pPr>
            <w:r w:rsidRPr="00B46CD6">
              <w:rPr>
                <w:sz w:val="22"/>
                <w:szCs w:val="22"/>
              </w:rPr>
              <w:t>343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8BB3CA" w14:textId="77777777" w:rsidR="00B46CD6" w:rsidRPr="00B46CD6" w:rsidRDefault="00B46CD6" w:rsidP="00B46CD6">
            <w:pPr>
              <w:rPr>
                <w:sz w:val="22"/>
                <w:szCs w:val="22"/>
              </w:rPr>
            </w:pPr>
            <w:r w:rsidRPr="00B46CD6">
              <w:rPr>
                <w:sz w:val="22"/>
                <w:szCs w:val="22"/>
              </w:rPr>
              <w:t>Neck and mediastinal abnormalities. Thymus Cyst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7D32F6" w14:textId="77777777" w:rsidR="00B46CD6" w:rsidRPr="00B46CD6" w:rsidRDefault="00B46CD6" w:rsidP="00B46CD6">
            <w:pPr>
              <w:rPr>
                <w:sz w:val="22"/>
                <w:szCs w:val="22"/>
              </w:rPr>
            </w:pPr>
            <w:r w:rsidRPr="00B46CD6">
              <w:rPr>
                <w:sz w:val="22"/>
                <w:szCs w:val="22"/>
              </w:rPr>
              <w:t>ceayy</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8D47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9BD5E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6A2F1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9CC73E"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94591D" w14:textId="77777777" w:rsidR="00B46CD6" w:rsidRPr="00B46CD6" w:rsidRDefault="00B46CD6" w:rsidP="00B46CD6">
            <w:pPr>
              <w:rPr>
                <w:sz w:val="22"/>
                <w:szCs w:val="22"/>
              </w:rPr>
            </w:pPr>
            <w:r w:rsidRPr="00B46CD6">
              <w:rPr>
                <w:sz w:val="22"/>
                <w:szCs w:val="22"/>
              </w:rPr>
              <w:t>Cyst</w:t>
            </w:r>
          </w:p>
        </w:tc>
      </w:tr>
      <w:tr w:rsidR="002C0305" w:rsidRPr="00B46CD6" w14:paraId="3BE5BBF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49CC5E" w14:textId="77777777" w:rsidR="00B46CD6" w:rsidRPr="00B46CD6" w:rsidRDefault="00B46CD6" w:rsidP="00B46CD6">
            <w:pPr>
              <w:rPr>
                <w:sz w:val="22"/>
                <w:szCs w:val="22"/>
              </w:rPr>
            </w:pPr>
            <w:r w:rsidRPr="00B46CD6">
              <w:rPr>
                <w:sz w:val="22"/>
                <w:szCs w:val="22"/>
              </w:rPr>
              <w:t>344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320433" w14:textId="77777777" w:rsidR="00B46CD6" w:rsidRPr="00B46CD6" w:rsidRDefault="00B46CD6" w:rsidP="00B46CD6">
            <w:pPr>
              <w:rPr>
                <w:sz w:val="22"/>
                <w:szCs w:val="22"/>
              </w:rPr>
            </w:pPr>
            <w:r w:rsidRPr="00B46CD6">
              <w:rPr>
                <w:sz w:val="22"/>
                <w:szCs w:val="22"/>
              </w:rPr>
              <w:t>Neck and mediastinal abnormalities. Thymus Mass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D7C809" w14:textId="77777777" w:rsidR="00B46CD6" w:rsidRPr="00B46CD6" w:rsidRDefault="00B46CD6" w:rsidP="00B46CD6">
            <w:pPr>
              <w:rPr>
                <w:sz w:val="22"/>
                <w:szCs w:val="22"/>
              </w:rPr>
            </w:pPr>
            <w:r w:rsidRPr="00B46CD6">
              <w:rPr>
                <w:sz w:val="22"/>
                <w:szCs w:val="22"/>
              </w:rPr>
              <w:t>ceaym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21BAE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0B8A7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CB64D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E9ABF4"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76B40A" w14:textId="77777777" w:rsidR="00B46CD6" w:rsidRPr="00B46CD6" w:rsidRDefault="00B46CD6" w:rsidP="00B46CD6">
            <w:pPr>
              <w:rPr>
                <w:sz w:val="22"/>
                <w:szCs w:val="22"/>
              </w:rPr>
            </w:pPr>
            <w:r w:rsidRPr="00B46CD6">
              <w:rPr>
                <w:sz w:val="22"/>
                <w:szCs w:val="22"/>
              </w:rPr>
              <w:t>Mass</w:t>
            </w:r>
          </w:p>
        </w:tc>
      </w:tr>
      <w:tr w:rsidR="002C0305" w:rsidRPr="00B46CD6" w14:paraId="33AA575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691F36" w14:textId="77777777" w:rsidR="00B46CD6" w:rsidRPr="00B46CD6" w:rsidRDefault="00B46CD6" w:rsidP="00B46CD6">
            <w:pPr>
              <w:rPr>
                <w:sz w:val="22"/>
                <w:szCs w:val="22"/>
              </w:rPr>
            </w:pPr>
            <w:r w:rsidRPr="00B46CD6">
              <w:rPr>
                <w:sz w:val="22"/>
                <w:szCs w:val="22"/>
              </w:rPr>
              <w:t>345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DF6011" w14:textId="77777777" w:rsidR="00B46CD6" w:rsidRPr="00B46CD6" w:rsidRDefault="00B46CD6" w:rsidP="00B46CD6">
            <w:pPr>
              <w:rPr>
                <w:sz w:val="22"/>
                <w:szCs w:val="22"/>
              </w:rPr>
            </w:pPr>
            <w:r w:rsidRPr="00B46CD6">
              <w:rPr>
                <w:sz w:val="22"/>
                <w:szCs w:val="22"/>
              </w:rPr>
              <w:t>Neck and mediastinal abnormalities. Thymus.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7532FC" w14:textId="77777777" w:rsidR="00B46CD6" w:rsidRPr="00B46CD6" w:rsidRDefault="00B46CD6" w:rsidP="00B46CD6">
            <w:pPr>
              <w:rPr>
                <w:sz w:val="22"/>
                <w:szCs w:val="22"/>
              </w:rPr>
            </w:pPr>
            <w:r w:rsidRPr="00B46CD6">
              <w:rPr>
                <w:sz w:val="22"/>
                <w:szCs w:val="22"/>
              </w:rPr>
              <w:t>ceayo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31B9F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B869C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BF262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28643C" w14:textId="77777777" w:rsidR="00B46CD6" w:rsidRPr="00B46CD6" w:rsidRDefault="00B46CD6" w:rsidP="00B46CD6">
            <w:pPr>
              <w:rPr>
                <w:sz w:val="22"/>
                <w:szCs w:val="22"/>
              </w:rPr>
            </w:pPr>
            <w:r w:rsidRPr="00B46CD6">
              <w:rPr>
                <w:sz w:val="22"/>
                <w:szCs w:val="22"/>
              </w:rPr>
              <w:t>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9A548C" w14:textId="77777777" w:rsidR="00B46CD6" w:rsidRPr="00B46CD6" w:rsidRDefault="00B46CD6" w:rsidP="00B46CD6">
            <w:pPr>
              <w:rPr>
                <w:sz w:val="22"/>
                <w:szCs w:val="22"/>
              </w:rPr>
            </w:pPr>
            <w:r w:rsidRPr="00B46CD6">
              <w:rPr>
                <w:sz w:val="22"/>
                <w:szCs w:val="22"/>
              </w:rPr>
              <w:t>Other</w:t>
            </w:r>
          </w:p>
        </w:tc>
      </w:tr>
      <w:tr w:rsidR="002C0305" w:rsidRPr="00B46CD6" w14:paraId="26B8F56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E5DF07" w14:textId="77777777" w:rsidR="00B46CD6" w:rsidRPr="00B46CD6" w:rsidRDefault="00B46CD6" w:rsidP="00B46CD6">
            <w:pPr>
              <w:rPr>
                <w:sz w:val="22"/>
                <w:szCs w:val="22"/>
              </w:rPr>
            </w:pPr>
            <w:r w:rsidRPr="00B46CD6">
              <w:rPr>
                <w:sz w:val="22"/>
                <w:szCs w:val="22"/>
              </w:rPr>
              <w:t>346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A9E663" w14:textId="77777777" w:rsidR="00B46CD6" w:rsidRPr="00B46CD6" w:rsidRDefault="00B46CD6" w:rsidP="00B46CD6">
            <w:pPr>
              <w:rPr>
                <w:sz w:val="22"/>
                <w:szCs w:val="22"/>
              </w:rPr>
            </w:pPr>
            <w:r w:rsidRPr="00B46CD6">
              <w:rPr>
                <w:sz w:val="22"/>
                <w:szCs w:val="22"/>
              </w:rPr>
              <w:t>Neck and mediastinal abnormalities. Thymus Speicfy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F82B73" w14:textId="77777777" w:rsidR="00B46CD6" w:rsidRPr="00B46CD6" w:rsidRDefault="00B46CD6" w:rsidP="00B46CD6">
            <w:pPr>
              <w:rPr>
                <w:sz w:val="22"/>
                <w:szCs w:val="22"/>
              </w:rPr>
            </w:pPr>
            <w:r w:rsidRPr="00B46CD6">
              <w:rPr>
                <w:sz w:val="22"/>
                <w:szCs w:val="22"/>
              </w:rPr>
              <w:t>ceayos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A7993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ACD26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109EF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AE888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B94C81" w14:textId="77777777" w:rsidR="00B46CD6" w:rsidRPr="00B46CD6" w:rsidRDefault="00B46CD6" w:rsidP="00B46CD6">
            <w:pPr>
              <w:rPr>
                <w:sz w:val="22"/>
                <w:szCs w:val="22"/>
              </w:rPr>
            </w:pPr>
            <w:r w:rsidRPr="00B46CD6">
              <w:rPr>
                <w:sz w:val="22"/>
                <w:szCs w:val="22"/>
              </w:rPr>
              <w:t>Specify</w:t>
            </w:r>
          </w:p>
        </w:tc>
      </w:tr>
      <w:tr w:rsidR="002C0305" w:rsidRPr="00B46CD6" w14:paraId="5E313EA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ABA36D" w14:textId="77777777" w:rsidR="00B46CD6" w:rsidRPr="00B46CD6" w:rsidRDefault="00B46CD6" w:rsidP="00B46CD6">
            <w:pPr>
              <w:rPr>
                <w:sz w:val="22"/>
                <w:szCs w:val="22"/>
              </w:rPr>
            </w:pPr>
            <w:r w:rsidRPr="00B46CD6">
              <w:rPr>
                <w:sz w:val="22"/>
                <w:szCs w:val="22"/>
              </w:rPr>
              <w:t>347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A93DBF"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B2CE95" w14:textId="77777777" w:rsidR="00B46CD6" w:rsidRPr="00B46CD6" w:rsidRDefault="00B46CD6" w:rsidP="00B46CD6">
            <w:pPr>
              <w:rPr>
                <w:sz w:val="22"/>
                <w:szCs w:val="22"/>
              </w:rPr>
            </w:pPr>
            <w:r w:rsidRPr="00B46CD6">
              <w:rPr>
                <w:sz w:val="22"/>
                <w:szCs w:val="22"/>
              </w:rPr>
              <w:t>cemln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AC104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F87D8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F598D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F43070"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F32076" w14:textId="77777777" w:rsidR="00B46CD6" w:rsidRPr="00B46CD6" w:rsidRDefault="00B46CD6" w:rsidP="00B46CD6">
            <w:pPr>
              <w:rPr>
                <w:sz w:val="22"/>
                <w:szCs w:val="22"/>
              </w:rPr>
            </w:pPr>
            <w:r w:rsidRPr="00B46CD6">
              <w:rPr>
                <w:sz w:val="22"/>
                <w:szCs w:val="22"/>
              </w:rPr>
              <w:t>Yes</w:t>
            </w:r>
          </w:p>
        </w:tc>
      </w:tr>
      <w:tr w:rsidR="002C0305" w:rsidRPr="00B46CD6" w14:paraId="7B62B45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3DB389" w14:textId="77777777" w:rsidR="00B46CD6" w:rsidRPr="00B46CD6" w:rsidRDefault="00B46CD6" w:rsidP="00B46CD6">
            <w:pPr>
              <w:rPr>
                <w:sz w:val="22"/>
                <w:szCs w:val="22"/>
              </w:rPr>
            </w:pPr>
            <w:r w:rsidRPr="00B46CD6">
              <w:rPr>
                <w:sz w:val="22"/>
                <w:szCs w:val="22"/>
              </w:rPr>
              <w:t>348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1D55F4"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N1: Low cervical; supraclavicular; and sternal notch nodes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773A8B" w14:textId="77777777" w:rsidR="00B46CD6" w:rsidRPr="00B46CD6" w:rsidRDefault="00B46CD6" w:rsidP="00B46CD6">
            <w:pPr>
              <w:rPr>
                <w:sz w:val="22"/>
                <w:szCs w:val="22"/>
              </w:rPr>
            </w:pPr>
            <w:r w:rsidRPr="00B46CD6">
              <w:rPr>
                <w:sz w:val="22"/>
                <w:szCs w:val="22"/>
              </w:rPr>
              <w:t>cemlnl1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0DDC9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D4242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7BFF2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F949B8" w14:textId="77777777" w:rsidR="00B46CD6" w:rsidRPr="00B46CD6" w:rsidRDefault="00B46CD6" w:rsidP="00B46CD6">
            <w:pPr>
              <w:rPr>
                <w:sz w:val="22"/>
                <w:szCs w:val="22"/>
              </w:rPr>
            </w:pPr>
            <w:r w:rsidRPr="00B46CD6">
              <w:rPr>
                <w:sz w:val="22"/>
                <w:szCs w:val="22"/>
              </w:rPr>
              <w:t>N1</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8E1906" w14:textId="77777777" w:rsidR="00B46CD6" w:rsidRPr="00B46CD6" w:rsidRDefault="00B46CD6" w:rsidP="00B46CD6">
            <w:pPr>
              <w:rPr>
                <w:sz w:val="22"/>
                <w:szCs w:val="22"/>
              </w:rPr>
            </w:pPr>
            <w:r w:rsidRPr="00B46CD6">
              <w:rPr>
                <w:sz w:val="22"/>
                <w:szCs w:val="22"/>
              </w:rPr>
              <w:t>N1: Low cervical, supraclavicular, and sternal notch nodes</w:t>
            </w:r>
          </w:p>
        </w:tc>
      </w:tr>
      <w:tr w:rsidR="002C0305" w:rsidRPr="00B46CD6" w14:paraId="15DFD49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ADAAE1" w14:textId="77777777" w:rsidR="00B46CD6" w:rsidRPr="00B46CD6" w:rsidRDefault="00B46CD6" w:rsidP="00B46CD6">
            <w:pPr>
              <w:rPr>
                <w:sz w:val="22"/>
                <w:szCs w:val="22"/>
              </w:rPr>
            </w:pPr>
            <w:r w:rsidRPr="00B46CD6">
              <w:rPr>
                <w:sz w:val="22"/>
                <w:szCs w:val="22"/>
              </w:rPr>
              <w:t>349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81269E"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N2R: Upper paratracheal (right)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B37409" w14:textId="77777777" w:rsidR="00B46CD6" w:rsidRPr="00B46CD6" w:rsidRDefault="00B46CD6" w:rsidP="00B46CD6">
            <w:pPr>
              <w:rPr>
                <w:sz w:val="22"/>
                <w:szCs w:val="22"/>
              </w:rPr>
            </w:pPr>
            <w:r w:rsidRPr="00B46CD6">
              <w:rPr>
                <w:sz w:val="22"/>
                <w:szCs w:val="22"/>
              </w:rPr>
              <w:t>cemlnl2r</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7741A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1F83D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11512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2353C" w14:textId="77777777" w:rsidR="00B46CD6" w:rsidRPr="00B46CD6" w:rsidRDefault="00B46CD6" w:rsidP="00B46CD6">
            <w:pPr>
              <w:rPr>
                <w:sz w:val="22"/>
                <w:szCs w:val="22"/>
              </w:rPr>
            </w:pPr>
            <w:r w:rsidRPr="00B46CD6">
              <w:rPr>
                <w:sz w:val="22"/>
                <w:szCs w:val="22"/>
              </w:rPr>
              <w:t>N2R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A0F4E6" w14:textId="77777777" w:rsidR="00B46CD6" w:rsidRPr="00B46CD6" w:rsidRDefault="00B46CD6" w:rsidP="00B46CD6">
            <w:pPr>
              <w:rPr>
                <w:sz w:val="22"/>
                <w:szCs w:val="22"/>
              </w:rPr>
            </w:pPr>
            <w:r w:rsidRPr="00B46CD6">
              <w:rPr>
                <w:sz w:val="22"/>
                <w:szCs w:val="22"/>
              </w:rPr>
              <w:t>N2R: Upper paratracheal (right)</w:t>
            </w:r>
          </w:p>
        </w:tc>
      </w:tr>
      <w:tr w:rsidR="002C0305" w:rsidRPr="00B46CD6" w14:paraId="5B7C93A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EB0500" w14:textId="77777777" w:rsidR="00B46CD6" w:rsidRPr="00B46CD6" w:rsidRDefault="00B46CD6" w:rsidP="00B46CD6">
            <w:pPr>
              <w:rPr>
                <w:sz w:val="22"/>
                <w:szCs w:val="22"/>
              </w:rPr>
            </w:pPr>
            <w:r w:rsidRPr="00B46CD6">
              <w:rPr>
                <w:sz w:val="22"/>
                <w:szCs w:val="22"/>
              </w:rPr>
              <w:t>350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2BBA63"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N2L: Upper paratracheal (left)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9A40FB" w14:textId="77777777" w:rsidR="00B46CD6" w:rsidRPr="00B46CD6" w:rsidRDefault="00B46CD6" w:rsidP="00B46CD6">
            <w:pPr>
              <w:rPr>
                <w:sz w:val="22"/>
                <w:szCs w:val="22"/>
              </w:rPr>
            </w:pPr>
            <w:r w:rsidRPr="00B46CD6">
              <w:rPr>
                <w:sz w:val="22"/>
                <w:szCs w:val="22"/>
              </w:rPr>
              <w:t>cemlnl2l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BAEE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32C0D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1C026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94A8D2" w14:textId="77777777" w:rsidR="00B46CD6" w:rsidRPr="00B46CD6" w:rsidRDefault="00B46CD6" w:rsidP="00B46CD6">
            <w:pPr>
              <w:rPr>
                <w:sz w:val="22"/>
                <w:szCs w:val="22"/>
              </w:rPr>
            </w:pPr>
            <w:r w:rsidRPr="00B46CD6">
              <w:rPr>
                <w:sz w:val="22"/>
                <w:szCs w:val="22"/>
              </w:rPr>
              <w:t>N2L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1D48C0" w14:textId="77777777" w:rsidR="00B46CD6" w:rsidRPr="00B46CD6" w:rsidRDefault="00B46CD6" w:rsidP="00B46CD6">
            <w:pPr>
              <w:rPr>
                <w:sz w:val="22"/>
                <w:szCs w:val="22"/>
              </w:rPr>
            </w:pPr>
            <w:r w:rsidRPr="00B46CD6">
              <w:rPr>
                <w:sz w:val="22"/>
                <w:szCs w:val="22"/>
              </w:rPr>
              <w:t>N2L: Upper paratracheal (left)</w:t>
            </w:r>
          </w:p>
        </w:tc>
      </w:tr>
      <w:tr w:rsidR="002C0305" w:rsidRPr="00B46CD6" w14:paraId="1EA8454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39B726" w14:textId="77777777" w:rsidR="00B46CD6" w:rsidRPr="00B46CD6" w:rsidRDefault="00B46CD6" w:rsidP="00B46CD6">
            <w:pPr>
              <w:rPr>
                <w:sz w:val="22"/>
                <w:szCs w:val="22"/>
              </w:rPr>
            </w:pPr>
            <w:r w:rsidRPr="00B46CD6">
              <w:rPr>
                <w:sz w:val="22"/>
                <w:szCs w:val="22"/>
              </w:rPr>
              <w:t>351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3422AB"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N3A: Prevascular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22C93F" w14:textId="77777777" w:rsidR="00B46CD6" w:rsidRPr="00B46CD6" w:rsidRDefault="00B46CD6" w:rsidP="00B46CD6">
            <w:pPr>
              <w:rPr>
                <w:sz w:val="22"/>
                <w:szCs w:val="22"/>
              </w:rPr>
            </w:pPr>
            <w:r w:rsidRPr="00B46CD6">
              <w:rPr>
                <w:sz w:val="22"/>
                <w:szCs w:val="22"/>
              </w:rPr>
              <w:t>cemlnl3a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8F488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DE70A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94C26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F306C4" w14:textId="77777777" w:rsidR="00B46CD6" w:rsidRPr="00B46CD6" w:rsidRDefault="00B46CD6" w:rsidP="00B46CD6">
            <w:pPr>
              <w:rPr>
                <w:sz w:val="22"/>
                <w:szCs w:val="22"/>
              </w:rPr>
            </w:pPr>
            <w:r w:rsidRPr="00B46CD6">
              <w:rPr>
                <w:sz w:val="22"/>
                <w:szCs w:val="22"/>
              </w:rPr>
              <w:t>N3A</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577821" w14:textId="77777777" w:rsidR="00B46CD6" w:rsidRPr="00B46CD6" w:rsidRDefault="00B46CD6" w:rsidP="00B46CD6">
            <w:pPr>
              <w:rPr>
                <w:sz w:val="22"/>
                <w:szCs w:val="22"/>
              </w:rPr>
            </w:pPr>
            <w:r w:rsidRPr="00B46CD6">
              <w:rPr>
                <w:sz w:val="22"/>
                <w:szCs w:val="22"/>
              </w:rPr>
              <w:t>N3A: Prevascular</w:t>
            </w:r>
          </w:p>
        </w:tc>
      </w:tr>
      <w:tr w:rsidR="002C0305" w:rsidRPr="00B46CD6" w14:paraId="5F0BE89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75C274" w14:textId="77777777" w:rsidR="00B46CD6" w:rsidRPr="00B46CD6" w:rsidRDefault="00B46CD6" w:rsidP="00B46CD6">
            <w:pPr>
              <w:rPr>
                <w:sz w:val="22"/>
                <w:szCs w:val="22"/>
              </w:rPr>
            </w:pPr>
            <w:r w:rsidRPr="00B46CD6">
              <w:rPr>
                <w:sz w:val="22"/>
                <w:szCs w:val="22"/>
              </w:rPr>
              <w:t>352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B1AEF0"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N3P: Retrotracheal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90FC02" w14:textId="77777777" w:rsidR="00B46CD6" w:rsidRPr="00B46CD6" w:rsidRDefault="00B46CD6" w:rsidP="00B46CD6">
            <w:pPr>
              <w:rPr>
                <w:sz w:val="22"/>
                <w:szCs w:val="22"/>
              </w:rPr>
            </w:pPr>
            <w:r w:rsidRPr="00B46CD6">
              <w:rPr>
                <w:sz w:val="22"/>
                <w:szCs w:val="22"/>
              </w:rPr>
              <w:t>cemlnl3p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20DC3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AD6E8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75A8C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D99B0F" w14:textId="77777777" w:rsidR="00B46CD6" w:rsidRPr="00B46CD6" w:rsidRDefault="00B46CD6" w:rsidP="00B46CD6">
            <w:pPr>
              <w:rPr>
                <w:sz w:val="22"/>
                <w:szCs w:val="22"/>
              </w:rPr>
            </w:pPr>
            <w:r w:rsidRPr="00B46CD6">
              <w:rPr>
                <w:sz w:val="22"/>
                <w:szCs w:val="22"/>
              </w:rPr>
              <w:t>N3P</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1E7F71" w14:textId="77777777" w:rsidR="00B46CD6" w:rsidRPr="00B46CD6" w:rsidRDefault="00B46CD6" w:rsidP="00B46CD6">
            <w:pPr>
              <w:rPr>
                <w:sz w:val="22"/>
                <w:szCs w:val="22"/>
              </w:rPr>
            </w:pPr>
            <w:r w:rsidRPr="00B46CD6">
              <w:rPr>
                <w:sz w:val="22"/>
                <w:szCs w:val="22"/>
              </w:rPr>
              <w:t>N3P: Retrotracheal</w:t>
            </w:r>
          </w:p>
        </w:tc>
      </w:tr>
      <w:tr w:rsidR="002C0305" w:rsidRPr="00B46CD6" w14:paraId="5304BE1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E6E130" w14:textId="77777777" w:rsidR="00B46CD6" w:rsidRPr="00B46CD6" w:rsidRDefault="00B46CD6" w:rsidP="00B46CD6">
            <w:pPr>
              <w:rPr>
                <w:sz w:val="22"/>
                <w:szCs w:val="22"/>
              </w:rPr>
            </w:pPr>
            <w:r w:rsidRPr="00B46CD6">
              <w:rPr>
                <w:sz w:val="22"/>
                <w:szCs w:val="22"/>
              </w:rPr>
              <w:t>353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59E3B3"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N4R: Lower paratracheal (right)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812E23" w14:textId="77777777" w:rsidR="00B46CD6" w:rsidRPr="00B46CD6" w:rsidRDefault="00B46CD6" w:rsidP="00B46CD6">
            <w:pPr>
              <w:rPr>
                <w:sz w:val="22"/>
                <w:szCs w:val="22"/>
              </w:rPr>
            </w:pPr>
            <w:r w:rsidRPr="00B46CD6">
              <w:rPr>
                <w:sz w:val="22"/>
                <w:szCs w:val="22"/>
              </w:rPr>
              <w:t>cemlnl4r</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D39B9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05473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894AB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042A7E" w14:textId="77777777" w:rsidR="00B46CD6" w:rsidRPr="00B46CD6" w:rsidRDefault="00B46CD6" w:rsidP="00B46CD6">
            <w:pPr>
              <w:rPr>
                <w:sz w:val="22"/>
                <w:szCs w:val="22"/>
              </w:rPr>
            </w:pPr>
            <w:r w:rsidRPr="00B46CD6">
              <w:rPr>
                <w:sz w:val="22"/>
                <w:szCs w:val="22"/>
              </w:rPr>
              <w:t>N4R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DEFFB6" w14:textId="77777777" w:rsidR="00B46CD6" w:rsidRPr="00B46CD6" w:rsidRDefault="00B46CD6" w:rsidP="00B46CD6">
            <w:pPr>
              <w:rPr>
                <w:sz w:val="22"/>
                <w:szCs w:val="22"/>
              </w:rPr>
            </w:pPr>
            <w:r w:rsidRPr="00B46CD6">
              <w:rPr>
                <w:sz w:val="22"/>
                <w:szCs w:val="22"/>
              </w:rPr>
              <w:t>N4R: Lower paratracheal (right)</w:t>
            </w:r>
          </w:p>
        </w:tc>
      </w:tr>
      <w:tr w:rsidR="002C0305" w:rsidRPr="00B46CD6" w14:paraId="0A2F41A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FD2B14" w14:textId="77777777" w:rsidR="00B46CD6" w:rsidRPr="00B46CD6" w:rsidRDefault="00B46CD6" w:rsidP="00B46CD6">
            <w:pPr>
              <w:rPr>
                <w:sz w:val="22"/>
                <w:szCs w:val="22"/>
              </w:rPr>
            </w:pPr>
            <w:r w:rsidRPr="00B46CD6">
              <w:rPr>
                <w:sz w:val="22"/>
                <w:szCs w:val="22"/>
              </w:rPr>
              <w:t>354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6A9D58"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N4L: Lower paratracheal (left)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231536" w14:textId="77777777" w:rsidR="00B46CD6" w:rsidRPr="00B46CD6" w:rsidRDefault="00B46CD6" w:rsidP="00B46CD6">
            <w:pPr>
              <w:rPr>
                <w:sz w:val="22"/>
                <w:szCs w:val="22"/>
              </w:rPr>
            </w:pPr>
            <w:r w:rsidRPr="00B46CD6">
              <w:rPr>
                <w:sz w:val="22"/>
                <w:szCs w:val="22"/>
              </w:rPr>
              <w:t>cemlnl4l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F15CB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7F60E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B56F2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7556CC" w14:textId="77777777" w:rsidR="00B46CD6" w:rsidRPr="00B46CD6" w:rsidRDefault="00B46CD6" w:rsidP="00B46CD6">
            <w:pPr>
              <w:rPr>
                <w:sz w:val="22"/>
                <w:szCs w:val="22"/>
              </w:rPr>
            </w:pPr>
            <w:r w:rsidRPr="00B46CD6">
              <w:rPr>
                <w:sz w:val="22"/>
                <w:szCs w:val="22"/>
              </w:rPr>
              <w:t>N4L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8FBC15" w14:textId="77777777" w:rsidR="00B46CD6" w:rsidRPr="00B46CD6" w:rsidRDefault="00B46CD6" w:rsidP="00B46CD6">
            <w:pPr>
              <w:rPr>
                <w:sz w:val="22"/>
                <w:szCs w:val="22"/>
              </w:rPr>
            </w:pPr>
            <w:r w:rsidRPr="00B46CD6">
              <w:rPr>
                <w:sz w:val="22"/>
                <w:szCs w:val="22"/>
              </w:rPr>
              <w:t>N4L: Lower paratracheal (left)</w:t>
            </w:r>
          </w:p>
        </w:tc>
      </w:tr>
      <w:tr w:rsidR="002C0305" w:rsidRPr="00B46CD6" w14:paraId="3B1A0EE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67D35" w14:textId="77777777" w:rsidR="00B46CD6" w:rsidRPr="00B46CD6" w:rsidRDefault="00B46CD6" w:rsidP="00B46CD6">
            <w:pPr>
              <w:rPr>
                <w:sz w:val="22"/>
                <w:szCs w:val="22"/>
              </w:rPr>
            </w:pPr>
            <w:r w:rsidRPr="00B46CD6">
              <w:rPr>
                <w:sz w:val="22"/>
                <w:szCs w:val="22"/>
              </w:rPr>
              <w:t>355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2E366A"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N5: Subaortic</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EA6A62" w14:textId="77777777" w:rsidR="00B46CD6" w:rsidRPr="00B46CD6" w:rsidRDefault="00B46CD6" w:rsidP="00B46CD6">
            <w:pPr>
              <w:rPr>
                <w:sz w:val="22"/>
                <w:szCs w:val="22"/>
              </w:rPr>
            </w:pPr>
            <w:r w:rsidRPr="00B46CD6">
              <w:rPr>
                <w:sz w:val="22"/>
                <w:szCs w:val="22"/>
              </w:rPr>
              <w:t>cemlnl5</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FFFE6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CF963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C2FC9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623986" w14:textId="77777777" w:rsidR="00B46CD6" w:rsidRPr="00B46CD6" w:rsidRDefault="00B46CD6" w:rsidP="00B46CD6">
            <w:pPr>
              <w:rPr>
                <w:sz w:val="22"/>
                <w:szCs w:val="22"/>
              </w:rPr>
            </w:pPr>
            <w:r w:rsidRPr="00B46CD6">
              <w:rPr>
                <w:sz w:val="22"/>
                <w:szCs w:val="22"/>
              </w:rPr>
              <w:t>N5</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45BAC0" w14:textId="77777777" w:rsidR="00B46CD6" w:rsidRPr="00B46CD6" w:rsidRDefault="00B46CD6" w:rsidP="00B46CD6">
            <w:pPr>
              <w:rPr>
                <w:sz w:val="22"/>
                <w:szCs w:val="22"/>
              </w:rPr>
            </w:pPr>
            <w:r w:rsidRPr="00B46CD6">
              <w:rPr>
                <w:sz w:val="22"/>
                <w:szCs w:val="22"/>
              </w:rPr>
              <w:t>N5: Subaortic</w:t>
            </w:r>
          </w:p>
        </w:tc>
      </w:tr>
      <w:tr w:rsidR="002C0305" w:rsidRPr="00B46CD6" w14:paraId="31FB925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BA5B67" w14:textId="77777777" w:rsidR="00B46CD6" w:rsidRPr="00B46CD6" w:rsidRDefault="00B46CD6" w:rsidP="00B46CD6">
            <w:pPr>
              <w:rPr>
                <w:sz w:val="22"/>
                <w:szCs w:val="22"/>
              </w:rPr>
            </w:pPr>
            <w:r w:rsidRPr="00B46CD6">
              <w:rPr>
                <w:sz w:val="22"/>
                <w:szCs w:val="22"/>
              </w:rPr>
              <w:t>356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51740F"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N6: Para-aortic (ascending aorta or phrenic)</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DE1DD1" w14:textId="77777777" w:rsidR="00B46CD6" w:rsidRPr="00B46CD6" w:rsidRDefault="00B46CD6" w:rsidP="00B46CD6">
            <w:pPr>
              <w:rPr>
                <w:sz w:val="22"/>
                <w:szCs w:val="22"/>
              </w:rPr>
            </w:pPr>
            <w:r w:rsidRPr="00B46CD6">
              <w:rPr>
                <w:sz w:val="22"/>
                <w:szCs w:val="22"/>
              </w:rPr>
              <w:t>cemlnl6</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2AC7E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42940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3668A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589AEA" w14:textId="77777777" w:rsidR="00B46CD6" w:rsidRPr="00B46CD6" w:rsidRDefault="00B46CD6" w:rsidP="00B46CD6">
            <w:pPr>
              <w:rPr>
                <w:sz w:val="22"/>
                <w:szCs w:val="22"/>
              </w:rPr>
            </w:pPr>
            <w:r w:rsidRPr="00B46CD6">
              <w:rPr>
                <w:sz w:val="22"/>
                <w:szCs w:val="22"/>
              </w:rPr>
              <w:t>N6</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3BE637" w14:textId="77777777" w:rsidR="00B46CD6" w:rsidRPr="00B46CD6" w:rsidRDefault="00B46CD6" w:rsidP="00B46CD6">
            <w:pPr>
              <w:rPr>
                <w:sz w:val="22"/>
                <w:szCs w:val="22"/>
              </w:rPr>
            </w:pPr>
            <w:r w:rsidRPr="00B46CD6">
              <w:rPr>
                <w:sz w:val="22"/>
                <w:szCs w:val="22"/>
              </w:rPr>
              <w:t>N6: Para-aortic (ascending aorta or phrenic)</w:t>
            </w:r>
          </w:p>
        </w:tc>
      </w:tr>
      <w:tr w:rsidR="002C0305" w:rsidRPr="00B46CD6" w14:paraId="4303C60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29DC97" w14:textId="77777777" w:rsidR="00B46CD6" w:rsidRPr="00B46CD6" w:rsidRDefault="00B46CD6" w:rsidP="00B46CD6">
            <w:pPr>
              <w:rPr>
                <w:sz w:val="22"/>
                <w:szCs w:val="22"/>
              </w:rPr>
            </w:pPr>
            <w:r w:rsidRPr="00B46CD6">
              <w:rPr>
                <w:sz w:val="22"/>
                <w:szCs w:val="22"/>
              </w:rPr>
              <w:t>357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003D2F"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N7: Subcarinal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3813FC" w14:textId="77777777" w:rsidR="00B46CD6" w:rsidRPr="00B46CD6" w:rsidRDefault="00B46CD6" w:rsidP="00B46CD6">
            <w:pPr>
              <w:rPr>
                <w:sz w:val="22"/>
                <w:szCs w:val="22"/>
              </w:rPr>
            </w:pPr>
            <w:r w:rsidRPr="00B46CD6">
              <w:rPr>
                <w:sz w:val="22"/>
                <w:szCs w:val="22"/>
              </w:rPr>
              <w:t>cemlnl7</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63713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FABCB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27B19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D4F5B3" w14:textId="77777777" w:rsidR="00B46CD6" w:rsidRPr="00B46CD6" w:rsidRDefault="00B46CD6" w:rsidP="00B46CD6">
            <w:pPr>
              <w:rPr>
                <w:sz w:val="22"/>
                <w:szCs w:val="22"/>
              </w:rPr>
            </w:pPr>
            <w:r w:rsidRPr="00B46CD6">
              <w:rPr>
                <w:sz w:val="22"/>
                <w:szCs w:val="22"/>
              </w:rPr>
              <w:t>N7</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E2B9EF" w14:textId="77777777" w:rsidR="00B46CD6" w:rsidRPr="00B46CD6" w:rsidRDefault="00B46CD6" w:rsidP="00B46CD6">
            <w:pPr>
              <w:rPr>
                <w:sz w:val="22"/>
                <w:szCs w:val="22"/>
              </w:rPr>
            </w:pPr>
            <w:r w:rsidRPr="00B46CD6">
              <w:rPr>
                <w:sz w:val="22"/>
                <w:szCs w:val="22"/>
              </w:rPr>
              <w:t>N7: Subcarinal</w:t>
            </w:r>
          </w:p>
        </w:tc>
      </w:tr>
      <w:tr w:rsidR="002C0305" w:rsidRPr="00B46CD6" w14:paraId="549C8C5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D13AAA" w14:textId="77777777" w:rsidR="00B46CD6" w:rsidRPr="00B46CD6" w:rsidRDefault="00B46CD6" w:rsidP="00B46CD6">
            <w:pPr>
              <w:rPr>
                <w:sz w:val="22"/>
                <w:szCs w:val="22"/>
              </w:rPr>
            </w:pPr>
            <w:r w:rsidRPr="00B46CD6">
              <w:rPr>
                <w:sz w:val="22"/>
                <w:szCs w:val="22"/>
              </w:rPr>
              <w:t>358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C434BF"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N8: Paraesophageal (below carina)</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284494" w14:textId="77777777" w:rsidR="00B46CD6" w:rsidRPr="00B46CD6" w:rsidRDefault="00B46CD6" w:rsidP="00B46CD6">
            <w:pPr>
              <w:rPr>
                <w:sz w:val="22"/>
                <w:szCs w:val="22"/>
              </w:rPr>
            </w:pPr>
            <w:r w:rsidRPr="00B46CD6">
              <w:rPr>
                <w:sz w:val="22"/>
                <w:szCs w:val="22"/>
              </w:rPr>
              <w:t>cemlnl8</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DBAD4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93F3A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F8477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DA26E6" w14:textId="77777777" w:rsidR="00B46CD6" w:rsidRPr="00B46CD6" w:rsidRDefault="00B46CD6" w:rsidP="00B46CD6">
            <w:pPr>
              <w:rPr>
                <w:sz w:val="22"/>
                <w:szCs w:val="22"/>
              </w:rPr>
            </w:pPr>
            <w:r w:rsidRPr="00B46CD6">
              <w:rPr>
                <w:sz w:val="22"/>
                <w:szCs w:val="22"/>
              </w:rPr>
              <w:t>N8</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1325C4" w14:textId="77777777" w:rsidR="00B46CD6" w:rsidRPr="00B46CD6" w:rsidRDefault="00B46CD6" w:rsidP="00B46CD6">
            <w:pPr>
              <w:rPr>
                <w:sz w:val="22"/>
                <w:szCs w:val="22"/>
              </w:rPr>
            </w:pPr>
            <w:r w:rsidRPr="00B46CD6">
              <w:rPr>
                <w:sz w:val="22"/>
                <w:szCs w:val="22"/>
              </w:rPr>
              <w:t>N8: Paraesophageal (below carina)</w:t>
            </w:r>
          </w:p>
        </w:tc>
      </w:tr>
      <w:tr w:rsidR="002C0305" w:rsidRPr="00B46CD6" w14:paraId="5BF04F0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C1ECE2" w14:textId="77777777" w:rsidR="00B46CD6" w:rsidRPr="00B46CD6" w:rsidRDefault="00B46CD6" w:rsidP="00B46CD6">
            <w:pPr>
              <w:rPr>
                <w:sz w:val="22"/>
                <w:szCs w:val="22"/>
              </w:rPr>
            </w:pPr>
            <w:r w:rsidRPr="00B46CD6">
              <w:rPr>
                <w:sz w:val="22"/>
                <w:szCs w:val="22"/>
              </w:rPr>
              <w:t>359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961CE"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N9: Pulmonary ligament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1A1584" w14:textId="77777777" w:rsidR="00B46CD6" w:rsidRPr="00B46CD6" w:rsidRDefault="00B46CD6" w:rsidP="00B46CD6">
            <w:pPr>
              <w:rPr>
                <w:sz w:val="22"/>
                <w:szCs w:val="22"/>
              </w:rPr>
            </w:pPr>
            <w:r w:rsidRPr="00B46CD6">
              <w:rPr>
                <w:sz w:val="22"/>
                <w:szCs w:val="22"/>
              </w:rPr>
              <w:t>cemlnl9</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B8688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8FF65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E9360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CA71A6" w14:textId="77777777" w:rsidR="00B46CD6" w:rsidRPr="00B46CD6" w:rsidRDefault="00B46CD6" w:rsidP="00B46CD6">
            <w:pPr>
              <w:rPr>
                <w:sz w:val="22"/>
                <w:szCs w:val="22"/>
              </w:rPr>
            </w:pPr>
            <w:r w:rsidRPr="00B46CD6">
              <w:rPr>
                <w:sz w:val="22"/>
                <w:szCs w:val="22"/>
              </w:rPr>
              <w:t>N9</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76D5AF" w14:textId="77777777" w:rsidR="00B46CD6" w:rsidRPr="00B46CD6" w:rsidRDefault="00B46CD6" w:rsidP="00B46CD6">
            <w:pPr>
              <w:rPr>
                <w:sz w:val="22"/>
                <w:szCs w:val="22"/>
              </w:rPr>
            </w:pPr>
            <w:r w:rsidRPr="00B46CD6">
              <w:rPr>
                <w:sz w:val="22"/>
                <w:szCs w:val="22"/>
              </w:rPr>
              <w:t>N9: Pulmonary ligament</w:t>
            </w:r>
          </w:p>
        </w:tc>
      </w:tr>
      <w:tr w:rsidR="002C0305" w:rsidRPr="00B46CD6" w14:paraId="38D15F2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1478B7" w14:textId="77777777" w:rsidR="00B46CD6" w:rsidRPr="00B46CD6" w:rsidRDefault="00B46CD6" w:rsidP="00B46CD6">
            <w:pPr>
              <w:rPr>
                <w:sz w:val="22"/>
                <w:szCs w:val="22"/>
              </w:rPr>
            </w:pPr>
            <w:r w:rsidRPr="00B46CD6">
              <w:rPr>
                <w:sz w:val="22"/>
                <w:szCs w:val="22"/>
              </w:rPr>
              <w:t>360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67CEAA"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N10: Hilar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6FFC7D" w14:textId="77777777" w:rsidR="00B46CD6" w:rsidRPr="00B46CD6" w:rsidRDefault="00B46CD6" w:rsidP="00B46CD6">
            <w:pPr>
              <w:rPr>
                <w:sz w:val="22"/>
                <w:szCs w:val="22"/>
              </w:rPr>
            </w:pPr>
            <w:r w:rsidRPr="00B46CD6">
              <w:rPr>
                <w:sz w:val="22"/>
                <w:szCs w:val="22"/>
              </w:rPr>
              <w:t>cemlnl10</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36321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2D28D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83F98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085F9F" w14:textId="77777777" w:rsidR="00B46CD6" w:rsidRPr="00B46CD6" w:rsidRDefault="00B46CD6" w:rsidP="00B46CD6">
            <w:pPr>
              <w:rPr>
                <w:sz w:val="22"/>
                <w:szCs w:val="22"/>
              </w:rPr>
            </w:pPr>
            <w:r w:rsidRPr="00B46CD6">
              <w:rPr>
                <w:sz w:val="22"/>
                <w:szCs w:val="22"/>
              </w:rPr>
              <w:t>N10</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493DB6" w14:textId="77777777" w:rsidR="00B46CD6" w:rsidRPr="00B46CD6" w:rsidRDefault="00B46CD6" w:rsidP="00B46CD6">
            <w:pPr>
              <w:rPr>
                <w:sz w:val="22"/>
                <w:szCs w:val="22"/>
              </w:rPr>
            </w:pPr>
            <w:r w:rsidRPr="00B46CD6">
              <w:rPr>
                <w:sz w:val="22"/>
                <w:szCs w:val="22"/>
              </w:rPr>
              <w:t>N10: Hilar</w:t>
            </w:r>
          </w:p>
        </w:tc>
      </w:tr>
      <w:tr w:rsidR="002C0305" w:rsidRPr="00B46CD6" w14:paraId="28BACEC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3B8A78" w14:textId="77777777" w:rsidR="00B46CD6" w:rsidRPr="00B46CD6" w:rsidRDefault="00B46CD6" w:rsidP="00B46CD6">
            <w:pPr>
              <w:rPr>
                <w:sz w:val="22"/>
                <w:szCs w:val="22"/>
              </w:rPr>
            </w:pPr>
            <w:r w:rsidRPr="00B46CD6">
              <w:rPr>
                <w:sz w:val="22"/>
                <w:szCs w:val="22"/>
              </w:rPr>
              <w:t>361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3C05BF"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N11: Interlobar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B5364B" w14:textId="77777777" w:rsidR="00B46CD6" w:rsidRPr="00B46CD6" w:rsidRDefault="00B46CD6" w:rsidP="00B46CD6">
            <w:pPr>
              <w:rPr>
                <w:sz w:val="22"/>
                <w:szCs w:val="22"/>
              </w:rPr>
            </w:pPr>
            <w:r w:rsidRPr="00B46CD6">
              <w:rPr>
                <w:sz w:val="22"/>
                <w:szCs w:val="22"/>
              </w:rPr>
              <w:t>cemlnl11</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F0C72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149F7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37A8D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5655C5" w14:textId="77777777" w:rsidR="00B46CD6" w:rsidRPr="00B46CD6" w:rsidRDefault="00B46CD6" w:rsidP="00B46CD6">
            <w:pPr>
              <w:rPr>
                <w:sz w:val="22"/>
                <w:szCs w:val="22"/>
              </w:rPr>
            </w:pPr>
            <w:r w:rsidRPr="00B46CD6">
              <w:rPr>
                <w:sz w:val="22"/>
                <w:szCs w:val="22"/>
              </w:rPr>
              <w:t>N11</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2529A1" w14:textId="77777777" w:rsidR="00B46CD6" w:rsidRPr="00B46CD6" w:rsidRDefault="00B46CD6" w:rsidP="00B46CD6">
            <w:pPr>
              <w:rPr>
                <w:sz w:val="22"/>
                <w:szCs w:val="22"/>
              </w:rPr>
            </w:pPr>
            <w:r w:rsidRPr="00B46CD6">
              <w:rPr>
                <w:sz w:val="22"/>
                <w:szCs w:val="22"/>
              </w:rPr>
              <w:t>N11: Interlobar</w:t>
            </w:r>
          </w:p>
        </w:tc>
      </w:tr>
      <w:tr w:rsidR="002C0305" w:rsidRPr="00B46CD6" w14:paraId="5CD3BBA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9B27C5" w14:textId="77777777" w:rsidR="00B46CD6" w:rsidRPr="00B46CD6" w:rsidRDefault="00B46CD6" w:rsidP="00B46CD6">
            <w:pPr>
              <w:rPr>
                <w:sz w:val="22"/>
                <w:szCs w:val="22"/>
              </w:rPr>
            </w:pPr>
            <w:r w:rsidRPr="00B46CD6">
              <w:rPr>
                <w:sz w:val="22"/>
                <w:szCs w:val="22"/>
              </w:rPr>
              <w:t>362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517FFD"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N12: Lobar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A7FB6E" w14:textId="77777777" w:rsidR="00B46CD6" w:rsidRPr="00B46CD6" w:rsidRDefault="00B46CD6" w:rsidP="00B46CD6">
            <w:pPr>
              <w:rPr>
                <w:sz w:val="22"/>
                <w:szCs w:val="22"/>
              </w:rPr>
            </w:pPr>
            <w:r w:rsidRPr="00B46CD6">
              <w:rPr>
                <w:sz w:val="22"/>
                <w:szCs w:val="22"/>
              </w:rPr>
              <w:t>cemlnl12</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6581B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2EA37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41355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A7234B" w14:textId="77777777" w:rsidR="00B46CD6" w:rsidRPr="00B46CD6" w:rsidRDefault="00B46CD6" w:rsidP="00B46CD6">
            <w:pPr>
              <w:rPr>
                <w:sz w:val="22"/>
                <w:szCs w:val="22"/>
              </w:rPr>
            </w:pPr>
            <w:r w:rsidRPr="00B46CD6">
              <w:rPr>
                <w:sz w:val="22"/>
                <w:szCs w:val="22"/>
              </w:rPr>
              <w:t>N12</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01B6F0" w14:textId="77777777" w:rsidR="00B46CD6" w:rsidRPr="00B46CD6" w:rsidRDefault="00B46CD6" w:rsidP="00B46CD6">
            <w:pPr>
              <w:rPr>
                <w:sz w:val="22"/>
                <w:szCs w:val="22"/>
              </w:rPr>
            </w:pPr>
            <w:r w:rsidRPr="00B46CD6">
              <w:rPr>
                <w:sz w:val="22"/>
                <w:szCs w:val="22"/>
              </w:rPr>
              <w:t>N12: Lobar</w:t>
            </w:r>
          </w:p>
        </w:tc>
      </w:tr>
      <w:tr w:rsidR="002C0305" w:rsidRPr="00B46CD6" w14:paraId="18693BB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D1C9EF" w14:textId="77777777" w:rsidR="00B46CD6" w:rsidRPr="00B46CD6" w:rsidRDefault="00B46CD6" w:rsidP="00B46CD6">
            <w:pPr>
              <w:rPr>
                <w:sz w:val="22"/>
                <w:szCs w:val="22"/>
              </w:rPr>
            </w:pPr>
            <w:r w:rsidRPr="00B46CD6">
              <w:rPr>
                <w:sz w:val="22"/>
                <w:szCs w:val="22"/>
              </w:rPr>
              <w:t>363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3CB13D"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N13: Segmental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683BB7" w14:textId="77777777" w:rsidR="00B46CD6" w:rsidRPr="00B46CD6" w:rsidRDefault="00B46CD6" w:rsidP="00B46CD6">
            <w:pPr>
              <w:rPr>
                <w:sz w:val="22"/>
                <w:szCs w:val="22"/>
              </w:rPr>
            </w:pPr>
            <w:r w:rsidRPr="00B46CD6">
              <w:rPr>
                <w:sz w:val="22"/>
                <w:szCs w:val="22"/>
              </w:rPr>
              <w:t>cemlnl13</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C7AB0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FA0E2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FEC93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7AEA6D" w14:textId="77777777" w:rsidR="00B46CD6" w:rsidRPr="00B46CD6" w:rsidRDefault="00B46CD6" w:rsidP="00B46CD6">
            <w:pPr>
              <w:rPr>
                <w:sz w:val="22"/>
                <w:szCs w:val="22"/>
              </w:rPr>
            </w:pPr>
            <w:r w:rsidRPr="00B46CD6">
              <w:rPr>
                <w:sz w:val="22"/>
                <w:szCs w:val="22"/>
              </w:rPr>
              <w:t>N13</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801317" w14:textId="77777777" w:rsidR="00B46CD6" w:rsidRPr="00B46CD6" w:rsidRDefault="00B46CD6" w:rsidP="00B46CD6">
            <w:pPr>
              <w:rPr>
                <w:sz w:val="22"/>
                <w:szCs w:val="22"/>
              </w:rPr>
            </w:pPr>
            <w:r w:rsidRPr="00B46CD6">
              <w:rPr>
                <w:sz w:val="22"/>
                <w:szCs w:val="22"/>
              </w:rPr>
              <w:t>N13: Segmental</w:t>
            </w:r>
          </w:p>
        </w:tc>
      </w:tr>
      <w:tr w:rsidR="002C0305" w:rsidRPr="00B46CD6" w14:paraId="2A82A86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258818" w14:textId="77777777" w:rsidR="00B46CD6" w:rsidRPr="00B46CD6" w:rsidRDefault="00B46CD6" w:rsidP="00B46CD6">
            <w:pPr>
              <w:rPr>
                <w:sz w:val="22"/>
                <w:szCs w:val="22"/>
              </w:rPr>
            </w:pPr>
            <w:r w:rsidRPr="00B46CD6">
              <w:rPr>
                <w:sz w:val="22"/>
                <w:szCs w:val="22"/>
              </w:rPr>
              <w:t>364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E2D0AA" w14:textId="77777777" w:rsidR="00B46CD6" w:rsidRPr="00B46CD6" w:rsidRDefault="00B46CD6" w:rsidP="00B46CD6">
            <w:pPr>
              <w:rPr>
                <w:sz w:val="22"/>
                <w:szCs w:val="22"/>
              </w:rPr>
            </w:pPr>
            <w:r w:rsidRPr="00B46CD6">
              <w:rPr>
                <w:sz w:val="22"/>
                <w:szCs w:val="22"/>
              </w:rPr>
              <w:t>Neck and mediastinal abnormalities. Lymph Nodes (w/o central fat). Any enlarged or growing hilar or mediastinal lymph nodes. N14: Subsegmental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C02B2" w14:textId="77777777" w:rsidR="00B46CD6" w:rsidRPr="00B46CD6" w:rsidRDefault="00B46CD6" w:rsidP="00B46CD6">
            <w:pPr>
              <w:rPr>
                <w:sz w:val="22"/>
                <w:szCs w:val="22"/>
              </w:rPr>
            </w:pPr>
            <w:r w:rsidRPr="00B46CD6">
              <w:rPr>
                <w:sz w:val="22"/>
                <w:szCs w:val="22"/>
              </w:rPr>
              <w:t>cemlnl14</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B020B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E49D5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76248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638C94" w14:textId="77777777" w:rsidR="00B46CD6" w:rsidRPr="00B46CD6" w:rsidRDefault="00B46CD6" w:rsidP="00B46CD6">
            <w:pPr>
              <w:rPr>
                <w:sz w:val="22"/>
                <w:szCs w:val="22"/>
              </w:rPr>
            </w:pPr>
            <w:r w:rsidRPr="00B46CD6">
              <w:rPr>
                <w:sz w:val="22"/>
                <w:szCs w:val="22"/>
              </w:rPr>
              <w:t>N14</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15058B" w14:textId="77777777" w:rsidR="00B46CD6" w:rsidRPr="00B46CD6" w:rsidRDefault="00B46CD6" w:rsidP="00B46CD6">
            <w:pPr>
              <w:rPr>
                <w:sz w:val="22"/>
                <w:szCs w:val="22"/>
              </w:rPr>
            </w:pPr>
            <w:r w:rsidRPr="00B46CD6">
              <w:rPr>
                <w:sz w:val="22"/>
                <w:szCs w:val="22"/>
              </w:rPr>
              <w:t>N14: Subsegmental</w:t>
            </w:r>
          </w:p>
        </w:tc>
      </w:tr>
      <w:tr w:rsidR="002C0305" w:rsidRPr="00B46CD6" w14:paraId="5BABAC4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83111E" w14:textId="77777777" w:rsidR="00B46CD6" w:rsidRPr="00B46CD6" w:rsidRDefault="00B46CD6" w:rsidP="00B46CD6">
            <w:pPr>
              <w:rPr>
                <w:sz w:val="22"/>
                <w:szCs w:val="22"/>
              </w:rPr>
            </w:pPr>
            <w:r w:rsidRPr="00B46CD6">
              <w:rPr>
                <w:sz w:val="22"/>
                <w:szCs w:val="22"/>
              </w:rPr>
              <w:t>365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34915A" w14:textId="77777777" w:rsidR="00B46CD6" w:rsidRPr="00B46CD6" w:rsidRDefault="00B46CD6" w:rsidP="00B46CD6">
            <w:pPr>
              <w:rPr>
                <w:sz w:val="22"/>
                <w:szCs w:val="22"/>
              </w:rPr>
            </w:pPr>
            <w:r w:rsidRPr="00B46CD6">
              <w:rPr>
                <w:sz w:val="22"/>
                <w:szCs w:val="22"/>
              </w:rPr>
              <w:t>Neck and mediastinal abnormalities. Lymph Nodes (w/o central fat). Any calcified hilar or mediastinal lymph nodes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B90170" w14:textId="77777777" w:rsidR="00B46CD6" w:rsidRPr="00B46CD6" w:rsidRDefault="00B46CD6" w:rsidP="00B46CD6">
            <w:pPr>
              <w:rPr>
                <w:sz w:val="22"/>
                <w:szCs w:val="22"/>
              </w:rPr>
            </w:pPr>
            <w:r w:rsidRPr="00B46CD6">
              <w:rPr>
                <w:sz w:val="22"/>
                <w:szCs w:val="22"/>
              </w:rPr>
              <w:t>cemlncab</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78F41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37E38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1F8F9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D4C237"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2B8574" w14:textId="77777777" w:rsidR="00B46CD6" w:rsidRPr="00B46CD6" w:rsidRDefault="00B46CD6" w:rsidP="00B46CD6">
            <w:pPr>
              <w:rPr>
                <w:sz w:val="22"/>
                <w:szCs w:val="22"/>
              </w:rPr>
            </w:pPr>
            <w:r w:rsidRPr="00B46CD6">
              <w:rPr>
                <w:sz w:val="22"/>
                <w:szCs w:val="22"/>
              </w:rPr>
              <w:t>Yes</w:t>
            </w:r>
          </w:p>
        </w:tc>
      </w:tr>
      <w:tr w:rsidR="002C0305" w:rsidRPr="00B46CD6" w14:paraId="33E112F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FDD4DF" w14:textId="77777777" w:rsidR="00B46CD6" w:rsidRPr="00B46CD6" w:rsidRDefault="00B46CD6" w:rsidP="00B46CD6">
            <w:pPr>
              <w:rPr>
                <w:sz w:val="22"/>
                <w:szCs w:val="22"/>
              </w:rPr>
            </w:pPr>
            <w:r w:rsidRPr="00B46CD6">
              <w:rPr>
                <w:sz w:val="22"/>
                <w:szCs w:val="22"/>
              </w:rPr>
              <w:t>366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DC531E" w14:textId="77777777" w:rsidR="00B46CD6" w:rsidRPr="00B46CD6" w:rsidRDefault="00B46CD6" w:rsidP="00B46CD6">
            <w:pPr>
              <w:rPr>
                <w:sz w:val="22"/>
                <w:szCs w:val="22"/>
              </w:rPr>
            </w:pPr>
            <w:r w:rsidRPr="00B46CD6">
              <w:rPr>
                <w:sz w:val="22"/>
                <w:szCs w:val="22"/>
              </w:rPr>
              <w:t>Neck and mediastinal abnormalities. Lymph Nodes (w/o central fat). Abnormal axillary lymph nodes.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D7326" w14:textId="77777777" w:rsidR="00B46CD6" w:rsidRPr="00B46CD6" w:rsidRDefault="00B46CD6" w:rsidP="00B46CD6">
            <w:pPr>
              <w:rPr>
                <w:sz w:val="22"/>
                <w:szCs w:val="22"/>
              </w:rPr>
            </w:pPr>
            <w:r w:rsidRPr="00B46CD6">
              <w:rPr>
                <w:sz w:val="22"/>
                <w:szCs w:val="22"/>
              </w:rPr>
              <w:t>ceagaln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E75D0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E9E3C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D4800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4100A9"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C33BFC" w14:textId="77777777" w:rsidR="00B46CD6" w:rsidRPr="00B46CD6" w:rsidRDefault="00B46CD6" w:rsidP="00B46CD6">
            <w:pPr>
              <w:rPr>
                <w:sz w:val="22"/>
                <w:szCs w:val="22"/>
              </w:rPr>
            </w:pPr>
            <w:r w:rsidRPr="00B46CD6">
              <w:rPr>
                <w:sz w:val="22"/>
                <w:szCs w:val="22"/>
              </w:rPr>
              <w:t>Yes</w:t>
            </w:r>
          </w:p>
        </w:tc>
      </w:tr>
      <w:tr w:rsidR="002C0305" w:rsidRPr="00B46CD6" w14:paraId="536B72D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A1F841" w14:textId="77777777" w:rsidR="00B46CD6" w:rsidRPr="00B46CD6" w:rsidRDefault="00B46CD6" w:rsidP="00B46CD6">
            <w:pPr>
              <w:rPr>
                <w:sz w:val="22"/>
                <w:szCs w:val="22"/>
              </w:rPr>
            </w:pPr>
            <w:r w:rsidRPr="00B46CD6">
              <w:rPr>
                <w:sz w:val="22"/>
                <w:szCs w:val="22"/>
              </w:rPr>
              <w:t>367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BDC3FB" w14:textId="77777777" w:rsidR="00B46CD6" w:rsidRPr="00B46CD6" w:rsidRDefault="00B46CD6" w:rsidP="00B46CD6">
            <w:pPr>
              <w:rPr>
                <w:sz w:val="22"/>
                <w:szCs w:val="22"/>
              </w:rPr>
            </w:pPr>
            <w:r w:rsidRPr="00B46CD6">
              <w:rPr>
                <w:sz w:val="22"/>
                <w:szCs w:val="22"/>
              </w:rPr>
              <w:t>Neck and mediastinal abnormalities. Lymph Nodes (w/o central fat). Abnormal axillary lymph nodes. Right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146361" w14:textId="77777777" w:rsidR="00B46CD6" w:rsidRPr="00B46CD6" w:rsidRDefault="00B46CD6" w:rsidP="00B46CD6">
            <w:pPr>
              <w:rPr>
                <w:sz w:val="22"/>
                <w:szCs w:val="22"/>
              </w:rPr>
            </w:pPr>
            <w:r w:rsidRPr="00B46CD6">
              <w:rPr>
                <w:sz w:val="22"/>
                <w:szCs w:val="22"/>
              </w:rPr>
              <w:t>ceagalnrt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3548F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3E206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6EBB8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1C2FC2" w14:textId="77777777" w:rsidR="00B46CD6" w:rsidRPr="00B46CD6" w:rsidRDefault="00B46CD6" w:rsidP="00B46CD6">
            <w:pPr>
              <w:rPr>
                <w:sz w:val="22"/>
                <w:szCs w:val="22"/>
              </w:rPr>
            </w:pPr>
            <w:r w:rsidRPr="00B46CD6">
              <w:rPr>
                <w:sz w:val="22"/>
                <w:szCs w:val="22"/>
              </w:rPr>
              <w:t>r</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6114E6" w14:textId="77777777" w:rsidR="00B46CD6" w:rsidRPr="00B46CD6" w:rsidRDefault="00B46CD6" w:rsidP="00B46CD6">
            <w:pPr>
              <w:rPr>
                <w:sz w:val="22"/>
                <w:szCs w:val="22"/>
              </w:rPr>
            </w:pPr>
            <w:r w:rsidRPr="00B46CD6">
              <w:rPr>
                <w:sz w:val="22"/>
                <w:szCs w:val="22"/>
              </w:rPr>
              <w:t>Right</w:t>
            </w:r>
          </w:p>
        </w:tc>
      </w:tr>
      <w:tr w:rsidR="002C0305" w:rsidRPr="00B46CD6" w14:paraId="3C3006D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21F0FB" w14:textId="77777777" w:rsidR="00B46CD6" w:rsidRPr="00B46CD6" w:rsidRDefault="00B46CD6" w:rsidP="00B46CD6">
            <w:pPr>
              <w:rPr>
                <w:sz w:val="22"/>
                <w:szCs w:val="22"/>
              </w:rPr>
            </w:pPr>
            <w:r w:rsidRPr="00B46CD6">
              <w:rPr>
                <w:sz w:val="22"/>
                <w:szCs w:val="22"/>
              </w:rPr>
              <w:t>368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26BA95" w14:textId="77777777" w:rsidR="00B46CD6" w:rsidRPr="00B46CD6" w:rsidRDefault="00B46CD6" w:rsidP="00B46CD6">
            <w:pPr>
              <w:rPr>
                <w:sz w:val="22"/>
                <w:szCs w:val="22"/>
              </w:rPr>
            </w:pPr>
            <w:r w:rsidRPr="00B46CD6">
              <w:rPr>
                <w:sz w:val="22"/>
                <w:szCs w:val="22"/>
              </w:rPr>
              <w:t>Neck and mediastinal abnormalities. Lymph Nodes (w/o central fat). Abnormal axillary lymph nodes. Left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D0A118" w14:textId="77777777" w:rsidR="00B46CD6" w:rsidRPr="00B46CD6" w:rsidRDefault="00B46CD6" w:rsidP="00B46CD6">
            <w:pPr>
              <w:rPr>
                <w:sz w:val="22"/>
                <w:szCs w:val="22"/>
              </w:rPr>
            </w:pPr>
            <w:r w:rsidRPr="00B46CD6">
              <w:rPr>
                <w:sz w:val="22"/>
                <w:szCs w:val="22"/>
              </w:rPr>
              <w:t>ceagalnlt</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C1140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2AF3C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D767B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B2E7CA" w14:textId="77777777" w:rsidR="00B46CD6" w:rsidRPr="00B46CD6" w:rsidRDefault="00B46CD6" w:rsidP="00B46CD6">
            <w:pPr>
              <w:rPr>
                <w:sz w:val="22"/>
                <w:szCs w:val="22"/>
              </w:rPr>
            </w:pPr>
            <w:r w:rsidRPr="00B46CD6">
              <w:rPr>
                <w:sz w:val="22"/>
                <w:szCs w:val="22"/>
              </w:rPr>
              <w:t>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732A70" w14:textId="77777777" w:rsidR="00B46CD6" w:rsidRPr="00B46CD6" w:rsidRDefault="00B46CD6" w:rsidP="00B46CD6">
            <w:pPr>
              <w:rPr>
                <w:sz w:val="22"/>
                <w:szCs w:val="22"/>
              </w:rPr>
            </w:pPr>
            <w:r w:rsidRPr="00B46CD6">
              <w:rPr>
                <w:sz w:val="22"/>
                <w:szCs w:val="22"/>
              </w:rPr>
              <w:t>Left</w:t>
            </w:r>
          </w:p>
        </w:tc>
      </w:tr>
      <w:tr w:rsidR="002C0305" w:rsidRPr="00B46CD6" w14:paraId="141878D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836590" w14:textId="77777777" w:rsidR="00B46CD6" w:rsidRPr="00B46CD6" w:rsidRDefault="00B46CD6" w:rsidP="00B46CD6">
            <w:pPr>
              <w:rPr>
                <w:sz w:val="22"/>
                <w:szCs w:val="22"/>
              </w:rPr>
            </w:pPr>
            <w:r w:rsidRPr="00B46CD6">
              <w:rPr>
                <w:sz w:val="22"/>
                <w:szCs w:val="22"/>
              </w:rPr>
              <w:t>369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DBF7AA" w14:textId="77777777" w:rsidR="00B46CD6" w:rsidRPr="00B46CD6" w:rsidRDefault="00B46CD6" w:rsidP="00B46CD6">
            <w:pPr>
              <w:rPr>
                <w:sz w:val="22"/>
                <w:szCs w:val="22"/>
              </w:rPr>
            </w:pPr>
            <w:r w:rsidRPr="00B46CD6">
              <w:rPr>
                <w:sz w:val="22"/>
                <w:szCs w:val="22"/>
              </w:rPr>
              <w:t>Neck and mediastinal abnormalities. Lymph Nodes (w/o central fat). Abnormal axillary lymph nodes.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B910FE" w14:textId="77777777" w:rsidR="00B46CD6" w:rsidRPr="00B46CD6" w:rsidRDefault="00B46CD6" w:rsidP="00B46CD6">
            <w:pPr>
              <w:rPr>
                <w:sz w:val="22"/>
                <w:szCs w:val="22"/>
              </w:rPr>
            </w:pPr>
            <w:r w:rsidRPr="00B46CD6">
              <w:rPr>
                <w:sz w:val="22"/>
                <w:szCs w:val="22"/>
              </w:rPr>
              <w:t>ceagalns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CDD11D"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DC34A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DCD2D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90883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C5D20F" w14:textId="77777777" w:rsidR="00B46CD6" w:rsidRPr="00B46CD6" w:rsidRDefault="00B46CD6" w:rsidP="00B46CD6">
            <w:pPr>
              <w:rPr>
                <w:sz w:val="22"/>
                <w:szCs w:val="22"/>
              </w:rPr>
            </w:pPr>
            <w:r w:rsidRPr="00B46CD6">
              <w:rPr>
                <w:sz w:val="22"/>
                <w:szCs w:val="22"/>
              </w:rPr>
              <w:t>Specify</w:t>
            </w:r>
          </w:p>
        </w:tc>
      </w:tr>
      <w:tr w:rsidR="002C0305" w:rsidRPr="00B46CD6" w14:paraId="05EEC8C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E1BA50" w14:textId="77777777" w:rsidR="00B46CD6" w:rsidRPr="00B46CD6" w:rsidRDefault="00B46CD6" w:rsidP="00B46CD6">
            <w:pPr>
              <w:rPr>
                <w:sz w:val="22"/>
                <w:szCs w:val="22"/>
              </w:rPr>
            </w:pPr>
            <w:r w:rsidRPr="00B46CD6">
              <w:rPr>
                <w:sz w:val="22"/>
                <w:szCs w:val="22"/>
              </w:rPr>
              <w:t>370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B5447D" w14:textId="77777777" w:rsidR="00B46CD6" w:rsidRPr="00B46CD6" w:rsidRDefault="00B46CD6" w:rsidP="00B46CD6">
            <w:pPr>
              <w:rPr>
                <w:sz w:val="22"/>
                <w:szCs w:val="22"/>
              </w:rPr>
            </w:pPr>
            <w:r w:rsidRPr="00B46CD6">
              <w:rPr>
                <w:sz w:val="22"/>
                <w:szCs w:val="22"/>
              </w:rPr>
              <w:t>Neck and mediastinal abnormalities. Lymph Nodes (w/o central fat). Other Vascular Abnormalities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13671" w14:textId="77777777" w:rsidR="00B46CD6" w:rsidRPr="00B46CD6" w:rsidRDefault="00B46CD6" w:rsidP="00B46CD6">
            <w:pPr>
              <w:rPr>
                <w:sz w:val="22"/>
                <w:szCs w:val="22"/>
              </w:rPr>
            </w:pPr>
            <w:r w:rsidRPr="00B46CD6">
              <w:rPr>
                <w:sz w:val="22"/>
                <w:szCs w:val="22"/>
              </w:rPr>
              <w:t>cemva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626E62"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317D9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AB06F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36B254"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642BBE" w14:textId="77777777" w:rsidR="00B46CD6" w:rsidRPr="00B46CD6" w:rsidRDefault="00B46CD6" w:rsidP="00B46CD6">
            <w:pPr>
              <w:rPr>
                <w:sz w:val="22"/>
                <w:szCs w:val="22"/>
              </w:rPr>
            </w:pPr>
            <w:r w:rsidRPr="00B46CD6">
              <w:rPr>
                <w:sz w:val="22"/>
                <w:szCs w:val="22"/>
              </w:rPr>
              <w:t>Yes</w:t>
            </w:r>
          </w:p>
        </w:tc>
      </w:tr>
      <w:tr w:rsidR="002C0305" w:rsidRPr="00B46CD6" w14:paraId="3022F11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9A43D4" w14:textId="77777777" w:rsidR="00B46CD6" w:rsidRPr="00B46CD6" w:rsidRDefault="00B46CD6" w:rsidP="00B46CD6">
            <w:pPr>
              <w:rPr>
                <w:sz w:val="22"/>
                <w:szCs w:val="22"/>
              </w:rPr>
            </w:pPr>
            <w:r w:rsidRPr="00B46CD6">
              <w:rPr>
                <w:sz w:val="22"/>
                <w:szCs w:val="22"/>
              </w:rPr>
              <w:t>371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28F050" w14:textId="77777777" w:rsidR="00B46CD6" w:rsidRPr="00B46CD6" w:rsidRDefault="00B46CD6" w:rsidP="00B46CD6">
            <w:pPr>
              <w:rPr>
                <w:sz w:val="22"/>
                <w:szCs w:val="22"/>
              </w:rPr>
            </w:pPr>
            <w:r w:rsidRPr="00B46CD6">
              <w:rPr>
                <w:sz w:val="22"/>
                <w:szCs w:val="22"/>
              </w:rPr>
              <w:t>Neck and mediastinal abnormalities. Lymph Nodes (w/o central fat). Other Vascular Abnormalities. Aorta</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97EDCD" w14:textId="77777777" w:rsidR="00B46CD6" w:rsidRPr="00B46CD6" w:rsidRDefault="00B46CD6" w:rsidP="00B46CD6">
            <w:pPr>
              <w:rPr>
                <w:sz w:val="22"/>
                <w:szCs w:val="22"/>
              </w:rPr>
            </w:pPr>
            <w:r w:rsidRPr="00B46CD6">
              <w:rPr>
                <w:sz w:val="22"/>
                <w:szCs w:val="22"/>
              </w:rPr>
              <w:t>cemvaa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8AA8E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7EF1D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11E23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1F0DAD" w14:textId="77777777" w:rsidR="00B46CD6" w:rsidRPr="00B46CD6" w:rsidRDefault="00B46CD6" w:rsidP="00B46CD6">
            <w:pPr>
              <w:rPr>
                <w:sz w:val="22"/>
                <w:szCs w:val="22"/>
              </w:rPr>
            </w:pPr>
            <w:r w:rsidRPr="00B46CD6">
              <w:rPr>
                <w:sz w:val="22"/>
                <w:szCs w:val="22"/>
              </w:rPr>
              <w:t>a</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5C6F33" w14:textId="77777777" w:rsidR="00B46CD6" w:rsidRPr="00B46CD6" w:rsidRDefault="00B46CD6" w:rsidP="00B46CD6">
            <w:pPr>
              <w:rPr>
                <w:sz w:val="22"/>
                <w:szCs w:val="22"/>
              </w:rPr>
            </w:pPr>
            <w:r w:rsidRPr="00B46CD6">
              <w:rPr>
                <w:sz w:val="22"/>
                <w:szCs w:val="22"/>
              </w:rPr>
              <w:t>Aorta</w:t>
            </w:r>
          </w:p>
        </w:tc>
      </w:tr>
      <w:tr w:rsidR="002C0305" w:rsidRPr="00B46CD6" w14:paraId="3FE1084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86BE44" w14:textId="77777777" w:rsidR="00B46CD6" w:rsidRPr="00B46CD6" w:rsidRDefault="00B46CD6" w:rsidP="00B46CD6">
            <w:pPr>
              <w:rPr>
                <w:sz w:val="22"/>
                <w:szCs w:val="22"/>
              </w:rPr>
            </w:pPr>
            <w:r w:rsidRPr="00B46CD6">
              <w:rPr>
                <w:sz w:val="22"/>
                <w:szCs w:val="22"/>
              </w:rPr>
              <w:t>372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3E0D2C" w14:textId="77777777" w:rsidR="00B46CD6" w:rsidRPr="00B46CD6" w:rsidRDefault="00B46CD6" w:rsidP="00B46CD6">
            <w:pPr>
              <w:rPr>
                <w:sz w:val="22"/>
                <w:szCs w:val="22"/>
              </w:rPr>
            </w:pPr>
            <w:r w:rsidRPr="00B46CD6">
              <w:rPr>
                <w:sz w:val="22"/>
                <w:szCs w:val="22"/>
              </w:rPr>
              <w:t>Neck and mediastinal abnormalities. Lymph Nodes (w/o central fat). Other Vascular Abnormalities. Pulmonary arteries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8C1BFD" w14:textId="77777777" w:rsidR="00B46CD6" w:rsidRPr="00B46CD6" w:rsidRDefault="00B46CD6" w:rsidP="00B46CD6">
            <w:pPr>
              <w:rPr>
                <w:sz w:val="22"/>
                <w:szCs w:val="22"/>
              </w:rPr>
            </w:pPr>
            <w:r w:rsidRPr="00B46CD6">
              <w:rPr>
                <w:sz w:val="22"/>
                <w:szCs w:val="22"/>
              </w:rPr>
              <w:t>cemvap</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1A8BEF"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770D3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41E19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7796E6" w14:textId="77777777" w:rsidR="00B46CD6" w:rsidRPr="00B46CD6" w:rsidRDefault="00B46CD6" w:rsidP="00B46CD6">
            <w:pPr>
              <w:rPr>
                <w:sz w:val="22"/>
                <w:szCs w:val="22"/>
              </w:rPr>
            </w:pPr>
            <w:r w:rsidRPr="00B46CD6">
              <w:rPr>
                <w:sz w:val="22"/>
                <w:szCs w:val="22"/>
              </w:rPr>
              <w:t>w</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E4CEDF" w14:textId="77777777" w:rsidR="00B46CD6" w:rsidRPr="00B46CD6" w:rsidRDefault="00B46CD6" w:rsidP="00B46CD6">
            <w:pPr>
              <w:rPr>
                <w:sz w:val="22"/>
                <w:szCs w:val="22"/>
              </w:rPr>
            </w:pPr>
            <w:r w:rsidRPr="00B46CD6">
              <w:rPr>
                <w:sz w:val="22"/>
                <w:szCs w:val="22"/>
              </w:rPr>
              <w:t>Pulmonary arteries</w:t>
            </w:r>
          </w:p>
        </w:tc>
      </w:tr>
      <w:tr w:rsidR="002C0305" w:rsidRPr="00B46CD6" w14:paraId="1EE9CB3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070EF1" w14:textId="77777777" w:rsidR="00B46CD6" w:rsidRPr="00B46CD6" w:rsidRDefault="00B46CD6" w:rsidP="00B46CD6">
            <w:pPr>
              <w:rPr>
                <w:sz w:val="22"/>
                <w:szCs w:val="22"/>
              </w:rPr>
            </w:pPr>
            <w:r w:rsidRPr="00B46CD6">
              <w:rPr>
                <w:sz w:val="22"/>
                <w:szCs w:val="22"/>
              </w:rPr>
              <w:t>373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D4FF28" w14:textId="77777777" w:rsidR="00B46CD6" w:rsidRPr="00B46CD6" w:rsidRDefault="00B46CD6" w:rsidP="00B46CD6">
            <w:pPr>
              <w:rPr>
                <w:sz w:val="22"/>
                <w:szCs w:val="22"/>
              </w:rPr>
            </w:pPr>
            <w:r w:rsidRPr="00B46CD6">
              <w:rPr>
                <w:sz w:val="22"/>
                <w:szCs w:val="22"/>
              </w:rPr>
              <w:t>Neck and mediastinal abnormalities. Lymph Nodes (w/o central fat). Other Vascular Abnormalities.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4D5F93" w14:textId="77777777" w:rsidR="00B46CD6" w:rsidRPr="00B46CD6" w:rsidRDefault="00B46CD6" w:rsidP="00B46CD6">
            <w:pPr>
              <w:rPr>
                <w:sz w:val="22"/>
                <w:szCs w:val="22"/>
              </w:rPr>
            </w:pPr>
            <w:r w:rsidRPr="00B46CD6">
              <w:rPr>
                <w:sz w:val="22"/>
                <w:szCs w:val="22"/>
              </w:rPr>
              <w:t>cemvao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584D2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95180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C7A13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81225C" w14:textId="77777777" w:rsidR="00B46CD6" w:rsidRPr="00B46CD6" w:rsidRDefault="00B46CD6" w:rsidP="00B46CD6">
            <w:pPr>
              <w:rPr>
                <w:sz w:val="22"/>
                <w:szCs w:val="22"/>
              </w:rPr>
            </w:pPr>
            <w:r w:rsidRPr="00B46CD6">
              <w:rPr>
                <w:sz w:val="22"/>
                <w:szCs w:val="22"/>
              </w:rPr>
              <w:t>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0FF9AA" w14:textId="77777777" w:rsidR="00B46CD6" w:rsidRPr="00B46CD6" w:rsidRDefault="00B46CD6" w:rsidP="00B46CD6">
            <w:pPr>
              <w:rPr>
                <w:sz w:val="22"/>
                <w:szCs w:val="22"/>
              </w:rPr>
            </w:pPr>
            <w:r w:rsidRPr="00B46CD6">
              <w:rPr>
                <w:sz w:val="22"/>
                <w:szCs w:val="22"/>
              </w:rPr>
              <w:t>Other</w:t>
            </w:r>
          </w:p>
        </w:tc>
      </w:tr>
      <w:tr w:rsidR="002C0305" w:rsidRPr="00B46CD6" w14:paraId="672656E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2602BB" w14:textId="77777777" w:rsidR="00B46CD6" w:rsidRPr="00B46CD6" w:rsidRDefault="00B46CD6" w:rsidP="00B46CD6">
            <w:pPr>
              <w:rPr>
                <w:sz w:val="22"/>
                <w:szCs w:val="22"/>
              </w:rPr>
            </w:pPr>
            <w:r w:rsidRPr="00B46CD6">
              <w:rPr>
                <w:sz w:val="22"/>
                <w:szCs w:val="22"/>
              </w:rPr>
              <w:t>374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437C2C" w14:textId="77777777" w:rsidR="00B46CD6" w:rsidRPr="00B46CD6" w:rsidRDefault="00B46CD6" w:rsidP="00B46CD6">
            <w:pPr>
              <w:rPr>
                <w:sz w:val="22"/>
                <w:szCs w:val="22"/>
              </w:rPr>
            </w:pPr>
            <w:r w:rsidRPr="00B46CD6">
              <w:rPr>
                <w:sz w:val="22"/>
                <w:szCs w:val="22"/>
              </w:rPr>
              <w:t>Neck and mediastinal abnormalities. Lymph Nodes (w/o central fat). Other Vascular Abnormalities. Speicify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FFA5B0" w14:textId="77777777" w:rsidR="00B46CD6" w:rsidRPr="00B46CD6" w:rsidRDefault="00B46CD6" w:rsidP="00B46CD6">
            <w:pPr>
              <w:rPr>
                <w:sz w:val="22"/>
                <w:szCs w:val="22"/>
              </w:rPr>
            </w:pPr>
            <w:r w:rsidRPr="00B46CD6">
              <w:rPr>
                <w:sz w:val="22"/>
                <w:szCs w:val="22"/>
              </w:rPr>
              <w:t>cemvaos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84149A"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170C3F"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3D9E7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F5CD78"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D846F1" w14:textId="77777777" w:rsidR="00B46CD6" w:rsidRPr="00B46CD6" w:rsidRDefault="00B46CD6" w:rsidP="00B46CD6">
            <w:pPr>
              <w:rPr>
                <w:sz w:val="22"/>
                <w:szCs w:val="22"/>
              </w:rPr>
            </w:pPr>
            <w:r w:rsidRPr="00B46CD6">
              <w:rPr>
                <w:sz w:val="22"/>
                <w:szCs w:val="22"/>
              </w:rPr>
              <w:t>Specify</w:t>
            </w:r>
          </w:p>
        </w:tc>
      </w:tr>
      <w:tr w:rsidR="002C0305" w:rsidRPr="00B46CD6" w14:paraId="79A825C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E1B7F6" w14:textId="77777777" w:rsidR="00B46CD6" w:rsidRPr="00B46CD6" w:rsidRDefault="00B46CD6" w:rsidP="00B46CD6">
            <w:pPr>
              <w:rPr>
                <w:sz w:val="22"/>
                <w:szCs w:val="22"/>
              </w:rPr>
            </w:pPr>
            <w:r w:rsidRPr="00B46CD6">
              <w:rPr>
                <w:sz w:val="22"/>
                <w:szCs w:val="22"/>
              </w:rPr>
              <w:t>375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5B277E" w14:textId="77777777" w:rsidR="00B46CD6" w:rsidRPr="00B46CD6" w:rsidRDefault="00B46CD6" w:rsidP="00B46CD6">
            <w:pPr>
              <w:rPr>
                <w:sz w:val="22"/>
                <w:szCs w:val="22"/>
              </w:rPr>
            </w:pPr>
            <w:r w:rsidRPr="00B46CD6">
              <w:rPr>
                <w:sz w:val="22"/>
                <w:szCs w:val="22"/>
              </w:rPr>
              <w:t>Neck and mediastinal abnormalities. Lymph Nodes (w/o central fat). Esophogeal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06DF6C" w14:textId="77777777" w:rsidR="00B46CD6" w:rsidRPr="00B46CD6" w:rsidRDefault="00B46CD6" w:rsidP="00B46CD6">
            <w:pPr>
              <w:rPr>
                <w:sz w:val="22"/>
                <w:szCs w:val="22"/>
              </w:rPr>
            </w:pPr>
            <w:r w:rsidRPr="00B46CD6">
              <w:rPr>
                <w:sz w:val="22"/>
                <w:szCs w:val="22"/>
              </w:rPr>
              <w:t>cemeln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B5F32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3CD1A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43513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8EFC73"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77A956" w14:textId="77777777" w:rsidR="00B46CD6" w:rsidRPr="00B46CD6" w:rsidRDefault="00B46CD6" w:rsidP="00B46CD6">
            <w:pPr>
              <w:rPr>
                <w:sz w:val="22"/>
                <w:szCs w:val="22"/>
              </w:rPr>
            </w:pPr>
            <w:r w:rsidRPr="00B46CD6">
              <w:rPr>
                <w:sz w:val="22"/>
                <w:szCs w:val="22"/>
              </w:rPr>
              <w:t>Yes</w:t>
            </w:r>
          </w:p>
        </w:tc>
      </w:tr>
      <w:tr w:rsidR="002C0305" w:rsidRPr="00B46CD6" w14:paraId="5608C6F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BD2AF7" w14:textId="77777777" w:rsidR="00B46CD6" w:rsidRPr="00B46CD6" w:rsidRDefault="00B46CD6" w:rsidP="00B46CD6">
            <w:pPr>
              <w:rPr>
                <w:sz w:val="22"/>
                <w:szCs w:val="22"/>
              </w:rPr>
            </w:pPr>
            <w:r w:rsidRPr="00B46CD6">
              <w:rPr>
                <w:sz w:val="22"/>
                <w:szCs w:val="22"/>
              </w:rPr>
              <w:t>376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261514" w14:textId="77777777" w:rsidR="00B46CD6" w:rsidRPr="00B46CD6" w:rsidRDefault="00B46CD6" w:rsidP="00B46CD6">
            <w:pPr>
              <w:rPr>
                <w:sz w:val="22"/>
                <w:szCs w:val="22"/>
              </w:rPr>
            </w:pPr>
            <w:r w:rsidRPr="00B46CD6">
              <w:rPr>
                <w:sz w:val="22"/>
                <w:szCs w:val="22"/>
              </w:rPr>
              <w:t>Neck and mediastinal abnormalities. Lymph Nodes (w/o central fat). Esophogeal Air-fluid level</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0387D1" w14:textId="77777777" w:rsidR="00B46CD6" w:rsidRPr="00B46CD6" w:rsidRDefault="00B46CD6" w:rsidP="00B46CD6">
            <w:pPr>
              <w:rPr>
                <w:sz w:val="22"/>
                <w:szCs w:val="22"/>
              </w:rPr>
            </w:pPr>
            <w:r w:rsidRPr="00B46CD6">
              <w:rPr>
                <w:sz w:val="22"/>
                <w:szCs w:val="22"/>
              </w:rPr>
              <w:t>cemelna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7E37F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35CCC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FEDF0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BE70AC" w14:textId="77777777" w:rsidR="00B46CD6" w:rsidRPr="00B46CD6" w:rsidRDefault="00B46CD6" w:rsidP="00B46CD6">
            <w:pPr>
              <w:rPr>
                <w:sz w:val="22"/>
                <w:szCs w:val="22"/>
              </w:rPr>
            </w:pPr>
            <w:r w:rsidRPr="00B46CD6">
              <w:rPr>
                <w:sz w:val="22"/>
                <w:szCs w:val="22"/>
              </w:rPr>
              <w:t>a</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F5569E" w14:textId="77777777" w:rsidR="00B46CD6" w:rsidRPr="00B46CD6" w:rsidRDefault="00B46CD6" w:rsidP="00B46CD6">
            <w:pPr>
              <w:rPr>
                <w:sz w:val="22"/>
                <w:szCs w:val="22"/>
              </w:rPr>
            </w:pPr>
            <w:r w:rsidRPr="00B46CD6">
              <w:rPr>
                <w:sz w:val="22"/>
                <w:szCs w:val="22"/>
              </w:rPr>
              <w:t>Air-fluid level</w:t>
            </w:r>
          </w:p>
        </w:tc>
      </w:tr>
      <w:tr w:rsidR="002C0305" w:rsidRPr="00B46CD6" w14:paraId="216002E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C5A3DC" w14:textId="77777777" w:rsidR="00B46CD6" w:rsidRPr="00B46CD6" w:rsidRDefault="00B46CD6" w:rsidP="00B46CD6">
            <w:pPr>
              <w:rPr>
                <w:sz w:val="22"/>
                <w:szCs w:val="22"/>
              </w:rPr>
            </w:pPr>
            <w:r w:rsidRPr="00B46CD6">
              <w:rPr>
                <w:sz w:val="22"/>
                <w:szCs w:val="22"/>
              </w:rPr>
              <w:t>377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2BF642" w14:textId="77777777" w:rsidR="00B46CD6" w:rsidRPr="00B46CD6" w:rsidRDefault="00B46CD6" w:rsidP="00B46CD6">
            <w:pPr>
              <w:rPr>
                <w:sz w:val="22"/>
                <w:szCs w:val="22"/>
              </w:rPr>
            </w:pPr>
            <w:r w:rsidRPr="00B46CD6">
              <w:rPr>
                <w:sz w:val="22"/>
                <w:szCs w:val="22"/>
              </w:rPr>
              <w:t>Neck and mediastinal abnormalities. Lymph Nodes (w/o central fat). Esophogeal Wall thickening</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92F275" w14:textId="77777777" w:rsidR="00B46CD6" w:rsidRPr="00B46CD6" w:rsidRDefault="00B46CD6" w:rsidP="00B46CD6">
            <w:pPr>
              <w:rPr>
                <w:sz w:val="22"/>
                <w:szCs w:val="22"/>
              </w:rPr>
            </w:pPr>
            <w:r w:rsidRPr="00B46CD6">
              <w:rPr>
                <w:sz w:val="22"/>
                <w:szCs w:val="22"/>
              </w:rPr>
              <w:t>cemelnw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6C39F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F95D5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7E1ED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719784" w14:textId="77777777" w:rsidR="00B46CD6" w:rsidRPr="00B46CD6" w:rsidRDefault="00B46CD6" w:rsidP="00B46CD6">
            <w:pPr>
              <w:rPr>
                <w:sz w:val="22"/>
                <w:szCs w:val="22"/>
              </w:rPr>
            </w:pPr>
            <w:r w:rsidRPr="00B46CD6">
              <w:rPr>
                <w:sz w:val="22"/>
                <w:szCs w:val="22"/>
              </w:rPr>
              <w:t>w</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CE6E09" w14:textId="77777777" w:rsidR="00B46CD6" w:rsidRPr="00B46CD6" w:rsidRDefault="00B46CD6" w:rsidP="00B46CD6">
            <w:pPr>
              <w:rPr>
                <w:sz w:val="22"/>
                <w:szCs w:val="22"/>
              </w:rPr>
            </w:pPr>
            <w:r w:rsidRPr="00B46CD6">
              <w:rPr>
                <w:sz w:val="22"/>
                <w:szCs w:val="22"/>
              </w:rPr>
              <w:t>Wall thickening</w:t>
            </w:r>
          </w:p>
        </w:tc>
      </w:tr>
      <w:tr w:rsidR="002C0305" w:rsidRPr="00B46CD6" w14:paraId="72E26D0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5BEACC" w14:textId="77777777" w:rsidR="00B46CD6" w:rsidRPr="00B46CD6" w:rsidRDefault="00B46CD6" w:rsidP="00B46CD6">
            <w:pPr>
              <w:rPr>
                <w:sz w:val="22"/>
                <w:szCs w:val="22"/>
              </w:rPr>
            </w:pPr>
            <w:r w:rsidRPr="00B46CD6">
              <w:rPr>
                <w:sz w:val="22"/>
                <w:szCs w:val="22"/>
              </w:rPr>
              <w:t>378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4B8BA0" w14:textId="77777777" w:rsidR="00B46CD6" w:rsidRPr="00B46CD6" w:rsidRDefault="00B46CD6" w:rsidP="00B46CD6">
            <w:pPr>
              <w:rPr>
                <w:sz w:val="22"/>
                <w:szCs w:val="22"/>
              </w:rPr>
            </w:pPr>
            <w:r w:rsidRPr="00B46CD6">
              <w:rPr>
                <w:sz w:val="22"/>
                <w:szCs w:val="22"/>
              </w:rPr>
              <w:t>Neck and mediastinal abnormalities. Lymph Nodes (w/o central fat). Esophogeal. Mass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3821D0" w14:textId="77777777" w:rsidR="00B46CD6" w:rsidRPr="00B46CD6" w:rsidRDefault="00B46CD6" w:rsidP="00B46CD6">
            <w:pPr>
              <w:rPr>
                <w:sz w:val="22"/>
                <w:szCs w:val="22"/>
              </w:rPr>
            </w:pPr>
            <w:r w:rsidRPr="00B46CD6">
              <w:rPr>
                <w:sz w:val="22"/>
                <w:szCs w:val="22"/>
              </w:rPr>
              <w:t>cemelnm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75F43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27B38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1F4D6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E9894A"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44B50B" w14:textId="77777777" w:rsidR="00B46CD6" w:rsidRPr="00B46CD6" w:rsidRDefault="00B46CD6" w:rsidP="00B46CD6">
            <w:pPr>
              <w:rPr>
                <w:sz w:val="22"/>
                <w:szCs w:val="22"/>
              </w:rPr>
            </w:pPr>
            <w:r w:rsidRPr="00B46CD6">
              <w:rPr>
                <w:sz w:val="22"/>
                <w:szCs w:val="22"/>
              </w:rPr>
              <w:t>Mass</w:t>
            </w:r>
          </w:p>
        </w:tc>
      </w:tr>
      <w:tr w:rsidR="002C0305" w:rsidRPr="00B46CD6" w14:paraId="2FDE806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7E172F" w14:textId="77777777" w:rsidR="00B46CD6" w:rsidRPr="00B46CD6" w:rsidRDefault="00B46CD6" w:rsidP="00B46CD6">
            <w:pPr>
              <w:rPr>
                <w:sz w:val="22"/>
                <w:szCs w:val="22"/>
              </w:rPr>
            </w:pPr>
            <w:r w:rsidRPr="00B46CD6">
              <w:rPr>
                <w:sz w:val="22"/>
                <w:szCs w:val="22"/>
              </w:rPr>
              <w:t>379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4C5E56" w14:textId="77777777" w:rsidR="00B46CD6" w:rsidRPr="00B46CD6" w:rsidRDefault="00B46CD6" w:rsidP="00B46CD6">
            <w:pPr>
              <w:rPr>
                <w:sz w:val="22"/>
                <w:szCs w:val="22"/>
              </w:rPr>
            </w:pPr>
            <w:r w:rsidRPr="00B46CD6">
              <w:rPr>
                <w:sz w:val="22"/>
                <w:szCs w:val="22"/>
              </w:rPr>
              <w:t>Neck and mediastinal abnormalities. Lymph Nodes (w/o central fat). Esophogeal.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CBD13F" w14:textId="77777777" w:rsidR="00B46CD6" w:rsidRPr="00B46CD6" w:rsidRDefault="00B46CD6" w:rsidP="00B46CD6">
            <w:pPr>
              <w:rPr>
                <w:sz w:val="22"/>
                <w:szCs w:val="22"/>
              </w:rPr>
            </w:pPr>
            <w:r w:rsidRPr="00B46CD6">
              <w:rPr>
                <w:sz w:val="22"/>
                <w:szCs w:val="22"/>
              </w:rPr>
              <w:t>cemvlno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274D1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C4E76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ED82C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BDEC06" w14:textId="77777777" w:rsidR="00B46CD6" w:rsidRPr="00B46CD6" w:rsidRDefault="00B46CD6" w:rsidP="00B46CD6">
            <w:pPr>
              <w:rPr>
                <w:sz w:val="22"/>
                <w:szCs w:val="22"/>
              </w:rPr>
            </w:pPr>
            <w:r w:rsidRPr="00B46CD6">
              <w:rPr>
                <w:sz w:val="22"/>
                <w:szCs w:val="22"/>
              </w:rPr>
              <w:t>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1467CA" w14:textId="77777777" w:rsidR="00B46CD6" w:rsidRPr="00B46CD6" w:rsidRDefault="00B46CD6" w:rsidP="00B46CD6">
            <w:pPr>
              <w:rPr>
                <w:sz w:val="22"/>
                <w:szCs w:val="22"/>
              </w:rPr>
            </w:pPr>
            <w:r w:rsidRPr="00B46CD6">
              <w:rPr>
                <w:sz w:val="22"/>
                <w:szCs w:val="22"/>
              </w:rPr>
              <w:t>Other</w:t>
            </w:r>
          </w:p>
        </w:tc>
      </w:tr>
      <w:tr w:rsidR="002C0305" w:rsidRPr="00B46CD6" w14:paraId="7F1FDC0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F0EF53" w14:textId="77777777" w:rsidR="00B46CD6" w:rsidRPr="00B46CD6" w:rsidRDefault="00B46CD6" w:rsidP="00B46CD6">
            <w:pPr>
              <w:rPr>
                <w:sz w:val="22"/>
                <w:szCs w:val="22"/>
              </w:rPr>
            </w:pPr>
            <w:r w:rsidRPr="00B46CD6">
              <w:rPr>
                <w:sz w:val="22"/>
                <w:szCs w:val="22"/>
              </w:rPr>
              <w:t>380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19F8F4" w14:textId="77777777" w:rsidR="00B46CD6" w:rsidRPr="00B46CD6" w:rsidRDefault="00B46CD6" w:rsidP="00B46CD6">
            <w:pPr>
              <w:rPr>
                <w:sz w:val="22"/>
                <w:szCs w:val="22"/>
              </w:rPr>
            </w:pPr>
            <w:r w:rsidRPr="00B46CD6">
              <w:rPr>
                <w:sz w:val="22"/>
                <w:szCs w:val="22"/>
              </w:rPr>
              <w:t>Neck and mediastinal abnormalities. Lymph Nodes (w/o central fat). Esophogeal.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706C28" w14:textId="77777777" w:rsidR="00B46CD6" w:rsidRPr="00B46CD6" w:rsidRDefault="00B46CD6" w:rsidP="00B46CD6">
            <w:pPr>
              <w:rPr>
                <w:sz w:val="22"/>
                <w:szCs w:val="22"/>
              </w:rPr>
            </w:pPr>
            <w:r w:rsidRPr="00B46CD6">
              <w:rPr>
                <w:sz w:val="22"/>
                <w:szCs w:val="22"/>
              </w:rPr>
              <w:t>cemelnos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F1E0E6"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4D8B07"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DB839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539E4E"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ECF27F" w14:textId="77777777" w:rsidR="00B46CD6" w:rsidRPr="00B46CD6" w:rsidRDefault="00B46CD6" w:rsidP="00B46CD6">
            <w:pPr>
              <w:rPr>
                <w:sz w:val="22"/>
                <w:szCs w:val="22"/>
              </w:rPr>
            </w:pPr>
            <w:r w:rsidRPr="00B46CD6">
              <w:rPr>
                <w:sz w:val="22"/>
                <w:szCs w:val="22"/>
              </w:rPr>
              <w:t>Specify</w:t>
            </w:r>
          </w:p>
        </w:tc>
      </w:tr>
      <w:tr w:rsidR="002C0305" w:rsidRPr="00B46CD6" w14:paraId="04C20B3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482BD2" w14:textId="77777777" w:rsidR="00B46CD6" w:rsidRPr="00B46CD6" w:rsidRDefault="00B46CD6" w:rsidP="00B46CD6">
            <w:pPr>
              <w:rPr>
                <w:sz w:val="22"/>
                <w:szCs w:val="22"/>
              </w:rPr>
            </w:pPr>
            <w:r w:rsidRPr="00B46CD6">
              <w:rPr>
                <w:sz w:val="22"/>
                <w:szCs w:val="22"/>
              </w:rPr>
              <w:t>381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C5CAC3" w14:textId="77777777" w:rsidR="00B46CD6" w:rsidRPr="00B46CD6" w:rsidRDefault="00B46CD6" w:rsidP="00B46CD6">
            <w:pPr>
              <w:rPr>
                <w:sz w:val="22"/>
                <w:szCs w:val="22"/>
              </w:rPr>
            </w:pPr>
            <w:r w:rsidRPr="00B46CD6">
              <w:rPr>
                <w:sz w:val="22"/>
                <w:szCs w:val="22"/>
              </w:rPr>
              <w:t>Neck and mediastinal abnormalities. Lymph Nodes (w/o central fat). Esophogeal. Hiatal hernia</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0092E0" w14:textId="77777777" w:rsidR="00B46CD6" w:rsidRPr="00B46CD6" w:rsidRDefault="00B46CD6" w:rsidP="00B46CD6">
            <w:pPr>
              <w:rPr>
                <w:sz w:val="22"/>
                <w:szCs w:val="22"/>
              </w:rPr>
            </w:pPr>
            <w:r w:rsidRPr="00B46CD6">
              <w:rPr>
                <w:sz w:val="22"/>
                <w:szCs w:val="22"/>
              </w:rPr>
              <w:t>cehhn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0F74C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FF516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E3B4B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989C75"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B71589" w14:textId="77777777" w:rsidR="00B46CD6" w:rsidRPr="00B46CD6" w:rsidRDefault="00B46CD6" w:rsidP="00B46CD6">
            <w:pPr>
              <w:rPr>
                <w:sz w:val="22"/>
                <w:szCs w:val="22"/>
              </w:rPr>
            </w:pPr>
            <w:r w:rsidRPr="00B46CD6">
              <w:rPr>
                <w:sz w:val="22"/>
                <w:szCs w:val="22"/>
              </w:rPr>
              <w:t>Yes</w:t>
            </w:r>
          </w:p>
        </w:tc>
      </w:tr>
      <w:tr w:rsidR="002C0305" w:rsidRPr="00B46CD6" w14:paraId="2918C44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357D79" w14:textId="77777777" w:rsidR="00B46CD6" w:rsidRPr="00B46CD6" w:rsidRDefault="00B46CD6" w:rsidP="00B46CD6">
            <w:pPr>
              <w:rPr>
                <w:sz w:val="22"/>
                <w:szCs w:val="22"/>
              </w:rPr>
            </w:pPr>
            <w:r w:rsidRPr="00B46CD6">
              <w:rPr>
                <w:sz w:val="22"/>
                <w:szCs w:val="22"/>
              </w:rPr>
              <w:t>382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1B56C9" w14:textId="77777777" w:rsidR="00B46CD6" w:rsidRPr="00B46CD6" w:rsidRDefault="00B46CD6" w:rsidP="00B46CD6">
            <w:pPr>
              <w:rPr>
                <w:sz w:val="22"/>
                <w:szCs w:val="22"/>
              </w:rPr>
            </w:pPr>
            <w:r w:rsidRPr="00B46CD6">
              <w:rPr>
                <w:sz w:val="22"/>
                <w:szCs w:val="22"/>
              </w:rPr>
              <w:t>Neck and mediastinal abnormalities. Lymph Nodes (w/o central fat). Esophogeal. Hiatal hernia.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DD2FF6" w14:textId="77777777" w:rsidR="00B46CD6" w:rsidRPr="00B46CD6" w:rsidRDefault="00B46CD6" w:rsidP="00B46CD6">
            <w:pPr>
              <w:rPr>
                <w:sz w:val="22"/>
                <w:szCs w:val="22"/>
              </w:rPr>
            </w:pPr>
            <w:r w:rsidRPr="00B46CD6">
              <w:rPr>
                <w:sz w:val="22"/>
                <w:szCs w:val="22"/>
              </w:rPr>
              <w:t>cehhnos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85F37E"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DAFDD2"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481AF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400A23"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D1E3B0" w14:textId="77777777" w:rsidR="00B46CD6" w:rsidRPr="00B46CD6" w:rsidRDefault="00B46CD6" w:rsidP="00B46CD6">
            <w:pPr>
              <w:rPr>
                <w:sz w:val="22"/>
                <w:szCs w:val="22"/>
              </w:rPr>
            </w:pPr>
            <w:r w:rsidRPr="00B46CD6">
              <w:rPr>
                <w:sz w:val="22"/>
                <w:szCs w:val="22"/>
              </w:rPr>
              <w:t>Specify</w:t>
            </w:r>
          </w:p>
        </w:tc>
      </w:tr>
      <w:tr w:rsidR="002C0305" w:rsidRPr="00B46CD6" w14:paraId="56C419D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2DF257" w14:textId="77777777" w:rsidR="00B46CD6" w:rsidRPr="00B46CD6" w:rsidRDefault="00B46CD6" w:rsidP="00B46CD6">
            <w:pPr>
              <w:rPr>
                <w:sz w:val="22"/>
                <w:szCs w:val="22"/>
              </w:rPr>
            </w:pPr>
            <w:r w:rsidRPr="00B46CD6">
              <w:rPr>
                <w:sz w:val="22"/>
                <w:szCs w:val="22"/>
              </w:rPr>
              <w:t>383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B6CFB2" w14:textId="77777777" w:rsidR="00B46CD6" w:rsidRPr="00B46CD6" w:rsidRDefault="00B46CD6" w:rsidP="00B46CD6">
            <w:pPr>
              <w:rPr>
                <w:sz w:val="22"/>
                <w:szCs w:val="22"/>
              </w:rPr>
            </w:pPr>
            <w:r w:rsidRPr="00B46CD6">
              <w:rPr>
                <w:sz w:val="22"/>
                <w:szCs w:val="22"/>
              </w:rPr>
              <w:t>Neck and mediastinal abnormalities. Lymph Nodes (w/o central fat). Esophogeal. Other mediastinal masses. </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4A9C35" w14:textId="77777777" w:rsidR="00B46CD6" w:rsidRPr="00B46CD6" w:rsidRDefault="00B46CD6" w:rsidP="00B46CD6">
            <w:pPr>
              <w:rPr>
                <w:sz w:val="22"/>
                <w:szCs w:val="22"/>
              </w:rPr>
            </w:pPr>
            <w:r w:rsidRPr="00B46CD6">
              <w:rPr>
                <w:sz w:val="22"/>
                <w:szCs w:val="22"/>
              </w:rPr>
              <w:t>ceomm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576E19"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27B4E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5423F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F5767A"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CF10CB" w14:textId="77777777" w:rsidR="00B46CD6" w:rsidRPr="00B46CD6" w:rsidRDefault="00B46CD6" w:rsidP="00B46CD6">
            <w:pPr>
              <w:rPr>
                <w:sz w:val="22"/>
                <w:szCs w:val="22"/>
              </w:rPr>
            </w:pPr>
            <w:r w:rsidRPr="00B46CD6">
              <w:rPr>
                <w:sz w:val="22"/>
                <w:szCs w:val="22"/>
              </w:rPr>
              <w:t>Yes</w:t>
            </w:r>
          </w:p>
        </w:tc>
      </w:tr>
      <w:tr w:rsidR="002C0305" w:rsidRPr="00B46CD6" w14:paraId="7890760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20C5CB" w14:textId="77777777" w:rsidR="00B46CD6" w:rsidRPr="00B46CD6" w:rsidRDefault="00B46CD6" w:rsidP="00B46CD6">
            <w:pPr>
              <w:rPr>
                <w:sz w:val="22"/>
                <w:szCs w:val="22"/>
              </w:rPr>
            </w:pPr>
            <w:r w:rsidRPr="00B46CD6">
              <w:rPr>
                <w:sz w:val="22"/>
                <w:szCs w:val="22"/>
              </w:rPr>
              <w:t>384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50D16A" w14:textId="77777777" w:rsidR="00B46CD6" w:rsidRPr="00B46CD6" w:rsidRDefault="00B46CD6" w:rsidP="00B46CD6">
            <w:pPr>
              <w:rPr>
                <w:sz w:val="22"/>
                <w:szCs w:val="22"/>
              </w:rPr>
            </w:pPr>
            <w:r w:rsidRPr="00B46CD6">
              <w:rPr>
                <w:sz w:val="22"/>
                <w:szCs w:val="22"/>
              </w:rPr>
              <w:t>Neck and mediastinal abnormalities. Lymph Nodes (w/o central fat). Esophogeal. Other mediastinal masses.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7EB316" w14:textId="77777777" w:rsidR="00B46CD6" w:rsidRPr="00B46CD6" w:rsidRDefault="00B46CD6" w:rsidP="00B46CD6">
            <w:pPr>
              <w:rPr>
                <w:sz w:val="22"/>
                <w:szCs w:val="22"/>
              </w:rPr>
            </w:pPr>
            <w:r w:rsidRPr="00B46CD6">
              <w:rPr>
                <w:sz w:val="22"/>
                <w:szCs w:val="22"/>
              </w:rPr>
              <w:t>ceamc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A93C3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76FE8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0FCCB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2CBD55" w14:textId="77777777" w:rsidR="00B46CD6" w:rsidRPr="00B46CD6" w:rsidRDefault="00B46CD6" w:rsidP="00B46CD6">
            <w:pPr>
              <w:rPr>
                <w:sz w:val="22"/>
                <w:szCs w:val="22"/>
              </w:rPr>
            </w:pPr>
            <w:r w:rsidRPr="00B46CD6">
              <w:rPr>
                <w:sz w:val="22"/>
                <w:szCs w:val="22"/>
              </w:rPr>
              <w:t>v</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68123D" w14:textId="77777777" w:rsidR="00B46CD6" w:rsidRPr="00B46CD6" w:rsidRDefault="00B46CD6" w:rsidP="00B46CD6">
            <w:pPr>
              <w:rPr>
                <w:sz w:val="22"/>
                <w:szCs w:val="22"/>
              </w:rPr>
            </w:pPr>
            <w:r w:rsidRPr="00B46CD6">
              <w:rPr>
                <w:sz w:val="22"/>
                <w:szCs w:val="22"/>
              </w:rPr>
              <w:t>Calcification</w:t>
            </w:r>
          </w:p>
        </w:tc>
      </w:tr>
      <w:tr w:rsidR="002C0305" w:rsidRPr="00B46CD6" w14:paraId="0AA6CDD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0C6FB4" w14:textId="77777777" w:rsidR="00B46CD6" w:rsidRPr="00B46CD6" w:rsidRDefault="00B46CD6" w:rsidP="00B46CD6">
            <w:pPr>
              <w:rPr>
                <w:sz w:val="22"/>
                <w:szCs w:val="22"/>
              </w:rPr>
            </w:pPr>
            <w:r w:rsidRPr="00B46CD6">
              <w:rPr>
                <w:sz w:val="22"/>
                <w:szCs w:val="22"/>
              </w:rPr>
              <w:t>385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262B79" w14:textId="77777777" w:rsidR="00B46CD6" w:rsidRPr="00B46CD6" w:rsidRDefault="00B46CD6" w:rsidP="00B46CD6">
            <w:pPr>
              <w:rPr>
                <w:sz w:val="22"/>
                <w:szCs w:val="22"/>
              </w:rPr>
            </w:pPr>
            <w:r w:rsidRPr="00B46CD6">
              <w:rPr>
                <w:sz w:val="22"/>
                <w:szCs w:val="22"/>
              </w:rPr>
              <w:t>Neck and mediastinal abnormalities. Lymph Nodes (w/o central fat). Esophogeal. Other mediastinal masses. Cyst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5EAE0D" w14:textId="77777777" w:rsidR="00B46CD6" w:rsidRPr="00B46CD6" w:rsidRDefault="00B46CD6" w:rsidP="00B46CD6">
            <w:pPr>
              <w:rPr>
                <w:sz w:val="22"/>
                <w:szCs w:val="22"/>
              </w:rPr>
            </w:pPr>
            <w:r w:rsidRPr="00B46CD6">
              <w:rPr>
                <w:sz w:val="22"/>
                <w:szCs w:val="22"/>
              </w:rPr>
              <w:t>ceamy</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48148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4900F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B625B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D0F914"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F03ED2" w14:textId="77777777" w:rsidR="00B46CD6" w:rsidRPr="00B46CD6" w:rsidRDefault="00B46CD6" w:rsidP="00B46CD6">
            <w:pPr>
              <w:rPr>
                <w:sz w:val="22"/>
                <w:szCs w:val="22"/>
              </w:rPr>
            </w:pPr>
            <w:r w:rsidRPr="00B46CD6">
              <w:rPr>
                <w:sz w:val="22"/>
                <w:szCs w:val="22"/>
              </w:rPr>
              <w:t>Cyst</w:t>
            </w:r>
          </w:p>
        </w:tc>
      </w:tr>
      <w:tr w:rsidR="002C0305" w:rsidRPr="00B46CD6" w14:paraId="7C76E78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346D61" w14:textId="77777777" w:rsidR="00B46CD6" w:rsidRPr="00B46CD6" w:rsidRDefault="00B46CD6" w:rsidP="00B46CD6">
            <w:pPr>
              <w:rPr>
                <w:sz w:val="22"/>
                <w:szCs w:val="22"/>
              </w:rPr>
            </w:pPr>
            <w:r w:rsidRPr="00B46CD6">
              <w:rPr>
                <w:sz w:val="22"/>
                <w:szCs w:val="22"/>
              </w:rPr>
              <w:t>386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54F0C3" w14:textId="77777777" w:rsidR="00B46CD6" w:rsidRPr="00B46CD6" w:rsidRDefault="00B46CD6" w:rsidP="00B46CD6">
            <w:pPr>
              <w:rPr>
                <w:sz w:val="22"/>
                <w:szCs w:val="22"/>
              </w:rPr>
            </w:pPr>
            <w:r w:rsidRPr="00B46CD6">
              <w:rPr>
                <w:sz w:val="22"/>
                <w:szCs w:val="22"/>
              </w:rPr>
              <w:t>Neck and mediastinal abnormalities. Lymph Nodes (w/o central fat). Esophogeal. Other mediastinal masses. Mass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A55077" w14:textId="77777777" w:rsidR="00B46CD6" w:rsidRPr="00B46CD6" w:rsidRDefault="00B46CD6" w:rsidP="00B46CD6">
            <w:pPr>
              <w:rPr>
                <w:sz w:val="22"/>
                <w:szCs w:val="22"/>
              </w:rPr>
            </w:pPr>
            <w:r w:rsidRPr="00B46CD6">
              <w:rPr>
                <w:sz w:val="22"/>
                <w:szCs w:val="22"/>
              </w:rPr>
              <w:t>ceamm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0CC717"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3E795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C31E4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6E8CA5"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168EF4" w14:textId="77777777" w:rsidR="00B46CD6" w:rsidRPr="00B46CD6" w:rsidRDefault="00B46CD6" w:rsidP="00B46CD6">
            <w:pPr>
              <w:rPr>
                <w:sz w:val="22"/>
                <w:szCs w:val="22"/>
              </w:rPr>
            </w:pPr>
            <w:r w:rsidRPr="00B46CD6">
              <w:rPr>
                <w:sz w:val="22"/>
                <w:szCs w:val="22"/>
              </w:rPr>
              <w:t>Mass</w:t>
            </w:r>
          </w:p>
        </w:tc>
      </w:tr>
      <w:tr w:rsidR="002C0305" w:rsidRPr="00B46CD6" w14:paraId="5F6EDB6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9D0B6B" w14:textId="77777777" w:rsidR="00B46CD6" w:rsidRPr="00B46CD6" w:rsidRDefault="00B46CD6" w:rsidP="00B46CD6">
            <w:pPr>
              <w:rPr>
                <w:sz w:val="22"/>
                <w:szCs w:val="22"/>
              </w:rPr>
            </w:pPr>
            <w:r w:rsidRPr="00B46CD6">
              <w:rPr>
                <w:sz w:val="22"/>
                <w:szCs w:val="22"/>
              </w:rPr>
              <w:t>387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CC0C92" w14:textId="77777777" w:rsidR="00B46CD6" w:rsidRPr="00B46CD6" w:rsidRDefault="00B46CD6" w:rsidP="00B46CD6">
            <w:pPr>
              <w:rPr>
                <w:sz w:val="22"/>
                <w:szCs w:val="22"/>
              </w:rPr>
            </w:pPr>
            <w:r w:rsidRPr="00B46CD6">
              <w:rPr>
                <w:sz w:val="22"/>
                <w:szCs w:val="22"/>
              </w:rPr>
              <w:t>Neck and mediastinal abnormalities. Lymph Nodes (w/o central fat). Esophogeal. Other mediastinal masses.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0B0AE4" w14:textId="77777777" w:rsidR="00B46CD6" w:rsidRPr="00B46CD6" w:rsidRDefault="00B46CD6" w:rsidP="00B46CD6">
            <w:pPr>
              <w:rPr>
                <w:sz w:val="22"/>
                <w:szCs w:val="22"/>
              </w:rPr>
            </w:pPr>
            <w:r w:rsidRPr="00B46CD6">
              <w:rPr>
                <w:sz w:val="22"/>
                <w:szCs w:val="22"/>
              </w:rPr>
              <w:t>ceamo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AD9C1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4A720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05558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AFE859" w14:textId="77777777" w:rsidR="00B46CD6" w:rsidRPr="00B46CD6" w:rsidRDefault="00B46CD6" w:rsidP="00B46CD6">
            <w:pPr>
              <w:rPr>
                <w:sz w:val="22"/>
                <w:szCs w:val="22"/>
              </w:rPr>
            </w:pPr>
            <w:r w:rsidRPr="00B46CD6">
              <w:rPr>
                <w:sz w:val="22"/>
                <w:szCs w:val="22"/>
              </w:rPr>
              <w:t>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718E5A" w14:textId="77777777" w:rsidR="00B46CD6" w:rsidRPr="00B46CD6" w:rsidRDefault="00B46CD6" w:rsidP="00B46CD6">
            <w:pPr>
              <w:rPr>
                <w:sz w:val="22"/>
                <w:szCs w:val="22"/>
              </w:rPr>
            </w:pPr>
            <w:r w:rsidRPr="00B46CD6">
              <w:rPr>
                <w:sz w:val="22"/>
                <w:szCs w:val="22"/>
              </w:rPr>
              <w:t>Other</w:t>
            </w:r>
          </w:p>
        </w:tc>
      </w:tr>
      <w:tr w:rsidR="002C0305" w:rsidRPr="00B46CD6" w14:paraId="1350FCC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E2D30F" w14:textId="77777777" w:rsidR="00B46CD6" w:rsidRPr="00B46CD6" w:rsidRDefault="00B46CD6" w:rsidP="00B46CD6">
            <w:pPr>
              <w:rPr>
                <w:sz w:val="22"/>
                <w:szCs w:val="22"/>
              </w:rPr>
            </w:pPr>
            <w:r w:rsidRPr="00B46CD6">
              <w:rPr>
                <w:sz w:val="22"/>
                <w:szCs w:val="22"/>
              </w:rPr>
              <w:t>388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C7B07B" w14:textId="77777777" w:rsidR="00B46CD6" w:rsidRPr="00B46CD6" w:rsidRDefault="00B46CD6" w:rsidP="00B46CD6">
            <w:pPr>
              <w:rPr>
                <w:sz w:val="22"/>
                <w:szCs w:val="22"/>
              </w:rPr>
            </w:pPr>
            <w:r w:rsidRPr="00B46CD6">
              <w:rPr>
                <w:sz w:val="22"/>
                <w:szCs w:val="22"/>
              </w:rPr>
              <w:t>Neck and mediastinal abnormalities. Lymph Nodes (w/o central fat). Esophogeal. Other mediastinal masses.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CA23D8" w14:textId="77777777" w:rsidR="00B46CD6" w:rsidRPr="00B46CD6" w:rsidRDefault="00B46CD6" w:rsidP="00B46CD6">
            <w:pPr>
              <w:rPr>
                <w:sz w:val="22"/>
                <w:szCs w:val="22"/>
              </w:rPr>
            </w:pPr>
            <w:r w:rsidRPr="00B46CD6">
              <w:rPr>
                <w:sz w:val="22"/>
                <w:szCs w:val="22"/>
              </w:rPr>
              <w:t>ceommos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CDE20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65B242"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748E5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850C3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31D8A6" w14:textId="77777777" w:rsidR="00B46CD6" w:rsidRPr="00B46CD6" w:rsidRDefault="00B46CD6" w:rsidP="00B46CD6">
            <w:pPr>
              <w:rPr>
                <w:sz w:val="22"/>
                <w:szCs w:val="22"/>
              </w:rPr>
            </w:pPr>
            <w:r w:rsidRPr="00B46CD6">
              <w:rPr>
                <w:sz w:val="22"/>
                <w:szCs w:val="22"/>
              </w:rPr>
              <w:t>Specify</w:t>
            </w:r>
          </w:p>
        </w:tc>
      </w:tr>
      <w:tr w:rsidR="002C0305" w:rsidRPr="00B46CD6" w14:paraId="6BDFE03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FEE332" w14:textId="77777777" w:rsidR="00B46CD6" w:rsidRPr="00B46CD6" w:rsidRDefault="00B46CD6" w:rsidP="00B46CD6">
            <w:pPr>
              <w:rPr>
                <w:sz w:val="22"/>
                <w:szCs w:val="22"/>
              </w:rPr>
            </w:pPr>
            <w:r w:rsidRPr="00B46CD6">
              <w:rPr>
                <w:sz w:val="22"/>
                <w:szCs w:val="22"/>
              </w:rPr>
              <w:t>389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5EC923" w14:textId="77777777" w:rsidR="00B46CD6" w:rsidRPr="00B46CD6" w:rsidRDefault="00B46CD6" w:rsidP="00B46CD6">
            <w:pPr>
              <w:rPr>
                <w:sz w:val="22"/>
                <w:szCs w:val="22"/>
              </w:rPr>
            </w:pPr>
            <w:r w:rsidRPr="00B46CD6">
              <w:rPr>
                <w:sz w:val="22"/>
                <w:szCs w:val="22"/>
              </w:rPr>
              <w:t>Neck and mediastinal abnormalities. Lymph Nodes (w/o central fat). Esophogeal. Additional comments on neck and mediastinal abnormalities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573D2D" w14:textId="77777777" w:rsidR="00B46CD6" w:rsidRPr="00B46CD6" w:rsidRDefault="00B46CD6" w:rsidP="00B46CD6">
            <w:pPr>
              <w:rPr>
                <w:sz w:val="22"/>
                <w:szCs w:val="22"/>
              </w:rPr>
            </w:pPr>
            <w:r w:rsidRPr="00B46CD6">
              <w:rPr>
                <w:sz w:val="22"/>
                <w:szCs w:val="22"/>
              </w:rPr>
              <w:t>ceotabnm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D2ABB0" w14:textId="77777777" w:rsidR="00B46CD6" w:rsidRPr="00B46CD6" w:rsidRDefault="00B46CD6" w:rsidP="00B46CD6">
            <w:pPr>
              <w:rPr>
                <w:sz w:val="22"/>
                <w:szCs w:val="22"/>
              </w:rPr>
            </w:pPr>
            <w:r w:rsidRPr="00B46CD6">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11253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CDF4F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3A977E"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D2A3BA" w14:textId="77777777" w:rsidR="00B46CD6" w:rsidRPr="00B46CD6" w:rsidRDefault="00B46CD6" w:rsidP="00B46CD6">
            <w:pPr>
              <w:rPr>
                <w:sz w:val="22"/>
                <w:szCs w:val="22"/>
              </w:rPr>
            </w:pPr>
            <w:r w:rsidRPr="00B46CD6">
              <w:rPr>
                <w:sz w:val="22"/>
                <w:szCs w:val="22"/>
              </w:rPr>
              <w:t>Additional comments on neck and mediastinal abnormalities</w:t>
            </w:r>
          </w:p>
        </w:tc>
      </w:tr>
      <w:tr w:rsidR="002C0305" w:rsidRPr="00B46CD6" w14:paraId="2A28A2D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A9D9C1" w14:textId="77777777" w:rsidR="00B46CD6" w:rsidRPr="00B46CD6" w:rsidRDefault="00B46CD6" w:rsidP="00B46CD6">
            <w:pPr>
              <w:rPr>
                <w:sz w:val="22"/>
                <w:szCs w:val="22"/>
              </w:rPr>
            </w:pPr>
            <w:r w:rsidRPr="00B46CD6">
              <w:rPr>
                <w:sz w:val="22"/>
                <w:szCs w:val="22"/>
              </w:rPr>
              <w:t>390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137C15" w14:textId="77777777" w:rsidR="00B46CD6" w:rsidRPr="00B46CD6" w:rsidRDefault="00B46CD6" w:rsidP="00B46CD6">
            <w:pPr>
              <w:rPr>
                <w:sz w:val="22"/>
                <w:szCs w:val="22"/>
              </w:rPr>
            </w:pPr>
            <w:r w:rsidRPr="00B46CD6">
              <w:rPr>
                <w:sz w:val="22"/>
                <w:szCs w:val="22"/>
              </w:rPr>
              <w:t>Neck and mediastinal abnormalities. Lymph Nodes (w/o central fat). Esophogeal. Additional comments on neck and mediastinal abnormalities.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8C0999" w14:textId="77777777" w:rsidR="00B46CD6" w:rsidRPr="00B46CD6" w:rsidRDefault="00B46CD6" w:rsidP="00B46CD6">
            <w:pPr>
              <w:rPr>
                <w:sz w:val="22"/>
                <w:szCs w:val="22"/>
              </w:rPr>
            </w:pPr>
            <w:r w:rsidRPr="00B46CD6">
              <w:rPr>
                <w:sz w:val="22"/>
                <w:szCs w:val="22"/>
              </w:rPr>
              <w:t>ceotabnmi</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58EF8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E8CED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535FD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91EB7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022A96" w14:textId="77777777" w:rsidR="00B46CD6" w:rsidRPr="00B46CD6" w:rsidRDefault="00B46CD6" w:rsidP="00B46CD6">
            <w:pPr>
              <w:rPr>
                <w:sz w:val="22"/>
                <w:szCs w:val="22"/>
              </w:rPr>
            </w:pPr>
            <w:r w:rsidRPr="00B46CD6">
              <w:rPr>
                <w:sz w:val="22"/>
                <w:szCs w:val="22"/>
              </w:rPr>
              <w:t>Include in impression</w:t>
            </w:r>
          </w:p>
        </w:tc>
      </w:tr>
      <w:tr w:rsidR="002C0305" w:rsidRPr="00B46CD6" w14:paraId="0AE1C35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FC171A" w14:textId="77777777" w:rsidR="00B46CD6" w:rsidRPr="00B46CD6" w:rsidRDefault="00B46CD6" w:rsidP="00B46CD6">
            <w:pPr>
              <w:rPr>
                <w:sz w:val="22"/>
                <w:szCs w:val="22"/>
              </w:rPr>
            </w:pPr>
            <w:r w:rsidRPr="00B46CD6">
              <w:rPr>
                <w:sz w:val="22"/>
                <w:szCs w:val="22"/>
              </w:rPr>
              <w:t>391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0F2A19" w14:textId="77777777" w:rsidR="00B46CD6" w:rsidRPr="00B46CD6" w:rsidRDefault="00B46CD6" w:rsidP="00B46CD6">
            <w:pPr>
              <w:rPr>
                <w:sz w:val="22"/>
                <w:szCs w:val="22"/>
              </w:rPr>
            </w:pPr>
            <w:r w:rsidRPr="00B46CD6">
              <w:rPr>
                <w:sz w:val="22"/>
                <w:szCs w:val="22"/>
              </w:rPr>
              <w:t>Breast. Right breast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CEB90E" w14:textId="77777777" w:rsidR="00B46CD6" w:rsidRPr="00B46CD6" w:rsidRDefault="00B46CD6" w:rsidP="00B46CD6">
            <w:pPr>
              <w:rPr>
                <w:sz w:val="22"/>
                <w:szCs w:val="22"/>
              </w:rPr>
            </w:pPr>
            <w:r w:rsidRPr="00B46CD6">
              <w:rPr>
                <w:sz w:val="22"/>
                <w:szCs w:val="22"/>
              </w:rPr>
              <w:t>ceara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9E1BD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9FB59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06468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CDBA96"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7BCFDA" w14:textId="77777777" w:rsidR="00B46CD6" w:rsidRPr="00B46CD6" w:rsidRDefault="00B46CD6" w:rsidP="00B46CD6">
            <w:pPr>
              <w:rPr>
                <w:sz w:val="22"/>
                <w:szCs w:val="22"/>
              </w:rPr>
            </w:pPr>
            <w:r w:rsidRPr="00B46CD6">
              <w:rPr>
                <w:sz w:val="22"/>
                <w:szCs w:val="22"/>
              </w:rPr>
              <w:t>Yes</w:t>
            </w:r>
          </w:p>
        </w:tc>
      </w:tr>
      <w:tr w:rsidR="002C0305" w:rsidRPr="00B46CD6" w14:paraId="27A4EAA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100F6B" w14:textId="77777777" w:rsidR="00B46CD6" w:rsidRPr="00B46CD6" w:rsidRDefault="00B46CD6" w:rsidP="00B46CD6">
            <w:pPr>
              <w:rPr>
                <w:sz w:val="22"/>
                <w:szCs w:val="22"/>
              </w:rPr>
            </w:pPr>
            <w:r w:rsidRPr="00B46CD6">
              <w:rPr>
                <w:sz w:val="22"/>
                <w:szCs w:val="22"/>
              </w:rPr>
              <w:t>392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2C266F" w14:textId="77777777" w:rsidR="00B46CD6" w:rsidRPr="00B46CD6" w:rsidRDefault="00B46CD6" w:rsidP="00B46CD6">
            <w:pPr>
              <w:rPr>
                <w:sz w:val="22"/>
                <w:szCs w:val="22"/>
              </w:rPr>
            </w:pPr>
            <w:r w:rsidRPr="00B46CD6">
              <w:rPr>
                <w:sz w:val="22"/>
                <w:szCs w:val="22"/>
              </w:rPr>
              <w:t>Breast. Right breast.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CB2A64" w14:textId="77777777" w:rsidR="00B46CD6" w:rsidRPr="00B46CD6" w:rsidRDefault="00B46CD6" w:rsidP="00B46CD6">
            <w:pPr>
              <w:rPr>
                <w:sz w:val="22"/>
                <w:szCs w:val="22"/>
              </w:rPr>
            </w:pPr>
            <w:r w:rsidRPr="00B46CD6">
              <w:rPr>
                <w:sz w:val="22"/>
                <w:szCs w:val="22"/>
              </w:rPr>
              <w:t>ceobarc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2635C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E9685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55683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8AE050" w14:textId="77777777" w:rsidR="00B46CD6" w:rsidRPr="00B46CD6" w:rsidRDefault="00B46CD6" w:rsidP="00B46CD6">
            <w:pPr>
              <w:rPr>
                <w:sz w:val="22"/>
                <w:szCs w:val="22"/>
              </w:rPr>
            </w:pPr>
            <w:r w:rsidRPr="00B46CD6">
              <w:rPr>
                <w:sz w:val="22"/>
                <w:szCs w:val="22"/>
              </w:rPr>
              <w:t>c</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CC45F7" w14:textId="77777777" w:rsidR="00B46CD6" w:rsidRPr="00B46CD6" w:rsidRDefault="00B46CD6" w:rsidP="00B46CD6">
            <w:pPr>
              <w:rPr>
                <w:sz w:val="22"/>
                <w:szCs w:val="22"/>
              </w:rPr>
            </w:pPr>
            <w:r w:rsidRPr="00B46CD6">
              <w:rPr>
                <w:sz w:val="22"/>
                <w:szCs w:val="22"/>
              </w:rPr>
              <w:t>Calcification</w:t>
            </w:r>
          </w:p>
        </w:tc>
      </w:tr>
      <w:tr w:rsidR="002C0305" w:rsidRPr="00B46CD6" w14:paraId="5982B96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CBAF6F" w14:textId="77777777" w:rsidR="00B46CD6" w:rsidRPr="00B46CD6" w:rsidRDefault="00B46CD6" w:rsidP="00B46CD6">
            <w:pPr>
              <w:rPr>
                <w:sz w:val="22"/>
                <w:szCs w:val="22"/>
              </w:rPr>
            </w:pPr>
            <w:r w:rsidRPr="00B46CD6">
              <w:rPr>
                <w:sz w:val="22"/>
                <w:szCs w:val="22"/>
              </w:rPr>
              <w:t>393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162532" w14:textId="77777777" w:rsidR="00B46CD6" w:rsidRPr="00B46CD6" w:rsidRDefault="00B46CD6" w:rsidP="00B46CD6">
            <w:pPr>
              <w:rPr>
                <w:sz w:val="22"/>
                <w:szCs w:val="22"/>
              </w:rPr>
            </w:pPr>
            <w:r w:rsidRPr="00B46CD6">
              <w:rPr>
                <w:sz w:val="22"/>
                <w:szCs w:val="22"/>
              </w:rPr>
              <w:t>Breast. Right breast. Cyst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9DA9FC" w14:textId="77777777" w:rsidR="00B46CD6" w:rsidRPr="00B46CD6" w:rsidRDefault="00B46CD6" w:rsidP="00B46CD6">
            <w:pPr>
              <w:rPr>
                <w:sz w:val="22"/>
                <w:szCs w:val="22"/>
              </w:rPr>
            </w:pPr>
            <w:r w:rsidRPr="00B46CD6">
              <w:rPr>
                <w:sz w:val="22"/>
                <w:szCs w:val="22"/>
              </w:rPr>
              <w:t>ceobary</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8EF29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FCDCE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B43CA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8884BF"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5993A9" w14:textId="77777777" w:rsidR="00B46CD6" w:rsidRPr="00B46CD6" w:rsidRDefault="00B46CD6" w:rsidP="00B46CD6">
            <w:pPr>
              <w:rPr>
                <w:sz w:val="22"/>
                <w:szCs w:val="22"/>
              </w:rPr>
            </w:pPr>
            <w:r w:rsidRPr="00B46CD6">
              <w:rPr>
                <w:sz w:val="22"/>
                <w:szCs w:val="22"/>
              </w:rPr>
              <w:t>Cyst</w:t>
            </w:r>
          </w:p>
        </w:tc>
      </w:tr>
      <w:tr w:rsidR="002C0305" w:rsidRPr="00B46CD6" w14:paraId="2D17AA7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0F5367" w14:textId="77777777" w:rsidR="00B46CD6" w:rsidRPr="00B46CD6" w:rsidRDefault="00B46CD6" w:rsidP="00B46CD6">
            <w:pPr>
              <w:rPr>
                <w:sz w:val="22"/>
                <w:szCs w:val="22"/>
              </w:rPr>
            </w:pPr>
            <w:r w:rsidRPr="00B46CD6">
              <w:rPr>
                <w:sz w:val="22"/>
                <w:szCs w:val="22"/>
              </w:rPr>
              <w:t>394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FF459F" w14:textId="77777777" w:rsidR="00B46CD6" w:rsidRPr="00B46CD6" w:rsidRDefault="00B46CD6" w:rsidP="00B46CD6">
            <w:pPr>
              <w:rPr>
                <w:sz w:val="22"/>
                <w:szCs w:val="22"/>
              </w:rPr>
            </w:pPr>
            <w:r w:rsidRPr="00B46CD6">
              <w:rPr>
                <w:sz w:val="22"/>
                <w:szCs w:val="22"/>
              </w:rPr>
              <w:t>Breast. Right breast. Mass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1ECF3C" w14:textId="77777777" w:rsidR="00B46CD6" w:rsidRPr="00B46CD6" w:rsidRDefault="00B46CD6" w:rsidP="00B46CD6">
            <w:pPr>
              <w:rPr>
                <w:sz w:val="22"/>
                <w:szCs w:val="22"/>
              </w:rPr>
            </w:pPr>
            <w:r w:rsidRPr="00B46CD6">
              <w:rPr>
                <w:sz w:val="22"/>
                <w:szCs w:val="22"/>
              </w:rPr>
              <w:t>ceobarm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010EF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A8996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3B8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24F48C"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C65E2D" w14:textId="77777777" w:rsidR="00B46CD6" w:rsidRPr="00B46CD6" w:rsidRDefault="00B46CD6" w:rsidP="00B46CD6">
            <w:pPr>
              <w:rPr>
                <w:sz w:val="22"/>
                <w:szCs w:val="22"/>
              </w:rPr>
            </w:pPr>
            <w:r w:rsidRPr="00B46CD6">
              <w:rPr>
                <w:sz w:val="22"/>
                <w:szCs w:val="22"/>
              </w:rPr>
              <w:t>Mass</w:t>
            </w:r>
          </w:p>
        </w:tc>
      </w:tr>
      <w:tr w:rsidR="002C0305" w:rsidRPr="00B46CD6" w14:paraId="6B0D2CE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F40B1E" w14:textId="77777777" w:rsidR="00B46CD6" w:rsidRPr="00B46CD6" w:rsidRDefault="00B46CD6" w:rsidP="00B46CD6">
            <w:pPr>
              <w:rPr>
                <w:sz w:val="22"/>
                <w:szCs w:val="22"/>
              </w:rPr>
            </w:pPr>
            <w:r w:rsidRPr="00B46CD6">
              <w:rPr>
                <w:sz w:val="22"/>
                <w:szCs w:val="22"/>
              </w:rPr>
              <w:t>395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5B8751" w14:textId="77777777" w:rsidR="00B46CD6" w:rsidRPr="00B46CD6" w:rsidRDefault="00B46CD6" w:rsidP="00B46CD6">
            <w:pPr>
              <w:rPr>
                <w:sz w:val="22"/>
                <w:szCs w:val="22"/>
              </w:rPr>
            </w:pPr>
            <w:r w:rsidRPr="00B46CD6">
              <w:rPr>
                <w:sz w:val="22"/>
                <w:szCs w:val="22"/>
              </w:rPr>
              <w:t>Breast. Right breast.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630D5C" w14:textId="77777777" w:rsidR="00B46CD6" w:rsidRPr="00B46CD6" w:rsidRDefault="00B46CD6" w:rsidP="00B46CD6">
            <w:pPr>
              <w:rPr>
                <w:sz w:val="22"/>
                <w:szCs w:val="22"/>
              </w:rPr>
            </w:pPr>
            <w:r w:rsidRPr="00B46CD6">
              <w:rPr>
                <w:sz w:val="22"/>
                <w:szCs w:val="22"/>
              </w:rPr>
              <w:t>ceobaro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04619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205ED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E2D2B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BA9F4F" w14:textId="77777777" w:rsidR="00B46CD6" w:rsidRPr="00B46CD6" w:rsidRDefault="00B46CD6" w:rsidP="00B46CD6">
            <w:pPr>
              <w:rPr>
                <w:sz w:val="22"/>
                <w:szCs w:val="22"/>
              </w:rPr>
            </w:pPr>
            <w:r w:rsidRPr="00B46CD6">
              <w:rPr>
                <w:sz w:val="22"/>
                <w:szCs w:val="22"/>
              </w:rPr>
              <w:t>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7E5199" w14:textId="77777777" w:rsidR="00B46CD6" w:rsidRPr="00B46CD6" w:rsidRDefault="00B46CD6" w:rsidP="00B46CD6">
            <w:pPr>
              <w:rPr>
                <w:sz w:val="22"/>
                <w:szCs w:val="22"/>
              </w:rPr>
            </w:pPr>
            <w:r w:rsidRPr="00B46CD6">
              <w:rPr>
                <w:sz w:val="22"/>
                <w:szCs w:val="22"/>
              </w:rPr>
              <w:t>Other</w:t>
            </w:r>
          </w:p>
        </w:tc>
      </w:tr>
      <w:tr w:rsidR="002C0305" w:rsidRPr="00B46CD6" w14:paraId="1BD15A8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8001F0" w14:textId="77777777" w:rsidR="00B46CD6" w:rsidRPr="00B46CD6" w:rsidRDefault="00B46CD6" w:rsidP="00B46CD6">
            <w:pPr>
              <w:rPr>
                <w:sz w:val="22"/>
                <w:szCs w:val="22"/>
              </w:rPr>
            </w:pPr>
            <w:r w:rsidRPr="00B46CD6">
              <w:rPr>
                <w:sz w:val="22"/>
                <w:szCs w:val="22"/>
              </w:rPr>
              <w:t>396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D74F99" w14:textId="77777777" w:rsidR="00B46CD6" w:rsidRPr="00B46CD6" w:rsidRDefault="00B46CD6" w:rsidP="00B46CD6">
            <w:pPr>
              <w:rPr>
                <w:sz w:val="22"/>
                <w:szCs w:val="22"/>
              </w:rPr>
            </w:pPr>
            <w:r w:rsidRPr="00B46CD6">
              <w:rPr>
                <w:sz w:val="22"/>
                <w:szCs w:val="22"/>
              </w:rPr>
              <w:t>Breast. Right breast.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155A5A" w14:textId="77777777" w:rsidR="00B46CD6" w:rsidRPr="00B46CD6" w:rsidRDefault="00B46CD6" w:rsidP="00B46CD6">
            <w:pPr>
              <w:rPr>
                <w:sz w:val="22"/>
                <w:szCs w:val="22"/>
              </w:rPr>
            </w:pPr>
            <w:r w:rsidRPr="00B46CD6">
              <w:rPr>
                <w:sz w:val="22"/>
                <w:szCs w:val="22"/>
              </w:rPr>
              <w:t>ceobaros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380A4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EE5E78"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AAE8E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B6A2F1"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95BF1B" w14:textId="77777777" w:rsidR="00B46CD6" w:rsidRPr="00B46CD6" w:rsidRDefault="00B46CD6" w:rsidP="00B46CD6">
            <w:pPr>
              <w:rPr>
                <w:sz w:val="22"/>
                <w:szCs w:val="22"/>
              </w:rPr>
            </w:pPr>
            <w:r w:rsidRPr="00B46CD6">
              <w:rPr>
                <w:sz w:val="22"/>
                <w:szCs w:val="22"/>
              </w:rPr>
              <w:t>Specify</w:t>
            </w:r>
          </w:p>
        </w:tc>
      </w:tr>
      <w:tr w:rsidR="002C0305" w:rsidRPr="00B46CD6" w14:paraId="1247435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8BDB11" w14:textId="77777777" w:rsidR="00B46CD6" w:rsidRPr="00B46CD6" w:rsidRDefault="00B46CD6" w:rsidP="00B46CD6">
            <w:pPr>
              <w:rPr>
                <w:sz w:val="22"/>
                <w:szCs w:val="22"/>
              </w:rPr>
            </w:pPr>
            <w:r w:rsidRPr="00B46CD6">
              <w:rPr>
                <w:sz w:val="22"/>
                <w:szCs w:val="22"/>
              </w:rPr>
              <w:t>397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600115" w14:textId="77777777" w:rsidR="00B46CD6" w:rsidRPr="00B46CD6" w:rsidRDefault="00B46CD6" w:rsidP="00B46CD6">
            <w:pPr>
              <w:rPr>
                <w:sz w:val="22"/>
                <w:szCs w:val="22"/>
              </w:rPr>
            </w:pPr>
            <w:r w:rsidRPr="00B46CD6">
              <w:rPr>
                <w:sz w:val="22"/>
                <w:szCs w:val="22"/>
              </w:rPr>
              <w:t>Breast. Right breast. Density Calibration (BIORADS)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16374E" w14:textId="77777777" w:rsidR="00B46CD6" w:rsidRPr="00B46CD6" w:rsidRDefault="00B46CD6" w:rsidP="00B46CD6">
            <w:pPr>
              <w:rPr>
                <w:sz w:val="22"/>
                <w:szCs w:val="22"/>
              </w:rPr>
            </w:pPr>
            <w:r w:rsidRPr="00B46CD6">
              <w:rPr>
                <w:sz w:val="22"/>
                <w:szCs w:val="22"/>
              </w:rPr>
              <w:t>ceobard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54796A"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C2955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E7655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28CDA5" w14:textId="77777777" w:rsidR="00B46CD6" w:rsidRPr="00B46CD6" w:rsidRDefault="00B46CD6" w:rsidP="00B46CD6">
            <w:pPr>
              <w:rPr>
                <w:sz w:val="22"/>
                <w:szCs w:val="22"/>
              </w:rPr>
            </w:pPr>
            <w:r w:rsidRPr="00B46CD6">
              <w:rPr>
                <w:sz w:val="22"/>
                <w:szCs w:val="22"/>
              </w:rPr>
              <w:t>-;1;2;3;4</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660E82" w14:textId="77777777" w:rsidR="00B46CD6" w:rsidRPr="00B46CD6" w:rsidRDefault="00B46CD6" w:rsidP="00B46CD6">
            <w:pPr>
              <w:rPr>
                <w:sz w:val="22"/>
                <w:szCs w:val="22"/>
              </w:rPr>
            </w:pPr>
            <w:r w:rsidRPr="00B46CD6">
              <w:rPr>
                <w:sz w:val="22"/>
                <w:szCs w:val="22"/>
              </w:rPr>
              <w:t>-;1 - Almost entirely fatty;2 - Scattered areas of fibroglandular density;3 - Heterogeneously dense;4 - Extremely dense</w:t>
            </w:r>
          </w:p>
        </w:tc>
      </w:tr>
      <w:tr w:rsidR="002C0305" w:rsidRPr="00B46CD6" w14:paraId="6343C9E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EFC164" w14:textId="77777777" w:rsidR="00B46CD6" w:rsidRPr="00B46CD6" w:rsidRDefault="00B46CD6" w:rsidP="00B46CD6">
            <w:pPr>
              <w:rPr>
                <w:sz w:val="22"/>
                <w:szCs w:val="22"/>
              </w:rPr>
            </w:pPr>
            <w:r w:rsidRPr="00B46CD6">
              <w:rPr>
                <w:sz w:val="22"/>
                <w:szCs w:val="22"/>
              </w:rPr>
              <w:t>398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DAF02B" w14:textId="77777777" w:rsidR="00B46CD6" w:rsidRPr="00B46CD6" w:rsidRDefault="00B46CD6" w:rsidP="00B46CD6">
            <w:pPr>
              <w:rPr>
                <w:sz w:val="22"/>
                <w:szCs w:val="22"/>
              </w:rPr>
            </w:pPr>
            <w:r w:rsidRPr="00B46CD6">
              <w:rPr>
                <w:sz w:val="22"/>
                <w:szCs w:val="22"/>
              </w:rPr>
              <w:t>Breast. Left breast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3C8F78" w14:textId="77777777" w:rsidR="00B46CD6" w:rsidRPr="00B46CD6" w:rsidRDefault="00B46CD6" w:rsidP="00B46CD6">
            <w:pPr>
              <w:rPr>
                <w:sz w:val="22"/>
                <w:szCs w:val="22"/>
              </w:rPr>
            </w:pPr>
            <w:r w:rsidRPr="00B46CD6">
              <w:rPr>
                <w:sz w:val="22"/>
                <w:szCs w:val="22"/>
              </w:rPr>
              <w:t>ceafa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58AD03"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F20B5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A97B0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E233A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E39124" w14:textId="77777777" w:rsidR="00B46CD6" w:rsidRPr="00B46CD6" w:rsidRDefault="00B46CD6" w:rsidP="00B46CD6">
            <w:pPr>
              <w:rPr>
                <w:sz w:val="22"/>
                <w:szCs w:val="22"/>
              </w:rPr>
            </w:pPr>
            <w:r w:rsidRPr="00B46CD6">
              <w:rPr>
                <w:sz w:val="22"/>
                <w:szCs w:val="22"/>
              </w:rPr>
              <w:t>Yes</w:t>
            </w:r>
          </w:p>
        </w:tc>
      </w:tr>
      <w:tr w:rsidR="002C0305" w:rsidRPr="00B46CD6" w14:paraId="6058ABA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A562C2" w14:textId="77777777" w:rsidR="00B46CD6" w:rsidRPr="00B46CD6" w:rsidRDefault="00B46CD6" w:rsidP="00B46CD6">
            <w:pPr>
              <w:rPr>
                <w:sz w:val="22"/>
                <w:szCs w:val="22"/>
              </w:rPr>
            </w:pPr>
            <w:r w:rsidRPr="00B46CD6">
              <w:rPr>
                <w:sz w:val="22"/>
                <w:szCs w:val="22"/>
              </w:rPr>
              <w:t>399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CA7D06" w14:textId="77777777" w:rsidR="00B46CD6" w:rsidRPr="00B46CD6" w:rsidRDefault="00B46CD6" w:rsidP="00B46CD6">
            <w:pPr>
              <w:rPr>
                <w:sz w:val="22"/>
                <w:szCs w:val="22"/>
              </w:rPr>
            </w:pPr>
            <w:r w:rsidRPr="00B46CD6">
              <w:rPr>
                <w:sz w:val="22"/>
                <w:szCs w:val="22"/>
              </w:rPr>
              <w:t>Breast. Left breast.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2B3322" w14:textId="77777777" w:rsidR="00B46CD6" w:rsidRPr="00B46CD6" w:rsidRDefault="00B46CD6" w:rsidP="00B46CD6">
            <w:pPr>
              <w:rPr>
                <w:sz w:val="22"/>
                <w:szCs w:val="22"/>
              </w:rPr>
            </w:pPr>
            <w:r w:rsidRPr="00B46CD6">
              <w:rPr>
                <w:sz w:val="22"/>
                <w:szCs w:val="22"/>
              </w:rPr>
              <w:t>ceobafc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55852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E309D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FDEFB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E26BE3" w14:textId="77777777" w:rsidR="00B46CD6" w:rsidRPr="00B46CD6" w:rsidRDefault="00B46CD6" w:rsidP="00B46CD6">
            <w:pPr>
              <w:rPr>
                <w:sz w:val="22"/>
                <w:szCs w:val="22"/>
              </w:rPr>
            </w:pPr>
            <w:r w:rsidRPr="00B46CD6">
              <w:rPr>
                <w:sz w:val="22"/>
                <w:szCs w:val="22"/>
              </w:rPr>
              <w:t>c</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51E206" w14:textId="77777777" w:rsidR="00B46CD6" w:rsidRPr="00B46CD6" w:rsidRDefault="00B46CD6" w:rsidP="00B46CD6">
            <w:pPr>
              <w:rPr>
                <w:sz w:val="22"/>
                <w:szCs w:val="22"/>
              </w:rPr>
            </w:pPr>
            <w:r w:rsidRPr="00B46CD6">
              <w:rPr>
                <w:sz w:val="22"/>
                <w:szCs w:val="22"/>
              </w:rPr>
              <w:t>Calcification</w:t>
            </w:r>
          </w:p>
        </w:tc>
      </w:tr>
      <w:tr w:rsidR="002C0305" w:rsidRPr="00B46CD6" w14:paraId="1481584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BD738B" w14:textId="77777777" w:rsidR="00B46CD6" w:rsidRPr="00B46CD6" w:rsidRDefault="00B46CD6" w:rsidP="00B46CD6">
            <w:pPr>
              <w:rPr>
                <w:sz w:val="22"/>
                <w:szCs w:val="22"/>
              </w:rPr>
            </w:pPr>
            <w:r w:rsidRPr="00B46CD6">
              <w:rPr>
                <w:sz w:val="22"/>
                <w:szCs w:val="22"/>
              </w:rPr>
              <w:t>400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066FDE" w14:textId="77777777" w:rsidR="00B46CD6" w:rsidRPr="00B46CD6" w:rsidRDefault="00B46CD6" w:rsidP="00B46CD6">
            <w:pPr>
              <w:rPr>
                <w:sz w:val="22"/>
                <w:szCs w:val="22"/>
              </w:rPr>
            </w:pPr>
            <w:r w:rsidRPr="00B46CD6">
              <w:rPr>
                <w:sz w:val="22"/>
                <w:szCs w:val="22"/>
              </w:rPr>
              <w:t>Breast. Left breast. Cyst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FE5F5C" w14:textId="77777777" w:rsidR="00B46CD6" w:rsidRPr="00B46CD6" w:rsidRDefault="00B46CD6" w:rsidP="00B46CD6">
            <w:pPr>
              <w:rPr>
                <w:sz w:val="22"/>
                <w:szCs w:val="22"/>
              </w:rPr>
            </w:pPr>
            <w:r w:rsidRPr="00B46CD6">
              <w:rPr>
                <w:sz w:val="22"/>
                <w:szCs w:val="22"/>
              </w:rPr>
              <w:t>ceobafy</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9CF96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17D77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B24A0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CF895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D3FC43" w14:textId="77777777" w:rsidR="00B46CD6" w:rsidRPr="00B46CD6" w:rsidRDefault="00B46CD6" w:rsidP="00B46CD6">
            <w:pPr>
              <w:rPr>
                <w:sz w:val="22"/>
                <w:szCs w:val="22"/>
              </w:rPr>
            </w:pPr>
            <w:r w:rsidRPr="00B46CD6">
              <w:rPr>
                <w:sz w:val="22"/>
                <w:szCs w:val="22"/>
              </w:rPr>
              <w:t>Cyst</w:t>
            </w:r>
          </w:p>
        </w:tc>
      </w:tr>
      <w:tr w:rsidR="002C0305" w:rsidRPr="00B46CD6" w14:paraId="0F839F7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246FA3" w14:textId="77777777" w:rsidR="00B46CD6" w:rsidRPr="00B46CD6" w:rsidRDefault="00B46CD6" w:rsidP="00B46CD6">
            <w:pPr>
              <w:rPr>
                <w:sz w:val="22"/>
                <w:szCs w:val="22"/>
              </w:rPr>
            </w:pPr>
            <w:r w:rsidRPr="00B46CD6">
              <w:rPr>
                <w:sz w:val="22"/>
                <w:szCs w:val="22"/>
              </w:rPr>
              <w:t>401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DBA3DF" w14:textId="77777777" w:rsidR="00B46CD6" w:rsidRPr="00B46CD6" w:rsidRDefault="00B46CD6" w:rsidP="00B46CD6">
            <w:pPr>
              <w:rPr>
                <w:sz w:val="22"/>
                <w:szCs w:val="22"/>
              </w:rPr>
            </w:pPr>
            <w:r w:rsidRPr="00B46CD6">
              <w:rPr>
                <w:sz w:val="22"/>
                <w:szCs w:val="22"/>
              </w:rPr>
              <w:t>Breast. Left breast. Mass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2A6BD1" w14:textId="77777777" w:rsidR="00B46CD6" w:rsidRPr="00B46CD6" w:rsidRDefault="00B46CD6" w:rsidP="00B46CD6">
            <w:pPr>
              <w:rPr>
                <w:sz w:val="22"/>
                <w:szCs w:val="22"/>
              </w:rPr>
            </w:pPr>
            <w:r w:rsidRPr="00B46CD6">
              <w:rPr>
                <w:sz w:val="22"/>
                <w:szCs w:val="22"/>
              </w:rPr>
              <w:t>ceobafm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77078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69387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A6EB7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A418B5"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54C7D9" w14:textId="77777777" w:rsidR="00B46CD6" w:rsidRPr="00B46CD6" w:rsidRDefault="00B46CD6" w:rsidP="00B46CD6">
            <w:pPr>
              <w:rPr>
                <w:sz w:val="22"/>
                <w:szCs w:val="22"/>
              </w:rPr>
            </w:pPr>
            <w:r w:rsidRPr="00B46CD6">
              <w:rPr>
                <w:sz w:val="22"/>
                <w:szCs w:val="22"/>
              </w:rPr>
              <w:t>Mass</w:t>
            </w:r>
          </w:p>
        </w:tc>
      </w:tr>
      <w:tr w:rsidR="002C0305" w:rsidRPr="00B46CD6" w14:paraId="270EF6C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8A0EBF" w14:textId="77777777" w:rsidR="00B46CD6" w:rsidRPr="00B46CD6" w:rsidRDefault="00B46CD6" w:rsidP="00B46CD6">
            <w:pPr>
              <w:rPr>
                <w:sz w:val="22"/>
                <w:szCs w:val="22"/>
              </w:rPr>
            </w:pPr>
            <w:r w:rsidRPr="00B46CD6">
              <w:rPr>
                <w:sz w:val="22"/>
                <w:szCs w:val="22"/>
              </w:rPr>
              <w:t>402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647FCB" w14:textId="77777777" w:rsidR="00B46CD6" w:rsidRPr="00B46CD6" w:rsidRDefault="00B46CD6" w:rsidP="00B46CD6">
            <w:pPr>
              <w:rPr>
                <w:sz w:val="22"/>
                <w:szCs w:val="22"/>
              </w:rPr>
            </w:pPr>
            <w:r w:rsidRPr="00B46CD6">
              <w:rPr>
                <w:sz w:val="22"/>
                <w:szCs w:val="22"/>
              </w:rPr>
              <w:t>Breast. Left breast.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875063" w14:textId="77777777" w:rsidR="00B46CD6" w:rsidRPr="00B46CD6" w:rsidRDefault="00B46CD6" w:rsidP="00B46CD6">
            <w:pPr>
              <w:rPr>
                <w:sz w:val="22"/>
                <w:szCs w:val="22"/>
              </w:rPr>
            </w:pPr>
            <w:r w:rsidRPr="00B46CD6">
              <w:rPr>
                <w:sz w:val="22"/>
                <w:szCs w:val="22"/>
              </w:rPr>
              <w:t>ceobafo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239DEF"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6ECDF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E0450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C54F0C" w14:textId="77777777" w:rsidR="00B46CD6" w:rsidRPr="00B46CD6" w:rsidRDefault="00B46CD6" w:rsidP="00B46CD6">
            <w:pPr>
              <w:rPr>
                <w:sz w:val="22"/>
                <w:szCs w:val="22"/>
              </w:rPr>
            </w:pPr>
            <w:r w:rsidRPr="00B46CD6">
              <w:rPr>
                <w:sz w:val="22"/>
                <w:szCs w:val="22"/>
              </w:rPr>
              <w:t>o</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76650A" w14:textId="77777777" w:rsidR="00B46CD6" w:rsidRPr="00B46CD6" w:rsidRDefault="00B46CD6" w:rsidP="00B46CD6">
            <w:pPr>
              <w:rPr>
                <w:sz w:val="22"/>
                <w:szCs w:val="22"/>
              </w:rPr>
            </w:pPr>
            <w:r w:rsidRPr="00B46CD6">
              <w:rPr>
                <w:sz w:val="22"/>
                <w:szCs w:val="22"/>
              </w:rPr>
              <w:t>Other</w:t>
            </w:r>
          </w:p>
        </w:tc>
      </w:tr>
      <w:tr w:rsidR="002C0305" w:rsidRPr="00B46CD6" w14:paraId="5F387BA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D97A5" w14:textId="77777777" w:rsidR="00B46CD6" w:rsidRPr="00B46CD6" w:rsidRDefault="00B46CD6" w:rsidP="00B46CD6">
            <w:pPr>
              <w:rPr>
                <w:sz w:val="22"/>
                <w:szCs w:val="22"/>
              </w:rPr>
            </w:pPr>
            <w:r w:rsidRPr="00B46CD6">
              <w:rPr>
                <w:sz w:val="22"/>
                <w:szCs w:val="22"/>
              </w:rPr>
              <w:t>403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4F51A1" w14:textId="77777777" w:rsidR="00B46CD6" w:rsidRPr="00B46CD6" w:rsidRDefault="00B46CD6" w:rsidP="00B46CD6">
            <w:pPr>
              <w:rPr>
                <w:sz w:val="22"/>
                <w:szCs w:val="22"/>
              </w:rPr>
            </w:pPr>
            <w:r w:rsidRPr="00B46CD6">
              <w:rPr>
                <w:sz w:val="22"/>
                <w:szCs w:val="22"/>
              </w:rPr>
              <w:t>Breast. Left breast.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FB92A3" w14:textId="77777777" w:rsidR="00B46CD6" w:rsidRPr="00B46CD6" w:rsidRDefault="00B46CD6" w:rsidP="00B46CD6">
            <w:pPr>
              <w:rPr>
                <w:sz w:val="22"/>
                <w:szCs w:val="22"/>
              </w:rPr>
            </w:pPr>
            <w:r w:rsidRPr="00B46CD6">
              <w:rPr>
                <w:sz w:val="22"/>
                <w:szCs w:val="22"/>
              </w:rPr>
              <w:t>ceobafos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354884"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2BA681"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9F5F5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1909C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98350F" w14:textId="77777777" w:rsidR="00B46CD6" w:rsidRPr="00B46CD6" w:rsidRDefault="00B46CD6" w:rsidP="00B46CD6">
            <w:pPr>
              <w:rPr>
                <w:sz w:val="22"/>
                <w:szCs w:val="22"/>
              </w:rPr>
            </w:pPr>
            <w:r w:rsidRPr="00B46CD6">
              <w:rPr>
                <w:sz w:val="22"/>
                <w:szCs w:val="22"/>
              </w:rPr>
              <w:t>Specify</w:t>
            </w:r>
          </w:p>
        </w:tc>
      </w:tr>
      <w:tr w:rsidR="002C0305" w:rsidRPr="00B46CD6" w14:paraId="0D4B1A9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EBC102" w14:textId="77777777" w:rsidR="00B46CD6" w:rsidRPr="00B46CD6" w:rsidRDefault="00B46CD6" w:rsidP="00B46CD6">
            <w:pPr>
              <w:rPr>
                <w:sz w:val="22"/>
                <w:szCs w:val="22"/>
              </w:rPr>
            </w:pPr>
            <w:r w:rsidRPr="00B46CD6">
              <w:rPr>
                <w:sz w:val="22"/>
                <w:szCs w:val="22"/>
              </w:rPr>
              <w:t>404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582452" w14:textId="77777777" w:rsidR="00B46CD6" w:rsidRPr="00B46CD6" w:rsidRDefault="00B46CD6" w:rsidP="00B46CD6">
            <w:pPr>
              <w:rPr>
                <w:sz w:val="22"/>
                <w:szCs w:val="22"/>
              </w:rPr>
            </w:pPr>
            <w:r w:rsidRPr="00B46CD6">
              <w:rPr>
                <w:sz w:val="22"/>
                <w:szCs w:val="22"/>
              </w:rPr>
              <w:t>Breast. Left breast. Density Calibration (BIORADS)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763947" w14:textId="77777777" w:rsidR="00B46CD6" w:rsidRPr="00B46CD6" w:rsidRDefault="00B46CD6" w:rsidP="00B46CD6">
            <w:pPr>
              <w:rPr>
                <w:sz w:val="22"/>
                <w:szCs w:val="22"/>
              </w:rPr>
            </w:pPr>
            <w:r w:rsidRPr="00B46CD6">
              <w:rPr>
                <w:sz w:val="22"/>
                <w:szCs w:val="22"/>
              </w:rPr>
              <w:t>ceobald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802A50" w14:textId="77777777" w:rsidR="00B46CD6" w:rsidRPr="00B46CD6" w:rsidRDefault="00B46CD6" w:rsidP="00B46CD6">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430E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33FE4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AEE222" w14:textId="77777777" w:rsidR="00B46CD6" w:rsidRPr="00B46CD6" w:rsidRDefault="00B46CD6" w:rsidP="00B46CD6">
            <w:pPr>
              <w:rPr>
                <w:sz w:val="22"/>
                <w:szCs w:val="22"/>
              </w:rPr>
            </w:pPr>
            <w:r w:rsidRPr="00B46CD6">
              <w:rPr>
                <w:sz w:val="22"/>
                <w:szCs w:val="22"/>
              </w:rPr>
              <w:t>-;1;2;3;4</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25DAE2" w14:textId="77777777" w:rsidR="00B46CD6" w:rsidRPr="00B46CD6" w:rsidRDefault="00B46CD6" w:rsidP="00B46CD6">
            <w:pPr>
              <w:rPr>
                <w:sz w:val="22"/>
                <w:szCs w:val="22"/>
              </w:rPr>
            </w:pPr>
            <w:r w:rsidRPr="00B46CD6">
              <w:rPr>
                <w:sz w:val="22"/>
                <w:szCs w:val="22"/>
              </w:rPr>
              <w:t>-;1 - Almost entirely fatty;2 - Scattered areas of fibroglandular density;3 - Heterogeneously dense;4 - Extremely dense</w:t>
            </w:r>
          </w:p>
        </w:tc>
      </w:tr>
      <w:tr w:rsidR="002C0305" w:rsidRPr="00B46CD6" w14:paraId="167DBB9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47204B" w14:textId="77777777" w:rsidR="00B46CD6" w:rsidRPr="00B46CD6" w:rsidRDefault="00B46CD6" w:rsidP="00B46CD6">
            <w:pPr>
              <w:rPr>
                <w:sz w:val="22"/>
                <w:szCs w:val="22"/>
              </w:rPr>
            </w:pPr>
            <w:r w:rsidRPr="00B46CD6">
              <w:rPr>
                <w:sz w:val="22"/>
                <w:szCs w:val="22"/>
              </w:rPr>
              <w:t>405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AE9B23" w14:textId="77777777" w:rsidR="00B46CD6" w:rsidRPr="00B46CD6" w:rsidRDefault="00B46CD6" w:rsidP="00B46CD6">
            <w:pPr>
              <w:rPr>
                <w:sz w:val="22"/>
                <w:szCs w:val="22"/>
              </w:rPr>
            </w:pPr>
            <w:r w:rsidRPr="00B46CD6">
              <w:rPr>
                <w:sz w:val="22"/>
                <w:szCs w:val="22"/>
              </w:rPr>
              <w:t>Breast. Additional comments on breast abnormalities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8268E8" w14:textId="77777777" w:rsidR="00B46CD6" w:rsidRPr="00B46CD6" w:rsidRDefault="00B46CD6" w:rsidP="00B46CD6">
            <w:pPr>
              <w:rPr>
                <w:sz w:val="22"/>
                <w:szCs w:val="22"/>
              </w:rPr>
            </w:pPr>
            <w:r w:rsidRPr="00B46CD6">
              <w:rPr>
                <w:sz w:val="22"/>
                <w:szCs w:val="22"/>
              </w:rPr>
              <w:t>ceobrc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FF41EE" w14:textId="77777777" w:rsidR="00B46CD6" w:rsidRPr="00B46CD6" w:rsidRDefault="00B46CD6" w:rsidP="00B46CD6">
            <w:pPr>
              <w:rPr>
                <w:sz w:val="22"/>
                <w:szCs w:val="22"/>
              </w:rPr>
            </w:pPr>
            <w:r w:rsidRPr="00B46CD6">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91236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07D50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84206B"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DC8F99" w14:textId="77777777" w:rsidR="00B46CD6" w:rsidRPr="00B46CD6" w:rsidRDefault="00B46CD6" w:rsidP="00B46CD6">
            <w:pPr>
              <w:rPr>
                <w:sz w:val="22"/>
                <w:szCs w:val="22"/>
              </w:rPr>
            </w:pPr>
            <w:r w:rsidRPr="00B46CD6">
              <w:rPr>
                <w:sz w:val="22"/>
                <w:szCs w:val="22"/>
              </w:rPr>
              <w:t>Additional comments on breast abnormalities</w:t>
            </w:r>
          </w:p>
        </w:tc>
      </w:tr>
      <w:tr w:rsidR="002C0305" w:rsidRPr="00B46CD6" w14:paraId="68A8032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9390D6" w14:textId="77777777" w:rsidR="00B46CD6" w:rsidRPr="00B46CD6" w:rsidRDefault="00B46CD6" w:rsidP="00B46CD6">
            <w:pPr>
              <w:rPr>
                <w:sz w:val="22"/>
                <w:szCs w:val="22"/>
              </w:rPr>
            </w:pPr>
            <w:r w:rsidRPr="00B46CD6">
              <w:rPr>
                <w:sz w:val="22"/>
                <w:szCs w:val="22"/>
              </w:rPr>
              <w:t>406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2845EB" w14:textId="77777777" w:rsidR="00B46CD6" w:rsidRPr="00B46CD6" w:rsidRDefault="00B46CD6" w:rsidP="00B46CD6">
            <w:pPr>
              <w:rPr>
                <w:sz w:val="22"/>
                <w:szCs w:val="22"/>
              </w:rPr>
            </w:pPr>
            <w:r w:rsidRPr="00B46CD6">
              <w:rPr>
                <w:sz w:val="22"/>
                <w:szCs w:val="22"/>
              </w:rPr>
              <w:t>Breast. Additional comments on breast abnormalities. Include in impression.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0F4307" w14:textId="77777777" w:rsidR="00B46CD6" w:rsidRPr="00B46CD6" w:rsidRDefault="00B46CD6" w:rsidP="00B46CD6">
            <w:pPr>
              <w:rPr>
                <w:sz w:val="22"/>
                <w:szCs w:val="22"/>
              </w:rPr>
            </w:pPr>
            <w:r w:rsidRPr="00B46CD6">
              <w:rPr>
                <w:sz w:val="22"/>
                <w:szCs w:val="22"/>
              </w:rPr>
              <w:t>ceobrci</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8B4AA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BB736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464F7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637268"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28C204" w14:textId="77777777" w:rsidR="00B46CD6" w:rsidRPr="00B46CD6" w:rsidRDefault="00B46CD6" w:rsidP="00B46CD6">
            <w:pPr>
              <w:rPr>
                <w:sz w:val="22"/>
                <w:szCs w:val="22"/>
              </w:rPr>
            </w:pPr>
            <w:r w:rsidRPr="00B46CD6">
              <w:rPr>
                <w:sz w:val="22"/>
                <w:szCs w:val="22"/>
              </w:rPr>
              <w:t>Include in impression</w:t>
            </w:r>
          </w:p>
        </w:tc>
      </w:tr>
      <w:tr w:rsidR="002C0305" w:rsidRPr="00B46CD6" w14:paraId="245DA06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8E8228" w14:textId="77777777" w:rsidR="00B46CD6" w:rsidRPr="00B46CD6" w:rsidRDefault="00B46CD6" w:rsidP="00B46CD6">
            <w:pPr>
              <w:rPr>
                <w:sz w:val="22"/>
                <w:szCs w:val="22"/>
              </w:rPr>
            </w:pPr>
            <w:r w:rsidRPr="00B46CD6">
              <w:rPr>
                <w:sz w:val="22"/>
                <w:szCs w:val="22"/>
              </w:rPr>
              <w:t>407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2403D6" w14:textId="77777777" w:rsidR="00B46CD6" w:rsidRPr="00B46CD6" w:rsidRDefault="00B46CD6" w:rsidP="00B46CD6">
            <w:pPr>
              <w:rPr>
                <w:sz w:val="22"/>
                <w:szCs w:val="22"/>
              </w:rPr>
            </w:pPr>
            <w:r w:rsidRPr="00B46CD6">
              <w:rPr>
                <w:sz w:val="22"/>
                <w:szCs w:val="22"/>
              </w:rPr>
              <w:t>Bone. Specify bone abnormalities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B3F145" w14:textId="77777777" w:rsidR="00B46CD6" w:rsidRPr="00B46CD6" w:rsidRDefault="00B46CD6" w:rsidP="00B46CD6">
            <w:pPr>
              <w:rPr>
                <w:sz w:val="22"/>
                <w:szCs w:val="22"/>
              </w:rPr>
            </w:pPr>
            <w:r w:rsidRPr="00B46CD6">
              <w:rPr>
                <w:sz w:val="22"/>
                <w:szCs w:val="22"/>
              </w:rPr>
              <w:t>ceaoabb</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3BDDAE" w14:textId="77777777" w:rsidR="00B46CD6" w:rsidRPr="00B46CD6" w:rsidRDefault="00B46CD6" w:rsidP="00B46CD6">
            <w:pPr>
              <w:rPr>
                <w:sz w:val="22"/>
                <w:szCs w:val="22"/>
              </w:rPr>
            </w:pPr>
            <w:r w:rsidRPr="00B46CD6">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B4083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AB318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98712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397580" w14:textId="77777777" w:rsidR="00B46CD6" w:rsidRPr="00B46CD6" w:rsidRDefault="00B46CD6" w:rsidP="00B46CD6">
            <w:pPr>
              <w:rPr>
                <w:sz w:val="22"/>
                <w:szCs w:val="22"/>
              </w:rPr>
            </w:pPr>
            <w:r w:rsidRPr="00B46CD6">
              <w:rPr>
                <w:sz w:val="22"/>
                <w:szCs w:val="22"/>
              </w:rPr>
              <w:t>Specify bone abnormalities</w:t>
            </w:r>
          </w:p>
        </w:tc>
      </w:tr>
      <w:tr w:rsidR="002C0305" w:rsidRPr="00B46CD6" w14:paraId="6B636EB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DFF872" w14:textId="77777777" w:rsidR="00B46CD6" w:rsidRPr="00B46CD6" w:rsidRDefault="00B46CD6" w:rsidP="00B46CD6">
            <w:pPr>
              <w:rPr>
                <w:sz w:val="22"/>
                <w:szCs w:val="22"/>
              </w:rPr>
            </w:pPr>
            <w:r w:rsidRPr="00B46CD6">
              <w:rPr>
                <w:sz w:val="22"/>
                <w:szCs w:val="22"/>
              </w:rPr>
              <w:t>408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4B0382" w14:textId="77777777" w:rsidR="00B46CD6" w:rsidRPr="00B46CD6" w:rsidRDefault="00B46CD6" w:rsidP="00B46CD6">
            <w:pPr>
              <w:rPr>
                <w:sz w:val="22"/>
                <w:szCs w:val="22"/>
              </w:rPr>
            </w:pPr>
            <w:r w:rsidRPr="00B46CD6">
              <w:rPr>
                <w:sz w:val="22"/>
                <w:szCs w:val="22"/>
              </w:rPr>
              <w:t>Bone. Specify bone abnormalities. Include in impression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D260C0" w14:textId="77777777" w:rsidR="00B46CD6" w:rsidRPr="00B46CD6" w:rsidRDefault="00B46CD6" w:rsidP="00B46CD6">
            <w:pPr>
              <w:rPr>
                <w:sz w:val="22"/>
                <w:szCs w:val="22"/>
              </w:rPr>
            </w:pPr>
            <w:r w:rsidRPr="00B46CD6">
              <w:rPr>
                <w:sz w:val="22"/>
                <w:szCs w:val="22"/>
              </w:rPr>
              <w:t>ceaoabbi</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D68D6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FA7DB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B6517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60169A"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4FD9CE" w14:textId="77777777" w:rsidR="00B46CD6" w:rsidRPr="00B46CD6" w:rsidRDefault="00B46CD6" w:rsidP="00B46CD6">
            <w:pPr>
              <w:rPr>
                <w:sz w:val="22"/>
                <w:szCs w:val="22"/>
              </w:rPr>
            </w:pPr>
            <w:r w:rsidRPr="00B46CD6">
              <w:rPr>
                <w:sz w:val="22"/>
                <w:szCs w:val="22"/>
              </w:rPr>
              <w:t>Include in impression</w:t>
            </w:r>
          </w:p>
        </w:tc>
      </w:tr>
      <w:tr w:rsidR="002C0305" w:rsidRPr="00B46CD6" w14:paraId="087F06B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9BCCEE" w14:textId="77777777" w:rsidR="00B46CD6" w:rsidRPr="00B46CD6" w:rsidRDefault="00B46CD6" w:rsidP="00B46CD6">
            <w:pPr>
              <w:rPr>
                <w:sz w:val="22"/>
                <w:szCs w:val="22"/>
              </w:rPr>
            </w:pPr>
            <w:r w:rsidRPr="00B46CD6">
              <w:rPr>
                <w:sz w:val="22"/>
                <w:szCs w:val="22"/>
              </w:rPr>
              <w:t>409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11ADF0" w14:textId="77777777" w:rsidR="00B46CD6" w:rsidRPr="00B46CD6" w:rsidRDefault="00B46CD6" w:rsidP="00B46CD6">
            <w:pPr>
              <w:rPr>
                <w:sz w:val="22"/>
                <w:szCs w:val="22"/>
              </w:rPr>
            </w:pPr>
            <w:r w:rsidRPr="00B46CD6">
              <w:rPr>
                <w:sz w:val="22"/>
                <w:szCs w:val="22"/>
              </w:rPr>
              <w:t>Abdominal abnormalities. Gallbladder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4AA41B" w14:textId="77777777" w:rsidR="00B46CD6" w:rsidRPr="00B46CD6" w:rsidRDefault="00B46CD6" w:rsidP="00B46CD6">
            <w:pPr>
              <w:rPr>
                <w:sz w:val="22"/>
                <w:szCs w:val="22"/>
              </w:rPr>
            </w:pPr>
            <w:r w:rsidRPr="00B46CD6">
              <w:rPr>
                <w:sz w:val="22"/>
                <w:szCs w:val="22"/>
              </w:rPr>
              <w:t>ceaga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868A6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798A0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B045B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6F7944"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8BDBE0" w14:textId="77777777" w:rsidR="00B46CD6" w:rsidRPr="00B46CD6" w:rsidRDefault="00B46CD6" w:rsidP="00B46CD6">
            <w:pPr>
              <w:rPr>
                <w:sz w:val="22"/>
                <w:szCs w:val="22"/>
              </w:rPr>
            </w:pPr>
            <w:r w:rsidRPr="00B46CD6">
              <w:rPr>
                <w:sz w:val="22"/>
                <w:szCs w:val="22"/>
              </w:rPr>
              <w:t>Yes</w:t>
            </w:r>
          </w:p>
        </w:tc>
      </w:tr>
      <w:tr w:rsidR="002C0305" w:rsidRPr="00B46CD6" w14:paraId="0E14CFD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31EC0F" w14:textId="77777777" w:rsidR="00B46CD6" w:rsidRPr="00B46CD6" w:rsidRDefault="00B46CD6" w:rsidP="00B46CD6">
            <w:pPr>
              <w:rPr>
                <w:sz w:val="22"/>
                <w:szCs w:val="22"/>
              </w:rPr>
            </w:pPr>
            <w:r w:rsidRPr="00B46CD6">
              <w:rPr>
                <w:sz w:val="22"/>
                <w:szCs w:val="22"/>
              </w:rPr>
              <w:t>410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39B0CC" w14:textId="77777777" w:rsidR="00B46CD6" w:rsidRPr="00B46CD6" w:rsidRDefault="00B46CD6" w:rsidP="00B46CD6">
            <w:pPr>
              <w:rPr>
                <w:sz w:val="22"/>
                <w:szCs w:val="22"/>
              </w:rPr>
            </w:pPr>
            <w:r w:rsidRPr="00B46CD6">
              <w:rPr>
                <w:sz w:val="22"/>
                <w:szCs w:val="22"/>
              </w:rPr>
              <w:t>Abdominal abnormalities. Gallbladder. Cholescystectomy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40688A" w14:textId="77777777" w:rsidR="00B46CD6" w:rsidRPr="00B46CD6" w:rsidRDefault="00B46CD6" w:rsidP="00B46CD6">
            <w:pPr>
              <w:rPr>
                <w:sz w:val="22"/>
                <w:szCs w:val="22"/>
              </w:rPr>
            </w:pPr>
            <w:r w:rsidRPr="00B46CD6">
              <w:rPr>
                <w:sz w:val="22"/>
                <w:szCs w:val="22"/>
              </w:rPr>
              <w:t>ceagh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F7354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C4832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E8EB4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97CB48" w14:textId="77777777" w:rsidR="00B46CD6" w:rsidRPr="00B46CD6" w:rsidRDefault="00B46CD6" w:rsidP="00B46CD6">
            <w:pPr>
              <w:rPr>
                <w:sz w:val="22"/>
                <w:szCs w:val="22"/>
              </w:rPr>
            </w:pPr>
            <w:r w:rsidRPr="00B46CD6">
              <w:rPr>
                <w:sz w:val="22"/>
                <w:szCs w:val="22"/>
              </w:rPr>
              <w:t>h</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5E489E" w14:textId="77777777" w:rsidR="00B46CD6" w:rsidRPr="00B46CD6" w:rsidRDefault="00B46CD6" w:rsidP="00B46CD6">
            <w:pPr>
              <w:rPr>
                <w:sz w:val="22"/>
                <w:szCs w:val="22"/>
              </w:rPr>
            </w:pPr>
            <w:r w:rsidRPr="00B46CD6">
              <w:rPr>
                <w:sz w:val="22"/>
                <w:szCs w:val="22"/>
              </w:rPr>
              <w:t>Cholecystectomy</w:t>
            </w:r>
          </w:p>
        </w:tc>
      </w:tr>
      <w:tr w:rsidR="002C0305" w:rsidRPr="00B46CD6" w14:paraId="483F9EC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75F0B9" w14:textId="77777777" w:rsidR="00B46CD6" w:rsidRPr="00B46CD6" w:rsidRDefault="00B46CD6" w:rsidP="00B46CD6">
            <w:pPr>
              <w:rPr>
                <w:sz w:val="22"/>
                <w:szCs w:val="22"/>
              </w:rPr>
            </w:pPr>
            <w:r w:rsidRPr="00B46CD6">
              <w:rPr>
                <w:sz w:val="22"/>
                <w:szCs w:val="22"/>
              </w:rPr>
              <w:t>411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A0DAF2" w14:textId="77777777" w:rsidR="00B46CD6" w:rsidRPr="00B46CD6" w:rsidRDefault="00B46CD6" w:rsidP="00B46CD6">
            <w:pPr>
              <w:rPr>
                <w:sz w:val="22"/>
                <w:szCs w:val="22"/>
              </w:rPr>
            </w:pPr>
            <w:r w:rsidRPr="00B46CD6">
              <w:rPr>
                <w:sz w:val="22"/>
                <w:szCs w:val="22"/>
              </w:rPr>
              <w:t>Abdominal abnormalities. Gallbladder. Stones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FC6BC8" w14:textId="77777777" w:rsidR="00B46CD6" w:rsidRPr="00B46CD6" w:rsidRDefault="00B46CD6" w:rsidP="00B46CD6">
            <w:pPr>
              <w:rPr>
                <w:sz w:val="22"/>
                <w:szCs w:val="22"/>
              </w:rPr>
            </w:pPr>
            <w:r w:rsidRPr="00B46CD6">
              <w:rPr>
                <w:sz w:val="22"/>
                <w:szCs w:val="22"/>
              </w:rPr>
              <w:t>ceags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BF807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B13B6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40281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4F0679" w14:textId="77777777" w:rsidR="00B46CD6" w:rsidRPr="00B46CD6" w:rsidRDefault="00B46CD6" w:rsidP="00B46CD6">
            <w:pPr>
              <w:rPr>
                <w:sz w:val="22"/>
                <w:szCs w:val="22"/>
              </w:rPr>
            </w:pPr>
            <w:r w:rsidRPr="00B46CD6">
              <w:rPr>
                <w:sz w:val="22"/>
                <w:szCs w:val="22"/>
              </w:rPr>
              <w:t>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B81D10" w14:textId="77777777" w:rsidR="00B46CD6" w:rsidRPr="00B46CD6" w:rsidRDefault="00B46CD6" w:rsidP="00B46CD6">
            <w:pPr>
              <w:rPr>
                <w:sz w:val="22"/>
                <w:szCs w:val="22"/>
              </w:rPr>
            </w:pPr>
            <w:r w:rsidRPr="00B46CD6">
              <w:rPr>
                <w:sz w:val="22"/>
                <w:szCs w:val="22"/>
              </w:rPr>
              <w:t>Stones</w:t>
            </w:r>
          </w:p>
        </w:tc>
      </w:tr>
      <w:tr w:rsidR="002C0305" w:rsidRPr="00B46CD6" w14:paraId="52DFF87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BAA8A2" w14:textId="77777777" w:rsidR="00B46CD6" w:rsidRPr="00B46CD6" w:rsidRDefault="00B46CD6" w:rsidP="00B46CD6">
            <w:pPr>
              <w:rPr>
                <w:sz w:val="22"/>
                <w:szCs w:val="22"/>
              </w:rPr>
            </w:pPr>
            <w:r w:rsidRPr="00B46CD6">
              <w:rPr>
                <w:sz w:val="22"/>
                <w:szCs w:val="22"/>
              </w:rPr>
              <w:t>412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E42A1D" w14:textId="77777777" w:rsidR="00B46CD6" w:rsidRPr="00B46CD6" w:rsidRDefault="00B46CD6" w:rsidP="00B46CD6">
            <w:pPr>
              <w:rPr>
                <w:sz w:val="22"/>
                <w:szCs w:val="22"/>
              </w:rPr>
            </w:pPr>
            <w:r w:rsidRPr="00B46CD6">
              <w:rPr>
                <w:sz w:val="22"/>
                <w:szCs w:val="22"/>
              </w:rPr>
              <w:t>Abdominal abnormalities. Gallbladder. Sludge</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307D85" w14:textId="77777777" w:rsidR="00B46CD6" w:rsidRPr="00B46CD6" w:rsidRDefault="00B46CD6" w:rsidP="00B46CD6">
            <w:pPr>
              <w:rPr>
                <w:sz w:val="22"/>
                <w:szCs w:val="22"/>
              </w:rPr>
            </w:pPr>
            <w:r w:rsidRPr="00B46CD6">
              <w:rPr>
                <w:sz w:val="22"/>
                <w:szCs w:val="22"/>
              </w:rPr>
              <w:t>ceagl</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4C08C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F942E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88BA3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5C9418" w14:textId="77777777" w:rsidR="00B46CD6" w:rsidRPr="00B46CD6" w:rsidRDefault="00B46CD6" w:rsidP="00B46CD6">
            <w:pPr>
              <w:rPr>
                <w:sz w:val="22"/>
                <w:szCs w:val="22"/>
              </w:rPr>
            </w:pPr>
            <w:r w:rsidRPr="00B46CD6">
              <w:rPr>
                <w:sz w:val="22"/>
                <w:szCs w:val="22"/>
              </w:rPr>
              <w:t>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AA1476" w14:textId="77777777" w:rsidR="00B46CD6" w:rsidRPr="00B46CD6" w:rsidRDefault="00B46CD6" w:rsidP="00B46CD6">
            <w:pPr>
              <w:rPr>
                <w:sz w:val="22"/>
                <w:szCs w:val="22"/>
              </w:rPr>
            </w:pPr>
            <w:r w:rsidRPr="00B46CD6">
              <w:rPr>
                <w:sz w:val="22"/>
                <w:szCs w:val="22"/>
              </w:rPr>
              <w:t>Sludge</w:t>
            </w:r>
          </w:p>
        </w:tc>
      </w:tr>
      <w:tr w:rsidR="002C0305" w:rsidRPr="00B46CD6" w14:paraId="526FB71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BC1F9" w14:textId="77777777" w:rsidR="00B46CD6" w:rsidRPr="00B46CD6" w:rsidRDefault="00B46CD6" w:rsidP="00B46CD6">
            <w:pPr>
              <w:rPr>
                <w:sz w:val="22"/>
                <w:szCs w:val="22"/>
              </w:rPr>
            </w:pPr>
            <w:r w:rsidRPr="00B46CD6">
              <w:rPr>
                <w:sz w:val="22"/>
                <w:szCs w:val="22"/>
              </w:rPr>
              <w:t>413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5D5801" w14:textId="77777777" w:rsidR="00B46CD6" w:rsidRPr="00B46CD6" w:rsidRDefault="00B46CD6" w:rsidP="00B46CD6">
            <w:pPr>
              <w:rPr>
                <w:sz w:val="22"/>
                <w:szCs w:val="22"/>
              </w:rPr>
            </w:pPr>
            <w:r w:rsidRPr="00B46CD6">
              <w:rPr>
                <w:sz w:val="22"/>
                <w:szCs w:val="22"/>
              </w:rPr>
              <w:t>Abdominal abnormalities. Gallbladder.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6060397" w14:textId="77777777" w:rsidR="00B46CD6" w:rsidRPr="00B46CD6" w:rsidRDefault="00B46CD6" w:rsidP="00B46CD6">
            <w:pPr>
              <w:rPr>
                <w:sz w:val="22"/>
                <w:szCs w:val="22"/>
              </w:rPr>
            </w:pPr>
            <w:r w:rsidRPr="00B46CD6">
              <w:rPr>
                <w:sz w:val="22"/>
                <w:szCs w:val="22"/>
              </w:rPr>
              <w:t>ceago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C4A0F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60910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A89D3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A37755"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25CE7E" w14:textId="77777777" w:rsidR="00B46CD6" w:rsidRPr="00B46CD6" w:rsidRDefault="00B46CD6" w:rsidP="00B46CD6">
            <w:pPr>
              <w:rPr>
                <w:sz w:val="22"/>
                <w:szCs w:val="22"/>
              </w:rPr>
            </w:pPr>
            <w:r w:rsidRPr="00B46CD6">
              <w:rPr>
                <w:sz w:val="22"/>
                <w:szCs w:val="22"/>
              </w:rPr>
              <w:t>Other</w:t>
            </w:r>
          </w:p>
        </w:tc>
      </w:tr>
      <w:tr w:rsidR="002C0305" w:rsidRPr="00B46CD6" w14:paraId="234A331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CF451F" w14:textId="77777777" w:rsidR="00B46CD6" w:rsidRPr="00B46CD6" w:rsidRDefault="00B46CD6" w:rsidP="00B46CD6">
            <w:pPr>
              <w:rPr>
                <w:sz w:val="22"/>
                <w:szCs w:val="22"/>
              </w:rPr>
            </w:pPr>
            <w:r w:rsidRPr="00B46CD6">
              <w:rPr>
                <w:sz w:val="22"/>
                <w:szCs w:val="22"/>
              </w:rPr>
              <w:t>414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9B7B59" w14:textId="77777777" w:rsidR="00B46CD6" w:rsidRPr="00B46CD6" w:rsidRDefault="00B46CD6" w:rsidP="00B46CD6">
            <w:pPr>
              <w:rPr>
                <w:sz w:val="22"/>
                <w:szCs w:val="22"/>
              </w:rPr>
            </w:pPr>
            <w:r w:rsidRPr="00B46CD6">
              <w:rPr>
                <w:sz w:val="22"/>
                <w:szCs w:val="22"/>
              </w:rPr>
              <w:t>Abdominal abnormalities. Gallbladder.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D7CAF0" w14:textId="77777777" w:rsidR="00B46CD6" w:rsidRPr="00B46CD6" w:rsidRDefault="00B46CD6" w:rsidP="00B46CD6">
            <w:pPr>
              <w:rPr>
                <w:sz w:val="22"/>
                <w:szCs w:val="22"/>
              </w:rPr>
            </w:pPr>
            <w:r w:rsidRPr="00B46CD6">
              <w:rPr>
                <w:sz w:val="22"/>
                <w:szCs w:val="22"/>
              </w:rPr>
              <w:t>ceagos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914F94"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A693F1"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8660B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391B75"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DF1C36" w14:textId="77777777" w:rsidR="00B46CD6" w:rsidRPr="00B46CD6" w:rsidRDefault="00B46CD6" w:rsidP="00B46CD6">
            <w:pPr>
              <w:rPr>
                <w:sz w:val="22"/>
                <w:szCs w:val="22"/>
              </w:rPr>
            </w:pPr>
            <w:r w:rsidRPr="00B46CD6">
              <w:rPr>
                <w:sz w:val="22"/>
                <w:szCs w:val="22"/>
              </w:rPr>
              <w:t>Specify</w:t>
            </w:r>
          </w:p>
        </w:tc>
      </w:tr>
      <w:tr w:rsidR="002C0305" w:rsidRPr="00B46CD6" w14:paraId="44DE848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979DCC" w14:textId="77777777" w:rsidR="00B46CD6" w:rsidRPr="00B46CD6" w:rsidRDefault="00B46CD6" w:rsidP="00B46CD6">
            <w:pPr>
              <w:rPr>
                <w:sz w:val="22"/>
                <w:szCs w:val="22"/>
              </w:rPr>
            </w:pPr>
            <w:r w:rsidRPr="00B46CD6">
              <w:rPr>
                <w:sz w:val="22"/>
                <w:szCs w:val="22"/>
              </w:rPr>
              <w:t>415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8D9925" w14:textId="77777777" w:rsidR="00B46CD6" w:rsidRPr="00B46CD6" w:rsidRDefault="00B46CD6" w:rsidP="00B46CD6">
            <w:pPr>
              <w:rPr>
                <w:sz w:val="22"/>
                <w:szCs w:val="22"/>
              </w:rPr>
            </w:pPr>
            <w:r w:rsidRPr="00B46CD6">
              <w:rPr>
                <w:sz w:val="22"/>
                <w:szCs w:val="22"/>
              </w:rPr>
              <w:t>Abdominal abnormalities. Spleen.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8C1A2" w14:textId="77777777" w:rsidR="00B46CD6" w:rsidRPr="00B46CD6" w:rsidRDefault="00B46CD6" w:rsidP="00B46CD6">
            <w:pPr>
              <w:rPr>
                <w:sz w:val="22"/>
                <w:szCs w:val="22"/>
              </w:rPr>
            </w:pPr>
            <w:r w:rsidRPr="00B46CD6">
              <w:rPr>
                <w:sz w:val="22"/>
                <w:szCs w:val="22"/>
              </w:rPr>
              <w:t>ceasa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694F9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1F821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CD85B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8F9884"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DAF465" w14:textId="77777777" w:rsidR="00B46CD6" w:rsidRPr="00B46CD6" w:rsidRDefault="00B46CD6" w:rsidP="00B46CD6">
            <w:pPr>
              <w:rPr>
                <w:sz w:val="22"/>
                <w:szCs w:val="22"/>
              </w:rPr>
            </w:pPr>
            <w:r w:rsidRPr="00B46CD6">
              <w:rPr>
                <w:sz w:val="22"/>
                <w:szCs w:val="22"/>
              </w:rPr>
              <w:t>Yes</w:t>
            </w:r>
          </w:p>
        </w:tc>
      </w:tr>
      <w:tr w:rsidR="002C0305" w:rsidRPr="00B46CD6" w14:paraId="357F94A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8E4373" w14:textId="77777777" w:rsidR="00B46CD6" w:rsidRPr="00B46CD6" w:rsidRDefault="00B46CD6" w:rsidP="00B46CD6">
            <w:pPr>
              <w:rPr>
                <w:sz w:val="22"/>
                <w:szCs w:val="22"/>
              </w:rPr>
            </w:pPr>
            <w:r w:rsidRPr="00B46CD6">
              <w:rPr>
                <w:sz w:val="22"/>
                <w:szCs w:val="22"/>
              </w:rPr>
              <w:t>416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BE4C8D" w14:textId="77777777" w:rsidR="00B46CD6" w:rsidRPr="00B46CD6" w:rsidRDefault="00B46CD6" w:rsidP="00B46CD6">
            <w:pPr>
              <w:rPr>
                <w:sz w:val="22"/>
                <w:szCs w:val="22"/>
              </w:rPr>
            </w:pPr>
            <w:r w:rsidRPr="00B46CD6">
              <w:rPr>
                <w:sz w:val="22"/>
                <w:szCs w:val="22"/>
              </w:rPr>
              <w:t>Abdominal abnormalities. Spleen.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8B726B" w14:textId="77777777" w:rsidR="00B46CD6" w:rsidRPr="00B46CD6" w:rsidRDefault="00B46CD6" w:rsidP="00B46CD6">
            <w:pPr>
              <w:rPr>
                <w:sz w:val="22"/>
                <w:szCs w:val="22"/>
              </w:rPr>
            </w:pPr>
            <w:r w:rsidRPr="00B46CD6">
              <w:rPr>
                <w:sz w:val="22"/>
                <w:szCs w:val="22"/>
              </w:rPr>
              <w:t>ceasc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B171B9"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64B3F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595BA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1D1937"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5D11C5" w14:textId="77777777" w:rsidR="00B46CD6" w:rsidRPr="00B46CD6" w:rsidRDefault="00B46CD6" w:rsidP="00B46CD6">
            <w:pPr>
              <w:rPr>
                <w:sz w:val="22"/>
                <w:szCs w:val="22"/>
              </w:rPr>
            </w:pPr>
            <w:r w:rsidRPr="00B46CD6">
              <w:rPr>
                <w:sz w:val="22"/>
                <w:szCs w:val="22"/>
              </w:rPr>
              <w:t>Calcification</w:t>
            </w:r>
          </w:p>
        </w:tc>
      </w:tr>
      <w:tr w:rsidR="002C0305" w:rsidRPr="00B46CD6" w14:paraId="5C54FA0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767539" w14:textId="77777777" w:rsidR="00B46CD6" w:rsidRPr="00B46CD6" w:rsidRDefault="00B46CD6" w:rsidP="00B46CD6">
            <w:pPr>
              <w:rPr>
                <w:sz w:val="22"/>
                <w:szCs w:val="22"/>
              </w:rPr>
            </w:pPr>
            <w:r w:rsidRPr="00B46CD6">
              <w:rPr>
                <w:sz w:val="22"/>
                <w:szCs w:val="22"/>
              </w:rPr>
              <w:t>417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7C1281" w14:textId="77777777" w:rsidR="00B46CD6" w:rsidRPr="00B46CD6" w:rsidRDefault="00B46CD6" w:rsidP="00B46CD6">
            <w:pPr>
              <w:rPr>
                <w:sz w:val="22"/>
                <w:szCs w:val="22"/>
              </w:rPr>
            </w:pPr>
            <w:r w:rsidRPr="00B46CD6">
              <w:rPr>
                <w:sz w:val="22"/>
                <w:szCs w:val="22"/>
              </w:rPr>
              <w:t>Abdominal abnormalities. Spleen. Cyst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DEB004" w14:textId="77777777" w:rsidR="00B46CD6" w:rsidRPr="00B46CD6" w:rsidRDefault="00B46CD6" w:rsidP="00B46CD6">
            <w:pPr>
              <w:rPr>
                <w:sz w:val="22"/>
                <w:szCs w:val="22"/>
              </w:rPr>
            </w:pPr>
            <w:r w:rsidRPr="00B46CD6">
              <w:rPr>
                <w:sz w:val="22"/>
                <w:szCs w:val="22"/>
              </w:rPr>
              <w:t>ceasy</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13321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747AE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9B1FA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1ACECB"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7C1C42" w14:textId="77777777" w:rsidR="00B46CD6" w:rsidRPr="00B46CD6" w:rsidRDefault="00B46CD6" w:rsidP="00B46CD6">
            <w:pPr>
              <w:rPr>
                <w:sz w:val="22"/>
                <w:szCs w:val="22"/>
              </w:rPr>
            </w:pPr>
            <w:r w:rsidRPr="00B46CD6">
              <w:rPr>
                <w:sz w:val="22"/>
                <w:szCs w:val="22"/>
              </w:rPr>
              <w:t>Cyst</w:t>
            </w:r>
          </w:p>
        </w:tc>
      </w:tr>
      <w:tr w:rsidR="002C0305" w:rsidRPr="00B46CD6" w14:paraId="6830BED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07ACAA" w14:textId="77777777" w:rsidR="00B46CD6" w:rsidRPr="00B46CD6" w:rsidRDefault="00B46CD6" w:rsidP="00B46CD6">
            <w:pPr>
              <w:rPr>
                <w:sz w:val="22"/>
                <w:szCs w:val="22"/>
              </w:rPr>
            </w:pPr>
            <w:r w:rsidRPr="00B46CD6">
              <w:rPr>
                <w:sz w:val="22"/>
                <w:szCs w:val="22"/>
              </w:rPr>
              <w:t>418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77C75C" w14:textId="77777777" w:rsidR="00B46CD6" w:rsidRPr="00B46CD6" w:rsidRDefault="00B46CD6" w:rsidP="00B46CD6">
            <w:pPr>
              <w:rPr>
                <w:sz w:val="22"/>
                <w:szCs w:val="22"/>
              </w:rPr>
            </w:pPr>
            <w:r w:rsidRPr="00B46CD6">
              <w:rPr>
                <w:sz w:val="22"/>
                <w:szCs w:val="22"/>
              </w:rPr>
              <w:t>Abdominal abnormalities. Spleen. Mass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27C07B" w14:textId="77777777" w:rsidR="00B46CD6" w:rsidRPr="00B46CD6" w:rsidRDefault="00B46CD6" w:rsidP="00B46CD6">
            <w:pPr>
              <w:rPr>
                <w:sz w:val="22"/>
                <w:szCs w:val="22"/>
              </w:rPr>
            </w:pPr>
            <w:r w:rsidRPr="00B46CD6">
              <w:rPr>
                <w:sz w:val="22"/>
                <w:szCs w:val="22"/>
              </w:rPr>
              <w:t>ceasm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100107"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045B4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2ECF2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CE81AE"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51E0FB" w14:textId="77777777" w:rsidR="00B46CD6" w:rsidRPr="00B46CD6" w:rsidRDefault="00B46CD6" w:rsidP="00B46CD6">
            <w:pPr>
              <w:rPr>
                <w:sz w:val="22"/>
                <w:szCs w:val="22"/>
              </w:rPr>
            </w:pPr>
            <w:r w:rsidRPr="00B46CD6">
              <w:rPr>
                <w:sz w:val="22"/>
                <w:szCs w:val="22"/>
              </w:rPr>
              <w:t>Mass</w:t>
            </w:r>
          </w:p>
        </w:tc>
      </w:tr>
      <w:tr w:rsidR="002C0305" w:rsidRPr="00B46CD6" w14:paraId="2A5E354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155CA0" w14:textId="77777777" w:rsidR="00B46CD6" w:rsidRPr="00B46CD6" w:rsidRDefault="00B46CD6" w:rsidP="00B46CD6">
            <w:pPr>
              <w:rPr>
                <w:sz w:val="22"/>
                <w:szCs w:val="22"/>
              </w:rPr>
            </w:pPr>
            <w:r w:rsidRPr="00B46CD6">
              <w:rPr>
                <w:sz w:val="22"/>
                <w:szCs w:val="22"/>
              </w:rPr>
              <w:t>419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8F33E7" w14:textId="77777777" w:rsidR="00B46CD6" w:rsidRPr="00B46CD6" w:rsidRDefault="00B46CD6" w:rsidP="00B46CD6">
            <w:pPr>
              <w:rPr>
                <w:sz w:val="22"/>
                <w:szCs w:val="22"/>
              </w:rPr>
            </w:pPr>
            <w:r w:rsidRPr="00B46CD6">
              <w:rPr>
                <w:sz w:val="22"/>
                <w:szCs w:val="22"/>
              </w:rPr>
              <w:t>Abdominal abnormalities. Spleen.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C6ED39" w14:textId="77777777" w:rsidR="00B46CD6" w:rsidRPr="00B46CD6" w:rsidRDefault="00B46CD6" w:rsidP="00B46CD6">
            <w:pPr>
              <w:rPr>
                <w:sz w:val="22"/>
                <w:szCs w:val="22"/>
              </w:rPr>
            </w:pPr>
            <w:r w:rsidRPr="00B46CD6">
              <w:rPr>
                <w:sz w:val="22"/>
                <w:szCs w:val="22"/>
              </w:rPr>
              <w:t>ceaso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87886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8902C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3C7604"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885C9B"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58864" w14:textId="77777777" w:rsidR="00B46CD6" w:rsidRPr="00B46CD6" w:rsidRDefault="00B46CD6" w:rsidP="00B46CD6">
            <w:pPr>
              <w:rPr>
                <w:sz w:val="22"/>
                <w:szCs w:val="22"/>
              </w:rPr>
            </w:pPr>
            <w:r w:rsidRPr="00B46CD6">
              <w:rPr>
                <w:sz w:val="22"/>
                <w:szCs w:val="22"/>
              </w:rPr>
              <w:t>Other</w:t>
            </w:r>
          </w:p>
        </w:tc>
      </w:tr>
      <w:tr w:rsidR="002C0305" w:rsidRPr="00B46CD6" w14:paraId="006EFB9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2DB8AE" w14:textId="77777777" w:rsidR="00B46CD6" w:rsidRPr="00B46CD6" w:rsidRDefault="00B46CD6" w:rsidP="00B46CD6">
            <w:pPr>
              <w:rPr>
                <w:sz w:val="22"/>
                <w:szCs w:val="22"/>
              </w:rPr>
            </w:pPr>
            <w:r w:rsidRPr="00B46CD6">
              <w:rPr>
                <w:sz w:val="22"/>
                <w:szCs w:val="22"/>
              </w:rPr>
              <w:t>420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12E2A6" w14:textId="77777777" w:rsidR="00B46CD6" w:rsidRPr="00B46CD6" w:rsidRDefault="00B46CD6" w:rsidP="00B46CD6">
            <w:pPr>
              <w:rPr>
                <w:sz w:val="22"/>
                <w:szCs w:val="22"/>
              </w:rPr>
            </w:pPr>
            <w:r w:rsidRPr="00B46CD6">
              <w:rPr>
                <w:sz w:val="22"/>
                <w:szCs w:val="22"/>
              </w:rPr>
              <w:t>Abdominal abnormalities. Spleen.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8DC277" w14:textId="77777777" w:rsidR="00B46CD6" w:rsidRPr="00B46CD6" w:rsidRDefault="00B46CD6" w:rsidP="00B46CD6">
            <w:pPr>
              <w:rPr>
                <w:sz w:val="22"/>
                <w:szCs w:val="22"/>
              </w:rPr>
            </w:pPr>
            <w:r w:rsidRPr="00B46CD6">
              <w:rPr>
                <w:sz w:val="22"/>
                <w:szCs w:val="22"/>
              </w:rPr>
              <w:t>ceasos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69FFA2"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80D0BB"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D4588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55B8B2"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9B433B" w14:textId="77777777" w:rsidR="00B46CD6" w:rsidRPr="00B46CD6" w:rsidRDefault="00B46CD6" w:rsidP="00B46CD6">
            <w:pPr>
              <w:rPr>
                <w:sz w:val="22"/>
                <w:szCs w:val="22"/>
              </w:rPr>
            </w:pPr>
            <w:r w:rsidRPr="00B46CD6">
              <w:rPr>
                <w:sz w:val="22"/>
                <w:szCs w:val="22"/>
              </w:rPr>
              <w:t>Specify</w:t>
            </w:r>
          </w:p>
        </w:tc>
      </w:tr>
      <w:tr w:rsidR="002C0305" w:rsidRPr="00B46CD6" w14:paraId="54CE06C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B76CF5" w14:textId="77777777" w:rsidR="00B46CD6" w:rsidRPr="00B46CD6" w:rsidRDefault="00B46CD6" w:rsidP="00B46CD6">
            <w:pPr>
              <w:rPr>
                <w:sz w:val="22"/>
                <w:szCs w:val="22"/>
              </w:rPr>
            </w:pPr>
            <w:r w:rsidRPr="00B46CD6">
              <w:rPr>
                <w:sz w:val="22"/>
                <w:szCs w:val="22"/>
              </w:rPr>
              <w:t>421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BD250" w14:textId="77777777" w:rsidR="00B46CD6" w:rsidRPr="00B46CD6" w:rsidRDefault="00B46CD6" w:rsidP="00B46CD6">
            <w:pPr>
              <w:rPr>
                <w:sz w:val="22"/>
                <w:szCs w:val="22"/>
              </w:rPr>
            </w:pPr>
            <w:r w:rsidRPr="00B46CD6">
              <w:rPr>
                <w:sz w:val="22"/>
                <w:szCs w:val="22"/>
              </w:rPr>
              <w:t>Abdominal abnormalities. Liver.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202E2B" w14:textId="77777777" w:rsidR="00B46CD6" w:rsidRPr="00B46CD6" w:rsidRDefault="00B46CD6" w:rsidP="00B46CD6">
            <w:pPr>
              <w:rPr>
                <w:sz w:val="22"/>
                <w:szCs w:val="22"/>
              </w:rPr>
            </w:pPr>
            <w:r w:rsidRPr="00B46CD6">
              <w:rPr>
                <w:sz w:val="22"/>
                <w:szCs w:val="22"/>
              </w:rPr>
              <w:t>ceala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97D8B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6123E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AAE2F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D320E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A16C8C" w14:textId="77777777" w:rsidR="00B46CD6" w:rsidRPr="00B46CD6" w:rsidRDefault="00B46CD6" w:rsidP="00B46CD6">
            <w:pPr>
              <w:rPr>
                <w:sz w:val="22"/>
                <w:szCs w:val="22"/>
              </w:rPr>
            </w:pPr>
            <w:r w:rsidRPr="00B46CD6">
              <w:rPr>
                <w:sz w:val="22"/>
                <w:szCs w:val="22"/>
              </w:rPr>
              <w:t>Yes</w:t>
            </w:r>
          </w:p>
        </w:tc>
      </w:tr>
      <w:tr w:rsidR="002C0305" w:rsidRPr="00B46CD6" w14:paraId="0757157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E805C4" w14:textId="77777777" w:rsidR="00B46CD6" w:rsidRPr="00B46CD6" w:rsidRDefault="00B46CD6" w:rsidP="00B46CD6">
            <w:pPr>
              <w:rPr>
                <w:sz w:val="22"/>
                <w:szCs w:val="22"/>
              </w:rPr>
            </w:pPr>
            <w:r w:rsidRPr="00B46CD6">
              <w:rPr>
                <w:sz w:val="22"/>
                <w:szCs w:val="22"/>
              </w:rPr>
              <w:t>422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3236DA" w14:textId="77777777" w:rsidR="00B46CD6" w:rsidRPr="00B46CD6" w:rsidRDefault="00B46CD6" w:rsidP="00B46CD6">
            <w:pPr>
              <w:rPr>
                <w:sz w:val="22"/>
                <w:szCs w:val="22"/>
              </w:rPr>
            </w:pPr>
            <w:r w:rsidRPr="00B46CD6">
              <w:rPr>
                <w:sz w:val="22"/>
                <w:szCs w:val="22"/>
              </w:rPr>
              <w:t>Abdominal abnormalities. Liver.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6F0C67" w14:textId="77777777" w:rsidR="00B46CD6" w:rsidRPr="00B46CD6" w:rsidRDefault="00B46CD6" w:rsidP="00B46CD6">
            <w:pPr>
              <w:rPr>
                <w:sz w:val="22"/>
                <w:szCs w:val="22"/>
              </w:rPr>
            </w:pPr>
            <w:r w:rsidRPr="00B46CD6">
              <w:rPr>
                <w:sz w:val="22"/>
                <w:szCs w:val="22"/>
              </w:rPr>
              <w:t>cealc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3BC90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9AC8F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1C558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0A769C"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751297" w14:textId="77777777" w:rsidR="00B46CD6" w:rsidRPr="00B46CD6" w:rsidRDefault="00B46CD6" w:rsidP="00B46CD6">
            <w:pPr>
              <w:rPr>
                <w:sz w:val="22"/>
                <w:szCs w:val="22"/>
              </w:rPr>
            </w:pPr>
            <w:r w:rsidRPr="00B46CD6">
              <w:rPr>
                <w:sz w:val="22"/>
                <w:szCs w:val="22"/>
              </w:rPr>
              <w:t>Calcification</w:t>
            </w:r>
          </w:p>
        </w:tc>
      </w:tr>
      <w:tr w:rsidR="002C0305" w:rsidRPr="00B46CD6" w14:paraId="29DE3A1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DFD55E" w14:textId="77777777" w:rsidR="00B46CD6" w:rsidRPr="00B46CD6" w:rsidRDefault="00B46CD6" w:rsidP="00B46CD6">
            <w:pPr>
              <w:rPr>
                <w:sz w:val="22"/>
                <w:szCs w:val="22"/>
              </w:rPr>
            </w:pPr>
            <w:r w:rsidRPr="00B46CD6">
              <w:rPr>
                <w:sz w:val="22"/>
                <w:szCs w:val="22"/>
              </w:rPr>
              <w:t>423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094E24" w14:textId="77777777" w:rsidR="00B46CD6" w:rsidRPr="00B46CD6" w:rsidRDefault="00B46CD6" w:rsidP="00B46CD6">
            <w:pPr>
              <w:rPr>
                <w:sz w:val="22"/>
                <w:szCs w:val="22"/>
              </w:rPr>
            </w:pPr>
            <w:r w:rsidRPr="00B46CD6">
              <w:rPr>
                <w:sz w:val="22"/>
                <w:szCs w:val="22"/>
              </w:rPr>
              <w:t>Abdominal abnormalities. Liver. Cyst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079080" w14:textId="77777777" w:rsidR="00B46CD6" w:rsidRPr="00B46CD6" w:rsidRDefault="00B46CD6" w:rsidP="00B46CD6">
            <w:pPr>
              <w:rPr>
                <w:sz w:val="22"/>
                <w:szCs w:val="22"/>
              </w:rPr>
            </w:pPr>
            <w:r w:rsidRPr="00B46CD6">
              <w:rPr>
                <w:sz w:val="22"/>
                <w:szCs w:val="22"/>
              </w:rPr>
              <w:t>cealy</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3F34A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D490D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C5403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3DCCC8"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E5FB14" w14:textId="77777777" w:rsidR="00B46CD6" w:rsidRPr="00B46CD6" w:rsidRDefault="00B46CD6" w:rsidP="00B46CD6">
            <w:pPr>
              <w:rPr>
                <w:sz w:val="22"/>
                <w:szCs w:val="22"/>
              </w:rPr>
            </w:pPr>
            <w:r w:rsidRPr="00B46CD6">
              <w:rPr>
                <w:sz w:val="22"/>
                <w:szCs w:val="22"/>
              </w:rPr>
              <w:t>Cyst</w:t>
            </w:r>
          </w:p>
        </w:tc>
      </w:tr>
      <w:tr w:rsidR="002C0305" w:rsidRPr="00B46CD6" w14:paraId="0328DE8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670F5F" w14:textId="77777777" w:rsidR="00B46CD6" w:rsidRPr="00B46CD6" w:rsidRDefault="00B46CD6" w:rsidP="00B46CD6">
            <w:pPr>
              <w:rPr>
                <w:sz w:val="22"/>
                <w:szCs w:val="22"/>
              </w:rPr>
            </w:pPr>
            <w:r w:rsidRPr="00B46CD6">
              <w:rPr>
                <w:sz w:val="22"/>
                <w:szCs w:val="22"/>
              </w:rPr>
              <w:t>424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C57DE4" w14:textId="77777777" w:rsidR="00B46CD6" w:rsidRPr="00B46CD6" w:rsidRDefault="00B46CD6" w:rsidP="00B46CD6">
            <w:pPr>
              <w:rPr>
                <w:sz w:val="22"/>
                <w:szCs w:val="22"/>
              </w:rPr>
            </w:pPr>
            <w:r w:rsidRPr="00B46CD6">
              <w:rPr>
                <w:sz w:val="22"/>
                <w:szCs w:val="22"/>
              </w:rPr>
              <w:t>Abdominal abnormalities. Liver. Mass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7B4728" w14:textId="77777777" w:rsidR="00B46CD6" w:rsidRPr="00B46CD6" w:rsidRDefault="00B46CD6" w:rsidP="00B46CD6">
            <w:pPr>
              <w:rPr>
                <w:sz w:val="22"/>
                <w:szCs w:val="22"/>
              </w:rPr>
            </w:pPr>
            <w:r w:rsidRPr="00B46CD6">
              <w:rPr>
                <w:sz w:val="22"/>
                <w:szCs w:val="22"/>
              </w:rPr>
              <w:t>cealm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658D4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E94B56"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FBEFB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2838A4"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11BA67" w14:textId="77777777" w:rsidR="00B46CD6" w:rsidRPr="00B46CD6" w:rsidRDefault="00B46CD6" w:rsidP="00B46CD6">
            <w:pPr>
              <w:rPr>
                <w:sz w:val="22"/>
                <w:szCs w:val="22"/>
              </w:rPr>
            </w:pPr>
            <w:r w:rsidRPr="00B46CD6">
              <w:rPr>
                <w:sz w:val="22"/>
                <w:szCs w:val="22"/>
              </w:rPr>
              <w:t>Mass</w:t>
            </w:r>
          </w:p>
        </w:tc>
      </w:tr>
      <w:tr w:rsidR="002C0305" w:rsidRPr="00B46CD6" w14:paraId="4E40283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EEBEF5" w14:textId="77777777" w:rsidR="00B46CD6" w:rsidRPr="00B46CD6" w:rsidRDefault="00B46CD6" w:rsidP="00B46CD6">
            <w:pPr>
              <w:rPr>
                <w:sz w:val="22"/>
                <w:szCs w:val="22"/>
              </w:rPr>
            </w:pPr>
            <w:r w:rsidRPr="00B46CD6">
              <w:rPr>
                <w:sz w:val="22"/>
                <w:szCs w:val="22"/>
              </w:rPr>
              <w:t>425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20A0E3" w14:textId="77777777" w:rsidR="00B46CD6" w:rsidRPr="00B46CD6" w:rsidRDefault="00B46CD6" w:rsidP="00B46CD6">
            <w:pPr>
              <w:rPr>
                <w:sz w:val="22"/>
                <w:szCs w:val="22"/>
              </w:rPr>
            </w:pPr>
            <w:r w:rsidRPr="00B46CD6">
              <w:rPr>
                <w:sz w:val="22"/>
                <w:szCs w:val="22"/>
              </w:rPr>
              <w:t>Abdominal abnormalities. Liver. HU &lt; 40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C8F3D1" w14:textId="77777777" w:rsidR="00B46CD6" w:rsidRPr="00B46CD6" w:rsidRDefault="00B46CD6" w:rsidP="00B46CD6">
            <w:pPr>
              <w:rPr>
                <w:sz w:val="22"/>
                <w:szCs w:val="22"/>
              </w:rPr>
            </w:pPr>
            <w:r w:rsidRPr="00B46CD6">
              <w:rPr>
                <w:sz w:val="22"/>
                <w:szCs w:val="22"/>
              </w:rPr>
              <w:t>cealh</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3E5A1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13E56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5546B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8786B8" w14:textId="77777777" w:rsidR="00B46CD6" w:rsidRPr="00B46CD6" w:rsidRDefault="00B46CD6" w:rsidP="00B46CD6">
            <w:pPr>
              <w:rPr>
                <w:sz w:val="22"/>
                <w:szCs w:val="22"/>
              </w:rPr>
            </w:pPr>
            <w:r w:rsidRPr="00B46CD6">
              <w:rPr>
                <w:sz w:val="22"/>
                <w:szCs w:val="22"/>
              </w:rPr>
              <w:t>h</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481451" w14:textId="77777777" w:rsidR="00B46CD6" w:rsidRPr="00B46CD6" w:rsidRDefault="00B46CD6" w:rsidP="00B46CD6">
            <w:pPr>
              <w:rPr>
                <w:sz w:val="22"/>
                <w:szCs w:val="22"/>
              </w:rPr>
            </w:pPr>
            <w:r w:rsidRPr="00B46CD6">
              <w:rPr>
                <w:sz w:val="22"/>
                <w:szCs w:val="22"/>
              </w:rPr>
              <w:t>HU &lt; 40</w:t>
            </w:r>
          </w:p>
        </w:tc>
      </w:tr>
      <w:tr w:rsidR="002C0305" w:rsidRPr="00B46CD6" w14:paraId="2665CC1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548A93" w14:textId="77777777" w:rsidR="00B46CD6" w:rsidRPr="00B46CD6" w:rsidRDefault="00B46CD6" w:rsidP="00B46CD6">
            <w:pPr>
              <w:rPr>
                <w:sz w:val="22"/>
                <w:szCs w:val="22"/>
              </w:rPr>
            </w:pPr>
            <w:r w:rsidRPr="00B46CD6">
              <w:rPr>
                <w:sz w:val="22"/>
                <w:szCs w:val="22"/>
              </w:rPr>
              <w:t>426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54D7C8" w14:textId="77777777" w:rsidR="00B46CD6" w:rsidRPr="00B46CD6" w:rsidRDefault="00B46CD6" w:rsidP="00B46CD6">
            <w:pPr>
              <w:rPr>
                <w:sz w:val="22"/>
                <w:szCs w:val="22"/>
              </w:rPr>
            </w:pPr>
            <w:r w:rsidRPr="00B46CD6">
              <w:rPr>
                <w:sz w:val="22"/>
                <w:szCs w:val="22"/>
              </w:rPr>
              <w:t>Abdominal abnormalities. Liver.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E6FE34" w14:textId="77777777" w:rsidR="00B46CD6" w:rsidRPr="00B46CD6" w:rsidRDefault="00B46CD6" w:rsidP="00B46CD6">
            <w:pPr>
              <w:rPr>
                <w:sz w:val="22"/>
                <w:szCs w:val="22"/>
              </w:rPr>
            </w:pPr>
            <w:r w:rsidRPr="00B46CD6">
              <w:rPr>
                <w:sz w:val="22"/>
                <w:szCs w:val="22"/>
              </w:rPr>
              <w:t>cealo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B2F5F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93063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61F44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E5E7AB"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F55FB6" w14:textId="77777777" w:rsidR="00B46CD6" w:rsidRPr="00B46CD6" w:rsidRDefault="00B46CD6" w:rsidP="00B46CD6">
            <w:pPr>
              <w:rPr>
                <w:sz w:val="22"/>
                <w:szCs w:val="22"/>
              </w:rPr>
            </w:pPr>
            <w:r w:rsidRPr="00B46CD6">
              <w:rPr>
                <w:sz w:val="22"/>
                <w:szCs w:val="22"/>
              </w:rPr>
              <w:t>Other</w:t>
            </w:r>
          </w:p>
        </w:tc>
      </w:tr>
      <w:tr w:rsidR="002C0305" w:rsidRPr="00B46CD6" w14:paraId="7224DF4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537BAD" w14:textId="77777777" w:rsidR="00B46CD6" w:rsidRPr="00B46CD6" w:rsidRDefault="00B46CD6" w:rsidP="00B46CD6">
            <w:pPr>
              <w:rPr>
                <w:sz w:val="22"/>
                <w:szCs w:val="22"/>
              </w:rPr>
            </w:pPr>
            <w:r w:rsidRPr="00B46CD6">
              <w:rPr>
                <w:sz w:val="22"/>
                <w:szCs w:val="22"/>
              </w:rPr>
              <w:t>427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BC7636" w14:textId="77777777" w:rsidR="00B46CD6" w:rsidRPr="00B46CD6" w:rsidRDefault="00B46CD6" w:rsidP="00B46CD6">
            <w:pPr>
              <w:rPr>
                <w:sz w:val="22"/>
                <w:szCs w:val="22"/>
              </w:rPr>
            </w:pPr>
            <w:r w:rsidRPr="00B46CD6">
              <w:rPr>
                <w:sz w:val="22"/>
                <w:szCs w:val="22"/>
              </w:rPr>
              <w:t>Abdominal abnormalities. Liver.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0FD1B4" w14:textId="77777777" w:rsidR="00B46CD6" w:rsidRPr="00B46CD6" w:rsidRDefault="00B46CD6" w:rsidP="00B46CD6">
            <w:pPr>
              <w:rPr>
                <w:sz w:val="22"/>
                <w:szCs w:val="22"/>
              </w:rPr>
            </w:pPr>
            <w:r w:rsidRPr="00B46CD6">
              <w:rPr>
                <w:sz w:val="22"/>
                <w:szCs w:val="22"/>
              </w:rPr>
              <w:t>cealos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ECC94B"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F33975"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F016F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ADFD4A"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DAC783" w14:textId="77777777" w:rsidR="00B46CD6" w:rsidRPr="00B46CD6" w:rsidRDefault="00B46CD6" w:rsidP="00B46CD6">
            <w:pPr>
              <w:rPr>
                <w:sz w:val="22"/>
                <w:szCs w:val="22"/>
              </w:rPr>
            </w:pPr>
            <w:r w:rsidRPr="00B46CD6">
              <w:rPr>
                <w:sz w:val="22"/>
                <w:szCs w:val="22"/>
              </w:rPr>
              <w:t>Specify</w:t>
            </w:r>
          </w:p>
        </w:tc>
      </w:tr>
      <w:tr w:rsidR="002C0305" w:rsidRPr="00B46CD6" w14:paraId="2E4B101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9790B3" w14:textId="77777777" w:rsidR="00B46CD6" w:rsidRPr="00B46CD6" w:rsidRDefault="00B46CD6" w:rsidP="00B46CD6">
            <w:pPr>
              <w:rPr>
                <w:sz w:val="22"/>
                <w:szCs w:val="22"/>
              </w:rPr>
            </w:pPr>
            <w:r w:rsidRPr="00B46CD6">
              <w:rPr>
                <w:sz w:val="22"/>
                <w:szCs w:val="22"/>
              </w:rPr>
              <w:t>428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96E317" w14:textId="77777777" w:rsidR="00B46CD6" w:rsidRPr="00B46CD6" w:rsidRDefault="00B46CD6" w:rsidP="00B46CD6">
            <w:pPr>
              <w:rPr>
                <w:sz w:val="22"/>
                <w:szCs w:val="22"/>
              </w:rPr>
            </w:pPr>
            <w:r w:rsidRPr="00B46CD6">
              <w:rPr>
                <w:sz w:val="22"/>
                <w:szCs w:val="22"/>
              </w:rPr>
              <w:t>Abdominal abnormalities. Pancreas.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92CECF" w14:textId="77777777" w:rsidR="00B46CD6" w:rsidRPr="00B46CD6" w:rsidRDefault="00B46CD6" w:rsidP="00B46CD6">
            <w:pPr>
              <w:rPr>
                <w:sz w:val="22"/>
                <w:szCs w:val="22"/>
              </w:rPr>
            </w:pPr>
            <w:r w:rsidRPr="00B46CD6">
              <w:rPr>
                <w:sz w:val="22"/>
                <w:szCs w:val="22"/>
              </w:rPr>
              <w:t>ceapa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14B2C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1BD62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F4AB0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512EB6"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79E4CB" w14:textId="77777777" w:rsidR="00B46CD6" w:rsidRPr="00B46CD6" w:rsidRDefault="00B46CD6" w:rsidP="00B46CD6">
            <w:pPr>
              <w:rPr>
                <w:sz w:val="22"/>
                <w:szCs w:val="22"/>
              </w:rPr>
            </w:pPr>
            <w:r w:rsidRPr="00B46CD6">
              <w:rPr>
                <w:sz w:val="22"/>
                <w:szCs w:val="22"/>
              </w:rPr>
              <w:t>Yes</w:t>
            </w:r>
          </w:p>
        </w:tc>
      </w:tr>
      <w:tr w:rsidR="002C0305" w:rsidRPr="00B46CD6" w14:paraId="7C8F1F5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B45197" w14:textId="77777777" w:rsidR="00B46CD6" w:rsidRPr="00B46CD6" w:rsidRDefault="00B46CD6" w:rsidP="00B46CD6">
            <w:pPr>
              <w:rPr>
                <w:sz w:val="22"/>
                <w:szCs w:val="22"/>
              </w:rPr>
            </w:pPr>
            <w:r w:rsidRPr="00B46CD6">
              <w:rPr>
                <w:sz w:val="22"/>
                <w:szCs w:val="22"/>
              </w:rPr>
              <w:t>429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AAD988" w14:textId="77777777" w:rsidR="00B46CD6" w:rsidRPr="00B46CD6" w:rsidRDefault="00B46CD6" w:rsidP="00B46CD6">
            <w:pPr>
              <w:rPr>
                <w:sz w:val="22"/>
                <w:szCs w:val="22"/>
              </w:rPr>
            </w:pPr>
            <w:r w:rsidRPr="00B46CD6">
              <w:rPr>
                <w:sz w:val="22"/>
                <w:szCs w:val="22"/>
              </w:rPr>
              <w:t>Abdominal abnormalities. Pancreas.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6821C7" w14:textId="77777777" w:rsidR="00B46CD6" w:rsidRPr="00B46CD6" w:rsidRDefault="00B46CD6" w:rsidP="00B46CD6">
            <w:pPr>
              <w:rPr>
                <w:sz w:val="22"/>
                <w:szCs w:val="22"/>
              </w:rPr>
            </w:pPr>
            <w:r w:rsidRPr="00B46CD6">
              <w:rPr>
                <w:sz w:val="22"/>
                <w:szCs w:val="22"/>
              </w:rPr>
              <w:t>ceapc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E4B45F"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E87B9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DB7E2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8417C0"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9022AC" w14:textId="77777777" w:rsidR="00B46CD6" w:rsidRPr="00B46CD6" w:rsidRDefault="00B46CD6" w:rsidP="00B46CD6">
            <w:pPr>
              <w:rPr>
                <w:sz w:val="22"/>
                <w:szCs w:val="22"/>
              </w:rPr>
            </w:pPr>
            <w:r w:rsidRPr="00B46CD6">
              <w:rPr>
                <w:sz w:val="22"/>
                <w:szCs w:val="22"/>
              </w:rPr>
              <w:t>Calcification</w:t>
            </w:r>
          </w:p>
        </w:tc>
      </w:tr>
      <w:tr w:rsidR="002C0305" w:rsidRPr="00B46CD6" w14:paraId="11856A2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B213F1" w14:textId="77777777" w:rsidR="00B46CD6" w:rsidRPr="00B46CD6" w:rsidRDefault="00B46CD6" w:rsidP="00B46CD6">
            <w:pPr>
              <w:rPr>
                <w:sz w:val="22"/>
                <w:szCs w:val="22"/>
              </w:rPr>
            </w:pPr>
            <w:r w:rsidRPr="00B46CD6">
              <w:rPr>
                <w:sz w:val="22"/>
                <w:szCs w:val="22"/>
              </w:rPr>
              <w:t>430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B3B507" w14:textId="77777777" w:rsidR="00B46CD6" w:rsidRPr="00B46CD6" w:rsidRDefault="00B46CD6" w:rsidP="00B46CD6">
            <w:pPr>
              <w:rPr>
                <w:sz w:val="22"/>
                <w:szCs w:val="22"/>
              </w:rPr>
            </w:pPr>
            <w:r w:rsidRPr="00B46CD6">
              <w:rPr>
                <w:sz w:val="22"/>
                <w:szCs w:val="22"/>
              </w:rPr>
              <w:t>Abdominal abnormalities. Pancreas. Cyst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34BB64" w14:textId="77777777" w:rsidR="00B46CD6" w:rsidRPr="00B46CD6" w:rsidRDefault="00B46CD6" w:rsidP="00B46CD6">
            <w:pPr>
              <w:rPr>
                <w:sz w:val="22"/>
                <w:szCs w:val="22"/>
              </w:rPr>
            </w:pPr>
            <w:r w:rsidRPr="00B46CD6">
              <w:rPr>
                <w:sz w:val="22"/>
                <w:szCs w:val="22"/>
              </w:rPr>
              <w:t>ceapy</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05A9BE"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4DC3A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56B6A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AA0339"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4AAABF" w14:textId="77777777" w:rsidR="00B46CD6" w:rsidRPr="00B46CD6" w:rsidRDefault="00B46CD6" w:rsidP="00B46CD6">
            <w:pPr>
              <w:rPr>
                <w:sz w:val="22"/>
                <w:szCs w:val="22"/>
              </w:rPr>
            </w:pPr>
            <w:r w:rsidRPr="00B46CD6">
              <w:rPr>
                <w:sz w:val="22"/>
                <w:szCs w:val="22"/>
              </w:rPr>
              <w:t>Cyst</w:t>
            </w:r>
          </w:p>
        </w:tc>
      </w:tr>
      <w:tr w:rsidR="002C0305" w:rsidRPr="00B46CD6" w14:paraId="36D8443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4560DC" w14:textId="77777777" w:rsidR="00B46CD6" w:rsidRPr="00B46CD6" w:rsidRDefault="00B46CD6" w:rsidP="00B46CD6">
            <w:pPr>
              <w:rPr>
                <w:sz w:val="22"/>
                <w:szCs w:val="22"/>
              </w:rPr>
            </w:pPr>
            <w:r w:rsidRPr="00B46CD6">
              <w:rPr>
                <w:sz w:val="22"/>
                <w:szCs w:val="22"/>
              </w:rPr>
              <w:t>431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1AED6" w14:textId="77777777" w:rsidR="00B46CD6" w:rsidRPr="00B46CD6" w:rsidRDefault="00B46CD6" w:rsidP="00B46CD6">
            <w:pPr>
              <w:rPr>
                <w:sz w:val="22"/>
                <w:szCs w:val="22"/>
              </w:rPr>
            </w:pPr>
            <w:r w:rsidRPr="00B46CD6">
              <w:rPr>
                <w:sz w:val="22"/>
                <w:szCs w:val="22"/>
              </w:rPr>
              <w:t>Abdominal abnormalities. Pancreas. Mass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BD3C8E" w14:textId="77777777" w:rsidR="00B46CD6" w:rsidRPr="00B46CD6" w:rsidRDefault="00B46CD6" w:rsidP="00B46CD6">
            <w:pPr>
              <w:rPr>
                <w:sz w:val="22"/>
                <w:szCs w:val="22"/>
              </w:rPr>
            </w:pPr>
            <w:r w:rsidRPr="00B46CD6">
              <w:rPr>
                <w:sz w:val="22"/>
                <w:szCs w:val="22"/>
              </w:rPr>
              <w:t>ceapm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C8F452"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51B45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817E6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DAD975"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D54581" w14:textId="77777777" w:rsidR="00B46CD6" w:rsidRPr="00B46CD6" w:rsidRDefault="00B46CD6" w:rsidP="00B46CD6">
            <w:pPr>
              <w:rPr>
                <w:sz w:val="22"/>
                <w:szCs w:val="22"/>
              </w:rPr>
            </w:pPr>
            <w:r w:rsidRPr="00B46CD6">
              <w:rPr>
                <w:sz w:val="22"/>
                <w:szCs w:val="22"/>
              </w:rPr>
              <w:t>Mass</w:t>
            </w:r>
          </w:p>
        </w:tc>
      </w:tr>
      <w:tr w:rsidR="002C0305" w:rsidRPr="00B46CD6" w14:paraId="5AC83C1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BD264E" w14:textId="77777777" w:rsidR="00B46CD6" w:rsidRPr="00B46CD6" w:rsidRDefault="00B46CD6" w:rsidP="00B46CD6">
            <w:pPr>
              <w:rPr>
                <w:sz w:val="22"/>
                <w:szCs w:val="22"/>
              </w:rPr>
            </w:pPr>
            <w:r w:rsidRPr="00B46CD6">
              <w:rPr>
                <w:sz w:val="22"/>
                <w:szCs w:val="22"/>
              </w:rPr>
              <w:t>432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7346A4" w14:textId="77777777" w:rsidR="00B46CD6" w:rsidRPr="00B46CD6" w:rsidRDefault="00B46CD6" w:rsidP="00B46CD6">
            <w:pPr>
              <w:rPr>
                <w:sz w:val="22"/>
                <w:szCs w:val="22"/>
              </w:rPr>
            </w:pPr>
            <w:r w:rsidRPr="00B46CD6">
              <w:rPr>
                <w:sz w:val="22"/>
                <w:szCs w:val="22"/>
              </w:rPr>
              <w:t>Abdominal abnormalities. Pancreas.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69E649" w14:textId="77777777" w:rsidR="00B46CD6" w:rsidRPr="00B46CD6" w:rsidRDefault="00B46CD6" w:rsidP="00B46CD6">
            <w:pPr>
              <w:rPr>
                <w:sz w:val="22"/>
                <w:szCs w:val="22"/>
              </w:rPr>
            </w:pPr>
            <w:r w:rsidRPr="00B46CD6">
              <w:rPr>
                <w:sz w:val="22"/>
                <w:szCs w:val="22"/>
              </w:rPr>
              <w:t>ceapo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B436CB"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A6CD0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148A1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027A8E"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249080" w14:textId="77777777" w:rsidR="00B46CD6" w:rsidRPr="00B46CD6" w:rsidRDefault="00B46CD6" w:rsidP="00B46CD6">
            <w:pPr>
              <w:rPr>
                <w:sz w:val="22"/>
                <w:szCs w:val="22"/>
              </w:rPr>
            </w:pPr>
            <w:r w:rsidRPr="00B46CD6">
              <w:rPr>
                <w:sz w:val="22"/>
                <w:szCs w:val="22"/>
              </w:rPr>
              <w:t>Other</w:t>
            </w:r>
          </w:p>
        </w:tc>
      </w:tr>
      <w:tr w:rsidR="002C0305" w:rsidRPr="00B46CD6" w14:paraId="16FE502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B62408" w14:textId="77777777" w:rsidR="00B46CD6" w:rsidRPr="00B46CD6" w:rsidRDefault="00B46CD6" w:rsidP="00B46CD6">
            <w:pPr>
              <w:rPr>
                <w:sz w:val="22"/>
                <w:szCs w:val="22"/>
              </w:rPr>
            </w:pPr>
            <w:r w:rsidRPr="00B46CD6">
              <w:rPr>
                <w:sz w:val="22"/>
                <w:szCs w:val="22"/>
              </w:rPr>
              <w:t>433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913367" w14:textId="77777777" w:rsidR="00B46CD6" w:rsidRPr="00B46CD6" w:rsidRDefault="00B46CD6" w:rsidP="00B46CD6">
            <w:pPr>
              <w:rPr>
                <w:sz w:val="22"/>
                <w:szCs w:val="22"/>
              </w:rPr>
            </w:pPr>
            <w:r w:rsidRPr="00B46CD6">
              <w:rPr>
                <w:sz w:val="22"/>
                <w:szCs w:val="22"/>
              </w:rPr>
              <w:t>Abdominal abnormalities. Pancreas.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6DD0DC" w14:textId="77777777" w:rsidR="00B46CD6" w:rsidRPr="00B46CD6" w:rsidRDefault="00B46CD6" w:rsidP="00B46CD6">
            <w:pPr>
              <w:rPr>
                <w:sz w:val="22"/>
                <w:szCs w:val="22"/>
              </w:rPr>
            </w:pPr>
            <w:r w:rsidRPr="00B46CD6">
              <w:rPr>
                <w:sz w:val="22"/>
                <w:szCs w:val="22"/>
              </w:rPr>
              <w:t>ceapos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F2449C"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3F19D3"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CE5E9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0F7D68"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4ABB3F" w14:textId="77777777" w:rsidR="00B46CD6" w:rsidRPr="00B46CD6" w:rsidRDefault="00B46CD6" w:rsidP="00B46CD6">
            <w:pPr>
              <w:rPr>
                <w:sz w:val="22"/>
                <w:szCs w:val="22"/>
              </w:rPr>
            </w:pPr>
            <w:r w:rsidRPr="00B46CD6">
              <w:rPr>
                <w:sz w:val="22"/>
                <w:szCs w:val="22"/>
              </w:rPr>
              <w:t>Specify</w:t>
            </w:r>
          </w:p>
        </w:tc>
      </w:tr>
      <w:tr w:rsidR="002C0305" w:rsidRPr="00B46CD6" w14:paraId="700916D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54DF93" w14:textId="77777777" w:rsidR="00B46CD6" w:rsidRPr="00B46CD6" w:rsidRDefault="00B46CD6" w:rsidP="00B46CD6">
            <w:pPr>
              <w:rPr>
                <w:sz w:val="22"/>
                <w:szCs w:val="22"/>
              </w:rPr>
            </w:pPr>
            <w:r w:rsidRPr="00B46CD6">
              <w:rPr>
                <w:sz w:val="22"/>
                <w:szCs w:val="22"/>
              </w:rPr>
              <w:t>434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11DF39" w14:textId="77777777" w:rsidR="00B46CD6" w:rsidRPr="00B46CD6" w:rsidRDefault="00B46CD6" w:rsidP="00B46CD6">
            <w:pPr>
              <w:rPr>
                <w:sz w:val="22"/>
                <w:szCs w:val="22"/>
              </w:rPr>
            </w:pPr>
            <w:r w:rsidRPr="00B46CD6">
              <w:rPr>
                <w:sz w:val="22"/>
                <w:szCs w:val="22"/>
              </w:rPr>
              <w:t>Abdominal abnormalities. Adrenals.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AD58DD" w14:textId="77777777" w:rsidR="00B46CD6" w:rsidRPr="00B46CD6" w:rsidRDefault="00B46CD6" w:rsidP="00B46CD6">
            <w:pPr>
              <w:rPr>
                <w:sz w:val="22"/>
                <w:szCs w:val="22"/>
              </w:rPr>
            </w:pPr>
            <w:r w:rsidRPr="00B46CD6">
              <w:rPr>
                <w:sz w:val="22"/>
                <w:szCs w:val="22"/>
              </w:rPr>
              <w:t>ceaaa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36D0E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F8233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6C39A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ED278C"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12D1D7" w14:textId="77777777" w:rsidR="00B46CD6" w:rsidRPr="00B46CD6" w:rsidRDefault="00B46CD6" w:rsidP="00B46CD6">
            <w:pPr>
              <w:rPr>
                <w:sz w:val="22"/>
                <w:szCs w:val="22"/>
              </w:rPr>
            </w:pPr>
            <w:r w:rsidRPr="00B46CD6">
              <w:rPr>
                <w:sz w:val="22"/>
                <w:szCs w:val="22"/>
              </w:rPr>
              <w:t>Yes</w:t>
            </w:r>
          </w:p>
        </w:tc>
      </w:tr>
      <w:tr w:rsidR="002C0305" w:rsidRPr="00B46CD6" w14:paraId="2C13E06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BE6956" w14:textId="77777777" w:rsidR="00B46CD6" w:rsidRPr="00B46CD6" w:rsidRDefault="00B46CD6" w:rsidP="00B46CD6">
            <w:pPr>
              <w:rPr>
                <w:sz w:val="22"/>
                <w:szCs w:val="22"/>
              </w:rPr>
            </w:pPr>
            <w:r w:rsidRPr="00B46CD6">
              <w:rPr>
                <w:sz w:val="22"/>
                <w:szCs w:val="22"/>
              </w:rPr>
              <w:t>435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DBCE4D" w14:textId="77777777" w:rsidR="00B46CD6" w:rsidRPr="00B46CD6" w:rsidRDefault="00B46CD6" w:rsidP="00B46CD6">
            <w:pPr>
              <w:rPr>
                <w:sz w:val="22"/>
                <w:szCs w:val="22"/>
              </w:rPr>
            </w:pPr>
            <w:r w:rsidRPr="00B46CD6">
              <w:rPr>
                <w:sz w:val="22"/>
                <w:szCs w:val="22"/>
              </w:rPr>
              <w:t>Abdominal abnormalities. Adrenals.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863371" w14:textId="77777777" w:rsidR="00B46CD6" w:rsidRPr="00B46CD6" w:rsidRDefault="00B46CD6" w:rsidP="00B46CD6">
            <w:pPr>
              <w:rPr>
                <w:sz w:val="22"/>
                <w:szCs w:val="22"/>
              </w:rPr>
            </w:pPr>
            <w:r w:rsidRPr="00B46CD6">
              <w:rPr>
                <w:sz w:val="22"/>
                <w:szCs w:val="22"/>
              </w:rPr>
              <w:t>ceaac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705D39"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B5587C"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103B6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C4AF26"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800385" w14:textId="77777777" w:rsidR="00B46CD6" w:rsidRPr="00B46CD6" w:rsidRDefault="00B46CD6" w:rsidP="00B46CD6">
            <w:pPr>
              <w:rPr>
                <w:sz w:val="22"/>
                <w:szCs w:val="22"/>
              </w:rPr>
            </w:pPr>
            <w:r w:rsidRPr="00B46CD6">
              <w:rPr>
                <w:sz w:val="22"/>
                <w:szCs w:val="22"/>
              </w:rPr>
              <w:t>Calcification</w:t>
            </w:r>
          </w:p>
        </w:tc>
      </w:tr>
      <w:tr w:rsidR="002C0305" w:rsidRPr="00B46CD6" w14:paraId="3EA29F4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95B102" w14:textId="77777777" w:rsidR="00B46CD6" w:rsidRPr="00B46CD6" w:rsidRDefault="00B46CD6" w:rsidP="00B46CD6">
            <w:pPr>
              <w:rPr>
                <w:sz w:val="22"/>
                <w:szCs w:val="22"/>
              </w:rPr>
            </w:pPr>
            <w:r w:rsidRPr="00B46CD6">
              <w:rPr>
                <w:sz w:val="22"/>
                <w:szCs w:val="22"/>
              </w:rPr>
              <w:t>436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B4536C" w14:textId="77777777" w:rsidR="00B46CD6" w:rsidRPr="00B46CD6" w:rsidRDefault="00B46CD6" w:rsidP="00B46CD6">
            <w:pPr>
              <w:rPr>
                <w:sz w:val="22"/>
                <w:szCs w:val="22"/>
              </w:rPr>
            </w:pPr>
            <w:r w:rsidRPr="00B46CD6">
              <w:rPr>
                <w:sz w:val="22"/>
                <w:szCs w:val="22"/>
              </w:rPr>
              <w:t>Abdominal abnormalities. Adrenals. Cyst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F12AD4" w14:textId="77777777" w:rsidR="00B46CD6" w:rsidRPr="00B46CD6" w:rsidRDefault="00B46CD6" w:rsidP="00B46CD6">
            <w:pPr>
              <w:rPr>
                <w:sz w:val="22"/>
                <w:szCs w:val="22"/>
              </w:rPr>
            </w:pPr>
            <w:r w:rsidRPr="00B46CD6">
              <w:rPr>
                <w:sz w:val="22"/>
                <w:szCs w:val="22"/>
              </w:rPr>
              <w:t>ceaay</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04E3A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9D5E71"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3D15C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794F6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E71F24" w14:textId="77777777" w:rsidR="00B46CD6" w:rsidRPr="00B46CD6" w:rsidRDefault="00B46CD6" w:rsidP="00B46CD6">
            <w:pPr>
              <w:rPr>
                <w:sz w:val="22"/>
                <w:szCs w:val="22"/>
              </w:rPr>
            </w:pPr>
            <w:r w:rsidRPr="00B46CD6">
              <w:rPr>
                <w:sz w:val="22"/>
                <w:szCs w:val="22"/>
              </w:rPr>
              <w:t>Cyst</w:t>
            </w:r>
          </w:p>
        </w:tc>
      </w:tr>
      <w:tr w:rsidR="002C0305" w:rsidRPr="00B46CD6" w14:paraId="100BCCE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C5B36B" w14:textId="77777777" w:rsidR="00B46CD6" w:rsidRPr="00B46CD6" w:rsidRDefault="00B46CD6" w:rsidP="00B46CD6">
            <w:pPr>
              <w:rPr>
                <w:sz w:val="22"/>
                <w:szCs w:val="22"/>
              </w:rPr>
            </w:pPr>
            <w:r w:rsidRPr="00B46CD6">
              <w:rPr>
                <w:sz w:val="22"/>
                <w:szCs w:val="22"/>
              </w:rPr>
              <w:t>437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811265" w14:textId="77777777" w:rsidR="00B46CD6" w:rsidRPr="00B46CD6" w:rsidRDefault="00B46CD6" w:rsidP="00B46CD6">
            <w:pPr>
              <w:rPr>
                <w:sz w:val="22"/>
                <w:szCs w:val="22"/>
              </w:rPr>
            </w:pPr>
            <w:r w:rsidRPr="00B46CD6">
              <w:rPr>
                <w:sz w:val="22"/>
                <w:szCs w:val="22"/>
              </w:rPr>
              <w:t>Abdominal abnormalities. Adrenals. Mass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AB96B8" w14:textId="77777777" w:rsidR="00B46CD6" w:rsidRPr="00B46CD6" w:rsidRDefault="00B46CD6" w:rsidP="00B46CD6">
            <w:pPr>
              <w:rPr>
                <w:sz w:val="22"/>
                <w:szCs w:val="22"/>
              </w:rPr>
            </w:pPr>
            <w:r w:rsidRPr="00B46CD6">
              <w:rPr>
                <w:sz w:val="22"/>
                <w:szCs w:val="22"/>
              </w:rPr>
              <w:t>ceaam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C1C52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B4EE0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1CC80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33936F"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ABD4B4" w14:textId="77777777" w:rsidR="00B46CD6" w:rsidRPr="00B46CD6" w:rsidRDefault="00B46CD6" w:rsidP="00B46CD6">
            <w:pPr>
              <w:rPr>
                <w:sz w:val="22"/>
                <w:szCs w:val="22"/>
              </w:rPr>
            </w:pPr>
            <w:r w:rsidRPr="00B46CD6">
              <w:rPr>
                <w:sz w:val="22"/>
                <w:szCs w:val="22"/>
              </w:rPr>
              <w:t>Mass</w:t>
            </w:r>
          </w:p>
        </w:tc>
      </w:tr>
      <w:tr w:rsidR="002C0305" w:rsidRPr="00B46CD6" w14:paraId="1D63612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C015F4" w14:textId="77777777" w:rsidR="00B46CD6" w:rsidRPr="00B46CD6" w:rsidRDefault="00B46CD6" w:rsidP="00B46CD6">
            <w:pPr>
              <w:rPr>
                <w:sz w:val="22"/>
                <w:szCs w:val="22"/>
              </w:rPr>
            </w:pPr>
            <w:r w:rsidRPr="00B46CD6">
              <w:rPr>
                <w:sz w:val="22"/>
                <w:szCs w:val="22"/>
              </w:rPr>
              <w:t>438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170449" w14:textId="77777777" w:rsidR="00B46CD6" w:rsidRPr="00B46CD6" w:rsidRDefault="00B46CD6" w:rsidP="00B46CD6">
            <w:pPr>
              <w:rPr>
                <w:sz w:val="22"/>
                <w:szCs w:val="22"/>
              </w:rPr>
            </w:pPr>
            <w:r w:rsidRPr="00B46CD6">
              <w:rPr>
                <w:sz w:val="22"/>
                <w:szCs w:val="22"/>
              </w:rPr>
              <w:t>Abdominal abnormalities. Adrenals.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0C4BC5" w14:textId="77777777" w:rsidR="00B46CD6" w:rsidRPr="00B46CD6" w:rsidRDefault="00B46CD6" w:rsidP="00B46CD6">
            <w:pPr>
              <w:rPr>
                <w:sz w:val="22"/>
                <w:szCs w:val="22"/>
              </w:rPr>
            </w:pPr>
            <w:r w:rsidRPr="00B46CD6">
              <w:rPr>
                <w:sz w:val="22"/>
                <w:szCs w:val="22"/>
              </w:rPr>
              <w:t>ceaao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C3AA17"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61394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DF3BA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FF3300"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548AF3" w14:textId="77777777" w:rsidR="00B46CD6" w:rsidRPr="00B46CD6" w:rsidRDefault="00B46CD6" w:rsidP="00B46CD6">
            <w:pPr>
              <w:rPr>
                <w:sz w:val="22"/>
                <w:szCs w:val="22"/>
              </w:rPr>
            </w:pPr>
            <w:r w:rsidRPr="00B46CD6">
              <w:rPr>
                <w:sz w:val="22"/>
                <w:szCs w:val="22"/>
              </w:rPr>
              <w:t>Other</w:t>
            </w:r>
          </w:p>
        </w:tc>
      </w:tr>
      <w:tr w:rsidR="002C0305" w:rsidRPr="00B46CD6" w14:paraId="63AEB3F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93A71C" w14:textId="77777777" w:rsidR="00B46CD6" w:rsidRPr="00B46CD6" w:rsidRDefault="00B46CD6" w:rsidP="00B46CD6">
            <w:pPr>
              <w:rPr>
                <w:sz w:val="22"/>
                <w:szCs w:val="22"/>
              </w:rPr>
            </w:pPr>
            <w:r w:rsidRPr="00B46CD6">
              <w:rPr>
                <w:sz w:val="22"/>
                <w:szCs w:val="22"/>
              </w:rPr>
              <w:t>439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7E93A6" w14:textId="77777777" w:rsidR="00B46CD6" w:rsidRPr="00B46CD6" w:rsidRDefault="00B46CD6" w:rsidP="00B46CD6">
            <w:pPr>
              <w:rPr>
                <w:sz w:val="22"/>
                <w:szCs w:val="22"/>
              </w:rPr>
            </w:pPr>
            <w:r w:rsidRPr="00B46CD6">
              <w:rPr>
                <w:sz w:val="22"/>
                <w:szCs w:val="22"/>
              </w:rPr>
              <w:t>Abdominal abnormalities. Adrenals.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F2FCCE" w14:textId="77777777" w:rsidR="00B46CD6" w:rsidRPr="00B46CD6" w:rsidRDefault="00B46CD6" w:rsidP="00B46CD6">
            <w:pPr>
              <w:rPr>
                <w:sz w:val="22"/>
                <w:szCs w:val="22"/>
              </w:rPr>
            </w:pPr>
            <w:r w:rsidRPr="00B46CD6">
              <w:rPr>
                <w:sz w:val="22"/>
                <w:szCs w:val="22"/>
              </w:rPr>
              <w:t>ceaaos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D938D7"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6646F3"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BCD6FC"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903B0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34EE82" w14:textId="77777777" w:rsidR="00B46CD6" w:rsidRPr="00B46CD6" w:rsidRDefault="00B46CD6" w:rsidP="00B46CD6">
            <w:pPr>
              <w:rPr>
                <w:sz w:val="22"/>
                <w:szCs w:val="22"/>
              </w:rPr>
            </w:pPr>
            <w:r w:rsidRPr="00B46CD6">
              <w:rPr>
                <w:sz w:val="22"/>
                <w:szCs w:val="22"/>
              </w:rPr>
              <w:t>Specify</w:t>
            </w:r>
          </w:p>
        </w:tc>
      </w:tr>
      <w:tr w:rsidR="002C0305" w:rsidRPr="00B46CD6" w14:paraId="4E12918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3BC4AE" w14:textId="77777777" w:rsidR="00B46CD6" w:rsidRPr="00B46CD6" w:rsidRDefault="00B46CD6" w:rsidP="00B46CD6">
            <w:pPr>
              <w:rPr>
                <w:sz w:val="22"/>
                <w:szCs w:val="22"/>
              </w:rPr>
            </w:pPr>
            <w:r w:rsidRPr="00B46CD6">
              <w:rPr>
                <w:sz w:val="22"/>
                <w:szCs w:val="22"/>
              </w:rPr>
              <w:t>440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F523E6" w14:textId="77777777" w:rsidR="00B46CD6" w:rsidRPr="00B46CD6" w:rsidRDefault="00B46CD6" w:rsidP="00B46CD6">
            <w:pPr>
              <w:rPr>
                <w:sz w:val="22"/>
                <w:szCs w:val="22"/>
              </w:rPr>
            </w:pPr>
            <w:r w:rsidRPr="00B46CD6">
              <w:rPr>
                <w:sz w:val="22"/>
                <w:szCs w:val="22"/>
              </w:rPr>
              <w:t>Abdominal abnormalities. Kidney.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6EFC7C" w14:textId="77777777" w:rsidR="00B46CD6" w:rsidRPr="00B46CD6" w:rsidRDefault="00B46CD6" w:rsidP="00B46CD6">
            <w:pPr>
              <w:rPr>
                <w:sz w:val="22"/>
                <w:szCs w:val="22"/>
              </w:rPr>
            </w:pPr>
            <w:r w:rsidRPr="00B46CD6">
              <w:rPr>
                <w:sz w:val="22"/>
                <w:szCs w:val="22"/>
              </w:rPr>
              <w:t>ceaka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D8D0E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D3F08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C07D5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95087B"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735862" w14:textId="77777777" w:rsidR="00B46CD6" w:rsidRPr="00B46CD6" w:rsidRDefault="00B46CD6" w:rsidP="00B46CD6">
            <w:pPr>
              <w:rPr>
                <w:sz w:val="22"/>
                <w:szCs w:val="22"/>
              </w:rPr>
            </w:pPr>
            <w:r w:rsidRPr="00B46CD6">
              <w:rPr>
                <w:sz w:val="22"/>
                <w:szCs w:val="22"/>
              </w:rPr>
              <w:t>Yes</w:t>
            </w:r>
          </w:p>
        </w:tc>
      </w:tr>
      <w:tr w:rsidR="002C0305" w:rsidRPr="00B46CD6" w14:paraId="65F026A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66A211" w14:textId="77777777" w:rsidR="00B46CD6" w:rsidRPr="00B46CD6" w:rsidRDefault="00B46CD6" w:rsidP="00B46CD6">
            <w:pPr>
              <w:rPr>
                <w:sz w:val="22"/>
                <w:szCs w:val="22"/>
              </w:rPr>
            </w:pPr>
            <w:r w:rsidRPr="00B46CD6">
              <w:rPr>
                <w:sz w:val="22"/>
                <w:szCs w:val="22"/>
              </w:rPr>
              <w:t>441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6449D5" w14:textId="77777777" w:rsidR="00B46CD6" w:rsidRPr="00B46CD6" w:rsidRDefault="00B46CD6" w:rsidP="00B46CD6">
            <w:pPr>
              <w:rPr>
                <w:sz w:val="22"/>
                <w:szCs w:val="22"/>
              </w:rPr>
            </w:pPr>
            <w:r w:rsidRPr="00B46CD6">
              <w:rPr>
                <w:sz w:val="22"/>
                <w:szCs w:val="22"/>
              </w:rPr>
              <w:t>Abdominal abnormalities. Kidney. Calcification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713A2E" w14:textId="77777777" w:rsidR="00B46CD6" w:rsidRPr="00B46CD6" w:rsidRDefault="00B46CD6" w:rsidP="00B46CD6">
            <w:pPr>
              <w:rPr>
                <w:sz w:val="22"/>
                <w:szCs w:val="22"/>
              </w:rPr>
            </w:pPr>
            <w:r w:rsidRPr="00B46CD6">
              <w:rPr>
                <w:sz w:val="22"/>
                <w:szCs w:val="22"/>
              </w:rPr>
              <w:t>ceakc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D1F3B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7EA63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BC634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3A6574"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52DCDE" w14:textId="77777777" w:rsidR="00B46CD6" w:rsidRPr="00B46CD6" w:rsidRDefault="00B46CD6" w:rsidP="00B46CD6">
            <w:pPr>
              <w:rPr>
                <w:sz w:val="22"/>
                <w:szCs w:val="22"/>
              </w:rPr>
            </w:pPr>
            <w:r w:rsidRPr="00B46CD6">
              <w:rPr>
                <w:sz w:val="22"/>
                <w:szCs w:val="22"/>
              </w:rPr>
              <w:t>Calcification</w:t>
            </w:r>
          </w:p>
        </w:tc>
      </w:tr>
      <w:tr w:rsidR="002C0305" w:rsidRPr="00B46CD6" w14:paraId="521F5E9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07FE75" w14:textId="77777777" w:rsidR="00B46CD6" w:rsidRPr="00B46CD6" w:rsidRDefault="00B46CD6" w:rsidP="00B46CD6">
            <w:pPr>
              <w:rPr>
                <w:sz w:val="22"/>
                <w:szCs w:val="22"/>
              </w:rPr>
            </w:pPr>
            <w:r w:rsidRPr="00B46CD6">
              <w:rPr>
                <w:sz w:val="22"/>
                <w:szCs w:val="22"/>
              </w:rPr>
              <w:t>442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B998E8" w14:textId="77777777" w:rsidR="00B46CD6" w:rsidRPr="00B46CD6" w:rsidRDefault="00B46CD6" w:rsidP="00B46CD6">
            <w:pPr>
              <w:rPr>
                <w:sz w:val="22"/>
                <w:szCs w:val="22"/>
              </w:rPr>
            </w:pPr>
            <w:r w:rsidRPr="00B46CD6">
              <w:rPr>
                <w:sz w:val="22"/>
                <w:szCs w:val="22"/>
              </w:rPr>
              <w:t>Abdominal abnormalities. Kidney. Cyst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2BE448" w14:textId="77777777" w:rsidR="00B46CD6" w:rsidRPr="00B46CD6" w:rsidRDefault="00B46CD6" w:rsidP="00B46CD6">
            <w:pPr>
              <w:rPr>
                <w:sz w:val="22"/>
                <w:szCs w:val="22"/>
              </w:rPr>
            </w:pPr>
            <w:r w:rsidRPr="00B46CD6">
              <w:rPr>
                <w:sz w:val="22"/>
                <w:szCs w:val="22"/>
              </w:rPr>
              <w:t>ceaky</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E17C7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71BB8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34D8A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69577D"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4E2CF5" w14:textId="77777777" w:rsidR="00B46CD6" w:rsidRPr="00B46CD6" w:rsidRDefault="00B46CD6" w:rsidP="00B46CD6">
            <w:pPr>
              <w:rPr>
                <w:sz w:val="22"/>
                <w:szCs w:val="22"/>
              </w:rPr>
            </w:pPr>
            <w:r w:rsidRPr="00B46CD6">
              <w:rPr>
                <w:sz w:val="22"/>
                <w:szCs w:val="22"/>
              </w:rPr>
              <w:t>Cyst</w:t>
            </w:r>
          </w:p>
        </w:tc>
      </w:tr>
      <w:tr w:rsidR="002C0305" w:rsidRPr="00B46CD6" w14:paraId="297319E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7D7BF0" w14:textId="77777777" w:rsidR="00B46CD6" w:rsidRPr="00B46CD6" w:rsidRDefault="00B46CD6" w:rsidP="00B46CD6">
            <w:pPr>
              <w:rPr>
                <w:sz w:val="22"/>
                <w:szCs w:val="22"/>
              </w:rPr>
            </w:pPr>
            <w:r w:rsidRPr="00B46CD6">
              <w:rPr>
                <w:sz w:val="22"/>
                <w:szCs w:val="22"/>
              </w:rPr>
              <w:t>443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087251" w14:textId="77777777" w:rsidR="00B46CD6" w:rsidRPr="00B46CD6" w:rsidRDefault="00B46CD6" w:rsidP="00B46CD6">
            <w:pPr>
              <w:rPr>
                <w:sz w:val="22"/>
                <w:szCs w:val="22"/>
              </w:rPr>
            </w:pPr>
            <w:r w:rsidRPr="00B46CD6">
              <w:rPr>
                <w:sz w:val="22"/>
                <w:szCs w:val="22"/>
              </w:rPr>
              <w:t>Abdominal abnormalities. Kidney. Mass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1655E1" w14:textId="77777777" w:rsidR="00B46CD6" w:rsidRPr="00B46CD6" w:rsidRDefault="00B46CD6" w:rsidP="00B46CD6">
            <w:pPr>
              <w:rPr>
                <w:sz w:val="22"/>
                <w:szCs w:val="22"/>
              </w:rPr>
            </w:pPr>
            <w:r w:rsidRPr="00B46CD6">
              <w:rPr>
                <w:sz w:val="22"/>
                <w:szCs w:val="22"/>
              </w:rPr>
              <w:t>ceakm</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E98B6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94DEA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2DB0E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E7CB9B" w14:textId="77777777" w:rsidR="00B46CD6" w:rsidRPr="00B46CD6" w:rsidRDefault="00B46CD6" w:rsidP="00B46CD6">
            <w:pPr>
              <w:rPr>
                <w:sz w:val="22"/>
                <w:szCs w:val="22"/>
              </w:rPr>
            </w:pPr>
            <w:r w:rsidRPr="00B46CD6">
              <w:rPr>
                <w:sz w:val="22"/>
                <w:szCs w:val="22"/>
              </w:rPr>
              <w:t>m</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7ADCBC" w14:textId="77777777" w:rsidR="00B46CD6" w:rsidRPr="00B46CD6" w:rsidRDefault="00B46CD6" w:rsidP="00B46CD6">
            <w:pPr>
              <w:rPr>
                <w:sz w:val="22"/>
                <w:szCs w:val="22"/>
              </w:rPr>
            </w:pPr>
            <w:r w:rsidRPr="00B46CD6">
              <w:rPr>
                <w:sz w:val="22"/>
                <w:szCs w:val="22"/>
              </w:rPr>
              <w:t>Mass</w:t>
            </w:r>
          </w:p>
        </w:tc>
      </w:tr>
      <w:tr w:rsidR="002C0305" w:rsidRPr="00B46CD6" w14:paraId="5BCC5A6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B655B7" w14:textId="77777777" w:rsidR="00B46CD6" w:rsidRPr="00B46CD6" w:rsidRDefault="00B46CD6" w:rsidP="00B46CD6">
            <w:pPr>
              <w:rPr>
                <w:sz w:val="22"/>
                <w:szCs w:val="22"/>
              </w:rPr>
            </w:pPr>
            <w:r w:rsidRPr="00B46CD6">
              <w:rPr>
                <w:sz w:val="22"/>
                <w:szCs w:val="22"/>
              </w:rPr>
              <w:t>444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03254C" w14:textId="77777777" w:rsidR="00B46CD6" w:rsidRPr="00B46CD6" w:rsidRDefault="00B46CD6" w:rsidP="00B46CD6">
            <w:pPr>
              <w:rPr>
                <w:sz w:val="22"/>
                <w:szCs w:val="22"/>
              </w:rPr>
            </w:pPr>
            <w:r w:rsidRPr="00B46CD6">
              <w:rPr>
                <w:sz w:val="22"/>
                <w:szCs w:val="22"/>
              </w:rPr>
              <w:t>Abdominal abnormalities. Kidney.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BAA9F5" w14:textId="77777777" w:rsidR="00B46CD6" w:rsidRPr="00B46CD6" w:rsidRDefault="00B46CD6" w:rsidP="00B46CD6">
            <w:pPr>
              <w:rPr>
                <w:sz w:val="22"/>
                <w:szCs w:val="22"/>
              </w:rPr>
            </w:pPr>
            <w:r w:rsidRPr="00B46CD6">
              <w:rPr>
                <w:sz w:val="22"/>
                <w:szCs w:val="22"/>
              </w:rPr>
              <w:t>ceako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16CB3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7E9ABA"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02BB2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D3C18F"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B5495E" w14:textId="77777777" w:rsidR="00B46CD6" w:rsidRPr="00B46CD6" w:rsidRDefault="00B46CD6" w:rsidP="00B46CD6">
            <w:pPr>
              <w:rPr>
                <w:sz w:val="22"/>
                <w:szCs w:val="22"/>
              </w:rPr>
            </w:pPr>
            <w:r w:rsidRPr="00B46CD6">
              <w:rPr>
                <w:sz w:val="22"/>
                <w:szCs w:val="22"/>
              </w:rPr>
              <w:t>Other</w:t>
            </w:r>
          </w:p>
        </w:tc>
      </w:tr>
      <w:tr w:rsidR="002C0305" w:rsidRPr="00B46CD6" w14:paraId="498E2F6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46D7E" w14:textId="77777777" w:rsidR="00B46CD6" w:rsidRPr="00B46CD6" w:rsidRDefault="00B46CD6" w:rsidP="00B46CD6">
            <w:pPr>
              <w:rPr>
                <w:sz w:val="22"/>
                <w:szCs w:val="22"/>
              </w:rPr>
            </w:pPr>
            <w:r w:rsidRPr="00B46CD6">
              <w:rPr>
                <w:sz w:val="22"/>
                <w:szCs w:val="22"/>
              </w:rPr>
              <w:t>445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D95956" w14:textId="77777777" w:rsidR="00B46CD6" w:rsidRPr="00B46CD6" w:rsidRDefault="00B46CD6" w:rsidP="00B46CD6">
            <w:pPr>
              <w:rPr>
                <w:sz w:val="22"/>
                <w:szCs w:val="22"/>
              </w:rPr>
            </w:pPr>
            <w:r w:rsidRPr="00B46CD6">
              <w:rPr>
                <w:sz w:val="22"/>
                <w:szCs w:val="22"/>
              </w:rPr>
              <w:t>Abdominal abnormalities. Kidney. Other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44F490" w14:textId="77777777" w:rsidR="00B46CD6" w:rsidRPr="00B46CD6" w:rsidRDefault="00B46CD6" w:rsidP="00B46CD6">
            <w:pPr>
              <w:rPr>
                <w:sz w:val="22"/>
                <w:szCs w:val="22"/>
              </w:rPr>
            </w:pPr>
            <w:r w:rsidRPr="00B46CD6">
              <w:rPr>
                <w:sz w:val="22"/>
                <w:szCs w:val="22"/>
              </w:rPr>
              <w:t>ceakos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66F440"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B54771"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828E3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95ED5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BE8F5A" w14:textId="77777777" w:rsidR="00B46CD6" w:rsidRPr="00B46CD6" w:rsidRDefault="00B46CD6" w:rsidP="00B46CD6">
            <w:pPr>
              <w:rPr>
                <w:sz w:val="22"/>
                <w:szCs w:val="22"/>
              </w:rPr>
            </w:pPr>
            <w:r w:rsidRPr="00B46CD6">
              <w:rPr>
                <w:sz w:val="22"/>
                <w:szCs w:val="22"/>
              </w:rPr>
              <w:t>Specify</w:t>
            </w:r>
          </w:p>
        </w:tc>
      </w:tr>
      <w:tr w:rsidR="002C0305" w:rsidRPr="00B46CD6" w14:paraId="0F80816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BCAB93" w14:textId="77777777" w:rsidR="00B46CD6" w:rsidRPr="00B46CD6" w:rsidRDefault="00B46CD6" w:rsidP="00B46CD6">
            <w:pPr>
              <w:rPr>
                <w:sz w:val="22"/>
                <w:szCs w:val="22"/>
              </w:rPr>
            </w:pPr>
            <w:r w:rsidRPr="00B46CD6">
              <w:rPr>
                <w:sz w:val="22"/>
                <w:szCs w:val="22"/>
              </w:rPr>
              <w:t>446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0F1299" w14:textId="77777777" w:rsidR="00B46CD6" w:rsidRPr="00B46CD6" w:rsidRDefault="00B46CD6" w:rsidP="00B46CD6">
            <w:pPr>
              <w:rPr>
                <w:sz w:val="22"/>
                <w:szCs w:val="22"/>
              </w:rPr>
            </w:pPr>
            <w:r w:rsidRPr="00B46CD6">
              <w:rPr>
                <w:sz w:val="22"/>
                <w:szCs w:val="22"/>
              </w:rPr>
              <w:t>Additional comments on abdominal abnormalities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495C82" w14:textId="77777777" w:rsidR="00B46CD6" w:rsidRPr="00B46CD6" w:rsidRDefault="00B46CD6" w:rsidP="00B46CD6">
            <w:pPr>
              <w:rPr>
                <w:sz w:val="22"/>
                <w:szCs w:val="22"/>
              </w:rPr>
            </w:pPr>
            <w:r w:rsidRPr="00B46CD6">
              <w:rPr>
                <w:sz w:val="22"/>
                <w:szCs w:val="22"/>
              </w:rPr>
              <w:t>ceaoab</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6EDAC4" w14:textId="77777777" w:rsidR="00B46CD6" w:rsidRPr="00B46CD6" w:rsidRDefault="00B46CD6" w:rsidP="00B46CD6">
            <w:pPr>
              <w:rPr>
                <w:sz w:val="22"/>
                <w:szCs w:val="22"/>
              </w:rPr>
            </w:pPr>
            <w:r w:rsidRPr="00B46CD6">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CB6EA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60507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FB924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26F48C" w14:textId="77777777" w:rsidR="00B46CD6" w:rsidRPr="00B46CD6" w:rsidRDefault="00B46CD6" w:rsidP="00B46CD6">
            <w:pPr>
              <w:rPr>
                <w:sz w:val="22"/>
                <w:szCs w:val="22"/>
              </w:rPr>
            </w:pPr>
            <w:r w:rsidRPr="00B46CD6">
              <w:rPr>
                <w:sz w:val="22"/>
                <w:szCs w:val="22"/>
              </w:rPr>
              <w:t>Additional comments on abdominal abnormalities</w:t>
            </w:r>
          </w:p>
        </w:tc>
      </w:tr>
      <w:tr w:rsidR="002C0305" w:rsidRPr="00B46CD6" w14:paraId="580D333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F0ADB2" w14:textId="77777777" w:rsidR="00B46CD6" w:rsidRPr="00B46CD6" w:rsidRDefault="00B46CD6" w:rsidP="00B46CD6">
            <w:pPr>
              <w:rPr>
                <w:sz w:val="22"/>
                <w:szCs w:val="22"/>
              </w:rPr>
            </w:pPr>
            <w:r w:rsidRPr="00B46CD6">
              <w:rPr>
                <w:sz w:val="22"/>
                <w:szCs w:val="22"/>
              </w:rPr>
              <w:t>447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4473BB" w14:textId="77777777" w:rsidR="00B46CD6" w:rsidRPr="00B46CD6" w:rsidRDefault="00B46CD6" w:rsidP="00B46CD6">
            <w:pPr>
              <w:rPr>
                <w:sz w:val="22"/>
                <w:szCs w:val="22"/>
              </w:rPr>
            </w:pPr>
            <w:r w:rsidRPr="00B46CD6">
              <w:rPr>
                <w:sz w:val="22"/>
                <w:szCs w:val="22"/>
              </w:rPr>
              <w:t>Additional comments on abdominal abnormalities. Include in impression.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18C69E" w14:textId="77777777" w:rsidR="00B46CD6" w:rsidRPr="00B46CD6" w:rsidRDefault="00B46CD6" w:rsidP="00B46CD6">
            <w:pPr>
              <w:rPr>
                <w:sz w:val="22"/>
                <w:szCs w:val="22"/>
              </w:rPr>
            </w:pPr>
            <w:r w:rsidRPr="00B46CD6">
              <w:rPr>
                <w:sz w:val="22"/>
                <w:szCs w:val="22"/>
              </w:rPr>
              <w:t>ceaoabi</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8874A4"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EF77DE"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D653A5"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53AC2B"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00D58C" w14:textId="77777777" w:rsidR="00B46CD6" w:rsidRPr="00B46CD6" w:rsidRDefault="00B46CD6" w:rsidP="00B46CD6">
            <w:pPr>
              <w:rPr>
                <w:sz w:val="22"/>
                <w:szCs w:val="22"/>
              </w:rPr>
            </w:pPr>
            <w:r w:rsidRPr="00B46CD6">
              <w:rPr>
                <w:sz w:val="22"/>
                <w:szCs w:val="22"/>
              </w:rPr>
              <w:t>Include in impression</w:t>
            </w:r>
          </w:p>
        </w:tc>
      </w:tr>
      <w:tr w:rsidR="002C0305" w:rsidRPr="00B46CD6" w14:paraId="550F798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7309F8" w14:textId="77777777" w:rsidR="00B46CD6" w:rsidRPr="00B46CD6" w:rsidRDefault="00B46CD6" w:rsidP="00B46CD6">
            <w:pPr>
              <w:rPr>
                <w:sz w:val="22"/>
                <w:szCs w:val="22"/>
              </w:rPr>
            </w:pPr>
            <w:r w:rsidRPr="00B46CD6">
              <w:rPr>
                <w:sz w:val="22"/>
                <w:szCs w:val="22"/>
              </w:rPr>
              <w:t>448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523707" w14:textId="77777777" w:rsidR="00B46CD6" w:rsidRPr="00B46CD6" w:rsidRDefault="00B46CD6" w:rsidP="00B46CD6">
            <w:pPr>
              <w:rPr>
                <w:sz w:val="22"/>
                <w:szCs w:val="22"/>
              </w:rPr>
            </w:pPr>
            <w:r w:rsidRPr="00B46CD6">
              <w:rPr>
                <w:sz w:val="22"/>
                <w:szCs w:val="22"/>
              </w:rPr>
              <w:t>Nodules.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15C968" w14:textId="77777777" w:rsidR="00B46CD6" w:rsidRPr="00B46CD6" w:rsidRDefault="00B46CD6" w:rsidP="00B46CD6">
            <w:pPr>
              <w:rPr>
                <w:sz w:val="22"/>
                <w:szCs w:val="22"/>
              </w:rPr>
            </w:pPr>
            <w:r w:rsidRPr="00B46CD6">
              <w:rPr>
                <w:sz w:val="22"/>
                <w:szCs w:val="22"/>
              </w:rPr>
              <w:t>ceimn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DC67A8" w14:textId="77777777" w:rsidR="00B46CD6" w:rsidRPr="00B46CD6" w:rsidRDefault="00B46CD6" w:rsidP="00B46CD6">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817FCF"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10F1A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1287A0" w14:textId="77777777" w:rsidR="00B46CD6" w:rsidRPr="00B46CD6" w:rsidRDefault="00B46CD6" w:rsidP="00B46CD6">
            <w:pPr>
              <w:rPr>
                <w:sz w:val="22"/>
                <w:szCs w:val="22"/>
              </w:rPr>
            </w:pPr>
            <w:r w:rsidRPr="00B46CD6">
              <w:rPr>
                <w:sz w:val="22"/>
                <w:szCs w:val="22"/>
              </w:rPr>
              <w:t>rs;ro;ru;nf</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E9F2AC" w14:textId="77777777" w:rsidR="00B46CD6" w:rsidRPr="00B46CD6" w:rsidRDefault="00B46CD6" w:rsidP="00B46CD6">
            <w:pPr>
              <w:rPr>
                <w:sz w:val="22"/>
                <w:szCs w:val="22"/>
              </w:rPr>
            </w:pPr>
            <w:r w:rsidRPr="00B46CD6">
              <w:rPr>
                <w:sz w:val="22"/>
                <w:szCs w:val="22"/>
              </w:rPr>
              <w:t>No evidence of nodules. Follow-up as recommended.;Nodule(s) as described. Consistent with old granulomatous disease. Follow-up as recommended.;Nodule(s) unchanged, as described. Follow-up as recommended.;Nodule(s) as described. Follow-up as recommended.</w:t>
            </w:r>
          </w:p>
        </w:tc>
      </w:tr>
      <w:tr w:rsidR="002C0305" w:rsidRPr="00B46CD6" w14:paraId="3B543CB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B680CB" w14:textId="77777777" w:rsidR="00B46CD6" w:rsidRPr="00B46CD6" w:rsidRDefault="00B46CD6" w:rsidP="00B46CD6">
            <w:pPr>
              <w:rPr>
                <w:sz w:val="22"/>
                <w:szCs w:val="22"/>
              </w:rPr>
            </w:pPr>
            <w:r w:rsidRPr="00B46CD6">
              <w:rPr>
                <w:sz w:val="22"/>
                <w:szCs w:val="22"/>
              </w:rPr>
              <w:t>449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77C788" w14:textId="77777777" w:rsidR="00B46CD6" w:rsidRPr="00B46CD6" w:rsidRDefault="00B46CD6" w:rsidP="00B46CD6">
            <w:pPr>
              <w:rPr>
                <w:sz w:val="22"/>
                <w:szCs w:val="22"/>
              </w:rPr>
            </w:pPr>
            <w:r w:rsidRPr="00B46CD6">
              <w:rPr>
                <w:sz w:val="22"/>
                <w:szCs w:val="22"/>
              </w:rPr>
              <w:t>Other Findings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2E99CE" w14:textId="77777777" w:rsidR="00B46CD6" w:rsidRPr="00B46CD6" w:rsidRDefault="00B46CD6" w:rsidP="00B46CD6">
            <w:pPr>
              <w:rPr>
                <w:sz w:val="22"/>
                <w:szCs w:val="22"/>
              </w:rPr>
            </w:pPr>
            <w:r w:rsidRPr="00B46CD6">
              <w:rPr>
                <w:sz w:val="22"/>
                <w:szCs w:val="22"/>
              </w:rPr>
              <w:t>ceimo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CF2ECE" w14:textId="77777777" w:rsidR="00B46CD6" w:rsidRPr="00B46CD6" w:rsidRDefault="00B46CD6" w:rsidP="00B46CD6">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436CCD"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B1D7C0"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AED470" w14:textId="77777777" w:rsidR="00B46CD6" w:rsidRPr="00B46CD6" w:rsidRDefault="00B46CD6" w:rsidP="00B46CD6">
            <w:pPr>
              <w:rPr>
                <w:sz w:val="22"/>
                <w:szCs w:val="22"/>
              </w:rPr>
            </w:pPr>
            <w:r w:rsidRPr="00B46CD6">
              <w:rPr>
                <w:sz w:val="22"/>
                <w:szCs w:val="22"/>
              </w:rPr>
              <w:t>no;oa</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18B7E9" w14:textId="77777777" w:rsidR="00B46CD6" w:rsidRPr="00B46CD6" w:rsidRDefault="00B46CD6" w:rsidP="00B46CD6">
            <w:pPr>
              <w:rPr>
                <w:sz w:val="22"/>
                <w:szCs w:val="22"/>
              </w:rPr>
            </w:pPr>
            <w:r w:rsidRPr="00B46CD6">
              <w:rPr>
                <w:sz w:val="22"/>
                <w:szCs w:val="22"/>
              </w:rPr>
              <w:t>No other significant abnormalities.;Other abnormalities and suggested follow-up as described above.</w:t>
            </w:r>
          </w:p>
        </w:tc>
      </w:tr>
      <w:tr w:rsidR="002C0305" w:rsidRPr="00B46CD6" w14:paraId="3F8980E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A9EE81" w14:textId="77777777" w:rsidR="00B46CD6" w:rsidRPr="00B46CD6" w:rsidRDefault="00B46CD6" w:rsidP="00B46CD6">
            <w:pPr>
              <w:rPr>
                <w:sz w:val="22"/>
                <w:szCs w:val="22"/>
              </w:rPr>
            </w:pPr>
            <w:r w:rsidRPr="00B46CD6">
              <w:rPr>
                <w:sz w:val="22"/>
                <w:szCs w:val="22"/>
              </w:rPr>
              <w:t>450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2FA347" w14:textId="77777777" w:rsidR="00B46CD6" w:rsidRPr="00B46CD6" w:rsidRDefault="00B46CD6" w:rsidP="00B46CD6">
            <w:pPr>
              <w:rPr>
                <w:sz w:val="22"/>
                <w:szCs w:val="22"/>
              </w:rPr>
            </w:pPr>
            <w:r w:rsidRPr="00B46CD6">
              <w:rPr>
                <w:sz w:val="22"/>
                <w:szCs w:val="22"/>
              </w:rPr>
              <w:t>Impression remarks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97C184" w14:textId="77777777" w:rsidR="00B46CD6" w:rsidRPr="00B46CD6" w:rsidRDefault="00B46CD6" w:rsidP="00B46CD6">
            <w:pPr>
              <w:rPr>
                <w:sz w:val="22"/>
                <w:szCs w:val="22"/>
              </w:rPr>
            </w:pPr>
            <w:r w:rsidRPr="00B46CD6">
              <w:rPr>
                <w:sz w:val="22"/>
                <w:szCs w:val="22"/>
              </w:rPr>
              <w:t>ceimre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E7E65B" w14:textId="77777777" w:rsidR="00B46CD6" w:rsidRPr="00B46CD6" w:rsidRDefault="00B46CD6" w:rsidP="00B46CD6">
            <w:pPr>
              <w:rPr>
                <w:sz w:val="22"/>
                <w:szCs w:val="22"/>
              </w:rPr>
            </w:pPr>
            <w:r w:rsidRPr="00B46CD6">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7CFF3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577F66"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BF6284"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334275" w14:textId="77777777" w:rsidR="00B46CD6" w:rsidRPr="00B46CD6" w:rsidRDefault="00B46CD6" w:rsidP="00B46CD6">
            <w:pPr>
              <w:rPr>
                <w:sz w:val="22"/>
                <w:szCs w:val="22"/>
              </w:rPr>
            </w:pPr>
          </w:p>
        </w:tc>
      </w:tr>
      <w:tr w:rsidR="002C0305" w:rsidRPr="00B46CD6" w14:paraId="50935C1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232E9B" w14:textId="77777777" w:rsidR="00B46CD6" w:rsidRPr="00B46CD6" w:rsidRDefault="00B46CD6" w:rsidP="00B46CD6">
            <w:pPr>
              <w:rPr>
                <w:sz w:val="22"/>
                <w:szCs w:val="22"/>
              </w:rPr>
            </w:pPr>
            <w:r w:rsidRPr="00B46CD6">
              <w:rPr>
                <w:sz w:val="22"/>
                <w:szCs w:val="22"/>
              </w:rPr>
              <w:t>451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BFC07B" w14:textId="77777777" w:rsidR="00B46CD6" w:rsidRPr="00B46CD6" w:rsidRDefault="00B46CD6" w:rsidP="00B46CD6">
            <w:pPr>
              <w:rPr>
                <w:sz w:val="22"/>
                <w:szCs w:val="22"/>
              </w:rPr>
            </w:pPr>
            <w:r w:rsidRPr="00B46CD6">
              <w:rPr>
                <w:sz w:val="22"/>
                <w:szCs w:val="22"/>
              </w:rPr>
              <w:t>Follow up approach</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481629" w14:textId="77777777" w:rsidR="00B46CD6" w:rsidRPr="00B46CD6" w:rsidRDefault="00B46CD6" w:rsidP="00B46CD6">
            <w:pPr>
              <w:rPr>
                <w:sz w:val="22"/>
                <w:szCs w:val="22"/>
              </w:rPr>
            </w:pPr>
            <w:r w:rsidRPr="00B46CD6">
              <w:rPr>
                <w:sz w:val="22"/>
                <w:szCs w:val="22"/>
              </w:rPr>
              <w:t>cefpa</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86F6E3" w14:textId="77777777" w:rsidR="00B46CD6" w:rsidRPr="00B46CD6" w:rsidRDefault="00B46CD6" w:rsidP="00B46CD6">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BA540F"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378502"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F69B75" w14:textId="77777777" w:rsidR="00B46CD6" w:rsidRPr="00B46CD6" w:rsidRDefault="00B46CD6" w:rsidP="00B46CD6">
            <w:pPr>
              <w:rPr>
                <w:sz w:val="22"/>
                <w:szCs w:val="22"/>
              </w:rPr>
            </w:pPr>
            <w:r w:rsidRPr="00B46CD6">
              <w:rPr>
                <w:sz w:val="22"/>
                <w:szCs w:val="22"/>
              </w:rPr>
              <w:t>lr;el</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B6A98D" w14:textId="77777777" w:rsidR="00B46CD6" w:rsidRPr="00B46CD6" w:rsidRDefault="00B46CD6" w:rsidP="00B46CD6">
            <w:pPr>
              <w:rPr>
                <w:sz w:val="22"/>
                <w:szCs w:val="22"/>
              </w:rPr>
            </w:pPr>
            <w:r w:rsidRPr="00B46CD6">
              <w:rPr>
                <w:sz w:val="22"/>
                <w:szCs w:val="22"/>
              </w:rPr>
              <w:t>Lung-RADS;I-ELCAP</w:t>
            </w:r>
          </w:p>
        </w:tc>
      </w:tr>
      <w:tr w:rsidR="002C0305" w:rsidRPr="00B46CD6" w14:paraId="574F473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40BE57" w14:textId="77777777" w:rsidR="00B46CD6" w:rsidRPr="00B46CD6" w:rsidRDefault="00B46CD6" w:rsidP="00B46CD6">
            <w:pPr>
              <w:rPr>
                <w:sz w:val="22"/>
                <w:szCs w:val="22"/>
              </w:rPr>
            </w:pPr>
            <w:r w:rsidRPr="00B46CD6">
              <w:rPr>
                <w:sz w:val="22"/>
                <w:szCs w:val="22"/>
              </w:rPr>
              <w:t>452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DD3C" w14:textId="77777777" w:rsidR="00B46CD6" w:rsidRPr="00B46CD6" w:rsidRDefault="00B46CD6" w:rsidP="00B46CD6">
            <w:pPr>
              <w:rPr>
                <w:sz w:val="22"/>
                <w:szCs w:val="22"/>
              </w:rPr>
            </w:pPr>
            <w:r w:rsidRPr="00B46CD6">
              <w:rPr>
                <w:sz w:val="22"/>
                <w:szCs w:val="22"/>
              </w:rPr>
              <w:t>Follow Up 1 year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7E012A" w14:textId="77777777" w:rsidR="00B46CD6" w:rsidRPr="00B46CD6" w:rsidRDefault="00B46CD6" w:rsidP="00B46CD6">
            <w:pPr>
              <w:rPr>
                <w:sz w:val="22"/>
                <w:szCs w:val="22"/>
              </w:rPr>
            </w:pPr>
            <w:r w:rsidRPr="00B46CD6">
              <w:rPr>
                <w:sz w:val="22"/>
                <w:szCs w:val="22"/>
              </w:rPr>
              <w:t>cefuw</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FF9534" w14:textId="77777777" w:rsidR="00B46CD6" w:rsidRPr="00B46CD6" w:rsidRDefault="00B46CD6" w:rsidP="00B46CD6">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0BC9C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8A19E"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6D31CA" w14:textId="77777777" w:rsidR="00B46CD6" w:rsidRPr="00B46CD6" w:rsidRDefault="00B46CD6" w:rsidP="00B46CD6">
            <w:pPr>
              <w:rPr>
                <w:sz w:val="22"/>
                <w:szCs w:val="22"/>
              </w:rPr>
            </w:pPr>
            <w:r w:rsidRPr="00B46CD6">
              <w:rPr>
                <w:sz w:val="22"/>
                <w:szCs w:val="22"/>
              </w:rPr>
              <w:t>1y;nw;1m;3m;6m;os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1C1B47" w14:textId="77777777" w:rsidR="00B46CD6" w:rsidRPr="00B46CD6" w:rsidRDefault="00B46CD6" w:rsidP="00B46CD6">
            <w:pPr>
              <w:rPr>
                <w:sz w:val="22"/>
                <w:szCs w:val="22"/>
              </w:rPr>
            </w:pPr>
            <w:r w:rsidRPr="00B46CD6">
              <w:rPr>
                <w:sz w:val="22"/>
                <w:szCs w:val="22"/>
              </w:rPr>
              <w:t>Annual repeat;Now;1 month;3 months;6 months;Other</w:t>
            </w:r>
          </w:p>
        </w:tc>
      </w:tr>
      <w:tr w:rsidR="002C0305" w:rsidRPr="00B46CD6" w14:paraId="25FB6D8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6CBDD6" w14:textId="77777777" w:rsidR="00B46CD6" w:rsidRPr="00B46CD6" w:rsidRDefault="00B46CD6" w:rsidP="00B46CD6">
            <w:pPr>
              <w:rPr>
                <w:sz w:val="22"/>
                <w:szCs w:val="22"/>
              </w:rPr>
            </w:pPr>
            <w:r w:rsidRPr="00B46CD6">
              <w:rPr>
                <w:sz w:val="22"/>
                <w:szCs w:val="22"/>
              </w:rPr>
              <w:t>453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BB89F1" w14:textId="77777777" w:rsidR="00B46CD6" w:rsidRPr="00B46CD6" w:rsidRDefault="00B46CD6" w:rsidP="00B46CD6">
            <w:pPr>
              <w:rPr>
                <w:sz w:val="22"/>
                <w:szCs w:val="22"/>
              </w:rPr>
            </w:pPr>
            <w:r w:rsidRPr="00B46CD6">
              <w:rPr>
                <w:sz w:val="22"/>
                <w:szCs w:val="22"/>
              </w:rPr>
              <w:t>Follow Up Approximate follow-up date</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A7BC2A" w14:textId="77777777" w:rsidR="00B46CD6" w:rsidRPr="00B46CD6" w:rsidRDefault="00B46CD6" w:rsidP="00B46CD6">
            <w:pPr>
              <w:rPr>
                <w:sz w:val="22"/>
                <w:szCs w:val="22"/>
              </w:rPr>
            </w:pPr>
            <w:r w:rsidRPr="00B46CD6">
              <w:rPr>
                <w:sz w:val="22"/>
                <w:szCs w:val="22"/>
              </w:rPr>
              <w:t>cefud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EA7A64"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660DB8"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2918F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AED23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C404DE" w14:textId="77777777" w:rsidR="00B46CD6" w:rsidRPr="00B46CD6" w:rsidRDefault="00B46CD6" w:rsidP="00B46CD6">
            <w:pPr>
              <w:rPr>
                <w:sz w:val="22"/>
                <w:szCs w:val="22"/>
              </w:rPr>
            </w:pPr>
            <w:r w:rsidRPr="00B46CD6">
              <w:rPr>
                <w:sz w:val="22"/>
                <w:szCs w:val="22"/>
              </w:rPr>
              <w:t>Approximate follow-up date:</w:t>
            </w:r>
          </w:p>
        </w:tc>
      </w:tr>
      <w:tr w:rsidR="002C0305" w:rsidRPr="00B46CD6" w14:paraId="08C82D3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A676D7" w14:textId="77777777" w:rsidR="00B46CD6" w:rsidRPr="00B46CD6" w:rsidRDefault="00B46CD6" w:rsidP="00B46CD6">
            <w:pPr>
              <w:rPr>
                <w:sz w:val="22"/>
                <w:szCs w:val="22"/>
              </w:rPr>
            </w:pPr>
            <w:r w:rsidRPr="00B46CD6">
              <w:rPr>
                <w:sz w:val="22"/>
                <w:szCs w:val="22"/>
              </w:rPr>
              <w:t>454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29EDEC" w14:textId="77777777" w:rsidR="00B46CD6" w:rsidRPr="00B46CD6" w:rsidRDefault="00B46CD6" w:rsidP="00B46CD6">
            <w:pPr>
              <w:rPr>
                <w:sz w:val="22"/>
                <w:szCs w:val="22"/>
              </w:rPr>
            </w:pPr>
            <w:r w:rsidRPr="00B46CD6">
              <w:rPr>
                <w:sz w:val="22"/>
                <w:szCs w:val="22"/>
              </w:rPr>
              <w:t>Other follow up. Antibiotics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994C14" w14:textId="77777777" w:rsidR="00B46CD6" w:rsidRPr="00B46CD6" w:rsidRDefault="00B46CD6" w:rsidP="00B46CD6">
            <w:pPr>
              <w:rPr>
                <w:sz w:val="22"/>
                <w:szCs w:val="22"/>
              </w:rPr>
            </w:pPr>
            <w:r w:rsidRPr="00B46CD6">
              <w:rPr>
                <w:sz w:val="22"/>
                <w:szCs w:val="22"/>
              </w:rPr>
              <w:t>cefuaf</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0870D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DD85D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64DA4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17C192"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69D2C9" w14:textId="77777777" w:rsidR="00B46CD6" w:rsidRPr="00B46CD6" w:rsidRDefault="00B46CD6" w:rsidP="00B46CD6">
            <w:pPr>
              <w:rPr>
                <w:sz w:val="22"/>
                <w:szCs w:val="22"/>
              </w:rPr>
            </w:pPr>
            <w:r w:rsidRPr="00B46CD6">
              <w:rPr>
                <w:sz w:val="22"/>
                <w:szCs w:val="22"/>
              </w:rPr>
              <w:t>Antibiotics</w:t>
            </w:r>
          </w:p>
        </w:tc>
      </w:tr>
      <w:tr w:rsidR="002C0305" w:rsidRPr="00B46CD6" w14:paraId="378E00F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7B08F9" w14:textId="77777777" w:rsidR="00B46CD6" w:rsidRPr="00B46CD6" w:rsidRDefault="00B46CD6" w:rsidP="00B46CD6">
            <w:pPr>
              <w:rPr>
                <w:sz w:val="22"/>
                <w:szCs w:val="22"/>
              </w:rPr>
            </w:pPr>
            <w:r w:rsidRPr="00B46CD6">
              <w:rPr>
                <w:sz w:val="22"/>
                <w:szCs w:val="22"/>
              </w:rPr>
              <w:t>455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13ED35" w14:textId="77777777" w:rsidR="00B46CD6" w:rsidRPr="00B46CD6" w:rsidRDefault="00B46CD6" w:rsidP="00B46CD6">
            <w:pPr>
              <w:rPr>
                <w:sz w:val="22"/>
                <w:szCs w:val="22"/>
              </w:rPr>
            </w:pPr>
            <w:r w:rsidRPr="00B46CD6">
              <w:rPr>
                <w:sz w:val="22"/>
                <w:szCs w:val="22"/>
              </w:rPr>
              <w:t>Other follow up. Contrast CT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7FDF4D" w14:textId="77777777" w:rsidR="00B46CD6" w:rsidRPr="00B46CD6" w:rsidRDefault="00B46CD6" w:rsidP="00B46CD6">
            <w:pPr>
              <w:rPr>
                <w:sz w:val="22"/>
                <w:szCs w:val="22"/>
              </w:rPr>
            </w:pPr>
            <w:r w:rsidRPr="00B46CD6">
              <w:rPr>
                <w:sz w:val="22"/>
                <w:szCs w:val="22"/>
              </w:rPr>
              <w:t>cefucc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A65DAC"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645B04"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045F87"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D184ED"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E54B7E" w14:textId="77777777" w:rsidR="00B46CD6" w:rsidRPr="00B46CD6" w:rsidRDefault="00B46CD6" w:rsidP="00B46CD6">
            <w:pPr>
              <w:rPr>
                <w:sz w:val="22"/>
                <w:szCs w:val="22"/>
              </w:rPr>
            </w:pPr>
            <w:r w:rsidRPr="00B46CD6">
              <w:rPr>
                <w:sz w:val="22"/>
                <w:szCs w:val="22"/>
              </w:rPr>
              <w:t>Contrast CT</w:t>
            </w:r>
          </w:p>
        </w:tc>
      </w:tr>
      <w:tr w:rsidR="002C0305" w:rsidRPr="00B46CD6" w14:paraId="7B1F12A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C87FB6" w14:textId="77777777" w:rsidR="00B46CD6" w:rsidRPr="00B46CD6" w:rsidRDefault="00B46CD6" w:rsidP="00B46CD6">
            <w:pPr>
              <w:rPr>
                <w:sz w:val="22"/>
                <w:szCs w:val="22"/>
              </w:rPr>
            </w:pPr>
            <w:r w:rsidRPr="00B46CD6">
              <w:rPr>
                <w:sz w:val="22"/>
                <w:szCs w:val="22"/>
              </w:rPr>
              <w:t>456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D863D9" w14:textId="77777777" w:rsidR="00B46CD6" w:rsidRPr="00B46CD6" w:rsidRDefault="00B46CD6" w:rsidP="00B46CD6">
            <w:pPr>
              <w:rPr>
                <w:sz w:val="22"/>
                <w:szCs w:val="22"/>
              </w:rPr>
            </w:pPr>
            <w:r w:rsidRPr="00B46CD6">
              <w:rPr>
                <w:sz w:val="22"/>
                <w:szCs w:val="22"/>
              </w:rPr>
              <w:t>Other follow up. PET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7B69E6" w14:textId="77777777" w:rsidR="00B46CD6" w:rsidRPr="00B46CD6" w:rsidRDefault="00B46CD6" w:rsidP="00B46CD6">
            <w:pPr>
              <w:rPr>
                <w:sz w:val="22"/>
                <w:szCs w:val="22"/>
              </w:rPr>
            </w:pPr>
            <w:r w:rsidRPr="00B46CD6">
              <w:rPr>
                <w:sz w:val="22"/>
                <w:szCs w:val="22"/>
              </w:rPr>
              <w:t>cefupe</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9A9651"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855B45"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0B489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ECE9F4"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D7FD58" w14:textId="77777777" w:rsidR="00B46CD6" w:rsidRPr="00B46CD6" w:rsidRDefault="00B46CD6" w:rsidP="00B46CD6">
            <w:pPr>
              <w:rPr>
                <w:sz w:val="22"/>
                <w:szCs w:val="22"/>
              </w:rPr>
            </w:pPr>
            <w:r w:rsidRPr="00B46CD6">
              <w:rPr>
                <w:sz w:val="22"/>
                <w:szCs w:val="22"/>
              </w:rPr>
              <w:t>PET</w:t>
            </w:r>
          </w:p>
        </w:tc>
      </w:tr>
      <w:tr w:rsidR="002C0305" w:rsidRPr="00B46CD6" w14:paraId="1B95AF0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1B69E8" w14:textId="77777777" w:rsidR="00B46CD6" w:rsidRPr="00B46CD6" w:rsidRDefault="00B46CD6" w:rsidP="00B46CD6">
            <w:pPr>
              <w:rPr>
                <w:sz w:val="22"/>
                <w:szCs w:val="22"/>
              </w:rPr>
            </w:pPr>
            <w:r w:rsidRPr="00B46CD6">
              <w:rPr>
                <w:sz w:val="22"/>
                <w:szCs w:val="22"/>
              </w:rPr>
              <w:t>457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BAD003" w14:textId="77777777" w:rsidR="00B46CD6" w:rsidRPr="00B46CD6" w:rsidRDefault="00B46CD6" w:rsidP="00B46CD6">
            <w:pPr>
              <w:rPr>
                <w:sz w:val="22"/>
                <w:szCs w:val="22"/>
              </w:rPr>
            </w:pPr>
            <w:r w:rsidRPr="00B46CD6">
              <w:rPr>
                <w:sz w:val="22"/>
                <w:szCs w:val="22"/>
              </w:rPr>
              <w:t>Other follow up Percutaneous biopsy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CAB7C4" w14:textId="77777777" w:rsidR="00B46CD6" w:rsidRPr="00B46CD6" w:rsidRDefault="00B46CD6" w:rsidP="00B46CD6">
            <w:pPr>
              <w:rPr>
                <w:sz w:val="22"/>
                <w:szCs w:val="22"/>
              </w:rPr>
            </w:pPr>
            <w:r w:rsidRPr="00B46CD6">
              <w:rPr>
                <w:sz w:val="22"/>
                <w:szCs w:val="22"/>
              </w:rPr>
              <w:t>cefufn</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F8A848"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5C8FF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0C17A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F527FA"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0BA3BF" w14:textId="77777777" w:rsidR="00B46CD6" w:rsidRPr="00B46CD6" w:rsidRDefault="00B46CD6" w:rsidP="00B46CD6">
            <w:pPr>
              <w:rPr>
                <w:sz w:val="22"/>
                <w:szCs w:val="22"/>
              </w:rPr>
            </w:pPr>
            <w:r w:rsidRPr="00B46CD6">
              <w:rPr>
                <w:sz w:val="22"/>
                <w:szCs w:val="22"/>
              </w:rPr>
              <w:t>Percutaneous biopsy</w:t>
            </w:r>
          </w:p>
        </w:tc>
      </w:tr>
      <w:tr w:rsidR="002C0305" w:rsidRPr="00B46CD6" w14:paraId="71190963"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6874CF" w14:textId="77777777" w:rsidR="00B46CD6" w:rsidRPr="00B46CD6" w:rsidRDefault="00B46CD6" w:rsidP="00B46CD6">
            <w:pPr>
              <w:rPr>
                <w:sz w:val="22"/>
                <w:szCs w:val="22"/>
              </w:rPr>
            </w:pPr>
            <w:r w:rsidRPr="00B46CD6">
              <w:rPr>
                <w:sz w:val="22"/>
                <w:szCs w:val="22"/>
              </w:rPr>
              <w:t>458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561E2A" w14:textId="77777777" w:rsidR="00B46CD6" w:rsidRPr="00B46CD6" w:rsidRDefault="00B46CD6" w:rsidP="00B46CD6">
            <w:pPr>
              <w:rPr>
                <w:sz w:val="22"/>
                <w:szCs w:val="22"/>
              </w:rPr>
            </w:pPr>
            <w:r w:rsidRPr="00B46CD6">
              <w:rPr>
                <w:sz w:val="22"/>
                <w:szCs w:val="22"/>
              </w:rPr>
              <w:t>Other follow up Bronchoscopy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CFF97E" w14:textId="77777777" w:rsidR="00B46CD6" w:rsidRPr="00B46CD6" w:rsidRDefault="00B46CD6" w:rsidP="00B46CD6">
            <w:pPr>
              <w:rPr>
                <w:sz w:val="22"/>
                <w:szCs w:val="22"/>
              </w:rPr>
            </w:pPr>
            <w:r w:rsidRPr="00B46CD6">
              <w:rPr>
                <w:sz w:val="22"/>
                <w:szCs w:val="22"/>
              </w:rPr>
              <w:t>cefubr</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A30E26"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628432"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765B71"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9EB966"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3B2C22" w14:textId="77777777" w:rsidR="00B46CD6" w:rsidRPr="00B46CD6" w:rsidRDefault="00B46CD6" w:rsidP="00B46CD6">
            <w:pPr>
              <w:rPr>
                <w:sz w:val="22"/>
                <w:szCs w:val="22"/>
              </w:rPr>
            </w:pPr>
            <w:r w:rsidRPr="00B46CD6">
              <w:rPr>
                <w:sz w:val="22"/>
                <w:szCs w:val="22"/>
              </w:rPr>
              <w:t>Bronchoscopy</w:t>
            </w:r>
          </w:p>
        </w:tc>
      </w:tr>
      <w:tr w:rsidR="002C0305" w:rsidRPr="00B46CD6" w14:paraId="224D582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8A1086" w14:textId="77777777" w:rsidR="00B46CD6" w:rsidRPr="00B46CD6" w:rsidRDefault="00B46CD6" w:rsidP="00B46CD6">
            <w:pPr>
              <w:rPr>
                <w:sz w:val="22"/>
                <w:szCs w:val="22"/>
              </w:rPr>
            </w:pPr>
            <w:r w:rsidRPr="00B46CD6">
              <w:rPr>
                <w:sz w:val="22"/>
                <w:szCs w:val="22"/>
              </w:rPr>
              <w:t>459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A8E4BC" w14:textId="77777777" w:rsidR="00B46CD6" w:rsidRPr="00B46CD6" w:rsidRDefault="00B46CD6" w:rsidP="00B46CD6">
            <w:pPr>
              <w:rPr>
                <w:sz w:val="22"/>
                <w:szCs w:val="22"/>
              </w:rPr>
            </w:pPr>
            <w:r w:rsidRPr="00B46CD6">
              <w:rPr>
                <w:sz w:val="22"/>
                <w:szCs w:val="22"/>
              </w:rPr>
              <w:t>Other followup Pulmonary consultation</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5BC408" w14:textId="77777777" w:rsidR="00B46CD6" w:rsidRPr="00B46CD6" w:rsidRDefault="00B46CD6" w:rsidP="00B46CD6">
            <w:pPr>
              <w:rPr>
                <w:sz w:val="22"/>
                <w:szCs w:val="22"/>
              </w:rPr>
            </w:pPr>
            <w:r w:rsidRPr="00B46CD6">
              <w:rPr>
                <w:sz w:val="22"/>
                <w:szCs w:val="22"/>
              </w:rPr>
              <w:t>cefupc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7C488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F7A39B"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4C6A78"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9D4C6A"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898201" w14:textId="77777777" w:rsidR="00B46CD6" w:rsidRPr="00B46CD6" w:rsidRDefault="00B46CD6" w:rsidP="00B46CD6">
            <w:pPr>
              <w:rPr>
                <w:sz w:val="22"/>
                <w:szCs w:val="22"/>
              </w:rPr>
            </w:pPr>
            <w:r w:rsidRPr="00B46CD6">
              <w:rPr>
                <w:sz w:val="22"/>
                <w:szCs w:val="22"/>
              </w:rPr>
              <w:t>Pulmonary consultation</w:t>
            </w:r>
          </w:p>
        </w:tc>
      </w:tr>
      <w:tr w:rsidR="002C0305" w:rsidRPr="00B46CD6" w14:paraId="0B0E1E3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3C7AD6" w14:textId="77777777" w:rsidR="00B46CD6" w:rsidRPr="00B46CD6" w:rsidRDefault="00B46CD6" w:rsidP="00B46CD6">
            <w:pPr>
              <w:rPr>
                <w:sz w:val="22"/>
                <w:szCs w:val="22"/>
              </w:rPr>
            </w:pPr>
            <w:r w:rsidRPr="00B46CD6">
              <w:rPr>
                <w:sz w:val="22"/>
                <w:szCs w:val="22"/>
              </w:rPr>
              <w:t>460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4117F9" w14:textId="77777777" w:rsidR="00B46CD6" w:rsidRPr="00B46CD6" w:rsidRDefault="00B46CD6" w:rsidP="00B46CD6">
            <w:pPr>
              <w:rPr>
                <w:sz w:val="22"/>
                <w:szCs w:val="22"/>
              </w:rPr>
            </w:pPr>
            <w:r w:rsidRPr="00B46CD6">
              <w:rPr>
                <w:sz w:val="22"/>
                <w:szCs w:val="22"/>
              </w:rPr>
              <w:t>Other followup Refer to tumor board</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414FB8" w14:textId="77777777" w:rsidR="00B46CD6" w:rsidRPr="00B46CD6" w:rsidRDefault="00B46CD6" w:rsidP="00B46CD6">
            <w:pPr>
              <w:rPr>
                <w:sz w:val="22"/>
                <w:szCs w:val="22"/>
              </w:rPr>
            </w:pPr>
            <w:r w:rsidRPr="00B46CD6">
              <w:rPr>
                <w:sz w:val="22"/>
                <w:szCs w:val="22"/>
              </w:rPr>
              <w:t>cefutb</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9C42C0"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B991B9"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18351B"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BA30EA"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F34E42" w14:textId="77777777" w:rsidR="00B46CD6" w:rsidRPr="00B46CD6" w:rsidRDefault="00B46CD6" w:rsidP="00B46CD6">
            <w:pPr>
              <w:rPr>
                <w:sz w:val="22"/>
                <w:szCs w:val="22"/>
              </w:rPr>
            </w:pPr>
            <w:r w:rsidRPr="00B46CD6">
              <w:rPr>
                <w:sz w:val="22"/>
                <w:szCs w:val="22"/>
              </w:rPr>
              <w:t>Refer to tumor board</w:t>
            </w:r>
          </w:p>
        </w:tc>
      </w:tr>
      <w:tr w:rsidR="002C0305" w:rsidRPr="00B46CD6" w14:paraId="3516CE8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AA989F" w14:textId="77777777" w:rsidR="00B46CD6" w:rsidRPr="00B46CD6" w:rsidRDefault="00B46CD6" w:rsidP="00B46CD6">
            <w:pPr>
              <w:rPr>
                <w:sz w:val="22"/>
                <w:szCs w:val="22"/>
              </w:rPr>
            </w:pPr>
            <w:r w:rsidRPr="00B46CD6">
              <w:rPr>
                <w:sz w:val="22"/>
                <w:szCs w:val="22"/>
              </w:rPr>
              <w:t>461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ADE7C7" w14:textId="77777777" w:rsidR="00B46CD6" w:rsidRPr="00B46CD6" w:rsidRDefault="00B46CD6" w:rsidP="00B46CD6">
            <w:pPr>
              <w:rPr>
                <w:sz w:val="22"/>
                <w:szCs w:val="22"/>
              </w:rPr>
            </w:pPr>
            <w:r w:rsidRPr="00B46CD6">
              <w:rPr>
                <w:sz w:val="22"/>
                <w:szCs w:val="22"/>
              </w:rPr>
              <w:t>Other followup No other follow-up</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A172DD" w14:textId="77777777" w:rsidR="00B46CD6" w:rsidRPr="00B46CD6" w:rsidRDefault="00B46CD6" w:rsidP="00B46CD6">
            <w:pPr>
              <w:rPr>
                <w:sz w:val="22"/>
                <w:szCs w:val="22"/>
              </w:rPr>
            </w:pPr>
            <w:r w:rsidRPr="00B46CD6">
              <w:rPr>
                <w:sz w:val="22"/>
                <w:szCs w:val="22"/>
              </w:rPr>
              <w:t>cefunf</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C0839D"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861DA3"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2BDCDD"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C504A5"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4FF92C" w14:textId="77777777" w:rsidR="00B46CD6" w:rsidRPr="00B46CD6" w:rsidRDefault="00B46CD6" w:rsidP="00B46CD6">
            <w:pPr>
              <w:rPr>
                <w:sz w:val="22"/>
                <w:szCs w:val="22"/>
              </w:rPr>
            </w:pPr>
            <w:r w:rsidRPr="00B46CD6">
              <w:rPr>
                <w:sz w:val="22"/>
                <w:szCs w:val="22"/>
              </w:rPr>
              <w:t>No other further follow-up</w:t>
            </w:r>
          </w:p>
        </w:tc>
      </w:tr>
      <w:tr w:rsidR="002C0305" w:rsidRPr="00B46CD6" w14:paraId="557C87B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FEA83A" w14:textId="77777777" w:rsidR="00B46CD6" w:rsidRPr="00B46CD6" w:rsidRDefault="00B46CD6" w:rsidP="00B46CD6">
            <w:pPr>
              <w:rPr>
                <w:sz w:val="22"/>
                <w:szCs w:val="22"/>
              </w:rPr>
            </w:pPr>
            <w:r w:rsidRPr="00B46CD6">
              <w:rPr>
                <w:sz w:val="22"/>
                <w:szCs w:val="22"/>
              </w:rPr>
              <w:t>462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888AF8" w14:textId="77777777" w:rsidR="00B46CD6" w:rsidRPr="00B46CD6" w:rsidRDefault="00B46CD6" w:rsidP="00B46CD6">
            <w:pPr>
              <w:rPr>
                <w:sz w:val="22"/>
                <w:szCs w:val="22"/>
              </w:rPr>
            </w:pPr>
            <w:r w:rsidRPr="00B46CD6">
              <w:rPr>
                <w:sz w:val="22"/>
                <w:szCs w:val="22"/>
              </w:rPr>
              <w:t>Other followup Other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481407" w14:textId="77777777" w:rsidR="00B46CD6" w:rsidRPr="00B46CD6" w:rsidRDefault="00B46CD6" w:rsidP="00B46CD6">
            <w:pPr>
              <w:rPr>
                <w:sz w:val="22"/>
                <w:szCs w:val="22"/>
              </w:rPr>
            </w:pPr>
            <w:r w:rsidRPr="00B46CD6">
              <w:rPr>
                <w:sz w:val="22"/>
                <w:szCs w:val="22"/>
              </w:rPr>
              <w:t>cefuo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351267"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0FECA9"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F6D0CF"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B55EA0" w14:textId="77777777" w:rsidR="00B46CD6" w:rsidRPr="00B46CD6" w:rsidRDefault="00B46CD6" w:rsidP="00B46CD6">
            <w:pPr>
              <w:rPr>
                <w:sz w:val="22"/>
                <w:szCs w:val="22"/>
              </w:rPr>
            </w:pPr>
            <w:r w:rsidRPr="00B46CD6">
              <w:rPr>
                <w:sz w:val="22"/>
                <w:szCs w:val="22"/>
              </w:rPr>
              <w:t>y</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FC20A1" w14:textId="77777777" w:rsidR="00B46CD6" w:rsidRPr="00B46CD6" w:rsidRDefault="00B46CD6" w:rsidP="00B46CD6">
            <w:pPr>
              <w:rPr>
                <w:sz w:val="22"/>
                <w:szCs w:val="22"/>
              </w:rPr>
            </w:pPr>
            <w:r w:rsidRPr="00B46CD6">
              <w:rPr>
                <w:sz w:val="22"/>
                <w:szCs w:val="22"/>
              </w:rPr>
              <w:t>Other</w:t>
            </w:r>
          </w:p>
        </w:tc>
      </w:tr>
      <w:tr w:rsidR="002C0305" w:rsidRPr="00B46CD6" w14:paraId="45DE1A3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707A43" w14:textId="77777777" w:rsidR="00B46CD6" w:rsidRPr="00B46CD6" w:rsidRDefault="00B46CD6" w:rsidP="00B46CD6">
            <w:pPr>
              <w:rPr>
                <w:sz w:val="22"/>
                <w:szCs w:val="22"/>
              </w:rPr>
            </w:pPr>
            <w:r w:rsidRPr="00B46CD6">
              <w:rPr>
                <w:sz w:val="22"/>
                <w:szCs w:val="22"/>
              </w:rPr>
              <w:t>463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F27F1" w14:textId="77777777" w:rsidR="00B46CD6" w:rsidRPr="00B46CD6" w:rsidRDefault="00B46CD6" w:rsidP="00B46CD6">
            <w:pPr>
              <w:rPr>
                <w:sz w:val="22"/>
                <w:szCs w:val="22"/>
              </w:rPr>
            </w:pPr>
            <w:r w:rsidRPr="00B46CD6">
              <w:rPr>
                <w:sz w:val="22"/>
                <w:szCs w:val="22"/>
              </w:rPr>
              <w:t>Other followup Other : Specify</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7C2CF4" w14:textId="77777777" w:rsidR="00B46CD6" w:rsidRPr="00B46CD6" w:rsidRDefault="00B46CD6" w:rsidP="00B46CD6">
            <w:pPr>
              <w:rPr>
                <w:sz w:val="22"/>
                <w:szCs w:val="22"/>
              </w:rPr>
            </w:pPr>
            <w:r w:rsidRPr="00B46CD6">
              <w:rPr>
                <w:sz w:val="22"/>
                <w:szCs w:val="22"/>
              </w:rPr>
              <w:t>cefuoo</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D575C3" w14:textId="77777777" w:rsidR="00B46CD6" w:rsidRPr="00B46CD6" w:rsidRDefault="00B46CD6" w:rsidP="00B46CD6">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13B3FA"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EC344C" w14:textId="77777777" w:rsidR="00B46CD6" w:rsidRPr="00B46CD6" w:rsidRDefault="00B46CD6" w:rsidP="00B46CD6">
            <w:pPr>
              <w:rPr>
                <w:sz w:val="22"/>
                <w:szCs w:val="22"/>
              </w:rPr>
            </w:pPr>
            <w:r w:rsidRPr="00B46CD6">
              <w:rPr>
                <w:sz w:val="22"/>
                <w:szCs w:val="22"/>
              </w:rPr>
              <w:t>Specify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9EFD1C" w14:textId="77777777" w:rsidR="00B46CD6" w:rsidRPr="00B46CD6" w:rsidRDefault="00B46CD6" w:rsidP="00B46CD6">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60E92C" w14:textId="77777777" w:rsidR="00B46CD6" w:rsidRPr="00B46CD6" w:rsidRDefault="00B46CD6" w:rsidP="00B46CD6">
            <w:pPr>
              <w:rPr>
                <w:sz w:val="22"/>
                <w:szCs w:val="22"/>
              </w:rPr>
            </w:pPr>
            <w:r w:rsidRPr="00B46CD6">
              <w:rPr>
                <w:sz w:val="22"/>
                <w:szCs w:val="22"/>
              </w:rPr>
              <w:t>Specify</w:t>
            </w:r>
          </w:p>
        </w:tc>
      </w:tr>
      <w:tr w:rsidR="002C0305" w:rsidRPr="00B46CD6" w14:paraId="0E7BE22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9FC880" w14:textId="77777777" w:rsidR="00B46CD6" w:rsidRPr="00B46CD6" w:rsidRDefault="00B46CD6" w:rsidP="00B46CD6">
            <w:pPr>
              <w:rPr>
                <w:sz w:val="22"/>
                <w:szCs w:val="22"/>
              </w:rPr>
            </w:pPr>
            <w:r w:rsidRPr="00B46CD6">
              <w:rPr>
                <w:sz w:val="22"/>
                <w:szCs w:val="22"/>
              </w:rPr>
              <w:t>464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DBDC9F" w14:textId="77777777" w:rsidR="00B46CD6" w:rsidRPr="00B46CD6" w:rsidRDefault="00B46CD6" w:rsidP="00B46CD6">
            <w:pPr>
              <w:rPr>
                <w:sz w:val="22"/>
                <w:szCs w:val="22"/>
              </w:rPr>
            </w:pPr>
            <w:r w:rsidRPr="00B46CD6">
              <w:rPr>
                <w:sz w:val="22"/>
                <w:szCs w:val="22"/>
              </w:rPr>
              <w:t>Lung-RADS</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AB9EFE" w14:textId="77777777" w:rsidR="00B46CD6" w:rsidRPr="00B46CD6" w:rsidRDefault="00B46CD6" w:rsidP="00B46CD6">
            <w:pPr>
              <w:rPr>
                <w:sz w:val="22"/>
                <w:szCs w:val="22"/>
              </w:rPr>
            </w:pPr>
            <w:r w:rsidRPr="00B46CD6">
              <w:rPr>
                <w:sz w:val="22"/>
                <w:szCs w:val="22"/>
              </w:rPr>
              <w:t>celrad</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FF714E" w14:textId="77777777" w:rsidR="00B46CD6" w:rsidRPr="00B46CD6" w:rsidRDefault="00B46CD6" w:rsidP="00B46CD6">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AAA111" w14:textId="77777777" w:rsidR="00B46CD6" w:rsidRPr="00B46CD6" w:rsidRDefault="00B46CD6" w:rsidP="00B46CD6">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F1D9F3"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4311C5" w14:textId="77777777" w:rsidR="00B46CD6" w:rsidRPr="00B46CD6" w:rsidRDefault="00B46CD6" w:rsidP="00B46CD6">
            <w:pPr>
              <w:rPr>
                <w:sz w:val="22"/>
                <w:szCs w:val="22"/>
              </w:rPr>
            </w:pPr>
            <w:r w:rsidRPr="00B46CD6">
              <w:rPr>
                <w:sz w:val="22"/>
                <w:szCs w:val="22"/>
              </w:rPr>
              <w:t>-;0;1;2;3;4A;4B;4X</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0DB23F" w14:textId="77777777" w:rsidR="00B46CD6" w:rsidRPr="00B46CD6" w:rsidRDefault="00B46CD6" w:rsidP="00B46CD6">
            <w:pPr>
              <w:rPr>
                <w:sz w:val="22"/>
                <w:szCs w:val="22"/>
              </w:rPr>
            </w:pPr>
            <w:r w:rsidRPr="00B46CD6">
              <w:rPr>
                <w:sz w:val="22"/>
                <w:szCs w:val="22"/>
              </w:rPr>
              <w:t>Not applicable;0 (incomplete);1 (negative);2 (benign appearance or behavior);3 (probably benign);4A (suspicious);4B (suspicious);4X (suspicious)</w:t>
            </w:r>
          </w:p>
        </w:tc>
      </w:tr>
      <w:tr w:rsidR="002C0305" w:rsidRPr="00B46CD6" w14:paraId="16832D9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9F7551" w14:textId="77777777" w:rsidR="00B46CD6" w:rsidRPr="00B46CD6" w:rsidRDefault="00B46CD6" w:rsidP="00B46CD6">
            <w:pPr>
              <w:rPr>
                <w:sz w:val="22"/>
                <w:szCs w:val="22"/>
              </w:rPr>
            </w:pPr>
            <w:r w:rsidRPr="00B46CD6">
              <w:rPr>
                <w:sz w:val="22"/>
                <w:szCs w:val="22"/>
              </w:rPr>
              <w:t>465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647008" w14:textId="77777777" w:rsidR="00B46CD6" w:rsidRPr="00B46CD6" w:rsidRDefault="00B46CD6" w:rsidP="00B46CD6">
            <w:pPr>
              <w:rPr>
                <w:sz w:val="22"/>
                <w:szCs w:val="22"/>
              </w:rPr>
            </w:pPr>
            <w:r w:rsidRPr="00B46CD6">
              <w:rPr>
                <w:sz w:val="22"/>
                <w:szCs w:val="22"/>
              </w:rPr>
              <w:t>Lung-RADS Modifiers. Clinically significant or potentially clinically significant findings (non lung cancer)</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2AA0F3" w14:textId="77777777" w:rsidR="00B46CD6" w:rsidRPr="00B46CD6" w:rsidRDefault="00B46CD6" w:rsidP="00B46CD6">
            <w:pPr>
              <w:rPr>
                <w:sz w:val="22"/>
                <w:szCs w:val="22"/>
              </w:rPr>
            </w:pPr>
            <w:r w:rsidRPr="00B46CD6">
              <w:rPr>
                <w:sz w:val="22"/>
                <w:szCs w:val="22"/>
              </w:rPr>
              <w:t>celrads</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B6D4D0A"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314C67"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4CE81A"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7121BC" w14:textId="77777777" w:rsidR="00B46CD6" w:rsidRPr="00B46CD6" w:rsidRDefault="00B46CD6" w:rsidP="00B46CD6">
            <w:pPr>
              <w:rPr>
                <w:sz w:val="22"/>
                <w:szCs w:val="22"/>
              </w:rPr>
            </w:pPr>
            <w:r w:rsidRPr="00B46CD6">
              <w:rPr>
                <w:sz w:val="22"/>
                <w:szCs w:val="22"/>
              </w:rPr>
              <w:t>S</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27FF8B" w14:textId="77777777" w:rsidR="00B46CD6" w:rsidRPr="00B46CD6" w:rsidRDefault="00B46CD6" w:rsidP="00B46CD6">
            <w:pPr>
              <w:rPr>
                <w:sz w:val="22"/>
                <w:szCs w:val="22"/>
              </w:rPr>
            </w:pPr>
            <w:r w:rsidRPr="00B46CD6">
              <w:rPr>
                <w:sz w:val="22"/>
                <w:szCs w:val="22"/>
              </w:rPr>
              <w:t>S - clinically significant or potentially clinically significant findings (non lung cancer)</w:t>
            </w:r>
          </w:p>
        </w:tc>
      </w:tr>
      <w:tr w:rsidR="002C0305" w:rsidRPr="00B46CD6" w14:paraId="792E1CE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78FF9A" w14:textId="77777777" w:rsidR="00B46CD6" w:rsidRPr="00B46CD6" w:rsidRDefault="00B46CD6" w:rsidP="00B46CD6">
            <w:pPr>
              <w:rPr>
                <w:sz w:val="22"/>
                <w:szCs w:val="22"/>
              </w:rPr>
            </w:pPr>
            <w:r w:rsidRPr="00B46CD6">
              <w:rPr>
                <w:sz w:val="22"/>
                <w:szCs w:val="22"/>
              </w:rPr>
              <w:t>466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F2998D" w14:textId="77777777" w:rsidR="00B46CD6" w:rsidRPr="00B46CD6" w:rsidRDefault="00B46CD6" w:rsidP="00B46CD6">
            <w:pPr>
              <w:rPr>
                <w:sz w:val="22"/>
                <w:szCs w:val="22"/>
              </w:rPr>
            </w:pPr>
            <w:r w:rsidRPr="00B46CD6">
              <w:rPr>
                <w:sz w:val="22"/>
                <w:szCs w:val="22"/>
              </w:rPr>
              <w:t>Lung-RADS Modifiers. Prior diagnosis of lung cancer who return to screening</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9918F" w14:textId="77777777" w:rsidR="00B46CD6" w:rsidRPr="00B46CD6" w:rsidRDefault="00B46CD6" w:rsidP="00B46CD6">
            <w:pPr>
              <w:rPr>
                <w:sz w:val="22"/>
                <w:szCs w:val="22"/>
              </w:rPr>
            </w:pPr>
            <w:r w:rsidRPr="00B46CD6">
              <w:rPr>
                <w:sz w:val="22"/>
                <w:szCs w:val="22"/>
              </w:rPr>
              <w:t>celradc</w:t>
            </w:r>
          </w:p>
        </w:tc>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5204E5" w14:textId="77777777" w:rsidR="00B46CD6" w:rsidRPr="00B46CD6" w:rsidRDefault="00B46CD6" w:rsidP="00B46CD6">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92BF40" w14:textId="77777777" w:rsidR="00B46CD6" w:rsidRPr="00B46CD6" w:rsidRDefault="00B46CD6" w:rsidP="00B46CD6">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BFCFF9" w14:textId="77777777" w:rsidR="00B46CD6" w:rsidRPr="00B46CD6" w:rsidRDefault="00B46CD6" w:rsidP="00B46CD6">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9A2F24" w14:textId="77777777" w:rsidR="00B46CD6" w:rsidRPr="00B46CD6" w:rsidRDefault="00B46CD6" w:rsidP="00B46CD6">
            <w:pPr>
              <w:rPr>
                <w:sz w:val="22"/>
                <w:szCs w:val="22"/>
              </w:rPr>
            </w:pPr>
            <w:r w:rsidRPr="00B46CD6">
              <w:rPr>
                <w:sz w:val="22"/>
                <w:szCs w:val="22"/>
              </w:rPr>
              <w:t>C</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0F4DF3" w14:textId="77777777" w:rsidR="00B46CD6" w:rsidRPr="00B46CD6" w:rsidRDefault="00B46CD6" w:rsidP="00B46CD6">
            <w:pPr>
              <w:rPr>
                <w:sz w:val="22"/>
                <w:szCs w:val="22"/>
              </w:rPr>
            </w:pPr>
            <w:r w:rsidRPr="00B46CD6">
              <w:rPr>
                <w:sz w:val="22"/>
                <w:szCs w:val="22"/>
              </w:rPr>
              <w:t>C - prior diagnosis of lung cancer who return to screening</w:t>
            </w:r>
          </w:p>
        </w:tc>
      </w:tr>
    </w:tbl>
    <w:p w14:paraId="794A8247" w14:textId="201AF2F5" w:rsidR="000A2BE2" w:rsidRDefault="00B46CD6" w:rsidP="00B46CD6">
      <w:pPr>
        <w:pStyle w:val="Heading4"/>
      </w:pPr>
      <w:r>
        <w:t>Follow-up Form</w:t>
      </w:r>
    </w:p>
    <w:tbl>
      <w:tblPr>
        <w:tblpPr w:leftFromText="180" w:rightFromText="180" w:vertAnchor="text" w:tblpY="1"/>
        <w:tblOverlap w:val="never"/>
        <w:tblW w:w="9450" w:type="dxa"/>
        <w:tblLayout w:type="fixed"/>
        <w:tblCellMar>
          <w:left w:w="0" w:type="dxa"/>
          <w:right w:w="0" w:type="dxa"/>
        </w:tblCellMar>
        <w:tblLook w:val="04A0" w:firstRow="1" w:lastRow="0" w:firstColumn="1" w:lastColumn="0" w:noHBand="0" w:noVBand="1"/>
      </w:tblPr>
      <w:tblGrid>
        <w:gridCol w:w="855"/>
        <w:gridCol w:w="1440"/>
        <w:gridCol w:w="990"/>
        <w:gridCol w:w="1080"/>
        <w:gridCol w:w="540"/>
        <w:gridCol w:w="990"/>
        <w:gridCol w:w="1260"/>
        <w:gridCol w:w="2295"/>
      </w:tblGrid>
      <w:tr w:rsidR="002C0305" w:rsidRPr="00B46CD6" w14:paraId="05980AE9" w14:textId="77777777" w:rsidTr="002C0305">
        <w:trPr>
          <w:trHeight w:val="315"/>
          <w:tblHeader/>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E8BAA8" w14:textId="77777777" w:rsidR="00B46CD6" w:rsidRPr="00B46CD6" w:rsidRDefault="00B46CD6" w:rsidP="002C0305">
            <w:pPr>
              <w:rPr>
                <w:sz w:val="22"/>
                <w:szCs w:val="22"/>
              </w:rPr>
            </w:pPr>
            <w:r w:rsidRPr="00B46CD6">
              <w:rPr>
                <w:sz w:val="22"/>
                <w:szCs w:val="22"/>
              </w:rPr>
              <w:t>FIELD NUM</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DA22A" w14:textId="77777777" w:rsidR="00B46CD6" w:rsidRPr="00B46CD6" w:rsidRDefault="00B46CD6" w:rsidP="002C0305">
            <w:pPr>
              <w:rPr>
                <w:sz w:val="22"/>
                <w:szCs w:val="22"/>
              </w:rPr>
            </w:pPr>
            <w:r w:rsidRPr="00B46CD6">
              <w:rPr>
                <w:sz w:val="22"/>
                <w:szCs w:val="22"/>
              </w:rPr>
              <w:t>QUESTION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52E4A6" w14:textId="77777777" w:rsidR="00B46CD6" w:rsidRPr="00B46CD6" w:rsidRDefault="00B46CD6" w:rsidP="002C0305">
            <w:pPr>
              <w:rPr>
                <w:sz w:val="22"/>
                <w:szCs w:val="22"/>
              </w:rPr>
            </w:pPr>
            <w:r w:rsidRPr="00B46CD6">
              <w:rPr>
                <w:sz w:val="22"/>
                <w:szCs w:val="22"/>
              </w:rPr>
              <w:t>NAME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A8169" w14:textId="77777777" w:rsidR="00B46CD6" w:rsidRPr="00B46CD6" w:rsidRDefault="00B46CD6" w:rsidP="002C0305">
            <w:pPr>
              <w:rPr>
                <w:sz w:val="22"/>
                <w:szCs w:val="22"/>
              </w:rPr>
            </w:pPr>
            <w:r w:rsidRPr="00B46CD6">
              <w:rPr>
                <w:sz w:val="22"/>
                <w:szCs w:val="22"/>
              </w:rPr>
              <w:t>TYPE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E34919" w14:textId="6E8F567F" w:rsidR="00B46CD6" w:rsidRPr="00B46CD6" w:rsidRDefault="00B46CD6" w:rsidP="002C0305">
            <w:pPr>
              <w:rPr>
                <w:sz w:val="22"/>
                <w:szCs w:val="22"/>
              </w:rPr>
            </w:pPr>
            <w:r w:rsidRPr="00B46CD6">
              <w:rPr>
                <w:sz w:val="22"/>
                <w:szCs w:val="22"/>
              </w:rPr>
              <w:t>REQ</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782782" w14:textId="2DD81E96" w:rsidR="00B46CD6" w:rsidRPr="00B46CD6" w:rsidRDefault="00B46CD6" w:rsidP="002C0305">
            <w:pPr>
              <w:rPr>
                <w:sz w:val="22"/>
                <w:szCs w:val="22"/>
              </w:rPr>
            </w:pPr>
            <w:r w:rsidRPr="00B46CD6">
              <w:rPr>
                <w:sz w:val="22"/>
                <w:szCs w:val="22"/>
              </w:rPr>
              <w:t>PLACE</w:t>
            </w:r>
            <w:r>
              <w:rPr>
                <w:sz w:val="22"/>
                <w:szCs w:val="22"/>
              </w:rPr>
              <w:t>-</w:t>
            </w:r>
            <w:r w:rsidRPr="00B46CD6">
              <w:rPr>
                <w:sz w:val="22"/>
                <w:szCs w:val="22"/>
              </w:rPr>
              <w:t>HOLDER</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0A7DA" w14:textId="77777777" w:rsidR="00B46CD6" w:rsidRPr="00B46CD6" w:rsidRDefault="00B46CD6" w:rsidP="002C0305">
            <w:pPr>
              <w:rPr>
                <w:sz w:val="22"/>
                <w:szCs w:val="22"/>
              </w:rPr>
            </w:pPr>
            <w:r w:rsidRPr="00B46CD6">
              <w:rPr>
                <w:sz w:val="22"/>
                <w:szCs w:val="22"/>
              </w:rPr>
              <w:t>VALUES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843953" w14:textId="77777777" w:rsidR="00B46CD6" w:rsidRPr="00B46CD6" w:rsidRDefault="00B46CD6" w:rsidP="002C0305">
            <w:pPr>
              <w:rPr>
                <w:sz w:val="22"/>
                <w:szCs w:val="22"/>
              </w:rPr>
            </w:pPr>
            <w:r w:rsidRPr="00B46CD6">
              <w:rPr>
                <w:sz w:val="22"/>
                <w:szCs w:val="22"/>
              </w:rPr>
              <w:t>LABELS</w:t>
            </w:r>
          </w:p>
        </w:tc>
      </w:tr>
      <w:tr w:rsidR="002C0305" w:rsidRPr="00B46CD6" w14:paraId="2FAAA64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E73362" w14:textId="77777777" w:rsidR="00B46CD6" w:rsidRPr="00B46CD6" w:rsidRDefault="00B46CD6" w:rsidP="002C0305">
            <w:pPr>
              <w:rPr>
                <w:sz w:val="22"/>
                <w:szCs w:val="22"/>
              </w:rPr>
            </w:pPr>
            <w:r w:rsidRPr="00B46CD6">
              <w:rPr>
                <w:sz w:val="22"/>
                <w:szCs w:val="22"/>
              </w:rPr>
              <w:t>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B0CEC" w14:textId="77777777" w:rsidR="00B46CD6" w:rsidRPr="00B46CD6" w:rsidRDefault="00B46CD6" w:rsidP="002C0305">
            <w:pPr>
              <w:rPr>
                <w:sz w:val="22"/>
                <w:szCs w:val="22"/>
              </w:rPr>
            </w:pPr>
            <w:r w:rsidRPr="00B46CD6">
              <w:rPr>
                <w:sz w:val="22"/>
                <w:szCs w:val="22"/>
              </w:rPr>
              <w:t>Followup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B76CD" w14:textId="77777777" w:rsidR="00B46CD6" w:rsidRPr="00B46CD6" w:rsidRDefault="00B46CD6" w:rsidP="002C0305">
            <w:pPr>
              <w:rPr>
                <w:sz w:val="22"/>
                <w:szCs w:val="22"/>
              </w:rPr>
            </w:pPr>
            <w:r w:rsidRPr="00B46CD6">
              <w:rPr>
                <w:sz w:val="22"/>
                <w:szCs w:val="22"/>
              </w:rPr>
              <w:t>sidof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A971BD"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D1C46"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2A79D"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4E105"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92C06" w14:textId="77777777" w:rsidR="00B46CD6" w:rsidRPr="00B46CD6" w:rsidRDefault="00B46CD6" w:rsidP="002C0305">
            <w:pPr>
              <w:rPr>
                <w:sz w:val="22"/>
                <w:szCs w:val="22"/>
              </w:rPr>
            </w:pPr>
            <w:r w:rsidRPr="00B46CD6">
              <w:rPr>
                <w:sz w:val="22"/>
                <w:szCs w:val="22"/>
              </w:rPr>
              <w:t>Follow-up date</w:t>
            </w:r>
          </w:p>
        </w:tc>
      </w:tr>
      <w:tr w:rsidR="002C0305" w:rsidRPr="00B46CD6" w14:paraId="21800D2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BA59FF" w14:textId="77777777" w:rsidR="00B46CD6" w:rsidRPr="00B46CD6" w:rsidRDefault="00B46CD6" w:rsidP="002C0305">
            <w:pPr>
              <w:rPr>
                <w:sz w:val="22"/>
                <w:szCs w:val="22"/>
              </w:rPr>
            </w:pPr>
            <w:r w:rsidRPr="00B46CD6">
              <w:rPr>
                <w:sz w:val="22"/>
                <w:szCs w:val="22"/>
              </w:rPr>
              <w:t>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1B61CE" w14:textId="77777777" w:rsidR="00B46CD6" w:rsidRPr="00B46CD6" w:rsidRDefault="00B46CD6" w:rsidP="002C0305">
            <w:pPr>
              <w:rPr>
                <w:sz w:val="22"/>
                <w:szCs w:val="22"/>
              </w:rPr>
            </w:pPr>
            <w:r w:rsidRPr="00B46CD6">
              <w:rPr>
                <w:sz w:val="22"/>
                <w:szCs w:val="22"/>
              </w:rPr>
              <w:t>Date of baseline 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3F154" w14:textId="77777777" w:rsidR="00B46CD6" w:rsidRPr="00B46CD6" w:rsidRDefault="00B46CD6" w:rsidP="002C0305">
            <w:pPr>
              <w:rPr>
                <w:sz w:val="22"/>
                <w:szCs w:val="22"/>
              </w:rPr>
            </w:pPr>
            <w:r w:rsidRPr="00B46CD6">
              <w:rPr>
                <w:sz w:val="22"/>
                <w:szCs w:val="22"/>
              </w:rPr>
              <w:t>sidoe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E0706"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F02D0C"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FD0439"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97B089"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5C4997" w14:textId="77777777" w:rsidR="00B46CD6" w:rsidRPr="00B46CD6" w:rsidRDefault="00B46CD6" w:rsidP="002C0305">
            <w:pPr>
              <w:rPr>
                <w:sz w:val="22"/>
                <w:szCs w:val="22"/>
              </w:rPr>
            </w:pPr>
            <w:r w:rsidRPr="00B46CD6">
              <w:rPr>
                <w:sz w:val="22"/>
                <w:szCs w:val="22"/>
              </w:rPr>
              <w:t>Date of baseline CT</w:t>
            </w:r>
          </w:p>
        </w:tc>
      </w:tr>
      <w:tr w:rsidR="002C0305" w:rsidRPr="00B46CD6" w14:paraId="2421A42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868A0F" w14:textId="77777777" w:rsidR="00B46CD6" w:rsidRPr="00B46CD6" w:rsidRDefault="00B46CD6" w:rsidP="002C0305">
            <w:pPr>
              <w:rPr>
                <w:sz w:val="22"/>
                <w:szCs w:val="22"/>
              </w:rPr>
            </w:pPr>
            <w:r w:rsidRPr="00B46CD6">
              <w:rPr>
                <w:sz w:val="22"/>
                <w:szCs w:val="22"/>
              </w:rPr>
              <w:t>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B2DF3" w14:textId="77777777" w:rsidR="00B46CD6" w:rsidRPr="00B46CD6" w:rsidRDefault="00B46CD6" w:rsidP="002C0305">
            <w:pPr>
              <w:rPr>
                <w:sz w:val="22"/>
                <w:szCs w:val="22"/>
              </w:rPr>
            </w:pPr>
            <w:r w:rsidRPr="00B46CD6">
              <w:rPr>
                <w:sz w:val="22"/>
                <w:szCs w:val="22"/>
              </w:rPr>
              <w:t>Followup Coordinator </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CEAE93" w14:textId="77777777" w:rsidR="00B46CD6" w:rsidRPr="00B46CD6" w:rsidRDefault="00B46CD6" w:rsidP="002C0305">
            <w:pPr>
              <w:rPr>
                <w:sz w:val="22"/>
                <w:szCs w:val="22"/>
              </w:rPr>
            </w:pPr>
            <w:r w:rsidRPr="00B46CD6">
              <w:rPr>
                <w:sz w:val="22"/>
                <w:szCs w:val="22"/>
              </w:rPr>
              <w:t>sico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0C1B71"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856FF4"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4BC6F"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5DAB2B"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7C56FB" w14:textId="77777777" w:rsidR="00B46CD6" w:rsidRPr="00B46CD6" w:rsidRDefault="00B46CD6" w:rsidP="002C0305">
            <w:pPr>
              <w:rPr>
                <w:sz w:val="22"/>
                <w:szCs w:val="22"/>
              </w:rPr>
            </w:pPr>
            <w:r w:rsidRPr="00B46CD6">
              <w:rPr>
                <w:sz w:val="22"/>
                <w:szCs w:val="22"/>
              </w:rPr>
              <w:t>Coordinator</w:t>
            </w:r>
          </w:p>
        </w:tc>
      </w:tr>
      <w:tr w:rsidR="002C0305" w:rsidRPr="00B46CD6" w14:paraId="1D71142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A3B5F3" w14:textId="77777777" w:rsidR="00B46CD6" w:rsidRPr="00B46CD6" w:rsidRDefault="00B46CD6" w:rsidP="002C0305">
            <w:pPr>
              <w:rPr>
                <w:sz w:val="22"/>
                <w:szCs w:val="22"/>
              </w:rPr>
            </w:pPr>
            <w:r w:rsidRPr="00B46CD6">
              <w:rPr>
                <w:sz w:val="22"/>
                <w:szCs w:val="22"/>
              </w:rPr>
              <w:t>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880B2F" w14:textId="77777777" w:rsidR="00B46CD6" w:rsidRPr="00B46CD6" w:rsidRDefault="00B46CD6" w:rsidP="002C0305">
            <w:pPr>
              <w:rPr>
                <w:sz w:val="22"/>
                <w:szCs w:val="22"/>
              </w:rPr>
            </w:pPr>
            <w:r w:rsidRPr="00B46CD6">
              <w:rPr>
                <w:sz w:val="22"/>
                <w:szCs w:val="22"/>
              </w:rPr>
              <w:t>Was a CT lung screening scan ordered for this patient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21F718" w14:textId="77777777" w:rsidR="00B46CD6" w:rsidRPr="00B46CD6" w:rsidRDefault="00B46CD6" w:rsidP="002C0305">
            <w:pPr>
              <w:rPr>
                <w:sz w:val="22"/>
                <w:szCs w:val="22"/>
              </w:rPr>
            </w:pPr>
            <w:r w:rsidRPr="00B46CD6">
              <w:rPr>
                <w:sz w:val="22"/>
                <w:szCs w:val="22"/>
              </w:rPr>
              <w:t>simeq</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113893"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425C2"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1972D2"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6B922" w14:textId="77777777" w:rsidR="00B46CD6" w:rsidRPr="00B46CD6" w:rsidRDefault="00B46CD6" w:rsidP="002C0305">
            <w:pPr>
              <w:rPr>
                <w:sz w:val="22"/>
                <w:szCs w:val="22"/>
              </w:rPr>
            </w:pPr>
            <w:r w:rsidRPr="00B46CD6">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914D5" w14:textId="77777777" w:rsidR="00B46CD6" w:rsidRPr="00B46CD6" w:rsidRDefault="00B46CD6" w:rsidP="002C0305">
            <w:pPr>
              <w:rPr>
                <w:sz w:val="22"/>
                <w:szCs w:val="22"/>
              </w:rPr>
            </w:pPr>
            <w:r w:rsidRPr="00B46CD6">
              <w:rPr>
                <w:sz w:val="22"/>
                <w:szCs w:val="22"/>
              </w:rPr>
              <w:t>No;Yes</w:t>
            </w:r>
          </w:p>
        </w:tc>
      </w:tr>
      <w:tr w:rsidR="002C0305" w:rsidRPr="00B46CD6" w14:paraId="6691722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1F2823" w14:textId="77777777" w:rsidR="00B46CD6" w:rsidRPr="00B46CD6" w:rsidRDefault="00B46CD6" w:rsidP="002C0305">
            <w:pPr>
              <w:rPr>
                <w:sz w:val="22"/>
                <w:szCs w:val="22"/>
              </w:rPr>
            </w:pPr>
            <w:r w:rsidRPr="00B46CD6">
              <w:rPr>
                <w:sz w:val="22"/>
                <w:szCs w:val="22"/>
              </w:rPr>
              <w:t>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5385E1" w14:textId="77777777" w:rsidR="00B46CD6" w:rsidRPr="00B46CD6" w:rsidRDefault="00B46CD6" w:rsidP="002C0305">
            <w:pPr>
              <w:rPr>
                <w:sz w:val="22"/>
                <w:szCs w:val="22"/>
              </w:rPr>
            </w:pPr>
            <w:r w:rsidRPr="00B46CD6">
              <w:rPr>
                <w:sz w:val="22"/>
                <w:szCs w:val="22"/>
              </w:rPr>
              <w:t>CT ordered by : first name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3E74C" w14:textId="77777777" w:rsidR="00B46CD6" w:rsidRPr="00B46CD6" w:rsidRDefault="00B46CD6" w:rsidP="002C0305">
            <w:pPr>
              <w:rPr>
                <w:sz w:val="22"/>
                <w:szCs w:val="22"/>
              </w:rPr>
            </w:pPr>
            <w:r w:rsidRPr="00B46CD6">
              <w:rPr>
                <w:sz w:val="22"/>
                <w:szCs w:val="22"/>
              </w:rPr>
              <w:t>siopfn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0D314A"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8C630"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80543"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FED5C7"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5BDF47" w14:textId="77777777" w:rsidR="00B46CD6" w:rsidRPr="00B46CD6" w:rsidRDefault="00B46CD6" w:rsidP="002C0305">
            <w:pPr>
              <w:rPr>
                <w:sz w:val="22"/>
                <w:szCs w:val="22"/>
              </w:rPr>
            </w:pPr>
          </w:p>
        </w:tc>
      </w:tr>
      <w:tr w:rsidR="002C0305" w:rsidRPr="00B46CD6" w14:paraId="34977C3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D5D17B" w14:textId="77777777" w:rsidR="00B46CD6" w:rsidRPr="00B46CD6" w:rsidRDefault="00B46CD6" w:rsidP="002C0305">
            <w:pPr>
              <w:rPr>
                <w:sz w:val="22"/>
                <w:szCs w:val="22"/>
              </w:rPr>
            </w:pPr>
            <w:r w:rsidRPr="00B46CD6">
              <w:rPr>
                <w:sz w:val="22"/>
                <w:szCs w:val="22"/>
              </w:rPr>
              <w:t>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D2512C" w14:textId="77777777" w:rsidR="00B46CD6" w:rsidRPr="00B46CD6" w:rsidRDefault="00B46CD6" w:rsidP="002C0305">
            <w:pPr>
              <w:rPr>
                <w:sz w:val="22"/>
                <w:szCs w:val="22"/>
              </w:rPr>
            </w:pPr>
            <w:r w:rsidRPr="00B46CD6">
              <w:rPr>
                <w:sz w:val="22"/>
                <w:szCs w:val="22"/>
              </w:rPr>
              <w:t>CT ordered by: last name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80D7A2" w14:textId="77777777" w:rsidR="00B46CD6" w:rsidRPr="00B46CD6" w:rsidRDefault="00B46CD6" w:rsidP="002C0305">
            <w:pPr>
              <w:rPr>
                <w:sz w:val="22"/>
                <w:szCs w:val="22"/>
              </w:rPr>
            </w:pPr>
            <w:r w:rsidRPr="00B46CD6">
              <w:rPr>
                <w:sz w:val="22"/>
                <w:szCs w:val="22"/>
              </w:rPr>
              <w:t>siopln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DD22BC"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A920A"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115A56"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C33A68"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A48538" w14:textId="77777777" w:rsidR="00B46CD6" w:rsidRPr="00B46CD6" w:rsidRDefault="00B46CD6" w:rsidP="002C0305">
            <w:pPr>
              <w:rPr>
                <w:sz w:val="22"/>
                <w:szCs w:val="22"/>
              </w:rPr>
            </w:pPr>
            <w:r w:rsidRPr="00B46CD6">
              <w:rPr>
                <w:sz w:val="22"/>
                <w:szCs w:val="22"/>
              </w:rPr>
              <w:t>Last name</w:t>
            </w:r>
          </w:p>
        </w:tc>
      </w:tr>
      <w:tr w:rsidR="002C0305" w:rsidRPr="00B46CD6" w14:paraId="6A2F125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859077" w14:textId="77777777" w:rsidR="00B46CD6" w:rsidRPr="00B46CD6" w:rsidRDefault="00B46CD6" w:rsidP="002C0305">
            <w:pPr>
              <w:rPr>
                <w:sz w:val="22"/>
                <w:szCs w:val="22"/>
              </w:rPr>
            </w:pPr>
            <w:r w:rsidRPr="00B46CD6">
              <w:rPr>
                <w:sz w:val="22"/>
                <w:szCs w:val="22"/>
              </w:rPr>
              <w:t>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040570" w14:textId="77777777" w:rsidR="00B46CD6" w:rsidRPr="00B46CD6" w:rsidRDefault="00B46CD6" w:rsidP="002C0305">
            <w:pPr>
              <w:rPr>
                <w:sz w:val="22"/>
                <w:szCs w:val="22"/>
              </w:rPr>
            </w:pPr>
            <w:r w:rsidRPr="00B46CD6">
              <w:rPr>
                <w:sz w:val="22"/>
                <w:szCs w:val="22"/>
              </w:rPr>
              <w:t>National provider ID (NPI)</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17C38" w14:textId="77777777" w:rsidR="00B46CD6" w:rsidRPr="00B46CD6" w:rsidRDefault="00B46CD6" w:rsidP="002C0305">
            <w:pPr>
              <w:rPr>
                <w:sz w:val="22"/>
                <w:szCs w:val="22"/>
              </w:rPr>
            </w:pPr>
            <w:r w:rsidRPr="00B46CD6">
              <w:rPr>
                <w:sz w:val="22"/>
                <w:szCs w:val="22"/>
              </w:rPr>
              <w:t>siopnpi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1744B6"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B3E831"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F4CC2"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087B7"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35E22" w14:textId="77777777" w:rsidR="00B46CD6" w:rsidRPr="00B46CD6" w:rsidRDefault="00B46CD6" w:rsidP="002C0305">
            <w:pPr>
              <w:rPr>
                <w:sz w:val="22"/>
                <w:szCs w:val="22"/>
              </w:rPr>
            </w:pPr>
          </w:p>
        </w:tc>
      </w:tr>
      <w:tr w:rsidR="002C0305" w:rsidRPr="00B46CD6" w14:paraId="324A171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DFAB90" w14:textId="77777777" w:rsidR="00B46CD6" w:rsidRPr="00B46CD6" w:rsidRDefault="00B46CD6" w:rsidP="002C0305">
            <w:pPr>
              <w:rPr>
                <w:sz w:val="22"/>
                <w:szCs w:val="22"/>
              </w:rPr>
            </w:pPr>
            <w:r w:rsidRPr="00B46CD6">
              <w:rPr>
                <w:sz w:val="22"/>
                <w:szCs w:val="22"/>
              </w:rPr>
              <w:t>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C574DF" w14:textId="77777777" w:rsidR="00B46CD6" w:rsidRPr="00B46CD6" w:rsidRDefault="00B46CD6" w:rsidP="002C0305">
            <w:pPr>
              <w:rPr>
                <w:sz w:val="22"/>
                <w:szCs w:val="22"/>
              </w:rPr>
            </w:pPr>
            <w:r w:rsidRPr="00B46CD6">
              <w:rPr>
                <w:sz w:val="22"/>
                <w:szCs w:val="22"/>
              </w:rPr>
              <w:t>Documentation of shared decision making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218CBD" w14:textId="77777777" w:rsidR="00B46CD6" w:rsidRPr="00B46CD6" w:rsidRDefault="00B46CD6" w:rsidP="002C0305">
            <w:pPr>
              <w:rPr>
                <w:sz w:val="22"/>
                <w:szCs w:val="22"/>
              </w:rPr>
            </w:pPr>
            <w:r w:rsidRPr="00B46CD6">
              <w:rPr>
                <w:sz w:val="22"/>
                <w:szCs w:val="22"/>
              </w:rPr>
              <w:t>sidsd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126EB"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EF3BE"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3988ED"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46E230" w14:textId="77777777" w:rsidR="00B46CD6" w:rsidRPr="00B46CD6" w:rsidRDefault="00B46CD6" w:rsidP="002C0305">
            <w:pPr>
              <w:rPr>
                <w:sz w:val="22"/>
                <w:szCs w:val="22"/>
              </w:rPr>
            </w:pPr>
            <w:r w:rsidRPr="00B46CD6">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60091A" w14:textId="77777777" w:rsidR="00B46CD6" w:rsidRPr="00B46CD6" w:rsidRDefault="00B46CD6" w:rsidP="002C0305">
            <w:pPr>
              <w:rPr>
                <w:sz w:val="22"/>
                <w:szCs w:val="22"/>
              </w:rPr>
            </w:pPr>
            <w:r w:rsidRPr="00B46CD6">
              <w:rPr>
                <w:sz w:val="22"/>
                <w:szCs w:val="22"/>
              </w:rPr>
              <w:t>No;Yes</w:t>
            </w:r>
          </w:p>
        </w:tc>
      </w:tr>
      <w:tr w:rsidR="002C0305" w:rsidRPr="00B46CD6" w14:paraId="017E8FD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64B5BB" w14:textId="77777777" w:rsidR="00B46CD6" w:rsidRPr="00B46CD6" w:rsidRDefault="00B46CD6" w:rsidP="002C0305">
            <w:pPr>
              <w:rPr>
                <w:sz w:val="22"/>
                <w:szCs w:val="22"/>
              </w:rPr>
            </w:pPr>
            <w:r w:rsidRPr="00B46CD6">
              <w:rPr>
                <w:sz w:val="22"/>
                <w:szCs w:val="22"/>
              </w:rPr>
              <w:t>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9CA1BF" w14:textId="77777777" w:rsidR="00B46CD6" w:rsidRPr="00B46CD6" w:rsidRDefault="00B46CD6" w:rsidP="002C0305">
            <w:pPr>
              <w:rPr>
                <w:sz w:val="22"/>
                <w:szCs w:val="22"/>
              </w:rPr>
            </w:pPr>
            <w:r w:rsidRPr="00B46CD6">
              <w:rPr>
                <w:sz w:val="22"/>
                <w:szCs w:val="22"/>
              </w:rPr>
              <w:t>Reported smoking status at time of order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F5FBEB" w14:textId="77777777" w:rsidR="00B46CD6" w:rsidRPr="00B46CD6" w:rsidRDefault="00B46CD6" w:rsidP="002C0305">
            <w:pPr>
              <w:rPr>
                <w:sz w:val="22"/>
                <w:szCs w:val="22"/>
              </w:rPr>
            </w:pPr>
            <w:r w:rsidRPr="00B46CD6">
              <w:rPr>
                <w:sz w:val="22"/>
                <w:szCs w:val="22"/>
              </w:rPr>
              <w:t>siopss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E56E9"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E9221B"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CE2A38"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679F7" w14:textId="77777777" w:rsidR="00B46CD6" w:rsidRPr="00B46CD6" w:rsidRDefault="00B46CD6" w:rsidP="002C0305">
            <w:pPr>
              <w:rPr>
                <w:sz w:val="22"/>
                <w:szCs w:val="22"/>
              </w:rPr>
            </w:pPr>
            <w:r w:rsidRPr="00B46CD6">
              <w:rPr>
                <w:sz w:val="22"/>
                <w:szCs w:val="22"/>
              </w:rPr>
              <w:t>c;f</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F1C77B" w14:textId="77777777" w:rsidR="00B46CD6" w:rsidRPr="00B46CD6" w:rsidRDefault="00B46CD6" w:rsidP="002C0305">
            <w:pPr>
              <w:rPr>
                <w:sz w:val="22"/>
                <w:szCs w:val="22"/>
              </w:rPr>
            </w:pPr>
            <w:r w:rsidRPr="00B46CD6">
              <w:rPr>
                <w:sz w:val="22"/>
                <w:szCs w:val="22"/>
              </w:rPr>
              <w:t>Current;Former</w:t>
            </w:r>
          </w:p>
        </w:tc>
      </w:tr>
      <w:tr w:rsidR="002C0305" w:rsidRPr="00B46CD6" w14:paraId="6BBC4C6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6173B0" w14:textId="77777777" w:rsidR="00B46CD6" w:rsidRPr="00B46CD6" w:rsidRDefault="00B46CD6" w:rsidP="002C0305">
            <w:pPr>
              <w:rPr>
                <w:sz w:val="22"/>
                <w:szCs w:val="22"/>
              </w:rPr>
            </w:pPr>
            <w:r w:rsidRPr="00B46CD6">
              <w:rPr>
                <w:sz w:val="22"/>
                <w:szCs w:val="22"/>
              </w:rPr>
              <w:t>10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A00A72" w14:textId="77777777" w:rsidR="00B46CD6" w:rsidRPr="00B46CD6" w:rsidRDefault="00B46CD6" w:rsidP="002C0305">
            <w:pPr>
              <w:rPr>
                <w:sz w:val="22"/>
                <w:szCs w:val="22"/>
              </w:rPr>
            </w:pPr>
            <w:r w:rsidRPr="00B46CD6">
              <w:rPr>
                <w:sz w:val="22"/>
                <w:szCs w:val="22"/>
              </w:rPr>
              <w:t>Reported pack years at time of order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BD7ED1" w14:textId="77777777" w:rsidR="00B46CD6" w:rsidRPr="00B46CD6" w:rsidRDefault="00B46CD6" w:rsidP="002C0305">
            <w:pPr>
              <w:rPr>
                <w:sz w:val="22"/>
                <w:szCs w:val="22"/>
              </w:rPr>
            </w:pPr>
            <w:r w:rsidRPr="00B46CD6">
              <w:rPr>
                <w:sz w:val="22"/>
                <w:szCs w:val="22"/>
              </w:rPr>
              <w:t>sioppy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71C19"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DD4CD"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9C7FE"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9A1724"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69EF1" w14:textId="77777777" w:rsidR="00B46CD6" w:rsidRPr="00B46CD6" w:rsidRDefault="00B46CD6" w:rsidP="002C0305">
            <w:pPr>
              <w:rPr>
                <w:sz w:val="22"/>
                <w:szCs w:val="22"/>
              </w:rPr>
            </w:pPr>
          </w:p>
        </w:tc>
      </w:tr>
      <w:tr w:rsidR="002C0305" w:rsidRPr="00B46CD6" w14:paraId="7200AB8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CB145C" w14:textId="77777777" w:rsidR="00B46CD6" w:rsidRPr="00B46CD6" w:rsidRDefault="00B46CD6" w:rsidP="002C0305">
            <w:pPr>
              <w:rPr>
                <w:sz w:val="22"/>
                <w:szCs w:val="22"/>
              </w:rPr>
            </w:pPr>
            <w:r w:rsidRPr="00B46CD6">
              <w:rPr>
                <w:sz w:val="22"/>
                <w:szCs w:val="22"/>
              </w:rPr>
              <w:t>11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D8CF48" w14:textId="77777777" w:rsidR="00B46CD6" w:rsidRPr="00B46CD6" w:rsidRDefault="00B46CD6" w:rsidP="002C0305">
            <w:pPr>
              <w:rPr>
                <w:sz w:val="22"/>
                <w:szCs w:val="22"/>
              </w:rPr>
            </w:pPr>
            <w:r w:rsidRPr="00B46CD6">
              <w:rPr>
                <w:sz w:val="22"/>
                <w:szCs w:val="22"/>
              </w:rPr>
              <w:t>Reported years since quit at time of order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4F065" w14:textId="77777777" w:rsidR="00B46CD6" w:rsidRPr="00B46CD6" w:rsidRDefault="00B46CD6" w:rsidP="002C0305">
            <w:pPr>
              <w:rPr>
                <w:sz w:val="22"/>
                <w:szCs w:val="22"/>
              </w:rPr>
            </w:pPr>
            <w:r w:rsidRPr="00B46CD6">
              <w:rPr>
                <w:sz w:val="22"/>
                <w:szCs w:val="22"/>
              </w:rPr>
              <w:t>siopqy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D73A78"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EAD707"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7DB51"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59FF9"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C6DC5E" w14:textId="77777777" w:rsidR="00B46CD6" w:rsidRPr="00B46CD6" w:rsidRDefault="00B46CD6" w:rsidP="002C0305">
            <w:pPr>
              <w:rPr>
                <w:sz w:val="22"/>
                <w:szCs w:val="22"/>
              </w:rPr>
            </w:pPr>
          </w:p>
        </w:tc>
      </w:tr>
      <w:tr w:rsidR="002C0305" w:rsidRPr="00B46CD6" w14:paraId="4C54DC8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C07E42" w14:textId="77777777" w:rsidR="00B46CD6" w:rsidRPr="00B46CD6" w:rsidRDefault="00B46CD6" w:rsidP="002C0305">
            <w:pPr>
              <w:rPr>
                <w:sz w:val="22"/>
                <w:szCs w:val="22"/>
              </w:rPr>
            </w:pPr>
            <w:r w:rsidRPr="00B46CD6">
              <w:rPr>
                <w:sz w:val="22"/>
                <w:szCs w:val="22"/>
              </w:rPr>
              <w:t>12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B87055" w14:textId="77777777" w:rsidR="00B46CD6" w:rsidRPr="00B46CD6" w:rsidRDefault="00B46CD6" w:rsidP="002C0305">
            <w:pPr>
              <w:rPr>
                <w:sz w:val="22"/>
                <w:szCs w:val="22"/>
              </w:rPr>
            </w:pPr>
            <w:r w:rsidRPr="00B46CD6">
              <w:rPr>
                <w:sz w:val="22"/>
                <w:szCs w:val="22"/>
              </w:rPr>
              <w:t>Reported asymptomatic for lung cancer at time of order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A5C3A" w14:textId="77777777" w:rsidR="00B46CD6" w:rsidRPr="00B46CD6" w:rsidRDefault="00B46CD6" w:rsidP="002C0305">
            <w:pPr>
              <w:rPr>
                <w:sz w:val="22"/>
                <w:szCs w:val="22"/>
              </w:rPr>
            </w:pPr>
            <w:r w:rsidRPr="00B46CD6">
              <w:rPr>
                <w:sz w:val="22"/>
                <w:szCs w:val="22"/>
              </w:rPr>
              <w:t>sioas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70CD66"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4A1F6"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464763"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D85D2" w14:textId="77777777" w:rsidR="00B46CD6" w:rsidRPr="00B46CD6" w:rsidRDefault="00B46CD6" w:rsidP="002C0305">
            <w:pPr>
              <w:rPr>
                <w:sz w:val="22"/>
                <w:szCs w:val="22"/>
              </w:rPr>
            </w:pPr>
            <w:r w:rsidRPr="00B46CD6">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738F7F" w14:textId="77777777" w:rsidR="00B46CD6" w:rsidRPr="00B46CD6" w:rsidRDefault="00B46CD6" w:rsidP="002C0305">
            <w:pPr>
              <w:rPr>
                <w:sz w:val="22"/>
                <w:szCs w:val="22"/>
              </w:rPr>
            </w:pPr>
            <w:r w:rsidRPr="00B46CD6">
              <w:rPr>
                <w:sz w:val="22"/>
                <w:szCs w:val="22"/>
              </w:rPr>
              <w:t>No;Yes</w:t>
            </w:r>
          </w:p>
        </w:tc>
      </w:tr>
      <w:tr w:rsidR="002C0305" w:rsidRPr="00B46CD6" w14:paraId="7A1DFA9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9D9F6D" w14:textId="77777777" w:rsidR="00B46CD6" w:rsidRPr="00B46CD6" w:rsidRDefault="00B46CD6" w:rsidP="002C0305">
            <w:pPr>
              <w:rPr>
                <w:sz w:val="22"/>
                <w:szCs w:val="22"/>
              </w:rPr>
            </w:pPr>
            <w:r w:rsidRPr="00B46CD6">
              <w:rPr>
                <w:sz w:val="22"/>
                <w:szCs w:val="22"/>
              </w:rPr>
              <w:t>13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FA1E1F" w14:textId="77777777" w:rsidR="00B46CD6" w:rsidRPr="00B46CD6" w:rsidRDefault="00B46CD6" w:rsidP="002C0305">
            <w:pPr>
              <w:rPr>
                <w:sz w:val="22"/>
                <w:szCs w:val="22"/>
              </w:rPr>
            </w:pPr>
            <w:r w:rsidRPr="00B46CD6">
              <w:rPr>
                <w:sz w:val="22"/>
                <w:szCs w:val="22"/>
              </w:rPr>
              <w:t>Clinical Information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62591D" w14:textId="77777777" w:rsidR="00B46CD6" w:rsidRPr="00B46CD6" w:rsidRDefault="00B46CD6" w:rsidP="002C0305">
            <w:pPr>
              <w:rPr>
                <w:sz w:val="22"/>
                <w:szCs w:val="22"/>
              </w:rPr>
            </w:pPr>
            <w:r w:rsidRPr="00B46CD6">
              <w:rPr>
                <w:sz w:val="22"/>
                <w:szCs w:val="22"/>
              </w:rPr>
              <w:t>siopci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17CCF" w14:textId="77777777" w:rsidR="00B46CD6" w:rsidRPr="00B46CD6" w:rsidRDefault="00B46CD6" w:rsidP="002C0305">
            <w:pPr>
              <w:rPr>
                <w:sz w:val="22"/>
                <w:szCs w:val="22"/>
              </w:rPr>
            </w:pPr>
            <w:r w:rsidRPr="00B46CD6">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DF1C7"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164AB"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0FB3E2"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74D50D" w14:textId="77777777" w:rsidR="00B46CD6" w:rsidRPr="00B46CD6" w:rsidRDefault="00B46CD6" w:rsidP="002C0305">
            <w:pPr>
              <w:rPr>
                <w:sz w:val="22"/>
                <w:szCs w:val="22"/>
              </w:rPr>
            </w:pPr>
          </w:p>
        </w:tc>
      </w:tr>
      <w:tr w:rsidR="002C0305" w:rsidRPr="00B46CD6" w14:paraId="4DC3B70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2416ED" w14:textId="77777777" w:rsidR="00B46CD6" w:rsidRPr="00B46CD6" w:rsidRDefault="00B46CD6" w:rsidP="002C0305">
            <w:pPr>
              <w:rPr>
                <w:sz w:val="22"/>
                <w:szCs w:val="22"/>
              </w:rPr>
            </w:pPr>
            <w:r w:rsidRPr="00B46CD6">
              <w:rPr>
                <w:sz w:val="22"/>
                <w:szCs w:val="22"/>
              </w:rPr>
              <w:t>14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9068D3" w14:textId="77777777" w:rsidR="00B46CD6" w:rsidRPr="00B46CD6" w:rsidRDefault="00B46CD6" w:rsidP="002C0305">
            <w:pPr>
              <w:rPr>
                <w:sz w:val="22"/>
                <w:szCs w:val="22"/>
              </w:rPr>
            </w:pPr>
            <w:r w:rsidRPr="00B46CD6">
              <w:rPr>
                <w:sz w:val="22"/>
                <w:szCs w:val="22"/>
              </w:rPr>
              <w:t>Have you taken antibiotics since your last CT scan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1241B0" w14:textId="77777777" w:rsidR="00B46CD6" w:rsidRPr="00B46CD6" w:rsidRDefault="00B46CD6" w:rsidP="002C0305">
            <w:pPr>
              <w:rPr>
                <w:sz w:val="22"/>
                <w:szCs w:val="22"/>
              </w:rPr>
            </w:pPr>
            <w:r w:rsidRPr="00B46CD6">
              <w:rPr>
                <w:sz w:val="22"/>
                <w:szCs w:val="22"/>
              </w:rPr>
              <w:t>siabx</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EF161"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ED40E"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89F14F"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FB1D78" w14:textId="77777777" w:rsidR="00B46CD6" w:rsidRPr="00B46CD6" w:rsidRDefault="00B46CD6" w:rsidP="002C0305">
            <w:pPr>
              <w:rPr>
                <w:sz w:val="22"/>
                <w:szCs w:val="22"/>
              </w:rPr>
            </w:pPr>
            <w:r w:rsidRPr="00B46CD6">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A66029" w14:textId="77777777" w:rsidR="00B46CD6" w:rsidRPr="00B46CD6" w:rsidRDefault="00B46CD6" w:rsidP="002C0305">
            <w:pPr>
              <w:rPr>
                <w:sz w:val="22"/>
                <w:szCs w:val="22"/>
              </w:rPr>
            </w:pPr>
            <w:r w:rsidRPr="00B46CD6">
              <w:rPr>
                <w:sz w:val="22"/>
                <w:szCs w:val="22"/>
              </w:rPr>
              <w:t>No;Yes</w:t>
            </w:r>
          </w:p>
        </w:tc>
      </w:tr>
      <w:tr w:rsidR="002C0305" w:rsidRPr="00B46CD6" w14:paraId="37A939E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512882" w14:textId="77777777" w:rsidR="00B46CD6" w:rsidRPr="00B46CD6" w:rsidRDefault="00B46CD6" w:rsidP="002C0305">
            <w:pPr>
              <w:rPr>
                <w:sz w:val="22"/>
                <w:szCs w:val="22"/>
              </w:rPr>
            </w:pPr>
            <w:r w:rsidRPr="00B46CD6">
              <w:rPr>
                <w:sz w:val="22"/>
                <w:szCs w:val="22"/>
              </w:rPr>
              <w:t>15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8C006F" w14:textId="77777777" w:rsidR="00B46CD6" w:rsidRPr="00B46CD6" w:rsidRDefault="00B46CD6" w:rsidP="002C0305">
            <w:pPr>
              <w:rPr>
                <w:sz w:val="22"/>
                <w:szCs w:val="22"/>
              </w:rPr>
            </w:pPr>
            <w:r w:rsidRPr="00B46CD6">
              <w:rPr>
                <w:sz w:val="22"/>
                <w:szCs w:val="22"/>
              </w:rPr>
              <w:t>Is this an annual CT scan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F969CE" w14:textId="77777777" w:rsidR="00B46CD6" w:rsidRPr="00B46CD6" w:rsidRDefault="00B46CD6" w:rsidP="002C0305">
            <w:pPr>
              <w:rPr>
                <w:sz w:val="22"/>
                <w:szCs w:val="22"/>
              </w:rPr>
            </w:pPr>
            <w:r w:rsidRPr="00B46CD6">
              <w:rPr>
                <w:sz w:val="22"/>
                <w:szCs w:val="22"/>
              </w:rPr>
              <w:t>siaex</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CE89E"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4B4B6"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5969E"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FDF7A" w14:textId="77777777" w:rsidR="00B46CD6" w:rsidRPr="00B46CD6" w:rsidRDefault="00B46CD6" w:rsidP="002C0305">
            <w:pPr>
              <w:rPr>
                <w:sz w:val="22"/>
                <w:szCs w:val="22"/>
              </w:rPr>
            </w:pPr>
            <w:r w:rsidRPr="00B46CD6">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7D0803" w14:textId="77777777" w:rsidR="00B46CD6" w:rsidRPr="00B46CD6" w:rsidRDefault="00B46CD6" w:rsidP="002C0305">
            <w:pPr>
              <w:rPr>
                <w:sz w:val="22"/>
                <w:szCs w:val="22"/>
              </w:rPr>
            </w:pPr>
            <w:r w:rsidRPr="00B46CD6">
              <w:rPr>
                <w:sz w:val="22"/>
                <w:szCs w:val="22"/>
              </w:rPr>
              <w:t>No;Yes</w:t>
            </w:r>
          </w:p>
        </w:tc>
      </w:tr>
      <w:tr w:rsidR="002C0305" w:rsidRPr="00B46CD6" w14:paraId="03A6D44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21E1798" w14:textId="77777777" w:rsidR="00B46CD6" w:rsidRPr="00B46CD6" w:rsidRDefault="00B46CD6" w:rsidP="002C0305">
            <w:pPr>
              <w:rPr>
                <w:sz w:val="22"/>
                <w:szCs w:val="22"/>
              </w:rPr>
            </w:pPr>
            <w:r w:rsidRPr="00B46CD6">
              <w:rPr>
                <w:sz w:val="22"/>
                <w:szCs w:val="22"/>
              </w:rPr>
              <w:t>16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7C1E87" w14:textId="77777777" w:rsidR="00B46CD6" w:rsidRPr="00B46CD6" w:rsidRDefault="00B46CD6" w:rsidP="002C0305">
            <w:pPr>
              <w:rPr>
                <w:sz w:val="22"/>
                <w:szCs w:val="22"/>
              </w:rPr>
            </w:pPr>
            <w:r w:rsidRPr="00B46CD6">
              <w:rPr>
                <w:sz w:val="22"/>
                <w:szCs w:val="22"/>
              </w:rPr>
              <w:t>Which year did you last have a prolonged exposure to secondhand tobacco smoke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BE1B5" w14:textId="77777777" w:rsidR="00B46CD6" w:rsidRPr="00B46CD6" w:rsidRDefault="00B46CD6" w:rsidP="002C0305">
            <w:pPr>
              <w:rPr>
                <w:sz w:val="22"/>
                <w:szCs w:val="22"/>
              </w:rPr>
            </w:pPr>
            <w:r w:rsidRPr="00B46CD6">
              <w:rPr>
                <w:sz w:val="22"/>
                <w:szCs w:val="22"/>
              </w:rPr>
              <w:t>sisse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EAD3A"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48670F"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A66DE2"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2633A" w14:textId="77777777" w:rsidR="00B46CD6" w:rsidRPr="00B46CD6" w:rsidRDefault="00B46CD6" w:rsidP="002C0305">
            <w:pPr>
              <w:rPr>
                <w:sz w:val="22"/>
                <w:szCs w:val="22"/>
              </w:rPr>
            </w:pPr>
            <w:r w:rsidRPr="00B46CD6">
              <w:rPr>
                <w:sz w:val="22"/>
                <w:szCs w:val="22"/>
              </w:rPr>
              <w:t>1;5;10</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55FBD" w14:textId="77777777" w:rsidR="00B46CD6" w:rsidRPr="00B46CD6" w:rsidRDefault="00B46CD6" w:rsidP="002C0305">
            <w:pPr>
              <w:rPr>
                <w:sz w:val="22"/>
                <w:szCs w:val="22"/>
              </w:rPr>
            </w:pPr>
            <w:r w:rsidRPr="00B46CD6">
              <w:rPr>
                <w:sz w:val="22"/>
                <w:szCs w:val="22"/>
              </w:rPr>
              <w:t>Less than 5 years ago;More than 5 years ago;More than 10 years ago</w:t>
            </w:r>
          </w:p>
        </w:tc>
      </w:tr>
      <w:tr w:rsidR="002C0305" w:rsidRPr="00B46CD6" w14:paraId="1080FF3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2AF3D3" w14:textId="77777777" w:rsidR="00B46CD6" w:rsidRPr="00B46CD6" w:rsidRDefault="00B46CD6" w:rsidP="002C0305">
            <w:pPr>
              <w:rPr>
                <w:sz w:val="22"/>
                <w:szCs w:val="22"/>
              </w:rPr>
            </w:pPr>
            <w:r w:rsidRPr="00B46CD6">
              <w:rPr>
                <w:sz w:val="22"/>
                <w:szCs w:val="22"/>
              </w:rPr>
              <w:t>17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D8B06F" w14:textId="77777777" w:rsidR="00B46CD6" w:rsidRPr="00B46CD6" w:rsidRDefault="00B46CD6" w:rsidP="002C0305">
            <w:pPr>
              <w:rPr>
                <w:sz w:val="22"/>
                <w:szCs w:val="22"/>
              </w:rPr>
            </w:pPr>
            <w:r w:rsidRPr="00B46CD6">
              <w:rPr>
                <w:sz w:val="22"/>
                <w:szCs w:val="22"/>
              </w:rPr>
              <w:t>During the past year, have you experienced any of these symptoms - Cough producing bloody material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55070" w14:textId="77777777" w:rsidR="00B46CD6" w:rsidRPr="00B46CD6" w:rsidRDefault="00B46CD6" w:rsidP="002C0305">
            <w:pPr>
              <w:rPr>
                <w:sz w:val="22"/>
                <w:szCs w:val="22"/>
              </w:rPr>
            </w:pPr>
            <w:r w:rsidRPr="00B46CD6">
              <w:rPr>
                <w:sz w:val="22"/>
                <w:szCs w:val="22"/>
              </w:rPr>
              <w:t>siwcb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1BC8C8"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2704E"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B3D66"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FF3C75" w14:textId="77777777" w:rsidR="00B46CD6" w:rsidRPr="00B46CD6" w:rsidRDefault="00B46CD6" w:rsidP="002C0305">
            <w:pPr>
              <w:rPr>
                <w:sz w:val="22"/>
                <w:szCs w:val="22"/>
              </w:rPr>
            </w:pPr>
            <w:r w:rsidRPr="00B46CD6">
              <w:rPr>
                <w:sz w:val="22"/>
                <w:szCs w:val="22"/>
              </w:rPr>
              <w:t>b</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BF3C81" w14:textId="77777777" w:rsidR="00B46CD6" w:rsidRPr="00B46CD6" w:rsidRDefault="00B46CD6" w:rsidP="002C0305">
            <w:pPr>
              <w:rPr>
                <w:sz w:val="22"/>
                <w:szCs w:val="22"/>
              </w:rPr>
            </w:pPr>
            <w:r w:rsidRPr="00B46CD6">
              <w:rPr>
                <w:sz w:val="22"/>
                <w:szCs w:val="22"/>
              </w:rPr>
              <w:t>Cough producing bloody material</w:t>
            </w:r>
          </w:p>
        </w:tc>
      </w:tr>
      <w:tr w:rsidR="002C0305" w:rsidRPr="00B46CD6" w14:paraId="0879F4F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CB154E" w14:textId="77777777" w:rsidR="00B46CD6" w:rsidRPr="00B46CD6" w:rsidRDefault="00B46CD6" w:rsidP="002C0305">
            <w:pPr>
              <w:rPr>
                <w:sz w:val="22"/>
                <w:szCs w:val="22"/>
              </w:rPr>
            </w:pPr>
            <w:r w:rsidRPr="00B46CD6">
              <w:rPr>
                <w:sz w:val="22"/>
                <w:szCs w:val="22"/>
              </w:rPr>
              <w:t>18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FD19A4" w14:textId="77777777" w:rsidR="00B46CD6" w:rsidRPr="00B46CD6" w:rsidRDefault="00B46CD6" w:rsidP="002C0305">
            <w:pPr>
              <w:rPr>
                <w:sz w:val="22"/>
                <w:szCs w:val="22"/>
              </w:rPr>
            </w:pPr>
            <w:r w:rsidRPr="00B46CD6">
              <w:rPr>
                <w:sz w:val="22"/>
                <w:szCs w:val="22"/>
              </w:rPr>
              <w:t>During the past year, have you experienced any of these symptoms - Unexplained weight loss greater than 20 lbs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D8D48" w14:textId="77777777" w:rsidR="00B46CD6" w:rsidRPr="00B46CD6" w:rsidRDefault="00B46CD6" w:rsidP="002C0305">
            <w:pPr>
              <w:rPr>
                <w:sz w:val="22"/>
                <w:szCs w:val="22"/>
              </w:rPr>
            </w:pPr>
            <w:r w:rsidRPr="00B46CD6">
              <w:rPr>
                <w:sz w:val="22"/>
                <w:szCs w:val="22"/>
              </w:rPr>
              <w:t>siwcl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1E1CB"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2FEC07"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ECD18"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8ED1A2" w14:textId="77777777" w:rsidR="00B46CD6" w:rsidRPr="00B46CD6" w:rsidRDefault="00B46CD6" w:rsidP="002C0305">
            <w:pPr>
              <w:rPr>
                <w:sz w:val="22"/>
                <w:szCs w:val="22"/>
              </w:rPr>
            </w:pPr>
            <w:r w:rsidRPr="00B46CD6">
              <w:rPr>
                <w:sz w:val="22"/>
                <w:szCs w:val="22"/>
              </w:rPr>
              <w:t>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0D0B5E" w14:textId="77777777" w:rsidR="00B46CD6" w:rsidRPr="00B46CD6" w:rsidRDefault="00B46CD6" w:rsidP="002C0305">
            <w:pPr>
              <w:rPr>
                <w:sz w:val="22"/>
                <w:szCs w:val="22"/>
              </w:rPr>
            </w:pPr>
            <w:r w:rsidRPr="00B46CD6">
              <w:rPr>
                <w:sz w:val="22"/>
                <w:szCs w:val="22"/>
              </w:rPr>
              <w:t>Unexplained weight loss greater than 20 lbs</w:t>
            </w:r>
          </w:p>
        </w:tc>
      </w:tr>
      <w:tr w:rsidR="002C0305" w:rsidRPr="00B46CD6" w14:paraId="43DD243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8273C" w14:textId="77777777" w:rsidR="00B46CD6" w:rsidRPr="00B46CD6" w:rsidRDefault="00B46CD6" w:rsidP="002C0305">
            <w:pPr>
              <w:rPr>
                <w:sz w:val="22"/>
                <w:szCs w:val="22"/>
              </w:rPr>
            </w:pPr>
            <w:r w:rsidRPr="00B46CD6">
              <w:rPr>
                <w:sz w:val="22"/>
                <w:szCs w:val="22"/>
              </w:rPr>
              <w:t>19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C611C6" w14:textId="77777777" w:rsidR="00B46CD6" w:rsidRPr="00B46CD6" w:rsidRDefault="00B46CD6" w:rsidP="002C0305">
            <w:pPr>
              <w:rPr>
                <w:sz w:val="22"/>
                <w:szCs w:val="22"/>
              </w:rPr>
            </w:pPr>
            <w:r w:rsidRPr="00B46CD6">
              <w:rPr>
                <w:sz w:val="22"/>
                <w:szCs w:val="22"/>
              </w:rPr>
              <w:t>During the past year, have you experienced any of these symptoms - Unexplained hoarseness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A49EC4" w14:textId="77777777" w:rsidR="00B46CD6" w:rsidRPr="00B46CD6" w:rsidRDefault="00B46CD6" w:rsidP="002C0305">
            <w:pPr>
              <w:rPr>
                <w:sz w:val="22"/>
                <w:szCs w:val="22"/>
              </w:rPr>
            </w:pPr>
            <w:r w:rsidRPr="00B46CD6">
              <w:rPr>
                <w:sz w:val="22"/>
                <w:szCs w:val="22"/>
              </w:rPr>
              <w:t>siwch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B83C5"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AE9BF"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D5FB4F"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16E503" w14:textId="77777777" w:rsidR="00B46CD6" w:rsidRPr="00B46CD6" w:rsidRDefault="00B46CD6" w:rsidP="002C0305">
            <w:pPr>
              <w:rPr>
                <w:sz w:val="22"/>
                <w:szCs w:val="22"/>
              </w:rPr>
            </w:pPr>
            <w:r w:rsidRPr="00B46CD6">
              <w:rPr>
                <w:sz w:val="22"/>
                <w:szCs w:val="22"/>
              </w:rPr>
              <w:t>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C595C" w14:textId="77777777" w:rsidR="00B46CD6" w:rsidRPr="00B46CD6" w:rsidRDefault="00B46CD6" w:rsidP="002C0305">
            <w:pPr>
              <w:rPr>
                <w:sz w:val="22"/>
                <w:szCs w:val="22"/>
              </w:rPr>
            </w:pPr>
            <w:r w:rsidRPr="00B46CD6">
              <w:rPr>
                <w:sz w:val="22"/>
                <w:szCs w:val="22"/>
              </w:rPr>
              <w:t>Unexplained hoarseness</w:t>
            </w:r>
          </w:p>
        </w:tc>
      </w:tr>
      <w:tr w:rsidR="002C0305" w:rsidRPr="00B46CD6" w14:paraId="3646DBE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C44840" w14:textId="77777777" w:rsidR="00B46CD6" w:rsidRPr="00B46CD6" w:rsidRDefault="00B46CD6" w:rsidP="002C0305">
            <w:pPr>
              <w:rPr>
                <w:sz w:val="22"/>
                <w:szCs w:val="22"/>
              </w:rPr>
            </w:pPr>
            <w:r w:rsidRPr="00B46CD6">
              <w:rPr>
                <w:sz w:val="22"/>
                <w:szCs w:val="22"/>
              </w:rPr>
              <w:t>20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147E0B" w14:textId="77777777" w:rsidR="00B46CD6" w:rsidRPr="00B46CD6" w:rsidRDefault="00B46CD6" w:rsidP="002C0305">
            <w:pPr>
              <w:rPr>
                <w:sz w:val="22"/>
                <w:szCs w:val="22"/>
              </w:rPr>
            </w:pPr>
            <w:r w:rsidRPr="00B46CD6">
              <w:rPr>
                <w:sz w:val="22"/>
                <w:szCs w:val="22"/>
              </w:rPr>
              <w:t>During the past year, have you experienced any of these symptoms -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3427B6" w14:textId="77777777" w:rsidR="00B46CD6" w:rsidRPr="00B46CD6" w:rsidRDefault="00B46CD6" w:rsidP="002C0305">
            <w:pPr>
              <w:rPr>
                <w:sz w:val="22"/>
                <w:szCs w:val="22"/>
              </w:rPr>
            </w:pPr>
            <w:r w:rsidRPr="00B46CD6">
              <w:rPr>
                <w:sz w:val="22"/>
                <w:szCs w:val="22"/>
              </w:rPr>
              <w:t>siwco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E46868"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8617DA"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4DD744"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83A13" w14:textId="77777777" w:rsidR="00B46CD6" w:rsidRPr="00B46CD6" w:rsidRDefault="00B46CD6" w:rsidP="002C0305">
            <w:pPr>
              <w:rPr>
                <w:sz w:val="22"/>
                <w:szCs w:val="22"/>
              </w:rPr>
            </w:pPr>
            <w:r w:rsidRPr="00B46CD6">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8B3CE" w14:textId="77777777" w:rsidR="00B46CD6" w:rsidRPr="00B46CD6" w:rsidRDefault="00B46CD6" w:rsidP="002C0305">
            <w:pPr>
              <w:rPr>
                <w:sz w:val="22"/>
                <w:szCs w:val="22"/>
              </w:rPr>
            </w:pPr>
            <w:r w:rsidRPr="00B46CD6">
              <w:rPr>
                <w:sz w:val="22"/>
                <w:szCs w:val="22"/>
              </w:rPr>
              <w:t>Other</w:t>
            </w:r>
          </w:p>
        </w:tc>
      </w:tr>
      <w:tr w:rsidR="002C0305" w:rsidRPr="00B46CD6" w14:paraId="4ABE064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6FD0C3" w14:textId="77777777" w:rsidR="00B46CD6" w:rsidRPr="00B46CD6" w:rsidRDefault="00B46CD6" w:rsidP="002C0305">
            <w:pPr>
              <w:rPr>
                <w:sz w:val="22"/>
                <w:szCs w:val="22"/>
              </w:rPr>
            </w:pPr>
            <w:r w:rsidRPr="00B46CD6">
              <w:rPr>
                <w:sz w:val="22"/>
                <w:szCs w:val="22"/>
              </w:rPr>
              <w:t>21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A8B57C" w14:textId="77777777" w:rsidR="00B46CD6" w:rsidRPr="00B46CD6" w:rsidRDefault="00B46CD6" w:rsidP="002C0305">
            <w:pPr>
              <w:rPr>
                <w:sz w:val="22"/>
                <w:szCs w:val="22"/>
              </w:rPr>
            </w:pPr>
            <w:r w:rsidRPr="00B46CD6">
              <w:rPr>
                <w:sz w:val="22"/>
                <w:szCs w:val="22"/>
              </w:rPr>
              <w:t>During the past year, have you experienced any of these symptoms - other specified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473E6D" w14:textId="77777777" w:rsidR="00B46CD6" w:rsidRPr="00B46CD6" w:rsidRDefault="00B46CD6" w:rsidP="002C0305">
            <w:pPr>
              <w:rPr>
                <w:sz w:val="22"/>
                <w:szCs w:val="22"/>
              </w:rPr>
            </w:pPr>
            <w:r w:rsidRPr="00B46CD6">
              <w:rPr>
                <w:sz w:val="22"/>
                <w:szCs w:val="22"/>
              </w:rPr>
              <w:t>siwcos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329020"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FDBC3"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EB444"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641CF"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78960" w14:textId="77777777" w:rsidR="00B46CD6" w:rsidRPr="00B46CD6" w:rsidRDefault="00B46CD6" w:rsidP="002C0305">
            <w:pPr>
              <w:rPr>
                <w:sz w:val="22"/>
                <w:szCs w:val="22"/>
              </w:rPr>
            </w:pPr>
            <w:r w:rsidRPr="00B46CD6">
              <w:rPr>
                <w:sz w:val="22"/>
                <w:szCs w:val="22"/>
              </w:rPr>
              <w:t>Cough producing bloody material</w:t>
            </w:r>
          </w:p>
        </w:tc>
      </w:tr>
      <w:tr w:rsidR="002C0305" w:rsidRPr="00B46CD6" w14:paraId="62F64F3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03F343" w14:textId="77777777" w:rsidR="00B46CD6" w:rsidRPr="00B46CD6" w:rsidRDefault="00B46CD6" w:rsidP="002C0305">
            <w:pPr>
              <w:rPr>
                <w:sz w:val="22"/>
                <w:szCs w:val="22"/>
              </w:rPr>
            </w:pPr>
            <w:r w:rsidRPr="00B46CD6">
              <w:rPr>
                <w:sz w:val="22"/>
                <w:szCs w:val="22"/>
              </w:rPr>
              <w:t>22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983BE3" w14:textId="77777777" w:rsidR="00B46CD6" w:rsidRPr="00B46CD6" w:rsidRDefault="00B46CD6" w:rsidP="002C0305">
            <w:pPr>
              <w:rPr>
                <w:sz w:val="22"/>
                <w:szCs w:val="22"/>
              </w:rPr>
            </w:pPr>
            <w:r w:rsidRPr="00B46CD6">
              <w:rPr>
                <w:sz w:val="22"/>
                <w:szCs w:val="22"/>
              </w:rPr>
              <w:t>If yes, have you seen a physician for these symptoms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E58B2" w14:textId="77777777" w:rsidR="00B46CD6" w:rsidRPr="00B46CD6" w:rsidRDefault="00B46CD6" w:rsidP="002C0305">
            <w:pPr>
              <w:rPr>
                <w:sz w:val="22"/>
                <w:szCs w:val="22"/>
              </w:rPr>
            </w:pPr>
            <w:r w:rsidRPr="00B46CD6">
              <w:rPr>
                <w:sz w:val="22"/>
                <w:szCs w:val="22"/>
              </w:rPr>
              <w:t>siwcp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DD676C"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D5945E"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9B6D5"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D7FDAB" w14:textId="77777777" w:rsidR="00B46CD6" w:rsidRPr="00B46CD6" w:rsidRDefault="00B46CD6" w:rsidP="002C0305">
            <w:pPr>
              <w:rPr>
                <w:sz w:val="22"/>
                <w:szCs w:val="22"/>
              </w:rPr>
            </w:pPr>
            <w:r w:rsidRPr="00B46CD6">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B5F5D" w14:textId="77777777" w:rsidR="00B46CD6" w:rsidRPr="00B46CD6" w:rsidRDefault="00B46CD6" w:rsidP="002C0305">
            <w:pPr>
              <w:rPr>
                <w:sz w:val="22"/>
                <w:szCs w:val="22"/>
              </w:rPr>
            </w:pPr>
            <w:r w:rsidRPr="00B46CD6">
              <w:rPr>
                <w:sz w:val="22"/>
                <w:szCs w:val="22"/>
              </w:rPr>
              <w:t>No;Yes</w:t>
            </w:r>
          </w:p>
        </w:tc>
      </w:tr>
      <w:tr w:rsidR="002C0305" w:rsidRPr="00B46CD6" w14:paraId="07CDB37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4B0346" w14:textId="77777777" w:rsidR="00B46CD6" w:rsidRPr="00B46CD6" w:rsidRDefault="00B46CD6" w:rsidP="002C0305">
            <w:pPr>
              <w:rPr>
                <w:sz w:val="22"/>
                <w:szCs w:val="22"/>
              </w:rPr>
            </w:pPr>
            <w:r w:rsidRPr="00B46CD6">
              <w:rPr>
                <w:sz w:val="22"/>
                <w:szCs w:val="22"/>
              </w:rPr>
              <w:t>23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EC950AC" w14:textId="77777777" w:rsidR="00B46CD6" w:rsidRPr="00B46CD6" w:rsidRDefault="00B46CD6" w:rsidP="002C0305">
            <w:pPr>
              <w:rPr>
                <w:sz w:val="22"/>
                <w:szCs w:val="22"/>
              </w:rPr>
            </w:pPr>
            <w:r w:rsidRPr="00B46CD6">
              <w:rPr>
                <w:sz w:val="22"/>
                <w:szCs w:val="22"/>
              </w:rPr>
              <w:t>If yes, have you seen a physician for this - whom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28B1D2" w14:textId="77777777" w:rsidR="00B46CD6" w:rsidRPr="00B46CD6" w:rsidRDefault="00B46CD6" w:rsidP="002C0305">
            <w:pPr>
              <w:rPr>
                <w:sz w:val="22"/>
                <w:szCs w:val="22"/>
              </w:rPr>
            </w:pPr>
            <w:r w:rsidRPr="00B46CD6">
              <w:rPr>
                <w:sz w:val="22"/>
                <w:szCs w:val="22"/>
              </w:rPr>
              <w:t>siwcw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AAF3D"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18ADA"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8C948"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E7AD7"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EB5FF9" w14:textId="77777777" w:rsidR="00B46CD6" w:rsidRPr="00B46CD6" w:rsidRDefault="00B46CD6" w:rsidP="002C0305">
            <w:pPr>
              <w:rPr>
                <w:sz w:val="22"/>
                <w:szCs w:val="22"/>
              </w:rPr>
            </w:pPr>
            <w:r w:rsidRPr="00B46CD6">
              <w:rPr>
                <w:sz w:val="22"/>
                <w:szCs w:val="22"/>
              </w:rPr>
              <w:t>Whom?</w:t>
            </w:r>
          </w:p>
        </w:tc>
      </w:tr>
      <w:tr w:rsidR="002C0305" w:rsidRPr="00B46CD6" w14:paraId="6B3151E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69C3AC" w14:textId="77777777" w:rsidR="00B46CD6" w:rsidRPr="00B46CD6" w:rsidRDefault="00B46CD6" w:rsidP="002C0305">
            <w:pPr>
              <w:rPr>
                <w:sz w:val="22"/>
                <w:szCs w:val="22"/>
              </w:rPr>
            </w:pPr>
            <w:r w:rsidRPr="00B46CD6">
              <w:rPr>
                <w:sz w:val="22"/>
                <w:szCs w:val="22"/>
              </w:rPr>
              <w:t>24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84A494" w14:textId="77777777" w:rsidR="00B46CD6" w:rsidRPr="00B46CD6" w:rsidRDefault="00B46CD6" w:rsidP="002C0305">
            <w:pPr>
              <w:rPr>
                <w:sz w:val="22"/>
                <w:szCs w:val="22"/>
              </w:rPr>
            </w:pPr>
            <w:r w:rsidRPr="00B46CD6">
              <w:rPr>
                <w:sz w:val="22"/>
                <w:szCs w:val="22"/>
              </w:rPr>
              <w:t>If yes, are you now experiencing symptoms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AAAECA" w14:textId="77777777" w:rsidR="00B46CD6" w:rsidRPr="00B46CD6" w:rsidRDefault="00B46CD6" w:rsidP="002C0305">
            <w:pPr>
              <w:rPr>
                <w:sz w:val="22"/>
                <w:szCs w:val="22"/>
              </w:rPr>
            </w:pPr>
            <w:r w:rsidRPr="00B46CD6">
              <w:rPr>
                <w:sz w:val="22"/>
                <w:szCs w:val="22"/>
              </w:rPr>
              <w:t>siwcn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0039DF"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90C95"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24918A"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013B4" w14:textId="77777777" w:rsidR="00B46CD6" w:rsidRPr="00B46CD6" w:rsidRDefault="00B46CD6" w:rsidP="002C0305">
            <w:pPr>
              <w:rPr>
                <w:sz w:val="22"/>
                <w:szCs w:val="22"/>
              </w:rPr>
            </w:pPr>
            <w:r w:rsidRPr="00B46CD6">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30BF8C" w14:textId="77777777" w:rsidR="00B46CD6" w:rsidRPr="00B46CD6" w:rsidRDefault="00B46CD6" w:rsidP="002C0305">
            <w:pPr>
              <w:rPr>
                <w:sz w:val="22"/>
                <w:szCs w:val="22"/>
              </w:rPr>
            </w:pPr>
            <w:r w:rsidRPr="00B46CD6">
              <w:rPr>
                <w:sz w:val="22"/>
                <w:szCs w:val="22"/>
              </w:rPr>
              <w:t>No;Yes</w:t>
            </w:r>
          </w:p>
        </w:tc>
      </w:tr>
      <w:tr w:rsidR="002C0305" w:rsidRPr="00B46CD6" w14:paraId="4AB11D4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20B26F" w14:textId="77777777" w:rsidR="00B46CD6" w:rsidRPr="00B46CD6" w:rsidRDefault="00B46CD6" w:rsidP="002C0305">
            <w:pPr>
              <w:rPr>
                <w:sz w:val="22"/>
                <w:szCs w:val="22"/>
              </w:rPr>
            </w:pPr>
            <w:r w:rsidRPr="00B46CD6">
              <w:rPr>
                <w:sz w:val="22"/>
                <w:szCs w:val="22"/>
              </w:rPr>
              <w:t>25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6A3527" w14:textId="77777777" w:rsidR="00B46CD6" w:rsidRPr="00B46CD6" w:rsidRDefault="00B46CD6" w:rsidP="002C0305">
            <w:pPr>
              <w:rPr>
                <w:sz w:val="22"/>
                <w:szCs w:val="22"/>
              </w:rPr>
            </w:pPr>
            <w:r w:rsidRPr="00B46CD6">
              <w:rPr>
                <w:sz w:val="22"/>
                <w:szCs w:val="22"/>
              </w:rPr>
              <w:t>When did you most recently have a chest 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5D111" w14:textId="77777777" w:rsidR="00B46CD6" w:rsidRPr="00B46CD6" w:rsidRDefault="00B46CD6" w:rsidP="002C0305">
            <w:pPr>
              <w:rPr>
                <w:sz w:val="22"/>
                <w:szCs w:val="22"/>
              </w:rPr>
            </w:pPr>
            <w:r w:rsidRPr="00B46CD6">
              <w:rPr>
                <w:sz w:val="22"/>
                <w:szCs w:val="22"/>
              </w:rPr>
              <w:t>siact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B23FFC" w14:textId="77777777" w:rsidR="00B46CD6" w:rsidRPr="00B46CD6" w:rsidRDefault="00B46CD6" w:rsidP="002C0305">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D72FA"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09EC8"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8672C" w14:textId="77777777" w:rsidR="00B46CD6" w:rsidRPr="00B46CD6" w:rsidRDefault="00B46CD6" w:rsidP="002C0305">
            <w:pPr>
              <w:rPr>
                <w:sz w:val="22"/>
                <w:szCs w:val="22"/>
              </w:rPr>
            </w:pPr>
            <w:r w:rsidRPr="00B46CD6">
              <w:rPr>
                <w:sz w:val="22"/>
                <w:szCs w:val="22"/>
              </w:rPr>
              <w:t>-;a;b;f;c;d;e</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B0164" w14:textId="77777777" w:rsidR="00B46CD6" w:rsidRPr="00B46CD6" w:rsidRDefault="00B46CD6" w:rsidP="002C0305">
            <w:pPr>
              <w:rPr>
                <w:sz w:val="22"/>
                <w:szCs w:val="22"/>
              </w:rPr>
            </w:pPr>
            <w:r w:rsidRPr="00B46CD6">
              <w:rPr>
                <w:sz w:val="22"/>
                <w:szCs w:val="22"/>
              </w:rPr>
              <w:t>-;Less than 6 months ago;6-18 months ago;18 months to 3 years ago;3 years to 5 years ago;Over 5 years ago;Never</w:t>
            </w:r>
          </w:p>
        </w:tc>
      </w:tr>
      <w:tr w:rsidR="002C0305" w:rsidRPr="00B46CD6" w14:paraId="1C699DD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BD700F" w14:textId="77777777" w:rsidR="00B46CD6" w:rsidRPr="00B46CD6" w:rsidRDefault="00B46CD6" w:rsidP="002C0305">
            <w:pPr>
              <w:rPr>
                <w:sz w:val="22"/>
                <w:szCs w:val="22"/>
              </w:rPr>
            </w:pPr>
            <w:r w:rsidRPr="00B46CD6">
              <w:rPr>
                <w:sz w:val="22"/>
                <w:szCs w:val="22"/>
              </w:rPr>
              <w:t>26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80B091" w14:textId="77777777" w:rsidR="00B46CD6" w:rsidRPr="00B46CD6" w:rsidRDefault="00B46CD6" w:rsidP="002C0305">
            <w:pPr>
              <w:rPr>
                <w:sz w:val="22"/>
                <w:szCs w:val="22"/>
              </w:rPr>
            </w:pPr>
            <w:r w:rsidRPr="00B46CD6">
              <w:rPr>
                <w:sz w:val="22"/>
                <w:szCs w:val="22"/>
              </w:rPr>
              <w:t>Have you been hospitalized in the past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02583C" w14:textId="77777777" w:rsidR="00B46CD6" w:rsidRPr="00B46CD6" w:rsidRDefault="00B46CD6" w:rsidP="002C0305">
            <w:pPr>
              <w:rPr>
                <w:sz w:val="22"/>
                <w:szCs w:val="22"/>
              </w:rPr>
            </w:pPr>
            <w:r w:rsidRPr="00B46CD6">
              <w:rPr>
                <w:sz w:val="22"/>
                <w:szCs w:val="22"/>
              </w:rPr>
              <w:t>siho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FBA0E"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19722"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5FCA57"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26764" w14:textId="77777777" w:rsidR="00B46CD6" w:rsidRPr="00B46CD6" w:rsidRDefault="00B46CD6" w:rsidP="002C0305">
            <w:pPr>
              <w:rPr>
                <w:sz w:val="22"/>
                <w:szCs w:val="22"/>
              </w:rPr>
            </w:pPr>
            <w:r w:rsidRPr="00B46CD6">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51D81" w14:textId="77777777" w:rsidR="00B46CD6" w:rsidRPr="00B46CD6" w:rsidRDefault="00B46CD6" w:rsidP="002C0305">
            <w:pPr>
              <w:rPr>
                <w:sz w:val="22"/>
                <w:szCs w:val="22"/>
              </w:rPr>
            </w:pPr>
            <w:r w:rsidRPr="00B46CD6">
              <w:rPr>
                <w:sz w:val="22"/>
                <w:szCs w:val="22"/>
              </w:rPr>
              <w:t>No;Yes</w:t>
            </w:r>
          </w:p>
        </w:tc>
      </w:tr>
      <w:tr w:rsidR="002C0305" w:rsidRPr="00B46CD6" w14:paraId="3F55578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D992AF" w14:textId="77777777" w:rsidR="00B46CD6" w:rsidRPr="00B46CD6" w:rsidRDefault="00B46CD6" w:rsidP="002C0305">
            <w:pPr>
              <w:rPr>
                <w:sz w:val="22"/>
                <w:szCs w:val="22"/>
              </w:rPr>
            </w:pPr>
            <w:r w:rsidRPr="00B46CD6">
              <w:rPr>
                <w:sz w:val="22"/>
                <w:szCs w:val="22"/>
              </w:rPr>
              <w:t>27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DCF8ED" w14:textId="77777777" w:rsidR="00B46CD6" w:rsidRPr="00B46CD6" w:rsidRDefault="00B46CD6" w:rsidP="002C0305">
            <w:pPr>
              <w:rPr>
                <w:sz w:val="22"/>
                <w:szCs w:val="22"/>
              </w:rPr>
            </w:pPr>
            <w:r w:rsidRPr="00B46CD6">
              <w:rPr>
                <w:sz w:val="22"/>
                <w:szCs w:val="22"/>
              </w:rPr>
              <w:t>What were you hospitalized for in the past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465C29" w14:textId="77777777" w:rsidR="00B46CD6" w:rsidRPr="00B46CD6" w:rsidRDefault="00B46CD6" w:rsidP="002C0305">
            <w:pPr>
              <w:rPr>
                <w:sz w:val="22"/>
                <w:szCs w:val="22"/>
              </w:rPr>
            </w:pPr>
            <w:r w:rsidRPr="00B46CD6">
              <w:rPr>
                <w:sz w:val="22"/>
                <w:szCs w:val="22"/>
              </w:rPr>
              <w:t>sihow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4A765A"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AB0BEC"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54389"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CC0B3"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E97C60" w14:textId="77777777" w:rsidR="00B46CD6" w:rsidRPr="00B46CD6" w:rsidRDefault="00B46CD6" w:rsidP="002C0305">
            <w:pPr>
              <w:rPr>
                <w:sz w:val="22"/>
                <w:szCs w:val="22"/>
              </w:rPr>
            </w:pPr>
            <w:r w:rsidRPr="00B46CD6">
              <w:rPr>
                <w:sz w:val="22"/>
                <w:szCs w:val="22"/>
              </w:rPr>
              <w:t>For what?</w:t>
            </w:r>
          </w:p>
        </w:tc>
      </w:tr>
      <w:tr w:rsidR="002C0305" w:rsidRPr="00B46CD6" w14:paraId="6581FC54"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0C8C8C" w14:textId="77777777" w:rsidR="00B46CD6" w:rsidRPr="00B46CD6" w:rsidRDefault="00B46CD6" w:rsidP="002C0305">
            <w:pPr>
              <w:rPr>
                <w:sz w:val="22"/>
                <w:szCs w:val="22"/>
              </w:rPr>
            </w:pPr>
            <w:r w:rsidRPr="00B46CD6">
              <w:rPr>
                <w:sz w:val="22"/>
                <w:szCs w:val="22"/>
              </w:rPr>
              <w:t>28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78A5E9" w14:textId="77777777" w:rsidR="00B46CD6" w:rsidRPr="00B46CD6" w:rsidRDefault="00B46CD6" w:rsidP="002C0305">
            <w:pPr>
              <w:rPr>
                <w:sz w:val="22"/>
                <w:szCs w:val="22"/>
              </w:rPr>
            </w:pPr>
            <w:r w:rsidRPr="00B46CD6">
              <w:rPr>
                <w:sz w:val="22"/>
                <w:szCs w:val="22"/>
              </w:rPr>
              <w:t>What year were you hospitalized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81A752" w14:textId="77777777" w:rsidR="00B46CD6" w:rsidRPr="00B46CD6" w:rsidRDefault="00B46CD6" w:rsidP="002C0305">
            <w:pPr>
              <w:rPr>
                <w:sz w:val="22"/>
                <w:szCs w:val="22"/>
              </w:rPr>
            </w:pPr>
            <w:r w:rsidRPr="00B46CD6">
              <w:rPr>
                <w:sz w:val="22"/>
                <w:szCs w:val="22"/>
              </w:rPr>
              <w:t>sihod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FCE029"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069E7"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B70B2"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F5C32"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0BA91" w14:textId="77777777" w:rsidR="00B46CD6" w:rsidRPr="00B46CD6" w:rsidRDefault="00B46CD6" w:rsidP="002C0305">
            <w:pPr>
              <w:rPr>
                <w:sz w:val="22"/>
                <w:szCs w:val="22"/>
              </w:rPr>
            </w:pPr>
            <w:r w:rsidRPr="00B46CD6">
              <w:rPr>
                <w:sz w:val="22"/>
                <w:szCs w:val="22"/>
              </w:rPr>
              <w:t>YYYY</w:t>
            </w:r>
          </w:p>
        </w:tc>
      </w:tr>
      <w:tr w:rsidR="002C0305" w:rsidRPr="00B46CD6" w14:paraId="04FDB29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BA1070" w14:textId="77777777" w:rsidR="00B46CD6" w:rsidRPr="00B46CD6" w:rsidRDefault="00B46CD6" w:rsidP="002C0305">
            <w:pPr>
              <w:rPr>
                <w:sz w:val="22"/>
                <w:szCs w:val="22"/>
              </w:rPr>
            </w:pPr>
            <w:r w:rsidRPr="00B46CD6">
              <w:rPr>
                <w:sz w:val="22"/>
                <w:szCs w:val="22"/>
              </w:rPr>
              <w:t>29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156988" w14:textId="77777777" w:rsidR="00B46CD6" w:rsidRPr="00B46CD6" w:rsidRDefault="00B46CD6" w:rsidP="002C0305">
            <w:pPr>
              <w:rPr>
                <w:sz w:val="22"/>
                <w:szCs w:val="22"/>
              </w:rPr>
            </w:pPr>
            <w:r w:rsidRPr="00B46CD6">
              <w:rPr>
                <w:sz w:val="22"/>
                <w:szCs w:val="22"/>
              </w:rPr>
              <w:t>Where were you hospitalized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7E863C" w14:textId="77777777" w:rsidR="00B46CD6" w:rsidRPr="00B46CD6" w:rsidRDefault="00B46CD6" w:rsidP="002C0305">
            <w:pPr>
              <w:rPr>
                <w:sz w:val="22"/>
                <w:szCs w:val="22"/>
              </w:rPr>
            </w:pPr>
            <w:r w:rsidRPr="00B46CD6">
              <w:rPr>
                <w:sz w:val="22"/>
                <w:szCs w:val="22"/>
              </w:rPr>
              <w:t>sihol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F08124"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9717A5"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2FF6B"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BD639D"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A383A1" w14:textId="77777777" w:rsidR="00B46CD6" w:rsidRPr="00B46CD6" w:rsidRDefault="00B46CD6" w:rsidP="002C0305">
            <w:pPr>
              <w:rPr>
                <w:sz w:val="22"/>
                <w:szCs w:val="22"/>
              </w:rPr>
            </w:pPr>
            <w:r w:rsidRPr="00B46CD6">
              <w:rPr>
                <w:sz w:val="22"/>
                <w:szCs w:val="22"/>
              </w:rPr>
              <w:t>Where?</w:t>
            </w:r>
          </w:p>
        </w:tc>
      </w:tr>
      <w:tr w:rsidR="002C0305" w:rsidRPr="00B46CD6" w14:paraId="6AB403C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B95BD8" w14:textId="77777777" w:rsidR="00B46CD6" w:rsidRPr="00B46CD6" w:rsidRDefault="00B46CD6" w:rsidP="002C0305">
            <w:pPr>
              <w:rPr>
                <w:sz w:val="22"/>
                <w:szCs w:val="22"/>
              </w:rPr>
            </w:pPr>
            <w:r w:rsidRPr="00B46CD6">
              <w:rPr>
                <w:sz w:val="22"/>
                <w:szCs w:val="22"/>
              </w:rPr>
              <w:t>30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053327" w14:textId="77777777" w:rsidR="00B46CD6" w:rsidRPr="00B46CD6" w:rsidRDefault="00B46CD6" w:rsidP="002C0305">
            <w:pPr>
              <w:rPr>
                <w:sz w:val="22"/>
                <w:szCs w:val="22"/>
              </w:rPr>
            </w:pPr>
            <w:r w:rsidRPr="00B46CD6">
              <w:rPr>
                <w:sz w:val="22"/>
                <w:szCs w:val="22"/>
              </w:rPr>
              <w:t>Have you had a diagnosis of cancer in the past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883628" w14:textId="77777777" w:rsidR="00B46CD6" w:rsidRPr="00B46CD6" w:rsidRDefault="00B46CD6" w:rsidP="002C0305">
            <w:pPr>
              <w:rPr>
                <w:sz w:val="22"/>
                <w:szCs w:val="22"/>
              </w:rPr>
            </w:pPr>
            <w:r w:rsidRPr="00B46CD6">
              <w:rPr>
                <w:sz w:val="22"/>
                <w:szCs w:val="22"/>
              </w:rPr>
              <w:t>sicd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92984F"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A1199"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B20102"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DD8F2E" w14:textId="77777777" w:rsidR="00B46CD6" w:rsidRPr="00B46CD6" w:rsidRDefault="00B46CD6" w:rsidP="002C0305">
            <w:pPr>
              <w:rPr>
                <w:sz w:val="22"/>
                <w:szCs w:val="22"/>
              </w:rPr>
            </w:pPr>
            <w:r w:rsidRPr="00B46CD6">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CAAF4E" w14:textId="77777777" w:rsidR="00B46CD6" w:rsidRPr="00B46CD6" w:rsidRDefault="00B46CD6" w:rsidP="002C0305">
            <w:pPr>
              <w:rPr>
                <w:sz w:val="22"/>
                <w:szCs w:val="22"/>
              </w:rPr>
            </w:pPr>
            <w:r w:rsidRPr="00B46CD6">
              <w:rPr>
                <w:sz w:val="22"/>
                <w:szCs w:val="22"/>
              </w:rPr>
              <w:t>No;Yes</w:t>
            </w:r>
          </w:p>
        </w:tc>
      </w:tr>
      <w:tr w:rsidR="002C0305" w:rsidRPr="00B46CD6" w14:paraId="6505665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01A4DD" w14:textId="77777777" w:rsidR="00B46CD6" w:rsidRPr="00B46CD6" w:rsidRDefault="00B46CD6" w:rsidP="002C0305">
            <w:pPr>
              <w:rPr>
                <w:sz w:val="22"/>
                <w:szCs w:val="22"/>
              </w:rPr>
            </w:pPr>
            <w:r w:rsidRPr="00B46CD6">
              <w:rPr>
                <w:sz w:val="22"/>
                <w:szCs w:val="22"/>
              </w:rPr>
              <w:t>31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1E7546" w14:textId="77777777" w:rsidR="00B46CD6" w:rsidRPr="00B46CD6" w:rsidRDefault="00B46CD6" w:rsidP="002C0305">
            <w:pPr>
              <w:rPr>
                <w:sz w:val="22"/>
                <w:szCs w:val="22"/>
              </w:rPr>
            </w:pPr>
            <w:r w:rsidRPr="00B46CD6">
              <w:rPr>
                <w:sz w:val="22"/>
                <w:szCs w:val="22"/>
              </w:rPr>
              <w:t>What part of the body did you have cancer in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85C0BD" w14:textId="77777777" w:rsidR="00B46CD6" w:rsidRPr="00B46CD6" w:rsidRDefault="00B46CD6" w:rsidP="002C0305">
            <w:pPr>
              <w:rPr>
                <w:sz w:val="22"/>
                <w:szCs w:val="22"/>
              </w:rPr>
            </w:pPr>
            <w:r w:rsidRPr="00B46CD6">
              <w:rPr>
                <w:sz w:val="22"/>
                <w:szCs w:val="22"/>
              </w:rPr>
              <w:t>sicdl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00958" w14:textId="77777777" w:rsidR="00B46CD6" w:rsidRPr="00B46CD6" w:rsidRDefault="00B46CD6" w:rsidP="002C0305">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B36A62"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04FD47"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75782B" w14:textId="77777777" w:rsidR="00B46CD6" w:rsidRPr="00B46CD6" w:rsidRDefault="00B46CD6" w:rsidP="002C0305">
            <w:pPr>
              <w:rPr>
                <w:sz w:val="22"/>
                <w:szCs w:val="22"/>
              </w:rPr>
            </w:pPr>
            <w:r w:rsidRPr="00B46CD6">
              <w:rPr>
                <w:sz w:val="22"/>
                <w:szCs w:val="22"/>
              </w:rPr>
              <w:t>-;br;co;li;lu;ov;pa;pr;sk;st;ut;os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8FC856" w14:textId="77777777" w:rsidR="00B46CD6" w:rsidRPr="00B46CD6" w:rsidRDefault="00B46CD6" w:rsidP="002C0305">
            <w:pPr>
              <w:rPr>
                <w:sz w:val="22"/>
                <w:szCs w:val="22"/>
              </w:rPr>
            </w:pPr>
            <w:r w:rsidRPr="00B46CD6">
              <w:rPr>
                <w:sz w:val="22"/>
                <w:szCs w:val="22"/>
              </w:rPr>
              <w:t>-;Breast;Colon / rectum;Liver;Lung / bronchus;Ovary;Pancreas;Prostate;Skin;Stomach;Uterus;Other (specify)</w:t>
            </w:r>
          </w:p>
        </w:tc>
      </w:tr>
      <w:tr w:rsidR="002C0305" w:rsidRPr="00B46CD6" w14:paraId="6C04BC0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34861B" w14:textId="77777777" w:rsidR="00B46CD6" w:rsidRPr="00B46CD6" w:rsidRDefault="00B46CD6" w:rsidP="002C0305">
            <w:pPr>
              <w:rPr>
                <w:sz w:val="22"/>
                <w:szCs w:val="22"/>
              </w:rPr>
            </w:pPr>
            <w:r w:rsidRPr="00B46CD6">
              <w:rPr>
                <w:sz w:val="22"/>
                <w:szCs w:val="22"/>
              </w:rPr>
              <w:t>32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97381" w14:textId="77777777" w:rsidR="00B46CD6" w:rsidRPr="00B46CD6" w:rsidRDefault="00B46CD6" w:rsidP="002C0305">
            <w:pPr>
              <w:rPr>
                <w:sz w:val="22"/>
                <w:szCs w:val="22"/>
              </w:rPr>
            </w:pPr>
            <w:r w:rsidRPr="00B46CD6">
              <w:rPr>
                <w:sz w:val="22"/>
                <w:szCs w:val="22"/>
              </w:rPr>
              <w:t>What part of the body did you have cancer in -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A0F076" w14:textId="77777777" w:rsidR="00B46CD6" w:rsidRPr="00B46CD6" w:rsidRDefault="00B46CD6" w:rsidP="002C0305">
            <w:pPr>
              <w:rPr>
                <w:sz w:val="22"/>
                <w:szCs w:val="22"/>
              </w:rPr>
            </w:pPr>
            <w:r w:rsidRPr="00B46CD6">
              <w:rPr>
                <w:sz w:val="22"/>
                <w:szCs w:val="22"/>
              </w:rPr>
              <w:t>sicdls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35951D"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666DB"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C4B9EC"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1D6ED3"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315132" w14:textId="77777777" w:rsidR="00B46CD6" w:rsidRPr="00B46CD6" w:rsidRDefault="00B46CD6" w:rsidP="002C0305">
            <w:pPr>
              <w:rPr>
                <w:sz w:val="22"/>
                <w:szCs w:val="22"/>
              </w:rPr>
            </w:pPr>
            <w:r w:rsidRPr="00B46CD6">
              <w:rPr>
                <w:sz w:val="22"/>
                <w:szCs w:val="22"/>
              </w:rPr>
              <w:t>Other?</w:t>
            </w:r>
          </w:p>
        </w:tc>
      </w:tr>
      <w:tr w:rsidR="002C0305" w:rsidRPr="00B46CD6" w14:paraId="0A1A24C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AD988F" w14:textId="77777777" w:rsidR="00B46CD6" w:rsidRPr="00B46CD6" w:rsidRDefault="00B46CD6" w:rsidP="002C0305">
            <w:pPr>
              <w:rPr>
                <w:sz w:val="22"/>
                <w:szCs w:val="22"/>
              </w:rPr>
            </w:pPr>
            <w:r w:rsidRPr="00B46CD6">
              <w:rPr>
                <w:sz w:val="22"/>
                <w:szCs w:val="22"/>
              </w:rPr>
              <w:t>33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C254ED" w14:textId="77777777" w:rsidR="00B46CD6" w:rsidRPr="00B46CD6" w:rsidRDefault="00B46CD6" w:rsidP="002C0305">
            <w:pPr>
              <w:rPr>
                <w:sz w:val="22"/>
                <w:szCs w:val="22"/>
              </w:rPr>
            </w:pPr>
            <w:r w:rsidRPr="00B46CD6">
              <w:rPr>
                <w:sz w:val="22"/>
                <w:szCs w:val="22"/>
              </w:rPr>
              <w:t>When were you diagnosed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10408" w14:textId="77777777" w:rsidR="00B46CD6" w:rsidRPr="00B46CD6" w:rsidRDefault="00B46CD6" w:rsidP="002C0305">
            <w:pPr>
              <w:rPr>
                <w:sz w:val="22"/>
                <w:szCs w:val="22"/>
              </w:rPr>
            </w:pPr>
            <w:r w:rsidRPr="00B46CD6">
              <w:rPr>
                <w:sz w:val="22"/>
                <w:szCs w:val="22"/>
              </w:rPr>
              <w:t>sicdd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446B2B"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D0164F"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48553"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ABBCEF"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7BF95D" w14:textId="77777777" w:rsidR="00B46CD6" w:rsidRPr="00B46CD6" w:rsidRDefault="00B46CD6" w:rsidP="002C0305">
            <w:pPr>
              <w:rPr>
                <w:sz w:val="22"/>
                <w:szCs w:val="22"/>
              </w:rPr>
            </w:pPr>
            <w:r w:rsidRPr="00B46CD6">
              <w:rPr>
                <w:sz w:val="22"/>
                <w:szCs w:val="22"/>
              </w:rPr>
              <w:t>When were you diagnosed?</w:t>
            </w:r>
          </w:p>
        </w:tc>
      </w:tr>
      <w:tr w:rsidR="002C0305" w:rsidRPr="00B46CD6" w14:paraId="27C758C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019E6B" w14:textId="77777777" w:rsidR="00B46CD6" w:rsidRPr="00B46CD6" w:rsidRDefault="00B46CD6" w:rsidP="002C0305">
            <w:pPr>
              <w:rPr>
                <w:sz w:val="22"/>
                <w:szCs w:val="22"/>
              </w:rPr>
            </w:pPr>
            <w:r w:rsidRPr="00B46CD6">
              <w:rPr>
                <w:sz w:val="22"/>
                <w:szCs w:val="22"/>
              </w:rPr>
              <w:t>34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272438" w14:textId="77777777" w:rsidR="00B46CD6" w:rsidRPr="00B46CD6" w:rsidRDefault="00B46CD6" w:rsidP="002C0305">
            <w:pPr>
              <w:rPr>
                <w:sz w:val="22"/>
                <w:szCs w:val="22"/>
              </w:rPr>
            </w:pPr>
            <w:r w:rsidRPr="00B46CD6">
              <w:rPr>
                <w:sz w:val="22"/>
                <w:szCs w:val="22"/>
              </w:rPr>
              <w:t>If lung cancer has been diagnosed, have you had surgery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55EC6" w14:textId="77777777" w:rsidR="00B46CD6" w:rsidRPr="00B46CD6" w:rsidRDefault="00B46CD6" w:rsidP="002C0305">
            <w:pPr>
              <w:rPr>
                <w:sz w:val="22"/>
                <w:szCs w:val="22"/>
              </w:rPr>
            </w:pPr>
            <w:r w:rsidRPr="00B46CD6">
              <w:rPr>
                <w:sz w:val="22"/>
                <w:szCs w:val="22"/>
              </w:rPr>
              <w:t>silcs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19105"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54469"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E3096"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4AA610" w14:textId="77777777" w:rsidR="00B46CD6" w:rsidRPr="00B46CD6" w:rsidRDefault="00B46CD6" w:rsidP="002C0305">
            <w:pPr>
              <w:rPr>
                <w:sz w:val="22"/>
                <w:szCs w:val="22"/>
              </w:rPr>
            </w:pPr>
            <w:r w:rsidRPr="00B46CD6">
              <w:rPr>
                <w:sz w:val="22"/>
                <w:szCs w:val="22"/>
              </w:rPr>
              <w:t>n;y;o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176CD" w14:textId="77777777" w:rsidR="00B46CD6" w:rsidRPr="00B46CD6" w:rsidRDefault="00B46CD6" w:rsidP="002C0305">
            <w:pPr>
              <w:rPr>
                <w:sz w:val="22"/>
                <w:szCs w:val="22"/>
              </w:rPr>
            </w:pPr>
            <w:r w:rsidRPr="00B46CD6">
              <w:rPr>
                <w:sz w:val="22"/>
                <w:szCs w:val="22"/>
              </w:rPr>
              <w:t>No;Yes;N/A</w:t>
            </w:r>
          </w:p>
        </w:tc>
      </w:tr>
      <w:tr w:rsidR="002C0305" w:rsidRPr="00B46CD6" w14:paraId="6ABEAAA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A5E758" w14:textId="77777777" w:rsidR="00B46CD6" w:rsidRPr="00B46CD6" w:rsidRDefault="00B46CD6" w:rsidP="002C0305">
            <w:pPr>
              <w:rPr>
                <w:sz w:val="22"/>
                <w:szCs w:val="22"/>
              </w:rPr>
            </w:pPr>
            <w:r w:rsidRPr="00B46CD6">
              <w:rPr>
                <w:sz w:val="22"/>
                <w:szCs w:val="22"/>
              </w:rPr>
              <w:t>35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A8EA04" w14:textId="77777777" w:rsidR="00B46CD6" w:rsidRPr="00B46CD6" w:rsidRDefault="00B46CD6" w:rsidP="002C0305">
            <w:pPr>
              <w:rPr>
                <w:sz w:val="22"/>
                <w:szCs w:val="22"/>
              </w:rPr>
            </w:pPr>
            <w:r w:rsidRPr="00B46CD6">
              <w:rPr>
                <w:sz w:val="22"/>
                <w:szCs w:val="22"/>
              </w:rPr>
              <w:t>When did you have surgery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268D7F" w14:textId="77777777" w:rsidR="00B46CD6" w:rsidRPr="00B46CD6" w:rsidRDefault="00B46CD6" w:rsidP="002C0305">
            <w:pPr>
              <w:rPr>
                <w:sz w:val="22"/>
                <w:szCs w:val="22"/>
              </w:rPr>
            </w:pPr>
            <w:r w:rsidRPr="00B46CD6">
              <w:rPr>
                <w:sz w:val="22"/>
                <w:szCs w:val="22"/>
              </w:rPr>
              <w:t>silcsd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F0625"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B9E73"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A4F8F"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BAFA1E"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1A15B0" w14:textId="77777777" w:rsidR="00B46CD6" w:rsidRPr="00B46CD6" w:rsidRDefault="00B46CD6" w:rsidP="002C0305">
            <w:pPr>
              <w:rPr>
                <w:sz w:val="22"/>
                <w:szCs w:val="22"/>
              </w:rPr>
            </w:pPr>
            <w:r w:rsidRPr="00B46CD6">
              <w:rPr>
                <w:sz w:val="22"/>
                <w:szCs w:val="22"/>
              </w:rPr>
              <w:t>When?</w:t>
            </w:r>
          </w:p>
        </w:tc>
      </w:tr>
      <w:tr w:rsidR="002C0305" w:rsidRPr="00B46CD6" w14:paraId="003DFEE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A668FE" w14:textId="77777777" w:rsidR="00B46CD6" w:rsidRPr="00B46CD6" w:rsidRDefault="00B46CD6" w:rsidP="002C0305">
            <w:pPr>
              <w:rPr>
                <w:sz w:val="22"/>
                <w:szCs w:val="22"/>
              </w:rPr>
            </w:pPr>
            <w:r w:rsidRPr="00B46CD6">
              <w:rPr>
                <w:sz w:val="22"/>
                <w:szCs w:val="22"/>
              </w:rPr>
              <w:t>36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16B051" w14:textId="77777777" w:rsidR="00B46CD6" w:rsidRPr="00B46CD6" w:rsidRDefault="00B46CD6" w:rsidP="002C0305">
            <w:pPr>
              <w:rPr>
                <w:sz w:val="22"/>
                <w:szCs w:val="22"/>
              </w:rPr>
            </w:pPr>
            <w:r w:rsidRPr="00B46CD6">
              <w:rPr>
                <w:sz w:val="22"/>
                <w:szCs w:val="22"/>
              </w:rPr>
              <w:t>Where did you have surgery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6D74F" w14:textId="77777777" w:rsidR="00B46CD6" w:rsidRPr="00B46CD6" w:rsidRDefault="00B46CD6" w:rsidP="002C0305">
            <w:pPr>
              <w:rPr>
                <w:sz w:val="22"/>
                <w:szCs w:val="22"/>
              </w:rPr>
            </w:pPr>
            <w:r w:rsidRPr="00B46CD6">
              <w:rPr>
                <w:sz w:val="22"/>
                <w:szCs w:val="22"/>
              </w:rPr>
              <w:t>silcsl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2EE144"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84D94E"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913285"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4BE01B"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E11060" w14:textId="77777777" w:rsidR="00B46CD6" w:rsidRPr="00B46CD6" w:rsidRDefault="00B46CD6" w:rsidP="002C0305">
            <w:pPr>
              <w:rPr>
                <w:sz w:val="22"/>
                <w:szCs w:val="22"/>
              </w:rPr>
            </w:pPr>
            <w:r w:rsidRPr="00B46CD6">
              <w:rPr>
                <w:sz w:val="22"/>
                <w:szCs w:val="22"/>
              </w:rPr>
              <w:t>Where?</w:t>
            </w:r>
          </w:p>
        </w:tc>
      </w:tr>
      <w:tr w:rsidR="002C0305" w:rsidRPr="00B46CD6" w14:paraId="61550E2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69B1F2" w14:textId="77777777" w:rsidR="00B46CD6" w:rsidRPr="00B46CD6" w:rsidRDefault="00B46CD6" w:rsidP="002C0305">
            <w:pPr>
              <w:rPr>
                <w:sz w:val="22"/>
                <w:szCs w:val="22"/>
              </w:rPr>
            </w:pPr>
            <w:r w:rsidRPr="00B46CD6">
              <w:rPr>
                <w:sz w:val="22"/>
                <w:szCs w:val="22"/>
              </w:rPr>
              <w:t>37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DC87AE" w14:textId="77777777" w:rsidR="00B46CD6" w:rsidRPr="00B46CD6" w:rsidRDefault="00B46CD6" w:rsidP="002C0305">
            <w:pPr>
              <w:rPr>
                <w:sz w:val="22"/>
                <w:szCs w:val="22"/>
              </w:rPr>
            </w:pPr>
            <w:r w:rsidRPr="00B46CD6">
              <w:rPr>
                <w:sz w:val="22"/>
                <w:szCs w:val="22"/>
              </w:rPr>
              <w:t>If a lung cancer has been removed, is there evidence of a recurrance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4DDC41" w14:textId="77777777" w:rsidR="00B46CD6" w:rsidRPr="00B46CD6" w:rsidRDefault="00B46CD6" w:rsidP="002C0305">
            <w:pPr>
              <w:rPr>
                <w:sz w:val="22"/>
                <w:szCs w:val="22"/>
              </w:rPr>
            </w:pPr>
            <w:r w:rsidRPr="00B46CD6">
              <w:rPr>
                <w:sz w:val="22"/>
                <w:szCs w:val="22"/>
              </w:rPr>
              <w:t>sier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76C60"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572A5"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C0C22"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A2AAD" w14:textId="77777777" w:rsidR="00B46CD6" w:rsidRPr="00B46CD6" w:rsidRDefault="00B46CD6" w:rsidP="002C0305">
            <w:pPr>
              <w:rPr>
                <w:sz w:val="22"/>
                <w:szCs w:val="22"/>
              </w:rPr>
            </w:pPr>
            <w:r w:rsidRPr="00B46CD6">
              <w:rPr>
                <w:sz w:val="22"/>
                <w:szCs w:val="22"/>
              </w:rPr>
              <w:t>n;y;o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93FCC5" w14:textId="77777777" w:rsidR="00B46CD6" w:rsidRPr="00B46CD6" w:rsidRDefault="00B46CD6" w:rsidP="002C0305">
            <w:pPr>
              <w:rPr>
                <w:sz w:val="22"/>
                <w:szCs w:val="22"/>
              </w:rPr>
            </w:pPr>
            <w:r w:rsidRPr="00B46CD6">
              <w:rPr>
                <w:sz w:val="22"/>
                <w:szCs w:val="22"/>
              </w:rPr>
              <w:t>No;Yes;N/A</w:t>
            </w:r>
          </w:p>
        </w:tc>
      </w:tr>
      <w:tr w:rsidR="002C0305" w:rsidRPr="00B46CD6" w14:paraId="413F35CB"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0D8A86" w14:textId="77777777" w:rsidR="00B46CD6" w:rsidRPr="00B46CD6" w:rsidRDefault="00B46CD6" w:rsidP="002C0305">
            <w:pPr>
              <w:rPr>
                <w:sz w:val="22"/>
                <w:szCs w:val="22"/>
              </w:rPr>
            </w:pPr>
            <w:r w:rsidRPr="00B46CD6">
              <w:rPr>
                <w:sz w:val="22"/>
                <w:szCs w:val="22"/>
              </w:rPr>
              <w:t>38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7F6AA" w14:textId="77777777" w:rsidR="00B46CD6" w:rsidRPr="00B46CD6" w:rsidRDefault="00B46CD6" w:rsidP="002C0305">
            <w:pPr>
              <w:rPr>
                <w:sz w:val="22"/>
                <w:szCs w:val="22"/>
              </w:rPr>
            </w:pPr>
            <w:r w:rsidRPr="00B46CD6">
              <w:rPr>
                <w:sz w:val="22"/>
                <w:szCs w:val="22"/>
              </w:rPr>
              <w:t>If a lung cancer has been removed, is there evidence of recurrence?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0EDC9B" w14:textId="77777777" w:rsidR="00B46CD6" w:rsidRPr="00B46CD6" w:rsidRDefault="00B46CD6" w:rsidP="002C0305">
            <w:pPr>
              <w:rPr>
                <w:sz w:val="22"/>
                <w:szCs w:val="22"/>
              </w:rPr>
            </w:pPr>
            <w:r w:rsidRPr="00B46CD6">
              <w:rPr>
                <w:sz w:val="22"/>
                <w:szCs w:val="22"/>
              </w:rPr>
              <w:t>sierd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20219"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87401C"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B379DE"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5711B0"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E7730" w14:textId="77777777" w:rsidR="00B46CD6" w:rsidRPr="00B46CD6" w:rsidRDefault="00B46CD6" w:rsidP="002C0305">
            <w:pPr>
              <w:rPr>
                <w:sz w:val="22"/>
                <w:szCs w:val="22"/>
              </w:rPr>
            </w:pPr>
            <w:r w:rsidRPr="00B46CD6">
              <w:rPr>
                <w:sz w:val="22"/>
                <w:szCs w:val="22"/>
              </w:rPr>
              <w:t>Describe</w:t>
            </w:r>
          </w:p>
        </w:tc>
      </w:tr>
      <w:tr w:rsidR="002C0305" w:rsidRPr="00B46CD6" w14:paraId="5AC7EC1F"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FF7FEB" w14:textId="77777777" w:rsidR="00B46CD6" w:rsidRPr="00B46CD6" w:rsidRDefault="00B46CD6" w:rsidP="002C0305">
            <w:pPr>
              <w:rPr>
                <w:sz w:val="22"/>
                <w:szCs w:val="22"/>
              </w:rPr>
            </w:pPr>
            <w:r w:rsidRPr="00B46CD6">
              <w:rPr>
                <w:sz w:val="22"/>
                <w:szCs w:val="22"/>
              </w:rPr>
              <w:t>39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DB25AC" w14:textId="77777777" w:rsidR="00B46CD6" w:rsidRPr="00B46CD6" w:rsidRDefault="00B46CD6" w:rsidP="002C0305">
            <w:pPr>
              <w:rPr>
                <w:sz w:val="22"/>
                <w:szCs w:val="22"/>
              </w:rPr>
            </w:pPr>
            <w:r w:rsidRPr="00B46CD6">
              <w:rPr>
                <w:sz w:val="22"/>
                <w:szCs w:val="22"/>
              </w:rPr>
              <w:t>Over the past month, have you smoked cigarettes at all, even a puff</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412660" w14:textId="77777777" w:rsidR="00B46CD6" w:rsidRPr="00B46CD6" w:rsidRDefault="00B46CD6" w:rsidP="002C0305">
            <w:pPr>
              <w:rPr>
                <w:sz w:val="22"/>
                <w:szCs w:val="22"/>
              </w:rPr>
            </w:pPr>
            <w:r w:rsidRPr="00B46CD6">
              <w:rPr>
                <w:sz w:val="22"/>
                <w:szCs w:val="22"/>
              </w:rPr>
              <w:t>sisa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A2A7C"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CA964"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B5312"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EA90A" w14:textId="77777777" w:rsidR="00B46CD6" w:rsidRPr="00B46CD6" w:rsidRDefault="00B46CD6" w:rsidP="002C0305">
            <w:pPr>
              <w:rPr>
                <w:sz w:val="22"/>
                <w:szCs w:val="22"/>
              </w:rPr>
            </w:pPr>
            <w:r w:rsidRPr="00B46CD6">
              <w:rPr>
                <w:sz w:val="22"/>
                <w:szCs w:val="22"/>
              </w:rPr>
              <w:t>n;y;o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47B3C1" w14:textId="77777777" w:rsidR="00B46CD6" w:rsidRPr="00B46CD6" w:rsidRDefault="00B46CD6" w:rsidP="002C0305">
            <w:pPr>
              <w:rPr>
                <w:sz w:val="22"/>
                <w:szCs w:val="22"/>
              </w:rPr>
            </w:pPr>
            <w:r w:rsidRPr="00B46CD6">
              <w:rPr>
                <w:sz w:val="22"/>
                <w:szCs w:val="22"/>
              </w:rPr>
              <w:t>No;Yes;Never smoked</w:t>
            </w:r>
          </w:p>
        </w:tc>
      </w:tr>
      <w:tr w:rsidR="002C0305" w:rsidRPr="00B46CD6" w14:paraId="22C9CD4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BA4897" w14:textId="77777777" w:rsidR="00B46CD6" w:rsidRPr="00B46CD6" w:rsidRDefault="00B46CD6" w:rsidP="002C0305">
            <w:pPr>
              <w:rPr>
                <w:sz w:val="22"/>
                <w:szCs w:val="22"/>
              </w:rPr>
            </w:pPr>
            <w:r w:rsidRPr="00B46CD6">
              <w:rPr>
                <w:sz w:val="22"/>
                <w:szCs w:val="22"/>
              </w:rPr>
              <w:t>40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7F8ED6" w14:textId="77777777" w:rsidR="00B46CD6" w:rsidRPr="00B46CD6" w:rsidRDefault="00B46CD6" w:rsidP="002C0305">
            <w:pPr>
              <w:rPr>
                <w:sz w:val="22"/>
                <w:szCs w:val="22"/>
              </w:rPr>
            </w:pPr>
            <w:r w:rsidRPr="00B46CD6">
              <w:rPr>
                <w:sz w:val="22"/>
                <w:szCs w:val="22"/>
              </w:rPr>
              <w:t>On average, on how many days per week are you currently smoking cigarettes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79A9B" w14:textId="77777777" w:rsidR="00B46CD6" w:rsidRPr="00B46CD6" w:rsidRDefault="00B46CD6" w:rsidP="002C0305">
            <w:pPr>
              <w:rPr>
                <w:sz w:val="22"/>
                <w:szCs w:val="22"/>
              </w:rPr>
            </w:pPr>
            <w:r w:rsidRPr="00B46CD6">
              <w:rPr>
                <w:sz w:val="22"/>
                <w:szCs w:val="22"/>
              </w:rPr>
              <w:t>sidpw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317AE"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05338" w14:textId="77777777" w:rsidR="00B46CD6" w:rsidRPr="00B46CD6" w:rsidRDefault="00B46CD6" w:rsidP="002C0305">
            <w:pPr>
              <w:rPr>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053921"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D59C9"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1A7A11" w14:textId="77777777" w:rsidR="00B46CD6" w:rsidRPr="00B46CD6" w:rsidRDefault="00B46CD6" w:rsidP="002C0305">
            <w:pPr>
              <w:rPr>
                <w:sz w:val="22"/>
                <w:szCs w:val="22"/>
              </w:rPr>
            </w:pPr>
            <w:r w:rsidRPr="00B46CD6">
              <w:rPr>
                <w:sz w:val="22"/>
                <w:szCs w:val="22"/>
              </w:rPr>
              <w:t>self-help material (e.g., brochure, cessation website)</w:t>
            </w:r>
          </w:p>
        </w:tc>
      </w:tr>
      <w:tr w:rsidR="002C0305" w:rsidRPr="00B46CD6" w14:paraId="0D7B060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D59E66" w14:textId="77777777" w:rsidR="00B46CD6" w:rsidRPr="00B46CD6" w:rsidRDefault="00B46CD6" w:rsidP="002C0305">
            <w:pPr>
              <w:rPr>
                <w:sz w:val="22"/>
                <w:szCs w:val="22"/>
              </w:rPr>
            </w:pPr>
            <w:r w:rsidRPr="00B46CD6">
              <w:rPr>
                <w:sz w:val="22"/>
                <w:szCs w:val="22"/>
              </w:rPr>
              <w:t>41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2A74F6" w14:textId="77777777" w:rsidR="00B46CD6" w:rsidRPr="00B46CD6" w:rsidRDefault="00B46CD6" w:rsidP="002C0305">
            <w:pPr>
              <w:rPr>
                <w:sz w:val="22"/>
                <w:szCs w:val="22"/>
              </w:rPr>
            </w:pPr>
            <w:r w:rsidRPr="00B46CD6">
              <w:rPr>
                <w:sz w:val="22"/>
                <w:szCs w:val="22"/>
              </w:rPr>
              <w:t>On average, on the days that you are smoking cigarettes, how many packs of cigarettes are you currently smoking per day (PPD)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D5ED44" w14:textId="77777777" w:rsidR="00B46CD6" w:rsidRPr="00B46CD6" w:rsidRDefault="00B46CD6" w:rsidP="002C0305">
            <w:pPr>
              <w:rPr>
                <w:sz w:val="22"/>
                <w:szCs w:val="22"/>
              </w:rPr>
            </w:pPr>
            <w:r w:rsidRPr="00B46CD6">
              <w:rPr>
                <w:sz w:val="22"/>
                <w:szCs w:val="22"/>
              </w:rPr>
              <w:t>sippd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FC12C1"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87A24"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226CA7"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AF17A3"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2AA14E" w14:textId="77777777" w:rsidR="00B46CD6" w:rsidRPr="00B46CD6" w:rsidRDefault="00B46CD6" w:rsidP="002C0305">
            <w:pPr>
              <w:rPr>
                <w:sz w:val="22"/>
                <w:szCs w:val="22"/>
              </w:rPr>
            </w:pPr>
          </w:p>
        </w:tc>
      </w:tr>
      <w:tr w:rsidR="002C0305" w:rsidRPr="00B46CD6" w14:paraId="6E8DE2B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A3FCF6" w14:textId="77777777" w:rsidR="00B46CD6" w:rsidRPr="00B46CD6" w:rsidRDefault="00B46CD6" w:rsidP="002C0305">
            <w:pPr>
              <w:rPr>
                <w:sz w:val="22"/>
                <w:szCs w:val="22"/>
              </w:rPr>
            </w:pPr>
            <w:r w:rsidRPr="00B46CD6">
              <w:rPr>
                <w:sz w:val="22"/>
                <w:szCs w:val="22"/>
              </w:rPr>
              <w:t>42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2C33DA" w14:textId="77777777" w:rsidR="00B46CD6" w:rsidRPr="00B46CD6" w:rsidRDefault="00B46CD6" w:rsidP="002C0305">
            <w:pPr>
              <w:rPr>
                <w:sz w:val="22"/>
                <w:szCs w:val="22"/>
              </w:rPr>
            </w:pPr>
            <w:r w:rsidRPr="00B46CD6">
              <w:rPr>
                <w:sz w:val="22"/>
                <w:szCs w:val="22"/>
              </w:rPr>
              <w:t>When was the date of your last cigarette - day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CDD471" w14:textId="77777777" w:rsidR="00B46CD6" w:rsidRPr="00B46CD6" w:rsidRDefault="00B46CD6" w:rsidP="002C0305">
            <w:pPr>
              <w:rPr>
                <w:sz w:val="22"/>
                <w:szCs w:val="22"/>
              </w:rPr>
            </w:pPr>
            <w:r w:rsidRPr="00B46CD6">
              <w:rPr>
                <w:sz w:val="22"/>
                <w:szCs w:val="22"/>
              </w:rPr>
              <w:t>sidlcd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BA6E6" w14:textId="77777777" w:rsidR="00B46CD6" w:rsidRPr="00B46CD6" w:rsidRDefault="00B46CD6" w:rsidP="002C0305">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EBA12"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50966"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6651F" w14:textId="77777777" w:rsidR="00B46CD6" w:rsidRPr="00B46CD6" w:rsidRDefault="00B46CD6" w:rsidP="002C0305">
            <w:pPr>
              <w:rPr>
                <w:sz w:val="22"/>
                <w:szCs w:val="22"/>
              </w:rPr>
            </w:pPr>
            <w:r w:rsidRPr="00B46CD6">
              <w:rPr>
                <w:sz w:val="22"/>
                <w:szCs w:val="22"/>
              </w:rPr>
              <w:t>1;2;3;4;5;6;7;8;9;10;11;12;13;14;15;16;17;18;19;20;21;22;23;24;25;26;27;28;29;30;31</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232A6" w14:textId="77777777" w:rsidR="00B46CD6" w:rsidRPr="00B46CD6" w:rsidRDefault="00B46CD6" w:rsidP="002C0305">
            <w:pPr>
              <w:rPr>
                <w:sz w:val="22"/>
                <w:szCs w:val="22"/>
              </w:rPr>
            </w:pPr>
            <w:r w:rsidRPr="00B46CD6">
              <w:rPr>
                <w:sz w:val="22"/>
                <w:szCs w:val="22"/>
              </w:rPr>
              <w:t>1;2;3;4;5;6;7;8;9;10;11;12;13;14;15;16;17;18;19;20;21;22;23;24;25;26;27;28;29;30;31</w:t>
            </w:r>
          </w:p>
        </w:tc>
      </w:tr>
      <w:tr w:rsidR="002C0305" w:rsidRPr="00B46CD6" w14:paraId="30F332A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3F9392" w14:textId="77777777" w:rsidR="00B46CD6" w:rsidRPr="00B46CD6" w:rsidRDefault="00B46CD6" w:rsidP="002C0305">
            <w:pPr>
              <w:rPr>
                <w:sz w:val="22"/>
                <w:szCs w:val="22"/>
              </w:rPr>
            </w:pPr>
            <w:r w:rsidRPr="00B46CD6">
              <w:rPr>
                <w:sz w:val="22"/>
                <w:szCs w:val="22"/>
              </w:rPr>
              <w:t>43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0D2314" w14:textId="77777777" w:rsidR="00B46CD6" w:rsidRPr="00B46CD6" w:rsidRDefault="00B46CD6" w:rsidP="002C0305">
            <w:pPr>
              <w:rPr>
                <w:sz w:val="22"/>
                <w:szCs w:val="22"/>
              </w:rPr>
            </w:pPr>
            <w:r w:rsidRPr="00B46CD6">
              <w:rPr>
                <w:sz w:val="22"/>
                <w:szCs w:val="22"/>
              </w:rPr>
              <w:t>When was the date of your last cigarette - month</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078457" w14:textId="77777777" w:rsidR="00B46CD6" w:rsidRPr="00B46CD6" w:rsidRDefault="00B46CD6" w:rsidP="002C0305">
            <w:pPr>
              <w:rPr>
                <w:sz w:val="22"/>
                <w:szCs w:val="22"/>
              </w:rPr>
            </w:pPr>
            <w:r w:rsidRPr="00B46CD6">
              <w:rPr>
                <w:sz w:val="22"/>
                <w:szCs w:val="22"/>
              </w:rPr>
              <w:t>sidlcm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6CE1C8" w14:textId="77777777" w:rsidR="00B46CD6" w:rsidRPr="00B46CD6" w:rsidRDefault="00B46CD6" w:rsidP="002C0305">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1EB03E"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BF44C"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7BCCE" w14:textId="77777777" w:rsidR="00B46CD6" w:rsidRPr="00B46CD6" w:rsidRDefault="00B46CD6" w:rsidP="002C0305">
            <w:pPr>
              <w:rPr>
                <w:sz w:val="22"/>
                <w:szCs w:val="22"/>
              </w:rPr>
            </w:pPr>
            <w:r w:rsidRPr="00B46CD6">
              <w:rPr>
                <w:sz w:val="22"/>
                <w:szCs w:val="22"/>
              </w:rPr>
              <w:t>1;2;3;4;5;6;7;8;9;10;11;12</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D329B1" w14:textId="77777777" w:rsidR="00B46CD6" w:rsidRPr="00B46CD6" w:rsidRDefault="00B46CD6" w:rsidP="002C0305">
            <w:pPr>
              <w:rPr>
                <w:sz w:val="22"/>
                <w:szCs w:val="22"/>
              </w:rPr>
            </w:pPr>
            <w:r w:rsidRPr="00B46CD6">
              <w:rPr>
                <w:sz w:val="22"/>
                <w:szCs w:val="22"/>
              </w:rPr>
              <w:t>Jan;Feb;Mar;Apr;May;Jun;Jul;Aug;Sep;Oct;Nov;Dec</w:t>
            </w:r>
          </w:p>
        </w:tc>
      </w:tr>
      <w:tr w:rsidR="002C0305" w:rsidRPr="00B46CD6" w14:paraId="3A9A8E0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EA47B1" w14:textId="77777777" w:rsidR="00B46CD6" w:rsidRPr="00B46CD6" w:rsidRDefault="00B46CD6" w:rsidP="002C0305">
            <w:pPr>
              <w:rPr>
                <w:sz w:val="22"/>
                <w:szCs w:val="22"/>
              </w:rPr>
            </w:pPr>
            <w:r w:rsidRPr="00B46CD6">
              <w:rPr>
                <w:sz w:val="22"/>
                <w:szCs w:val="22"/>
              </w:rPr>
              <w:t>44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CD3F25" w14:textId="77777777" w:rsidR="00B46CD6" w:rsidRPr="00B46CD6" w:rsidRDefault="00B46CD6" w:rsidP="002C0305">
            <w:pPr>
              <w:rPr>
                <w:sz w:val="22"/>
                <w:szCs w:val="22"/>
              </w:rPr>
            </w:pPr>
            <w:r w:rsidRPr="00B46CD6">
              <w:rPr>
                <w:sz w:val="22"/>
                <w:szCs w:val="22"/>
              </w:rPr>
              <w:t>When was the date of your last cigarette-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FC535E" w14:textId="77777777" w:rsidR="00B46CD6" w:rsidRPr="00B46CD6" w:rsidRDefault="00B46CD6" w:rsidP="002C0305">
            <w:pPr>
              <w:rPr>
                <w:sz w:val="22"/>
                <w:szCs w:val="22"/>
              </w:rPr>
            </w:pPr>
            <w:r w:rsidRPr="00B46CD6">
              <w:rPr>
                <w:sz w:val="22"/>
                <w:szCs w:val="22"/>
              </w:rPr>
              <w:t>sidlcy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730B1"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3AD38"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094303"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5CCC17"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E6DE3" w14:textId="77777777" w:rsidR="00B46CD6" w:rsidRPr="00B46CD6" w:rsidRDefault="00B46CD6" w:rsidP="002C0305">
            <w:pPr>
              <w:rPr>
                <w:sz w:val="22"/>
                <w:szCs w:val="22"/>
              </w:rPr>
            </w:pPr>
            <w:r w:rsidRPr="00B46CD6">
              <w:rPr>
                <w:sz w:val="22"/>
                <w:szCs w:val="22"/>
              </w:rPr>
              <w:t>YYYY</w:t>
            </w:r>
          </w:p>
        </w:tc>
      </w:tr>
      <w:tr w:rsidR="002C0305" w:rsidRPr="00B46CD6" w14:paraId="6581F850"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46B5F9" w14:textId="77777777" w:rsidR="00B46CD6" w:rsidRPr="00B46CD6" w:rsidRDefault="00B46CD6" w:rsidP="002C0305">
            <w:pPr>
              <w:rPr>
                <w:sz w:val="22"/>
                <w:szCs w:val="22"/>
              </w:rPr>
            </w:pPr>
            <w:r w:rsidRPr="00B46CD6">
              <w:rPr>
                <w:sz w:val="22"/>
                <w:szCs w:val="22"/>
              </w:rPr>
              <w:t>45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BFE3BA" w14:textId="77777777" w:rsidR="00B46CD6" w:rsidRPr="00B46CD6" w:rsidRDefault="00B46CD6" w:rsidP="002C0305">
            <w:pPr>
              <w:rPr>
                <w:sz w:val="22"/>
                <w:szCs w:val="22"/>
              </w:rPr>
            </w:pPr>
            <w:r w:rsidRPr="00B46CD6">
              <w:rPr>
                <w:sz w:val="22"/>
                <w:szCs w:val="22"/>
              </w:rPr>
              <w:t>Since your prior CT scan, have you ever tried to quit smoking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04157" w14:textId="77777777" w:rsidR="00B46CD6" w:rsidRPr="00B46CD6" w:rsidRDefault="00B46CD6" w:rsidP="002C0305">
            <w:pPr>
              <w:rPr>
                <w:sz w:val="22"/>
                <w:szCs w:val="22"/>
              </w:rPr>
            </w:pPr>
            <w:r w:rsidRPr="00B46CD6">
              <w:rPr>
                <w:sz w:val="22"/>
                <w:szCs w:val="22"/>
              </w:rPr>
              <w:t>sittq</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27A0AA"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4B6F7A"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06D5E"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08504" w14:textId="77777777" w:rsidR="00B46CD6" w:rsidRPr="00B46CD6" w:rsidRDefault="00B46CD6" w:rsidP="002C0305">
            <w:pPr>
              <w:rPr>
                <w:sz w:val="22"/>
                <w:szCs w:val="22"/>
              </w:rPr>
            </w:pPr>
            <w:r w:rsidRPr="00B46CD6">
              <w:rPr>
                <w:sz w:val="22"/>
                <w:szCs w:val="22"/>
              </w:rPr>
              <w:t>n;y;o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ABCA6F" w14:textId="77777777" w:rsidR="00B46CD6" w:rsidRPr="00B46CD6" w:rsidRDefault="00B46CD6" w:rsidP="002C0305">
            <w:pPr>
              <w:rPr>
                <w:sz w:val="22"/>
                <w:szCs w:val="22"/>
              </w:rPr>
            </w:pPr>
            <w:r w:rsidRPr="00B46CD6">
              <w:rPr>
                <w:sz w:val="22"/>
                <w:szCs w:val="22"/>
              </w:rPr>
              <w:t>No;Yes;N/A</w:t>
            </w:r>
          </w:p>
        </w:tc>
      </w:tr>
      <w:tr w:rsidR="002C0305" w:rsidRPr="00B46CD6" w14:paraId="4264811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1FF5CB" w14:textId="77777777" w:rsidR="00B46CD6" w:rsidRPr="00B46CD6" w:rsidRDefault="00B46CD6" w:rsidP="002C0305">
            <w:pPr>
              <w:rPr>
                <w:sz w:val="22"/>
                <w:szCs w:val="22"/>
              </w:rPr>
            </w:pPr>
            <w:r w:rsidRPr="00B46CD6">
              <w:rPr>
                <w:sz w:val="22"/>
                <w:szCs w:val="22"/>
              </w:rPr>
              <w:t>46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32559B1" w14:textId="77777777" w:rsidR="00B46CD6" w:rsidRPr="00B46CD6" w:rsidRDefault="00B46CD6" w:rsidP="002C0305">
            <w:pPr>
              <w:rPr>
                <w:sz w:val="22"/>
                <w:szCs w:val="22"/>
              </w:rPr>
            </w:pPr>
            <w:r w:rsidRPr="00B46CD6">
              <w:rPr>
                <w:sz w:val="22"/>
                <w:szCs w:val="22"/>
              </w:rPr>
              <w:t>How many times have you quit smoking for at least 24 hours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EEB92F" w14:textId="77777777" w:rsidR="00B46CD6" w:rsidRPr="00B46CD6" w:rsidRDefault="00B46CD6" w:rsidP="002C0305">
            <w:pPr>
              <w:rPr>
                <w:sz w:val="22"/>
                <w:szCs w:val="22"/>
              </w:rPr>
            </w:pPr>
            <w:r w:rsidRPr="00B46CD6">
              <w:rPr>
                <w:sz w:val="22"/>
                <w:szCs w:val="22"/>
              </w:rPr>
              <w:t>sittqt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4330C5"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2B03D"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1FD041"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51B03"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6A3447" w14:textId="77777777" w:rsidR="00B46CD6" w:rsidRPr="00B46CD6" w:rsidRDefault="00B46CD6" w:rsidP="002C0305">
            <w:pPr>
              <w:rPr>
                <w:sz w:val="22"/>
                <w:szCs w:val="22"/>
              </w:rPr>
            </w:pPr>
          </w:p>
        </w:tc>
      </w:tr>
      <w:tr w:rsidR="002C0305" w:rsidRPr="00B46CD6" w14:paraId="2BBC764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B99F35" w14:textId="77777777" w:rsidR="00B46CD6" w:rsidRPr="00B46CD6" w:rsidRDefault="00B46CD6" w:rsidP="002C0305">
            <w:pPr>
              <w:rPr>
                <w:sz w:val="22"/>
                <w:szCs w:val="22"/>
              </w:rPr>
            </w:pPr>
            <w:r w:rsidRPr="00B46CD6">
              <w:rPr>
                <w:sz w:val="22"/>
                <w:szCs w:val="22"/>
              </w:rPr>
              <w:t>47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1D8927" w14:textId="77777777" w:rsidR="00B46CD6" w:rsidRPr="00B46CD6" w:rsidRDefault="00B46CD6" w:rsidP="002C0305">
            <w:pPr>
              <w:rPr>
                <w:sz w:val="22"/>
                <w:szCs w:val="22"/>
              </w:rPr>
            </w:pPr>
            <w:r w:rsidRPr="00B46CD6">
              <w:rPr>
                <w:sz w:val="22"/>
                <w:szCs w:val="22"/>
              </w:rPr>
              <w:t>Since your prior CT scan, what, if any, smoking cessation methods have you used -Have not tried to quit - Have not tried to quit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2348EE" w14:textId="77777777" w:rsidR="00B46CD6" w:rsidRPr="00B46CD6" w:rsidRDefault="00B46CD6" w:rsidP="002C0305">
            <w:pPr>
              <w:rPr>
                <w:sz w:val="22"/>
                <w:szCs w:val="22"/>
              </w:rPr>
            </w:pPr>
            <w:r w:rsidRPr="00B46CD6">
              <w:rPr>
                <w:sz w:val="22"/>
                <w:szCs w:val="22"/>
              </w:rPr>
              <w:t>sisca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B188EF"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F2310"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FD18"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0A6B37" w14:textId="77777777" w:rsidR="00B46CD6" w:rsidRPr="00B46CD6" w:rsidRDefault="00B46CD6" w:rsidP="002C0305">
            <w:pPr>
              <w:rPr>
                <w:sz w:val="22"/>
                <w:szCs w:val="22"/>
              </w:rPr>
            </w:pPr>
            <w:r w:rsidRPr="00B46CD6">
              <w:rPr>
                <w:sz w:val="22"/>
                <w:szCs w:val="22"/>
              </w:rPr>
              <w:t>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C01397" w14:textId="77777777" w:rsidR="00B46CD6" w:rsidRPr="00B46CD6" w:rsidRDefault="00B46CD6" w:rsidP="002C0305">
            <w:pPr>
              <w:rPr>
                <w:sz w:val="22"/>
                <w:szCs w:val="22"/>
              </w:rPr>
            </w:pPr>
            <w:r w:rsidRPr="00B46CD6">
              <w:rPr>
                <w:sz w:val="22"/>
                <w:szCs w:val="22"/>
              </w:rPr>
              <w:t>Have not tried to quit</w:t>
            </w:r>
          </w:p>
        </w:tc>
      </w:tr>
      <w:tr w:rsidR="002C0305" w:rsidRPr="00B46CD6" w14:paraId="05AAAF89"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81337C5" w14:textId="77777777" w:rsidR="00B46CD6" w:rsidRPr="00B46CD6" w:rsidRDefault="00B46CD6" w:rsidP="002C0305">
            <w:pPr>
              <w:rPr>
                <w:sz w:val="22"/>
                <w:szCs w:val="22"/>
              </w:rPr>
            </w:pPr>
            <w:r w:rsidRPr="00B46CD6">
              <w:rPr>
                <w:sz w:val="22"/>
                <w:szCs w:val="22"/>
              </w:rPr>
              <w:t>48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4F6B91" w14:textId="77777777" w:rsidR="00B46CD6" w:rsidRPr="00B46CD6" w:rsidRDefault="00B46CD6" w:rsidP="002C0305">
            <w:pPr>
              <w:rPr>
                <w:sz w:val="22"/>
                <w:szCs w:val="22"/>
              </w:rPr>
            </w:pPr>
            <w:r w:rsidRPr="00B46CD6">
              <w:rPr>
                <w:sz w:val="22"/>
                <w:szCs w:val="22"/>
              </w:rPr>
              <w:t>Since your prior CT scan, what, if any, smoking cessation methods have you used - Cold Turkey by completely stopping on your own with no other assistance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DE5BD6" w14:textId="77777777" w:rsidR="00B46CD6" w:rsidRPr="00B46CD6" w:rsidRDefault="00B46CD6" w:rsidP="002C0305">
            <w:pPr>
              <w:rPr>
                <w:sz w:val="22"/>
                <w:szCs w:val="22"/>
              </w:rPr>
            </w:pPr>
            <w:r w:rsidRPr="00B46CD6">
              <w:rPr>
                <w:sz w:val="22"/>
                <w:szCs w:val="22"/>
              </w:rPr>
              <w:t>siscb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76097D"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6FE11"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D9D2E"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3C0BC" w14:textId="77777777" w:rsidR="00B46CD6" w:rsidRPr="00B46CD6" w:rsidRDefault="00B46CD6" w:rsidP="002C0305">
            <w:pPr>
              <w:rPr>
                <w:sz w:val="22"/>
                <w:szCs w:val="22"/>
              </w:rPr>
            </w:pPr>
            <w:r w:rsidRPr="00B46CD6">
              <w:rPr>
                <w:sz w:val="22"/>
                <w:szCs w:val="22"/>
              </w:rPr>
              <w:t>b</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E5A9AB" w14:textId="77777777" w:rsidR="00B46CD6" w:rsidRPr="00B46CD6" w:rsidRDefault="00B46CD6" w:rsidP="002C0305">
            <w:pPr>
              <w:rPr>
                <w:sz w:val="22"/>
                <w:szCs w:val="22"/>
              </w:rPr>
            </w:pPr>
            <w:r w:rsidRPr="00B46CD6">
              <w:rPr>
                <w:sz w:val="22"/>
                <w:szCs w:val="22"/>
              </w:rPr>
              <w:t>Cold Turkey by completely stopping on your own with no other assistance</w:t>
            </w:r>
          </w:p>
        </w:tc>
      </w:tr>
      <w:tr w:rsidR="002C0305" w:rsidRPr="00B46CD6" w14:paraId="75F270F6"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1CC6E8" w14:textId="77777777" w:rsidR="00B46CD6" w:rsidRPr="00B46CD6" w:rsidRDefault="00B46CD6" w:rsidP="002C0305">
            <w:pPr>
              <w:rPr>
                <w:sz w:val="22"/>
                <w:szCs w:val="22"/>
              </w:rPr>
            </w:pPr>
            <w:r w:rsidRPr="00B46CD6">
              <w:rPr>
                <w:sz w:val="22"/>
                <w:szCs w:val="22"/>
              </w:rPr>
              <w:t>49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0770BA" w14:textId="77777777" w:rsidR="00B46CD6" w:rsidRPr="00B46CD6" w:rsidRDefault="00B46CD6" w:rsidP="002C0305">
            <w:pPr>
              <w:rPr>
                <w:sz w:val="22"/>
                <w:szCs w:val="22"/>
              </w:rPr>
            </w:pPr>
            <w:r w:rsidRPr="00B46CD6">
              <w:rPr>
                <w:sz w:val="22"/>
                <w:szCs w:val="22"/>
              </w:rPr>
              <w:t>Since your prior CT scan, what, if any, smoking cessation methods have you used - Tapering or reducing number of cigarettes smoked per day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7C8437" w14:textId="77777777" w:rsidR="00B46CD6" w:rsidRPr="00B46CD6" w:rsidRDefault="00B46CD6" w:rsidP="002C0305">
            <w:pPr>
              <w:rPr>
                <w:sz w:val="22"/>
                <w:szCs w:val="22"/>
              </w:rPr>
            </w:pPr>
            <w:r w:rsidRPr="00B46CD6">
              <w:rPr>
                <w:sz w:val="22"/>
                <w:szCs w:val="22"/>
              </w:rPr>
              <w:t>siscc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8ECF4"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6FE3E"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E473CE"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B7329" w14:textId="77777777" w:rsidR="00B46CD6" w:rsidRPr="00B46CD6" w:rsidRDefault="00B46CD6" w:rsidP="002C0305">
            <w:pPr>
              <w:rPr>
                <w:sz w:val="22"/>
                <w:szCs w:val="22"/>
              </w:rPr>
            </w:pPr>
            <w:r w:rsidRPr="00B46CD6">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BDD71F" w14:textId="77777777" w:rsidR="00B46CD6" w:rsidRPr="00B46CD6" w:rsidRDefault="00B46CD6" w:rsidP="002C0305">
            <w:pPr>
              <w:rPr>
                <w:sz w:val="22"/>
                <w:szCs w:val="22"/>
              </w:rPr>
            </w:pPr>
            <w:r w:rsidRPr="00B46CD6">
              <w:rPr>
                <w:sz w:val="22"/>
                <w:szCs w:val="22"/>
              </w:rPr>
              <w:t>Tapering or reducing number of cigarettes smoked per day</w:t>
            </w:r>
          </w:p>
        </w:tc>
      </w:tr>
      <w:tr w:rsidR="002C0305" w:rsidRPr="00B46CD6" w14:paraId="30C43FB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E4901D" w14:textId="77777777" w:rsidR="00B46CD6" w:rsidRPr="00B46CD6" w:rsidRDefault="00B46CD6" w:rsidP="002C0305">
            <w:pPr>
              <w:rPr>
                <w:sz w:val="22"/>
                <w:szCs w:val="22"/>
              </w:rPr>
            </w:pPr>
            <w:r w:rsidRPr="00B46CD6">
              <w:rPr>
                <w:sz w:val="22"/>
                <w:szCs w:val="22"/>
              </w:rPr>
              <w:t>50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79A764" w14:textId="77777777" w:rsidR="00B46CD6" w:rsidRPr="00B46CD6" w:rsidRDefault="00B46CD6" w:rsidP="002C0305">
            <w:pPr>
              <w:rPr>
                <w:sz w:val="22"/>
                <w:szCs w:val="22"/>
              </w:rPr>
            </w:pPr>
            <w:r w:rsidRPr="00B46CD6">
              <w:rPr>
                <w:sz w:val="22"/>
                <w:szCs w:val="22"/>
              </w:rPr>
              <w:t>Since your prior CT scan, what, if any, smoking cessation methods have you used - Self-help material (e.g., brochure, cessation website)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76EBC" w14:textId="77777777" w:rsidR="00B46CD6" w:rsidRPr="00B46CD6" w:rsidRDefault="00B46CD6" w:rsidP="002C0305">
            <w:pPr>
              <w:rPr>
                <w:sz w:val="22"/>
                <w:szCs w:val="22"/>
              </w:rPr>
            </w:pPr>
            <w:r w:rsidRPr="00B46CD6">
              <w:rPr>
                <w:sz w:val="22"/>
                <w:szCs w:val="22"/>
              </w:rPr>
              <w:t>siscd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00001B"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10F588"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847A3"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0FAE6" w14:textId="77777777" w:rsidR="00B46CD6" w:rsidRPr="00B46CD6" w:rsidRDefault="00B46CD6" w:rsidP="002C0305">
            <w:pPr>
              <w:rPr>
                <w:sz w:val="22"/>
                <w:szCs w:val="22"/>
              </w:rPr>
            </w:pPr>
            <w:r w:rsidRPr="00B46CD6">
              <w:rPr>
                <w:sz w:val="22"/>
                <w:szCs w:val="22"/>
              </w:rPr>
              <w:t>d</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63CB7" w14:textId="77777777" w:rsidR="00B46CD6" w:rsidRPr="00B46CD6" w:rsidRDefault="00B46CD6" w:rsidP="002C0305">
            <w:pPr>
              <w:rPr>
                <w:sz w:val="22"/>
                <w:szCs w:val="22"/>
              </w:rPr>
            </w:pPr>
            <w:r w:rsidRPr="00B46CD6">
              <w:rPr>
                <w:sz w:val="22"/>
                <w:szCs w:val="22"/>
              </w:rPr>
              <w:t>Self-help material (e.g., brochure, cessation website)</w:t>
            </w:r>
          </w:p>
        </w:tc>
      </w:tr>
      <w:tr w:rsidR="002C0305" w:rsidRPr="00B46CD6" w14:paraId="2C6CE49D"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CD9729" w14:textId="77777777" w:rsidR="00B46CD6" w:rsidRPr="00B46CD6" w:rsidRDefault="00B46CD6" w:rsidP="002C0305">
            <w:pPr>
              <w:rPr>
                <w:sz w:val="22"/>
                <w:szCs w:val="22"/>
              </w:rPr>
            </w:pPr>
            <w:r w:rsidRPr="00B46CD6">
              <w:rPr>
                <w:sz w:val="22"/>
                <w:szCs w:val="22"/>
              </w:rPr>
              <w:t>51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2D02DF" w14:textId="77777777" w:rsidR="00B46CD6" w:rsidRPr="00B46CD6" w:rsidRDefault="00B46CD6" w:rsidP="002C0305">
            <w:pPr>
              <w:rPr>
                <w:sz w:val="22"/>
                <w:szCs w:val="22"/>
              </w:rPr>
            </w:pPr>
            <w:r w:rsidRPr="00B46CD6">
              <w:rPr>
                <w:sz w:val="22"/>
                <w:szCs w:val="22"/>
              </w:rPr>
              <w:t>Since your prior CT scan, what, if any, smoking cessation methods have you used - Individual consultation or cessation counseling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3EBF8" w14:textId="77777777" w:rsidR="00B46CD6" w:rsidRPr="00B46CD6" w:rsidRDefault="00B46CD6" w:rsidP="002C0305">
            <w:pPr>
              <w:rPr>
                <w:sz w:val="22"/>
                <w:szCs w:val="22"/>
              </w:rPr>
            </w:pPr>
            <w:r w:rsidRPr="00B46CD6">
              <w:rPr>
                <w:sz w:val="22"/>
                <w:szCs w:val="22"/>
              </w:rPr>
              <w:t>sisce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106375"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45B98"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A92C3"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DD13B0" w14:textId="77777777" w:rsidR="00B46CD6" w:rsidRPr="00B46CD6" w:rsidRDefault="00B46CD6" w:rsidP="002C0305">
            <w:pPr>
              <w:rPr>
                <w:sz w:val="22"/>
                <w:szCs w:val="22"/>
              </w:rPr>
            </w:pPr>
            <w:r w:rsidRPr="00B46CD6">
              <w:rPr>
                <w:sz w:val="22"/>
                <w:szCs w:val="22"/>
              </w:rPr>
              <w:t>e</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92067" w14:textId="77777777" w:rsidR="00B46CD6" w:rsidRPr="00B46CD6" w:rsidRDefault="00B46CD6" w:rsidP="002C0305">
            <w:pPr>
              <w:rPr>
                <w:sz w:val="22"/>
                <w:szCs w:val="22"/>
              </w:rPr>
            </w:pPr>
            <w:r w:rsidRPr="00B46CD6">
              <w:rPr>
                <w:sz w:val="22"/>
                <w:szCs w:val="22"/>
              </w:rPr>
              <w:t>Individual consultation or cessation counseling</w:t>
            </w:r>
          </w:p>
        </w:tc>
      </w:tr>
      <w:tr w:rsidR="002C0305" w:rsidRPr="00B46CD6" w14:paraId="03EBA42C"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8B22AA" w14:textId="77777777" w:rsidR="00B46CD6" w:rsidRPr="00B46CD6" w:rsidRDefault="00B46CD6" w:rsidP="002C0305">
            <w:pPr>
              <w:rPr>
                <w:sz w:val="22"/>
                <w:szCs w:val="22"/>
              </w:rPr>
            </w:pPr>
            <w:r w:rsidRPr="00B46CD6">
              <w:rPr>
                <w:sz w:val="22"/>
                <w:szCs w:val="22"/>
              </w:rPr>
              <w:t>52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BDC679" w14:textId="77777777" w:rsidR="00B46CD6" w:rsidRPr="00B46CD6" w:rsidRDefault="00B46CD6" w:rsidP="002C0305">
            <w:pPr>
              <w:rPr>
                <w:sz w:val="22"/>
                <w:szCs w:val="22"/>
              </w:rPr>
            </w:pPr>
            <w:r w:rsidRPr="00B46CD6">
              <w:rPr>
                <w:sz w:val="22"/>
                <w:szCs w:val="22"/>
              </w:rPr>
              <w:t>Since your prior CT scan, what, if any, smoking cessation methods have you used - Telephone cessation counseling hotline (e.g., 1-855-QUIT-VET, 1-800-QUIT-NOW)</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3ED51" w14:textId="77777777" w:rsidR="00B46CD6" w:rsidRPr="00B46CD6" w:rsidRDefault="00B46CD6" w:rsidP="002C0305">
            <w:pPr>
              <w:rPr>
                <w:sz w:val="22"/>
                <w:szCs w:val="22"/>
              </w:rPr>
            </w:pPr>
            <w:r w:rsidRPr="00B46CD6">
              <w:rPr>
                <w:sz w:val="22"/>
                <w:szCs w:val="22"/>
              </w:rPr>
              <w:t>siscf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422B5"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942AE8"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3EE61D"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0ECC97" w14:textId="77777777" w:rsidR="00B46CD6" w:rsidRPr="00B46CD6" w:rsidRDefault="00B46CD6" w:rsidP="002C0305">
            <w:pPr>
              <w:rPr>
                <w:sz w:val="22"/>
                <w:szCs w:val="22"/>
              </w:rPr>
            </w:pPr>
            <w:r w:rsidRPr="00B46CD6">
              <w:rPr>
                <w:sz w:val="22"/>
                <w:szCs w:val="22"/>
              </w:rPr>
              <w:t>f</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CB7F9D" w14:textId="77777777" w:rsidR="00B46CD6" w:rsidRPr="00B46CD6" w:rsidRDefault="00B46CD6" w:rsidP="002C0305">
            <w:pPr>
              <w:rPr>
                <w:sz w:val="22"/>
                <w:szCs w:val="22"/>
              </w:rPr>
            </w:pPr>
            <w:r w:rsidRPr="00B46CD6">
              <w:rPr>
                <w:sz w:val="22"/>
                <w:szCs w:val="22"/>
              </w:rPr>
              <w:t>Telephone cessation counseling hotline (e.g., 1-855-QUIT-VET, 1-800-QUIT-NOW)</w:t>
            </w:r>
          </w:p>
        </w:tc>
      </w:tr>
      <w:tr w:rsidR="002C0305" w:rsidRPr="00B46CD6" w14:paraId="437401E7"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05E276" w14:textId="77777777" w:rsidR="00B46CD6" w:rsidRPr="00B46CD6" w:rsidRDefault="00B46CD6" w:rsidP="002C0305">
            <w:pPr>
              <w:rPr>
                <w:sz w:val="22"/>
                <w:szCs w:val="22"/>
              </w:rPr>
            </w:pPr>
            <w:r w:rsidRPr="00B46CD6">
              <w:rPr>
                <w:sz w:val="22"/>
                <w:szCs w:val="22"/>
              </w:rPr>
              <w:t>53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CD7E5E" w14:textId="77777777" w:rsidR="00B46CD6" w:rsidRPr="00B46CD6" w:rsidRDefault="00B46CD6" w:rsidP="002C0305">
            <w:pPr>
              <w:rPr>
                <w:sz w:val="22"/>
                <w:szCs w:val="22"/>
              </w:rPr>
            </w:pPr>
            <w:r w:rsidRPr="00B46CD6">
              <w:rPr>
                <w:sz w:val="22"/>
                <w:szCs w:val="22"/>
              </w:rPr>
              <w:t>Since your prior CT scan, what, if any, smoking cessation methods have you used - Peer support (e.g.; Nicotine Anonymous)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5AA28" w14:textId="77777777" w:rsidR="00B46CD6" w:rsidRPr="00B46CD6" w:rsidRDefault="00B46CD6" w:rsidP="002C0305">
            <w:pPr>
              <w:rPr>
                <w:sz w:val="22"/>
                <w:szCs w:val="22"/>
              </w:rPr>
            </w:pPr>
            <w:r w:rsidRPr="00B46CD6">
              <w:rPr>
                <w:sz w:val="22"/>
                <w:szCs w:val="22"/>
              </w:rPr>
              <w:t>siscg</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D6805"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C5717"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85EDEF"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05EF32" w14:textId="77777777" w:rsidR="00B46CD6" w:rsidRPr="00B46CD6" w:rsidRDefault="00B46CD6" w:rsidP="002C0305">
            <w:pPr>
              <w:rPr>
                <w:sz w:val="22"/>
                <w:szCs w:val="22"/>
              </w:rPr>
            </w:pPr>
            <w:r w:rsidRPr="00B46CD6">
              <w:rPr>
                <w:sz w:val="22"/>
                <w:szCs w:val="22"/>
              </w:rPr>
              <w:t>g</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B6374B" w14:textId="77777777" w:rsidR="00B46CD6" w:rsidRPr="00B46CD6" w:rsidRDefault="00B46CD6" w:rsidP="002C0305">
            <w:pPr>
              <w:rPr>
                <w:sz w:val="22"/>
                <w:szCs w:val="22"/>
              </w:rPr>
            </w:pPr>
            <w:r w:rsidRPr="00B46CD6">
              <w:rPr>
                <w:sz w:val="22"/>
                <w:szCs w:val="22"/>
              </w:rPr>
              <w:t>Peer support (e.g., Nicotine Anonymous)</w:t>
            </w:r>
          </w:p>
        </w:tc>
      </w:tr>
      <w:tr w:rsidR="002C0305" w:rsidRPr="00B46CD6" w14:paraId="0B268A1A"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79C399" w14:textId="77777777" w:rsidR="00B46CD6" w:rsidRPr="00B46CD6" w:rsidRDefault="00B46CD6" w:rsidP="002C0305">
            <w:pPr>
              <w:rPr>
                <w:sz w:val="22"/>
                <w:szCs w:val="22"/>
              </w:rPr>
            </w:pPr>
            <w:r w:rsidRPr="00B46CD6">
              <w:rPr>
                <w:sz w:val="22"/>
                <w:szCs w:val="22"/>
              </w:rPr>
              <w:t>54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51A5C3" w14:textId="77777777" w:rsidR="00B46CD6" w:rsidRPr="00B46CD6" w:rsidRDefault="00B46CD6" w:rsidP="002C0305">
            <w:pPr>
              <w:rPr>
                <w:sz w:val="22"/>
                <w:szCs w:val="22"/>
              </w:rPr>
            </w:pPr>
            <w:r w:rsidRPr="00B46CD6">
              <w:rPr>
                <w:sz w:val="22"/>
                <w:szCs w:val="22"/>
              </w:rPr>
              <w:t>Since your prior CT scan, what, if any, smoking cessation methods have you used - Nicotine replacement therapy (e.g., patch; gum, inhaler, nasal spray, lozenge)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11A3B" w14:textId="77777777" w:rsidR="00B46CD6" w:rsidRPr="00B46CD6" w:rsidRDefault="00B46CD6" w:rsidP="002C0305">
            <w:pPr>
              <w:rPr>
                <w:sz w:val="22"/>
                <w:szCs w:val="22"/>
              </w:rPr>
            </w:pPr>
            <w:r w:rsidRPr="00B46CD6">
              <w:rPr>
                <w:sz w:val="22"/>
                <w:szCs w:val="22"/>
              </w:rPr>
              <w:t>sisch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834F5"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C467A8"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96AE7"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6F5B6" w14:textId="77777777" w:rsidR="00B46CD6" w:rsidRPr="00B46CD6" w:rsidRDefault="00B46CD6" w:rsidP="002C0305">
            <w:pPr>
              <w:rPr>
                <w:sz w:val="22"/>
                <w:szCs w:val="22"/>
              </w:rPr>
            </w:pPr>
            <w:r w:rsidRPr="00B46CD6">
              <w:rPr>
                <w:sz w:val="22"/>
                <w:szCs w:val="22"/>
              </w:rPr>
              <w:t>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D2022" w14:textId="77777777" w:rsidR="00B46CD6" w:rsidRPr="00B46CD6" w:rsidRDefault="00B46CD6" w:rsidP="002C0305">
            <w:pPr>
              <w:rPr>
                <w:sz w:val="22"/>
                <w:szCs w:val="22"/>
              </w:rPr>
            </w:pPr>
            <w:r w:rsidRPr="00B46CD6">
              <w:rPr>
                <w:sz w:val="22"/>
                <w:szCs w:val="22"/>
              </w:rPr>
              <w:t>Nicotine replacement therapy (e.g., patch, gum, inhaler, nasal spray, lozenge)</w:t>
            </w:r>
          </w:p>
        </w:tc>
      </w:tr>
      <w:tr w:rsidR="002C0305" w:rsidRPr="00B46CD6" w14:paraId="3BE18B5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8CC170" w14:textId="77777777" w:rsidR="00B46CD6" w:rsidRPr="00B46CD6" w:rsidRDefault="00B46CD6" w:rsidP="002C0305">
            <w:pPr>
              <w:rPr>
                <w:sz w:val="22"/>
                <w:szCs w:val="22"/>
              </w:rPr>
            </w:pPr>
            <w:r w:rsidRPr="00B46CD6">
              <w:rPr>
                <w:sz w:val="22"/>
                <w:szCs w:val="22"/>
              </w:rPr>
              <w:t>55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E5D628" w14:textId="77777777" w:rsidR="00B46CD6" w:rsidRPr="00B46CD6" w:rsidRDefault="00B46CD6" w:rsidP="002C0305">
            <w:pPr>
              <w:rPr>
                <w:sz w:val="22"/>
                <w:szCs w:val="22"/>
              </w:rPr>
            </w:pPr>
            <w:r w:rsidRPr="00B46CD6">
              <w:rPr>
                <w:sz w:val="22"/>
                <w:szCs w:val="22"/>
              </w:rPr>
              <w:t>Since your prior CT scan, what, if any, smoking cessation methods have you used - Zyban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5588A9" w14:textId="77777777" w:rsidR="00B46CD6" w:rsidRPr="00B46CD6" w:rsidRDefault="00B46CD6" w:rsidP="002C0305">
            <w:pPr>
              <w:rPr>
                <w:sz w:val="22"/>
                <w:szCs w:val="22"/>
              </w:rPr>
            </w:pPr>
            <w:r w:rsidRPr="00B46CD6">
              <w:rPr>
                <w:sz w:val="22"/>
                <w:szCs w:val="22"/>
              </w:rPr>
              <w:t>sisci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6883D9"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970E79"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130E5A"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1A56BA" w14:textId="77777777" w:rsidR="00B46CD6" w:rsidRPr="00B46CD6" w:rsidRDefault="00B46CD6" w:rsidP="002C0305">
            <w:pPr>
              <w:rPr>
                <w:sz w:val="22"/>
                <w:szCs w:val="22"/>
              </w:rPr>
            </w:pPr>
            <w:r w:rsidRPr="00B46CD6">
              <w:rPr>
                <w:sz w:val="22"/>
                <w:szCs w:val="22"/>
              </w:rPr>
              <w:t>i</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E1B12" w14:textId="77777777" w:rsidR="00B46CD6" w:rsidRPr="00B46CD6" w:rsidRDefault="00B46CD6" w:rsidP="002C0305">
            <w:pPr>
              <w:rPr>
                <w:sz w:val="22"/>
                <w:szCs w:val="22"/>
              </w:rPr>
            </w:pPr>
            <w:r w:rsidRPr="00B46CD6">
              <w:rPr>
                <w:sz w:val="22"/>
                <w:szCs w:val="22"/>
              </w:rPr>
              <w:t>Zyban</w:t>
            </w:r>
          </w:p>
        </w:tc>
      </w:tr>
      <w:tr w:rsidR="002C0305" w:rsidRPr="00B46CD6" w14:paraId="4E96E401"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AB1737" w14:textId="77777777" w:rsidR="00B46CD6" w:rsidRPr="00B46CD6" w:rsidRDefault="00B46CD6" w:rsidP="002C0305">
            <w:pPr>
              <w:rPr>
                <w:sz w:val="22"/>
                <w:szCs w:val="22"/>
              </w:rPr>
            </w:pPr>
            <w:r w:rsidRPr="00B46CD6">
              <w:rPr>
                <w:sz w:val="22"/>
                <w:szCs w:val="22"/>
              </w:rPr>
              <w:t>56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A682ED" w14:textId="77777777" w:rsidR="00B46CD6" w:rsidRPr="00B46CD6" w:rsidRDefault="00B46CD6" w:rsidP="002C0305">
            <w:pPr>
              <w:rPr>
                <w:sz w:val="22"/>
                <w:szCs w:val="22"/>
              </w:rPr>
            </w:pPr>
            <w:r w:rsidRPr="00B46CD6">
              <w:rPr>
                <w:sz w:val="22"/>
                <w:szCs w:val="22"/>
              </w:rPr>
              <w:t>Since your prior CT scan, what, if any, smoking cessation methods have you used - Hypnosis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F9B829" w14:textId="77777777" w:rsidR="00B46CD6" w:rsidRPr="00B46CD6" w:rsidRDefault="00B46CD6" w:rsidP="002C0305">
            <w:pPr>
              <w:rPr>
                <w:sz w:val="22"/>
                <w:szCs w:val="22"/>
              </w:rPr>
            </w:pPr>
            <w:r w:rsidRPr="00B46CD6">
              <w:rPr>
                <w:sz w:val="22"/>
                <w:szCs w:val="22"/>
              </w:rPr>
              <w:t>siscj</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AAC52"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1C52C"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05D45E"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0FA82" w14:textId="77777777" w:rsidR="00B46CD6" w:rsidRPr="00B46CD6" w:rsidRDefault="00B46CD6" w:rsidP="002C0305">
            <w:pPr>
              <w:rPr>
                <w:sz w:val="22"/>
                <w:szCs w:val="22"/>
              </w:rPr>
            </w:pPr>
            <w:r w:rsidRPr="00B46CD6">
              <w:rPr>
                <w:sz w:val="22"/>
                <w:szCs w:val="22"/>
              </w:rPr>
              <w:t>j</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871754" w14:textId="77777777" w:rsidR="00B46CD6" w:rsidRPr="00B46CD6" w:rsidRDefault="00B46CD6" w:rsidP="002C0305">
            <w:pPr>
              <w:rPr>
                <w:sz w:val="22"/>
                <w:szCs w:val="22"/>
              </w:rPr>
            </w:pPr>
            <w:r w:rsidRPr="00B46CD6">
              <w:rPr>
                <w:sz w:val="22"/>
                <w:szCs w:val="22"/>
              </w:rPr>
              <w:t>Hypnosis</w:t>
            </w:r>
          </w:p>
        </w:tc>
      </w:tr>
      <w:tr w:rsidR="002C0305" w:rsidRPr="00B46CD6" w14:paraId="30207085"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B5E930" w14:textId="77777777" w:rsidR="00B46CD6" w:rsidRPr="00B46CD6" w:rsidRDefault="00B46CD6" w:rsidP="002C0305">
            <w:pPr>
              <w:rPr>
                <w:sz w:val="22"/>
                <w:szCs w:val="22"/>
              </w:rPr>
            </w:pPr>
            <w:r w:rsidRPr="00B46CD6">
              <w:rPr>
                <w:sz w:val="22"/>
                <w:szCs w:val="22"/>
              </w:rPr>
              <w:t>57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BF7C5B" w14:textId="77777777" w:rsidR="00B46CD6" w:rsidRPr="00B46CD6" w:rsidRDefault="00B46CD6" w:rsidP="002C0305">
            <w:pPr>
              <w:rPr>
                <w:sz w:val="22"/>
                <w:szCs w:val="22"/>
              </w:rPr>
            </w:pPr>
            <w:r w:rsidRPr="00B46CD6">
              <w:rPr>
                <w:sz w:val="22"/>
                <w:szCs w:val="22"/>
              </w:rPr>
              <w:t>Since your prior CT scan, what, if any, smoking cessation methods have you used - Acupuncture / acupressure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125F16" w14:textId="77777777" w:rsidR="00B46CD6" w:rsidRPr="00B46CD6" w:rsidRDefault="00B46CD6" w:rsidP="002C0305">
            <w:pPr>
              <w:rPr>
                <w:sz w:val="22"/>
                <w:szCs w:val="22"/>
              </w:rPr>
            </w:pPr>
            <w:r w:rsidRPr="00B46CD6">
              <w:rPr>
                <w:sz w:val="22"/>
                <w:szCs w:val="22"/>
              </w:rPr>
              <w:t>sisck</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D6B965"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30878"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B8C6F3"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B52C93" w14:textId="77777777" w:rsidR="00B46CD6" w:rsidRPr="00B46CD6" w:rsidRDefault="00B46CD6" w:rsidP="002C0305">
            <w:pPr>
              <w:rPr>
                <w:sz w:val="22"/>
                <w:szCs w:val="22"/>
              </w:rPr>
            </w:pPr>
            <w:r w:rsidRPr="00B46CD6">
              <w:rPr>
                <w:sz w:val="22"/>
                <w:szCs w:val="22"/>
              </w:rPr>
              <w:t>k</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7BC425" w14:textId="77777777" w:rsidR="00B46CD6" w:rsidRPr="00B46CD6" w:rsidRDefault="00B46CD6" w:rsidP="002C0305">
            <w:pPr>
              <w:rPr>
                <w:sz w:val="22"/>
                <w:szCs w:val="22"/>
              </w:rPr>
            </w:pPr>
            <w:r w:rsidRPr="00B46CD6">
              <w:rPr>
                <w:sz w:val="22"/>
                <w:szCs w:val="22"/>
              </w:rPr>
              <w:t>Acupuncture / acupressure</w:t>
            </w:r>
          </w:p>
        </w:tc>
      </w:tr>
      <w:tr w:rsidR="002C0305" w:rsidRPr="00B46CD6" w14:paraId="6244FBD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89772E" w14:textId="77777777" w:rsidR="00B46CD6" w:rsidRPr="00B46CD6" w:rsidRDefault="00B46CD6" w:rsidP="002C0305">
            <w:pPr>
              <w:rPr>
                <w:sz w:val="22"/>
                <w:szCs w:val="22"/>
              </w:rPr>
            </w:pPr>
            <w:r w:rsidRPr="00B46CD6">
              <w:rPr>
                <w:sz w:val="22"/>
                <w:szCs w:val="22"/>
              </w:rPr>
              <w:t>58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AE09E3" w14:textId="77777777" w:rsidR="00B46CD6" w:rsidRPr="00B46CD6" w:rsidRDefault="00B46CD6" w:rsidP="002C0305">
            <w:pPr>
              <w:rPr>
                <w:sz w:val="22"/>
                <w:szCs w:val="22"/>
              </w:rPr>
            </w:pPr>
            <w:r w:rsidRPr="00B46CD6">
              <w:rPr>
                <w:sz w:val="22"/>
                <w:szCs w:val="22"/>
              </w:rPr>
              <w:t>Since your prior CT scan, what, if any, smoking cessation methods have you used -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E0BB3" w14:textId="77777777" w:rsidR="00B46CD6" w:rsidRPr="00B46CD6" w:rsidRDefault="00B46CD6" w:rsidP="002C0305">
            <w:pPr>
              <w:rPr>
                <w:sz w:val="22"/>
                <w:szCs w:val="22"/>
              </w:rPr>
            </w:pPr>
            <w:r w:rsidRPr="00B46CD6">
              <w:rPr>
                <w:sz w:val="22"/>
                <w:szCs w:val="22"/>
              </w:rPr>
              <w:t>siscl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D3C1BE" w14:textId="77777777" w:rsidR="00B46CD6" w:rsidRPr="00B46CD6" w:rsidRDefault="00B46CD6" w:rsidP="002C0305">
            <w:pPr>
              <w:rPr>
                <w:sz w:val="22"/>
                <w:szCs w:val="22"/>
              </w:rPr>
            </w:pPr>
            <w:r w:rsidRPr="00B46CD6">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C8FA1"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F0C32"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E3CBFA" w14:textId="77777777" w:rsidR="00B46CD6" w:rsidRPr="00B46CD6" w:rsidRDefault="00B46CD6" w:rsidP="002C0305">
            <w:pPr>
              <w:rPr>
                <w:sz w:val="22"/>
                <w:szCs w:val="22"/>
              </w:rPr>
            </w:pPr>
            <w:r w:rsidRPr="00B46CD6">
              <w:rPr>
                <w:sz w:val="22"/>
                <w:szCs w:val="22"/>
              </w:rPr>
              <w:t>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532A6" w14:textId="77777777" w:rsidR="00B46CD6" w:rsidRPr="00B46CD6" w:rsidRDefault="00B46CD6" w:rsidP="002C0305">
            <w:pPr>
              <w:rPr>
                <w:sz w:val="22"/>
                <w:szCs w:val="22"/>
              </w:rPr>
            </w:pPr>
            <w:r w:rsidRPr="00B46CD6">
              <w:rPr>
                <w:sz w:val="22"/>
                <w:szCs w:val="22"/>
              </w:rPr>
              <w:t>Other</w:t>
            </w:r>
          </w:p>
        </w:tc>
      </w:tr>
      <w:tr w:rsidR="002C0305" w:rsidRPr="00B46CD6" w14:paraId="017FF058"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7D8840" w14:textId="77777777" w:rsidR="00B46CD6" w:rsidRPr="00B46CD6" w:rsidRDefault="00B46CD6" w:rsidP="002C0305">
            <w:pPr>
              <w:rPr>
                <w:sz w:val="22"/>
                <w:szCs w:val="22"/>
              </w:rPr>
            </w:pPr>
            <w:r w:rsidRPr="00B46CD6">
              <w:rPr>
                <w:sz w:val="22"/>
                <w:szCs w:val="22"/>
              </w:rPr>
              <w:t>59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E0B45F" w14:textId="77777777" w:rsidR="00B46CD6" w:rsidRPr="00B46CD6" w:rsidRDefault="00B46CD6" w:rsidP="002C0305">
            <w:pPr>
              <w:rPr>
                <w:sz w:val="22"/>
                <w:szCs w:val="22"/>
              </w:rPr>
            </w:pPr>
            <w:r w:rsidRPr="00B46CD6">
              <w:rPr>
                <w:sz w:val="22"/>
                <w:szCs w:val="22"/>
              </w:rPr>
              <w:t>Since your prior CT scan, what, if any, smoking cessation methods have you used -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49865" w14:textId="77777777" w:rsidR="00B46CD6" w:rsidRPr="00B46CD6" w:rsidRDefault="00B46CD6" w:rsidP="002C0305">
            <w:pPr>
              <w:rPr>
                <w:sz w:val="22"/>
                <w:szCs w:val="22"/>
              </w:rPr>
            </w:pPr>
            <w:r w:rsidRPr="00B46CD6">
              <w:rPr>
                <w:sz w:val="22"/>
                <w:szCs w:val="22"/>
              </w:rPr>
              <w:t>siscos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074C82" w14:textId="77777777" w:rsidR="00B46CD6" w:rsidRPr="00B46CD6" w:rsidRDefault="00B46CD6" w:rsidP="002C0305">
            <w:pPr>
              <w:rPr>
                <w:sz w:val="22"/>
                <w:szCs w:val="22"/>
              </w:rPr>
            </w:pPr>
            <w:r w:rsidRPr="00B46CD6">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0EEDC5"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4708A"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E2D08" w14:textId="77777777" w:rsidR="00B46CD6" w:rsidRPr="00B46CD6" w:rsidRDefault="00B46CD6" w:rsidP="002C0305">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27003" w14:textId="77777777" w:rsidR="00B46CD6" w:rsidRPr="00B46CD6" w:rsidRDefault="00B46CD6" w:rsidP="002C0305">
            <w:pPr>
              <w:rPr>
                <w:sz w:val="22"/>
                <w:szCs w:val="22"/>
              </w:rPr>
            </w:pPr>
            <w:r w:rsidRPr="00B46CD6">
              <w:rPr>
                <w:sz w:val="22"/>
                <w:szCs w:val="22"/>
              </w:rPr>
              <w:t>Other (specify)</w:t>
            </w:r>
          </w:p>
        </w:tc>
      </w:tr>
      <w:tr w:rsidR="002C0305" w:rsidRPr="00B46CD6" w14:paraId="5F6A4E2E"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341DDD" w14:textId="77777777" w:rsidR="00B46CD6" w:rsidRPr="00B46CD6" w:rsidRDefault="00B46CD6" w:rsidP="002C0305">
            <w:pPr>
              <w:rPr>
                <w:sz w:val="22"/>
                <w:szCs w:val="22"/>
              </w:rPr>
            </w:pPr>
            <w:r w:rsidRPr="00B46CD6">
              <w:rPr>
                <w:sz w:val="22"/>
                <w:szCs w:val="22"/>
              </w:rPr>
              <w:t>60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6A5C1B" w14:textId="77777777" w:rsidR="00B46CD6" w:rsidRPr="00B46CD6" w:rsidRDefault="00B46CD6" w:rsidP="002C0305">
            <w:pPr>
              <w:rPr>
                <w:sz w:val="22"/>
                <w:szCs w:val="22"/>
              </w:rPr>
            </w:pPr>
            <w:r w:rsidRPr="00B46CD6">
              <w:rPr>
                <w:sz w:val="22"/>
                <w:szCs w:val="22"/>
              </w:rPr>
              <w:t>Are you seriously thinking of quitting smoking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C85AF" w14:textId="77777777" w:rsidR="00B46CD6" w:rsidRPr="00B46CD6" w:rsidRDefault="00B46CD6" w:rsidP="002C0305">
            <w:pPr>
              <w:rPr>
                <w:sz w:val="22"/>
                <w:szCs w:val="22"/>
              </w:rPr>
            </w:pPr>
            <w:r w:rsidRPr="00B46CD6">
              <w:rPr>
                <w:sz w:val="22"/>
                <w:szCs w:val="22"/>
              </w:rPr>
              <w:t>siqst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817532" w14:textId="77777777" w:rsidR="00B46CD6" w:rsidRPr="00B46CD6" w:rsidRDefault="00B46CD6" w:rsidP="002C0305">
            <w:pPr>
              <w:rPr>
                <w:sz w:val="22"/>
                <w:szCs w:val="22"/>
              </w:rPr>
            </w:pPr>
            <w:r w:rsidRPr="00B46CD6">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79EB36" w14:textId="77777777" w:rsidR="00B46CD6" w:rsidRPr="00B46CD6" w:rsidRDefault="00B46CD6" w:rsidP="002C0305">
            <w:pPr>
              <w:rPr>
                <w:sz w:val="22"/>
                <w:szCs w:val="22"/>
              </w:rPr>
            </w:pPr>
            <w:r w:rsidRPr="00B46CD6">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414D9D"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4B2F18" w14:textId="77777777" w:rsidR="00B46CD6" w:rsidRPr="00B46CD6" w:rsidRDefault="00B46CD6" w:rsidP="002C0305">
            <w:pPr>
              <w:rPr>
                <w:sz w:val="22"/>
                <w:szCs w:val="22"/>
              </w:rPr>
            </w:pPr>
            <w:r w:rsidRPr="00B46CD6">
              <w:rPr>
                <w:sz w:val="22"/>
                <w:szCs w:val="22"/>
              </w:rPr>
              <w:t>-;y;m;n;o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5A61E5" w14:textId="77777777" w:rsidR="00B46CD6" w:rsidRPr="00B46CD6" w:rsidRDefault="00B46CD6" w:rsidP="002C0305">
            <w:pPr>
              <w:rPr>
                <w:sz w:val="22"/>
                <w:szCs w:val="22"/>
              </w:rPr>
            </w:pPr>
            <w:r w:rsidRPr="00B46CD6">
              <w:rPr>
                <w:sz w:val="22"/>
                <w:szCs w:val="22"/>
              </w:rPr>
              <w:t>-;Yes, within the next 30 days;Yes, within the next 6 months;No, not thinking of quitting;N/A</w:t>
            </w:r>
          </w:p>
        </w:tc>
      </w:tr>
      <w:tr w:rsidR="002C0305" w:rsidRPr="00B46CD6" w14:paraId="6C1872B2" w14:textId="77777777" w:rsidTr="002C030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461933" w14:textId="77777777" w:rsidR="00B46CD6" w:rsidRPr="00B46CD6" w:rsidRDefault="00B46CD6" w:rsidP="002C0305">
            <w:pPr>
              <w:rPr>
                <w:sz w:val="22"/>
                <w:szCs w:val="22"/>
              </w:rPr>
            </w:pPr>
            <w:r w:rsidRPr="00B46CD6">
              <w:rPr>
                <w:sz w:val="22"/>
                <w:szCs w:val="22"/>
              </w:rPr>
              <w:t>61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416EE0" w14:textId="77777777" w:rsidR="00B46CD6" w:rsidRPr="00B46CD6" w:rsidRDefault="00B46CD6" w:rsidP="002C0305">
            <w:pPr>
              <w:rPr>
                <w:sz w:val="22"/>
                <w:szCs w:val="22"/>
              </w:rPr>
            </w:pPr>
            <w:r w:rsidRPr="00B46CD6">
              <w:rPr>
                <w:sz w:val="22"/>
                <w:szCs w:val="22"/>
              </w:rPr>
              <w:t>Smoking cessation materials were distributed to subject?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476DCE" w14:textId="77777777" w:rsidR="00B46CD6" w:rsidRPr="00B46CD6" w:rsidRDefault="00B46CD6" w:rsidP="002C0305">
            <w:pPr>
              <w:rPr>
                <w:sz w:val="22"/>
                <w:szCs w:val="22"/>
              </w:rPr>
            </w:pPr>
            <w:r w:rsidRPr="00B46CD6">
              <w:rPr>
                <w:sz w:val="22"/>
                <w:szCs w:val="22"/>
              </w:rPr>
              <w:t>sicpd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C3701" w14:textId="77777777" w:rsidR="00B46CD6" w:rsidRPr="00B46CD6" w:rsidRDefault="00B46CD6" w:rsidP="002C0305">
            <w:pPr>
              <w:rPr>
                <w:sz w:val="22"/>
                <w:szCs w:val="22"/>
              </w:rPr>
            </w:pPr>
            <w:r w:rsidRPr="00B46CD6">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E6D991" w14:textId="77777777" w:rsidR="00B46CD6" w:rsidRPr="00B46CD6" w:rsidRDefault="00B46CD6" w:rsidP="002C0305">
            <w:pPr>
              <w:rPr>
                <w:sz w:val="22"/>
                <w:szCs w:val="22"/>
              </w:rPr>
            </w:pPr>
            <w:r w:rsidRPr="00B46CD6">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353121" w14:textId="77777777" w:rsidR="00B46CD6" w:rsidRPr="00B46CD6" w:rsidRDefault="00B46CD6" w:rsidP="002C0305">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AAAFF2" w14:textId="77777777" w:rsidR="00B46CD6" w:rsidRPr="00B46CD6" w:rsidRDefault="00B46CD6" w:rsidP="002C0305">
            <w:pPr>
              <w:rPr>
                <w:sz w:val="22"/>
                <w:szCs w:val="22"/>
              </w:rPr>
            </w:pPr>
            <w:r w:rsidRPr="00B46CD6">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CADE8" w14:textId="77777777" w:rsidR="00B46CD6" w:rsidRPr="00B46CD6" w:rsidRDefault="00B46CD6" w:rsidP="002C0305">
            <w:pPr>
              <w:rPr>
                <w:sz w:val="22"/>
                <w:szCs w:val="22"/>
              </w:rPr>
            </w:pPr>
            <w:r w:rsidRPr="00B46CD6">
              <w:rPr>
                <w:sz w:val="22"/>
                <w:szCs w:val="22"/>
              </w:rPr>
              <w:t>No;Yes</w:t>
            </w:r>
          </w:p>
        </w:tc>
      </w:tr>
    </w:tbl>
    <w:p w14:paraId="3EE98833" w14:textId="11BBD963" w:rsidR="00B46CD6" w:rsidRDefault="002C0305" w:rsidP="00B46CD6">
      <w:pPr>
        <w:pStyle w:val="Heading4"/>
      </w:pPr>
      <w:r>
        <w:br w:type="textWrapping" w:clear="all"/>
      </w:r>
      <w:r w:rsidR="00B46CD6">
        <w:t>Biopsy Form</w:t>
      </w:r>
    </w:p>
    <w:tbl>
      <w:tblPr>
        <w:tblW w:w="9450" w:type="dxa"/>
        <w:tblLayout w:type="fixed"/>
        <w:tblCellMar>
          <w:left w:w="0" w:type="dxa"/>
          <w:right w:w="0" w:type="dxa"/>
        </w:tblCellMar>
        <w:tblLook w:val="04A0" w:firstRow="1" w:lastRow="0" w:firstColumn="1" w:lastColumn="0" w:noHBand="0" w:noVBand="1"/>
      </w:tblPr>
      <w:tblGrid>
        <w:gridCol w:w="855"/>
        <w:gridCol w:w="1440"/>
        <w:gridCol w:w="990"/>
        <w:gridCol w:w="1080"/>
        <w:gridCol w:w="540"/>
        <w:gridCol w:w="990"/>
        <w:gridCol w:w="1260"/>
        <w:gridCol w:w="2295"/>
      </w:tblGrid>
      <w:tr w:rsidR="00F67F45" w:rsidRPr="00816678" w14:paraId="73DA76A7" w14:textId="77777777" w:rsidTr="00F67F45">
        <w:trPr>
          <w:trHeight w:val="315"/>
          <w:tblHeader/>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74937" w14:textId="77777777" w:rsidR="00816678" w:rsidRPr="00816678" w:rsidRDefault="00816678" w:rsidP="00816678">
            <w:pPr>
              <w:rPr>
                <w:sz w:val="22"/>
                <w:szCs w:val="22"/>
              </w:rPr>
            </w:pPr>
            <w:r w:rsidRPr="00816678">
              <w:rPr>
                <w:sz w:val="22"/>
                <w:szCs w:val="22"/>
              </w:rPr>
              <w:t>FIELD NUM</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5097CC" w14:textId="77777777" w:rsidR="00816678" w:rsidRPr="00816678" w:rsidRDefault="00816678" w:rsidP="00816678">
            <w:pPr>
              <w:rPr>
                <w:sz w:val="22"/>
                <w:szCs w:val="22"/>
              </w:rPr>
            </w:pPr>
            <w:r w:rsidRPr="00816678">
              <w:rPr>
                <w:sz w:val="22"/>
                <w:szCs w:val="22"/>
              </w:rPr>
              <w:t>QUESTION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DC5EA1" w14:textId="77777777" w:rsidR="00816678" w:rsidRPr="00816678" w:rsidRDefault="00816678" w:rsidP="00816678">
            <w:pPr>
              <w:rPr>
                <w:sz w:val="22"/>
                <w:szCs w:val="22"/>
              </w:rPr>
            </w:pPr>
            <w:r w:rsidRPr="00816678">
              <w:rPr>
                <w:sz w:val="22"/>
                <w:szCs w:val="22"/>
              </w:rPr>
              <w:t>NAME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270115" w14:textId="77777777" w:rsidR="00816678" w:rsidRPr="00816678" w:rsidRDefault="00816678" w:rsidP="00816678">
            <w:pPr>
              <w:rPr>
                <w:sz w:val="22"/>
                <w:szCs w:val="22"/>
              </w:rPr>
            </w:pPr>
            <w:r w:rsidRPr="00816678">
              <w:rPr>
                <w:sz w:val="22"/>
                <w:szCs w:val="22"/>
              </w:rPr>
              <w:t>TYPE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615E1E" w14:textId="464C2650" w:rsidR="00816678" w:rsidRPr="00816678" w:rsidRDefault="00816678" w:rsidP="00F67F45">
            <w:pPr>
              <w:rPr>
                <w:sz w:val="22"/>
                <w:szCs w:val="22"/>
              </w:rPr>
            </w:pPr>
            <w:r w:rsidRPr="00816678">
              <w:rPr>
                <w:sz w:val="22"/>
                <w:szCs w:val="22"/>
              </w:rPr>
              <w:t>REQ</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64766B" w14:textId="164F37F0" w:rsidR="00816678" w:rsidRPr="00816678" w:rsidRDefault="00816678" w:rsidP="00816678">
            <w:pPr>
              <w:rPr>
                <w:sz w:val="22"/>
                <w:szCs w:val="22"/>
              </w:rPr>
            </w:pPr>
            <w:r w:rsidRPr="00816678">
              <w:rPr>
                <w:sz w:val="22"/>
                <w:szCs w:val="22"/>
              </w:rPr>
              <w:t>PLACE</w:t>
            </w:r>
            <w:r>
              <w:rPr>
                <w:sz w:val="22"/>
                <w:szCs w:val="22"/>
              </w:rPr>
              <w:t>-</w:t>
            </w:r>
            <w:r w:rsidRPr="00816678">
              <w:rPr>
                <w:sz w:val="22"/>
                <w:szCs w:val="22"/>
              </w:rPr>
              <w:t>HOLDER</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1FD8B0" w14:textId="77777777" w:rsidR="00816678" w:rsidRPr="00816678" w:rsidRDefault="00816678" w:rsidP="00816678">
            <w:pPr>
              <w:rPr>
                <w:sz w:val="22"/>
                <w:szCs w:val="22"/>
              </w:rPr>
            </w:pPr>
            <w:r w:rsidRPr="00816678">
              <w:rPr>
                <w:sz w:val="22"/>
                <w:szCs w:val="22"/>
              </w:rPr>
              <w:t>VALUES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8AE7A" w14:textId="77777777" w:rsidR="00816678" w:rsidRPr="00816678" w:rsidRDefault="00816678" w:rsidP="00816678">
            <w:pPr>
              <w:rPr>
                <w:sz w:val="22"/>
                <w:szCs w:val="22"/>
              </w:rPr>
            </w:pPr>
            <w:r w:rsidRPr="00816678">
              <w:rPr>
                <w:sz w:val="22"/>
                <w:szCs w:val="22"/>
              </w:rPr>
              <w:t>LABELS</w:t>
            </w:r>
          </w:p>
        </w:tc>
      </w:tr>
      <w:tr w:rsidR="00F67F45" w:rsidRPr="00816678" w14:paraId="5A18B0B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06DA15" w14:textId="77777777" w:rsidR="00816678" w:rsidRPr="00816678" w:rsidRDefault="00816678" w:rsidP="00816678">
            <w:pPr>
              <w:rPr>
                <w:sz w:val="22"/>
                <w:szCs w:val="22"/>
              </w:rPr>
            </w:pPr>
            <w:r w:rsidRPr="00816678">
              <w:rPr>
                <w:sz w:val="22"/>
                <w:szCs w:val="22"/>
              </w:rPr>
              <w:t>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E92361" w14:textId="77777777" w:rsidR="00816678" w:rsidRPr="00816678" w:rsidRDefault="00816678" w:rsidP="00816678">
            <w:pPr>
              <w:rPr>
                <w:sz w:val="22"/>
                <w:szCs w:val="22"/>
              </w:rPr>
            </w:pPr>
            <w:r w:rsidRPr="00816678">
              <w:rPr>
                <w:sz w:val="22"/>
                <w:szCs w:val="22"/>
              </w:rPr>
              <w:t>Was a biopsy performed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F3294" w14:textId="77777777" w:rsidR="00816678" w:rsidRPr="00816678" w:rsidRDefault="00816678" w:rsidP="00816678">
            <w:pPr>
              <w:rPr>
                <w:sz w:val="22"/>
                <w:szCs w:val="22"/>
              </w:rPr>
            </w:pPr>
            <w:r w:rsidRPr="00816678">
              <w:rPr>
                <w:sz w:val="22"/>
                <w:szCs w:val="22"/>
              </w:rPr>
              <w:t>bxp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438A5"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3E0CD2"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7ED04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09BEC2"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81FCB" w14:textId="77777777" w:rsidR="00816678" w:rsidRPr="00816678" w:rsidRDefault="00816678" w:rsidP="00816678">
            <w:pPr>
              <w:rPr>
                <w:sz w:val="22"/>
                <w:szCs w:val="22"/>
              </w:rPr>
            </w:pPr>
            <w:r w:rsidRPr="00816678">
              <w:rPr>
                <w:sz w:val="22"/>
                <w:szCs w:val="22"/>
              </w:rPr>
              <w:t>No;Yes</w:t>
            </w:r>
          </w:p>
        </w:tc>
      </w:tr>
      <w:tr w:rsidR="00F67F45" w:rsidRPr="00816678" w14:paraId="6B67489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416EED" w14:textId="77777777" w:rsidR="00816678" w:rsidRPr="00816678" w:rsidRDefault="00816678" w:rsidP="00816678">
            <w:pPr>
              <w:rPr>
                <w:sz w:val="22"/>
                <w:szCs w:val="22"/>
              </w:rPr>
            </w:pPr>
            <w:r w:rsidRPr="00816678">
              <w:rPr>
                <w:sz w:val="22"/>
                <w:szCs w:val="22"/>
              </w:rPr>
              <w:t>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491DE9" w14:textId="77777777" w:rsidR="00816678" w:rsidRPr="00816678" w:rsidRDefault="00816678" w:rsidP="00816678">
            <w:pPr>
              <w:rPr>
                <w:sz w:val="22"/>
                <w:szCs w:val="22"/>
              </w:rPr>
            </w:pPr>
            <w:r w:rsidRPr="00816678">
              <w:rPr>
                <w:sz w:val="22"/>
                <w:szCs w:val="22"/>
              </w:rPr>
              <w:t>Procedure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0D6D1B" w14:textId="77777777" w:rsidR="00816678" w:rsidRPr="00816678" w:rsidRDefault="00816678" w:rsidP="00816678">
            <w:pPr>
              <w:rPr>
                <w:sz w:val="22"/>
                <w:szCs w:val="22"/>
              </w:rPr>
            </w:pPr>
            <w:r w:rsidRPr="00816678">
              <w:rPr>
                <w:sz w:val="22"/>
                <w:szCs w:val="22"/>
              </w:rPr>
              <w:t>bxdos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F778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96443"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C83F9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CA19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0F922B" w14:textId="77777777" w:rsidR="00816678" w:rsidRPr="00816678" w:rsidRDefault="00816678" w:rsidP="00816678">
            <w:pPr>
              <w:rPr>
                <w:sz w:val="22"/>
                <w:szCs w:val="22"/>
              </w:rPr>
            </w:pPr>
            <w:r w:rsidRPr="00816678">
              <w:rPr>
                <w:sz w:val="22"/>
                <w:szCs w:val="22"/>
              </w:rPr>
              <w:t>Procedure date</w:t>
            </w:r>
          </w:p>
        </w:tc>
      </w:tr>
      <w:tr w:rsidR="00F67F45" w:rsidRPr="00816678" w14:paraId="4D70F1C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57F7C8" w14:textId="77777777" w:rsidR="00816678" w:rsidRPr="00816678" w:rsidRDefault="00816678" w:rsidP="00816678">
            <w:pPr>
              <w:rPr>
                <w:sz w:val="22"/>
                <w:szCs w:val="22"/>
              </w:rPr>
            </w:pPr>
            <w:r w:rsidRPr="00816678">
              <w:rPr>
                <w:sz w:val="22"/>
                <w:szCs w:val="22"/>
              </w:rPr>
              <w:t>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C99F7A" w14:textId="77777777" w:rsidR="00816678" w:rsidRPr="00816678" w:rsidRDefault="00816678" w:rsidP="00816678">
            <w:pPr>
              <w:rPr>
                <w:sz w:val="22"/>
                <w:szCs w:val="22"/>
              </w:rPr>
            </w:pPr>
            <w:r w:rsidRPr="00816678">
              <w:rPr>
                <w:sz w:val="22"/>
                <w:szCs w:val="22"/>
              </w:rPr>
              <w:t>Where was the biopsy performed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F7F3D8" w14:textId="77777777" w:rsidR="00816678" w:rsidRPr="00816678" w:rsidRDefault="00816678" w:rsidP="00816678">
            <w:pPr>
              <w:rPr>
                <w:sz w:val="22"/>
                <w:szCs w:val="22"/>
              </w:rPr>
            </w:pPr>
            <w:r w:rsidRPr="00816678">
              <w:rPr>
                <w:sz w:val="22"/>
                <w:szCs w:val="22"/>
              </w:rPr>
              <w:t>bxw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528E4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9B196"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8E6EE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41829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B9933" w14:textId="77777777" w:rsidR="00816678" w:rsidRPr="00816678" w:rsidRDefault="00816678" w:rsidP="00816678">
            <w:pPr>
              <w:rPr>
                <w:sz w:val="22"/>
                <w:szCs w:val="22"/>
              </w:rPr>
            </w:pPr>
            <w:r w:rsidRPr="00816678">
              <w:rPr>
                <w:sz w:val="22"/>
                <w:szCs w:val="22"/>
              </w:rPr>
              <w:t>Where was the biopsy performed?</w:t>
            </w:r>
          </w:p>
        </w:tc>
      </w:tr>
      <w:tr w:rsidR="00F67F45" w:rsidRPr="00816678" w14:paraId="26836E3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F908C3" w14:textId="77777777" w:rsidR="00816678" w:rsidRPr="00816678" w:rsidRDefault="00816678" w:rsidP="00816678">
            <w:pPr>
              <w:rPr>
                <w:sz w:val="22"/>
                <w:szCs w:val="22"/>
              </w:rPr>
            </w:pPr>
            <w:r w:rsidRPr="00816678">
              <w:rPr>
                <w:sz w:val="22"/>
                <w:szCs w:val="22"/>
              </w:rPr>
              <w:t>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D1D8A9" w14:textId="77777777" w:rsidR="00816678" w:rsidRPr="00816678" w:rsidRDefault="00816678" w:rsidP="00816678">
            <w:pPr>
              <w:rPr>
                <w:sz w:val="22"/>
                <w:szCs w:val="22"/>
              </w:rPr>
            </w:pPr>
            <w:r w:rsidRPr="00816678">
              <w:rPr>
                <w:sz w:val="22"/>
                <w:szCs w:val="22"/>
              </w:rPr>
              <w:t>Indication for biopsy -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1B199" w14:textId="77777777" w:rsidR="00816678" w:rsidRPr="00816678" w:rsidRDefault="00816678" w:rsidP="00816678">
            <w:pPr>
              <w:rPr>
                <w:sz w:val="22"/>
                <w:szCs w:val="22"/>
              </w:rPr>
            </w:pPr>
            <w:r w:rsidRPr="00816678">
              <w:rPr>
                <w:sz w:val="22"/>
                <w:szCs w:val="22"/>
              </w:rPr>
              <w:t>bxind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716A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D8106"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7BBA6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A67D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5F8BD0" w14:textId="77777777" w:rsidR="00816678" w:rsidRPr="00816678" w:rsidRDefault="00816678" w:rsidP="00816678">
            <w:pPr>
              <w:rPr>
                <w:sz w:val="22"/>
                <w:szCs w:val="22"/>
              </w:rPr>
            </w:pPr>
            <w:r w:rsidRPr="00816678">
              <w:rPr>
                <w:sz w:val="22"/>
                <w:szCs w:val="22"/>
              </w:rPr>
              <w:t>Other</w:t>
            </w:r>
          </w:p>
        </w:tc>
      </w:tr>
      <w:tr w:rsidR="00F67F45" w:rsidRPr="00816678" w14:paraId="4DE1EA0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285B60" w14:textId="77777777" w:rsidR="00816678" w:rsidRPr="00816678" w:rsidRDefault="00816678" w:rsidP="00816678">
            <w:pPr>
              <w:rPr>
                <w:sz w:val="22"/>
                <w:szCs w:val="22"/>
              </w:rPr>
            </w:pPr>
            <w:r w:rsidRPr="00816678">
              <w:rPr>
                <w:sz w:val="22"/>
                <w:szCs w:val="22"/>
              </w:rPr>
              <w:t>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46341C" w14:textId="77777777" w:rsidR="00816678" w:rsidRPr="00816678" w:rsidRDefault="00816678" w:rsidP="00816678">
            <w:pPr>
              <w:rPr>
                <w:sz w:val="22"/>
                <w:szCs w:val="22"/>
              </w:rPr>
            </w:pPr>
            <w:r w:rsidRPr="00816678">
              <w:rPr>
                <w:sz w:val="22"/>
                <w:szCs w:val="22"/>
              </w:rPr>
              <w:t>Lesion site -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4A05E3" w14:textId="77777777" w:rsidR="00816678" w:rsidRPr="00816678" w:rsidRDefault="00816678" w:rsidP="00816678">
            <w:pPr>
              <w:rPr>
                <w:sz w:val="22"/>
                <w:szCs w:val="22"/>
              </w:rPr>
            </w:pPr>
            <w:r w:rsidRPr="00816678">
              <w:rPr>
                <w:sz w:val="22"/>
                <w:szCs w:val="22"/>
              </w:rPr>
              <w:t>bxlocs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D0CF1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A4DE3F"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EF08B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DB7E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61DCD" w14:textId="77777777" w:rsidR="00816678" w:rsidRPr="00816678" w:rsidRDefault="00816678" w:rsidP="00816678">
            <w:pPr>
              <w:rPr>
                <w:sz w:val="22"/>
                <w:szCs w:val="22"/>
              </w:rPr>
            </w:pPr>
            <w:r w:rsidRPr="00816678">
              <w:rPr>
                <w:sz w:val="22"/>
                <w:szCs w:val="22"/>
              </w:rPr>
              <w:t>Other</w:t>
            </w:r>
          </w:p>
        </w:tc>
      </w:tr>
      <w:tr w:rsidR="00F67F45" w:rsidRPr="00816678" w14:paraId="3E4E5A1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DB32D4" w14:textId="77777777" w:rsidR="00816678" w:rsidRPr="00816678" w:rsidRDefault="00816678" w:rsidP="00816678">
            <w:pPr>
              <w:rPr>
                <w:sz w:val="22"/>
                <w:szCs w:val="22"/>
              </w:rPr>
            </w:pPr>
            <w:r w:rsidRPr="00816678">
              <w:rPr>
                <w:sz w:val="22"/>
                <w:szCs w:val="22"/>
              </w:rPr>
              <w:t>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9E2A1" w14:textId="77777777" w:rsidR="00816678" w:rsidRPr="00816678" w:rsidRDefault="00816678" w:rsidP="00816678">
            <w:pPr>
              <w:rPr>
                <w:sz w:val="22"/>
                <w:szCs w:val="22"/>
              </w:rPr>
            </w:pPr>
            <w:r w:rsidRPr="00816678">
              <w:rPr>
                <w:sz w:val="22"/>
                <w:szCs w:val="22"/>
              </w:rPr>
              <w:t>Type of procedure -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81ED1" w14:textId="77777777" w:rsidR="00816678" w:rsidRPr="00816678" w:rsidRDefault="00816678" w:rsidP="00816678">
            <w:pPr>
              <w:rPr>
                <w:sz w:val="22"/>
                <w:szCs w:val="22"/>
              </w:rPr>
            </w:pPr>
            <w:r w:rsidRPr="00816678">
              <w:rPr>
                <w:sz w:val="22"/>
                <w:szCs w:val="22"/>
              </w:rPr>
              <w:t>bxtopos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831A1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8C6F85"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9F1DA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407AF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B90DAD" w14:textId="77777777" w:rsidR="00816678" w:rsidRPr="00816678" w:rsidRDefault="00816678" w:rsidP="00816678">
            <w:pPr>
              <w:rPr>
                <w:sz w:val="22"/>
                <w:szCs w:val="22"/>
              </w:rPr>
            </w:pPr>
            <w:r w:rsidRPr="00816678">
              <w:rPr>
                <w:sz w:val="22"/>
                <w:szCs w:val="22"/>
              </w:rPr>
              <w:t>Other</w:t>
            </w:r>
          </w:p>
        </w:tc>
      </w:tr>
      <w:tr w:rsidR="00F67F45" w:rsidRPr="00816678" w14:paraId="55D036F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E25588" w14:textId="77777777" w:rsidR="00816678" w:rsidRPr="00816678" w:rsidRDefault="00816678" w:rsidP="00816678">
            <w:pPr>
              <w:rPr>
                <w:sz w:val="22"/>
                <w:szCs w:val="22"/>
              </w:rPr>
            </w:pPr>
            <w:r w:rsidRPr="00816678">
              <w:rPr>
                <w:sz w:val="22"/>
                <w:szCs w:val="22"/>
              </w:rPr>
              <w:t>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F818F3" w14:textId="77777777" w:rsidR="00816678" w:rsidRPr="00816678" w:rsidRDefault="00816678" w:rsidP="00816678">
            <w:pPr>
              <w:rPr>
                <w:sz w:val="22"/>
                <w:szCs w:val="22"/>
              </w:rPr>
            </w:pPr>
            <w:r w:rsidRPr="00816678">
              <w:rPr>
                <w:sz w:val="22"/>
                <w:szCs w:val="22"/>
              </w:rPr>
              <w:t>Complications during biopsy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E1F43F" w14:textId="77777777" w:rsidR="00816678" w:rsidRPr="00816678" w:rsidRDefault="00816678" w:rsidP="00816678">
            <w:pPr>
              <w:rPr>
                <w:sz w:val="22"/>
                <w:szCs w:val="22"/>
              </w:rPr>
            </w:pPr>
            <w:r w:rsidRPr="00816678">
              <w:rPr>
                <w:sz w:val="22"/>
                <w:szCs w:val="22"/>
              </w:rPr>
              <w:t>bxcp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640A26"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E637E9"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BB2E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0ADF73"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AF39A" w14:textId="77777777" w:rsidR="00816678" w:rsidRPr="00816678" w:rsidRDefault="00816678" w:rsidP="00816678">
            <w:pPr>
              <w:rPr>
                <w:sz w:val="22"/>
                <w:szCs w:val="22"/>
              </w:rPr>
            </w:pPr>
            <w:r w:rsidRPr="00816678">
              <w:rPr>
                <w:sz w:val="22"/>
                <w:szCs w:val="22"/>
              </w:rPr>
              <w:t>No;Yes</w:t>
            </w:r>
          </w:p>
        </w:tc>
      </w:tr>
      <w:tr w:rsidR="00F67F45" w:rsidRPr="00816678" w14:paraId="60689C9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D930F1" w14:textId="77777777" w:rsidR="00816678" w:rsidRPr="00816678" w:rsidRDefault="00816678" w:rsidP="00816678">
            <w:pPr>
              <w:rPr>
                <w:sz w:val="22"/>
                <w:szCs w:val="22"/>
              </w:rPr>
            </w:pPr>
            <w:r w:rsidRPr="00816678">
              <w:rPr>
                <w:sz w:val="22"/>
                <w:szCs w:val="22"/>
              </w:rPr>
              <w:t>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76285" w14:textId="77777777" w:rsidR="00816678" w:rsidRPr="00816678" w:rsidRDefault="00816678" w:rsidP="00816678">
            <w:pPr>
              <w:rPr>
                <w:sz w:val="22"/>
                <w:szCs w:val="22"/>
              </w:rPr>
            </w:pPr>
            <w:r w:rsidRPr="00816678">
              <w:rPr>
                <w:sz w:val="22"/>
                <w:szCs w:val="22"/>
              </w:rPr>
              <w:t>Type of complication -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B6167" w14:textId="77777777" w:rsidR="00816678" w:rsidRPr="00816678" w:rsidRDefault="00816678" w:rsidP="00816678">
            <w:pPr>
              <w:rPr>
                <w:sz w:val="22"/>
                <w:szCs w:val="22"/>
              </w:rPr>
            </w:pPr>
            <w:r w:rsidRPr="00816678">
              <w:rPr>
                <w:sz w:val="22"/>
                <w:szCs w:val="22"/>
              </w:rPr>
              <w:t>bxcpos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4AB8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14035F"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2445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51FA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EC96FA" w14:textId="77777777" w:rsidR="00816678" w:rsidRPr="00816678" w:rsidRDefault="00816678" w:rsidP="00816678">
            <w:pPr>
              <w:rPr>
                <w:sz w:val="22"/>
                <w:szCs w:val="22"/>
              </w:rPr>
            </w:pPr>
            <w:r w:rsidRPr="00816678">
              <w:rPr>
                <w:sz w:val="22"/>
                <w:szCs w:val="22"/>
              </w:rPr>
              <w:t>Other (specify)</w:t>
            </w:r>
          </w:p>
        </w:tc>
      </w:tr>
      <w:tr w:rsidR="00F67F45" w:rsidRPr="00816678" w14:paraId="6B79079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4CD175" w14:textId="77777777" w:rsidR="00816678" w:rsidRPr="00816678" w:rsidRDefault="00816678" w:rsidP="00816678">
            <w:pPr>
              <w:rPr>
                <w:sz w:val="22"/>
                <w:szCs w:val="22"/>
              </w:rPr>
            </w:pPr>
            <w:r w:rsidRPr="00816678">
              <w:rPr>
                <w:sz w:val="22"/>
                <w:szCs w:val="22"/>
              </w:rPr>
              <w:t>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60C459B" w14:textId="77777777" w:rsidR="00816678" w:rsidRPr="00816678" w:rsidRDefault="00816678" w:rsidP="00816678">
            <w:pPr>
              <w:rPr>
                <w:sz w:val="22"/>
                <w:szCs w:val="22"/>
              </w:rPr>
            </w:pPr>
            <w:r w:rsidRPr="00816678">
              <w:rPr>
                <w:sz w:val="22"/>
                <w:szCs w:val="22"/>
              </w:rPr>
              <w:t>Was a mediastinoscopy performed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70574" w14:textId="77777777" w:rsidR="00816678" w:rsidRPr="00816678" w:rsidRDefault="00816678" w:rsidP="00816678">
            <w:pPr>
              <w:rPr>
                <w:sz w:val="22"/>
                <w:szCs w:val="22"/>
              </w:rPr>
            </w:pPr>
            <w:r w:rsidRPr="00816678">
              <w:rPr>
                <w:sz w:val="22"/>
                <w:szCs w:val="22"/>
              </w:rPr>
              <w:t>rbmep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90B2F"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ECDF6"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A01F9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E80FA3"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CB3C3" w14:textId="77777777" w:rsidR="00816678" w:rsidRPr="00816678" w:rsidRDefault="00816678" w:rsidP="00816678">
            <w:pPr>
              <w:rPr>
                <w:sz w:val="22"/>
                <w:szCs w:val="22"/>
              </w:rPr>
            </w:pPr>
            <w:r w:rsidRPr="00816678">
              <w:rPr>
                <w:sz w:val="22"/>
                <w:szCs w:val="22"/>
              </w:rPr>
              <w:t>No;Yes</w:t>
            </w:r>
          </w:p>
        </w:tc>
      </w:tr>
      <w:tr w:rsidR="00F67F45" w:rsidRPr="00816678" w14:paraId="339D5CF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26390E" w14:textId="77777777" w:rsidR="00816678" w:rsidRPr="00816678" w:rsidRDefault="00816678" w:rsidP="00816678">
            <w:pPr>
              <w:rPr>
                <w:sz w:val="22"/>
                <w:szCs w:val="22"/>
              </w:rPr>
            </w:pPr>
            <w:r w:rsidRPr="00816678">
              <w:rPr>
                <w:sz w:val="22"/>
                <w:szCs w:val="22"/>
              </w:rPr>
              <w:t>10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677CEA" w14:textId="77777777" w:rsidR="00816678" w:rsidRPr="00816678" w:rsidRDefault="00816678" w:rsidP="00816678">
            <w:pPr>
              <w:rPr>
                <w:sz w:val="22"/>
                <w:szCs w:val="22"/>
              </w:rPr>
            </w:pPr>
            <w:r w:rsidRPr="00816678">
              <w:rPr>
                <w:sz w:val="22"/>
                <w:szCs w:val="22"/>
              </w:rPr>
              <w:t>Mediastinoscopy lesion site -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00B01" w14:textId="77777777" w:rsidR="00816678" w:rsidRPr="00816678" w:rsidRDefault="00816678" w:rsidP="00816678">
            <w:pPr>
              <w:rPr>
                <w:sz w:val="22"/>
                <w:szCs w:val="22"/>
              </w:rPr>
            </w:pPr>
            <w:r w:rsidRPr="00816678">
              <w:rPr>
                <w:sz w:val="22"/>
                <w:szCs w:val="22"/>
              </w:rPr>
              <w:t>rbmls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2F1B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9FD6D7"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01DC6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70731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D25BB" w14:textId="77777777" w:rsidR="00816678" w:rsidRPr="00816678" w:rsidRDefault="00816678" w:rsidP="00816678">
            <w:pPr>
              <w:rPr>
                <w:sz w:val="22"/>
                <w:szCs w:val="22"/>
              </w:rPr>
            </w:pPr>
            <w:r w:rsidRPr="00816678">
              <w:rPr>
                <w:sz w:val="22"/>
                <w:szCs w:val="22"/>
              </w:rPr>
              <w:t>Other (specify)</w:t>
            </w:r>
          </w:p>
        </w:tc>
      </w:tr>
      <w:tr w:rsidR="00F67F45" w:rsidRPr="00816678" w14:paraId="41D986D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051886" w14:textId="77777777" w:rsidR="00816678" w:rsidRPr="00816678" w:rsidRDefault="00816678" w:rsidP="00816678">
            <w:pPr>
              <w:rPr>
                <w:sz w:val="22"/>
                <w:szCs w:val="22"/>
              </w:rPr>
            </w:pPr>
            <w:r w:rsidRPr="00816678">
              <w:rPr>
                <w:sz w:val="22"/>
                <w:szCs w:val="22"/>
              </w:rPr>
              <w:t>11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8A9283" w14:textId="77777777" w:rsidR="00816678" w:rsidRPr="00816678" w:rsidRDefault="00816678" w:rsidP="00816678">
            <w:pPr>
              <w:rPr>
                <w:sz w:val="22"/>
                <w:szCs w:val="22"/>
              </w:rPr>
            </w:pPr>
            <w:r w:rsidRPr="00816678">
              <w:rPr>
                <w:sz w:val="22"/>
                <w:szCs w:val="22"/>
              </w:rPr>
              <w:t>Mediastinoscopy Complications during procedure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239085" w14:textId="77777777" w:rsidR="00816678" w:rsidRPr="00816678" w:rsidRDefault="00816678" w:rsidP="00816678">
            <w:pPr>
              <w:rPr>
                <w:sz w:val="22"/>
                <w:szCs w:val="22"/>
              </w:rPr>
            </w:pPr>
            <w:r w:rsidRPr="00816678">
              <w:rPr>
                <w:sz w:val="22"/>
                <w:szCs w:val="22"/>
              </w:rPr>
              <w:t>rbmec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6C0B7E"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01BE0E"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E524C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0021E"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DF1FF" w14:textId="77777777" w:rsidR="00816678" w:rsidRPr="00816678" w:rsidRDefault="00816678" w:rsidP="00816678">
            <w:pPr>
              <w:rPr>
                <w:sz w:val="22"/>
                <w:szCs w:val="22"/>
              </w:rPr>
            </w:pPr>
            <w:r w:rsidRPr="00816678">
              <w:rPr>
                <w:sz w:val="22"/>
                <w:szCs w:val="22"/>
              </w:rPr>
              <w:t>No;Yes</w:t>
            </w:r>
          </w:p>
        </w:tc>
      </w:tr>
      <w:tr w:rsidR="00F67F45" w:rsidRPr="00816678" w14:paraId="5EB897E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170A0C" w14:textId="77777777" w:rsidR="00816678" w:rsidRPr="00816678" w:rsidRDefault="00816678" w:rsidP="00816678">
            <w:pPr>
              <w:rPr>
                <w:sz w:val="22"/>
                <w:szCs w:val="22"/>
              </w:rPr>
            </w:pPr>
            <w:r w:rsidRPr="00816678">
              <w:rPr>
                <w:sz w:val="22"/>
                <w:szCs w:val="22"/>
              </w:rPr>
              <w:t>12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E958AE" w14:textId="77777777" w:rsidR="00816678" w:rsidRPr="00816678" w:rsidRDefault="00816678" w:rsidP="00816678">
            <w:pPr>
              <w:rPr>
                <w:sz w:val="22"/>
                <w:szCs w:val="22"/>
              </w:rPr>
            </w:pPr>
            <w:r w:rsidRPr="00816678">
              <w:rPr>
                <w:sz w:val="22"/>
                <w:szCs w:val="22"/>
              </w:rPr>
              <w:t>Mediastinoscopy Complications during procedure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FC01BF" w14:textId="77777777" w:rsidR="00816678" w:rsidRPr="00816678" w:rsidRDefault="00816678" w:rsidP="00816678">
            <w:pPr>
              <w:rPr>
                <w:sz w:val="22"/>
                <w:szCs w:val="22"/>
              </w:rPr>
            </w:pPr>
            <w:r w:rsidRPr="00816678">
              <w:rPr>
                <w:sz w:val="22"/>
                <w:szCs w:val="22"/>
              </w:rPr>
              <w:t>rbmecos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DBE40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C728F2"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AAE7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31FC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729BA" w14:textId="77777777" w:rsidR="00816678" w:rsidRPr="00816678" w:rsidRDefault="00816678" w:rsidP="00816678">
            <w:pPr>
              <w:rPr>
                <w:sz w:val="22"/>
                <w:szCs w:val="22"/>
              </w:rPr>
            </w:pPr>
            <w:r w:rsidRPr="00816678">
              <w:rPr>
                <w:sz w:val="22"/>
                <w:szCs w:val="22"/>
              </w:rPr>
              <w:t>Specify</w:t>
            </w:r>
          </w:p>
        </w:tc>
      </w:tr>
      <w:tr w:rsidR="00F67F45" w:rsidRPr="00816678" w14:paraId="5AE2889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A7DF11" w14:textId="77777777" w:rsidR="00816678" w:rsidRPr="00816678" w:rsidRDefault="00816678" w:rsidP="00816678">
            <w:pPr>
              <w:rPr>
                <w:sz w:val="22"/>
                <w:szCs w:val="22"/>
              </w:rPr>
            </w:pPr>
            <w:r w:rsidRPr="00816678">
              <w:rPr>
                <w:sz w:val="22"/>
                <w:szCs w:val="22"/>
              </w:rPr>
              <w:t>13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2575D4" w14:textId="77777777" w:rsidR="00816678" w:rsidRPr="00816678" w:rsidRDefault="00816678" w:rsidP="00816678">
            <w:pPr>
              <w:rPr>
                <w:sz w:val="22"/>
                <w:szCs w:val="22"/>
              </w:rPr>
            </w:pPr>
            <w:r w:rsidRPr="00816678">
              <w:rPr>
                <w:sz w:val="22"/>
                <w:szCs w:val="22"/>
              </w:rPr>
              <w:t>Molecular Testing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261A03" w14:textId="77777777" w:rsidR="00816678" w:rsidRPr="00816678" w:rsidRDefault="00816678" w:rsidP="00816678">
            <w:pPr>
              <w:rPr>
                <w:sz w:val="22"/>
                <w:szCs w:val="22"/>
              </w:rPr>
            </w:pPr>
            <w:r w:rsidRPr="00816678">
              <w:rPr>
                <w:sz w:val="22"/>
                <w:szCs w:val="22"/>
              </w:rPr>
              <w:t>rbmt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0B051"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8FB5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0F831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23CEB6"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BDE40C" w14:textId="77777777" w:rsidR="00816678" w:rsidRPr="00816678" w:rsidRDefault="00816678" w:rsidP="00816678">
            <w:pPr>
              <w:rPr>
                <w:sz w:val="22"/>
                <w:szCs w:val="22"/>
              </w:rPr>
            </w:pPr>
            <w:r w:rsidRPr="00816678">
              <w:rPr>
                <w:sz w:val="22"/>
                <w:szCs w:val="22"/>
              </w:rPr>
              <w:t>No;Yes</w:t>
            </w:r>
          </w:p>
        </w:tc>
      </w:tr>
      <w:tr w:rsidR="00F67F45" w:rsidRPr="00816678" w14:paraId="2D8CA2D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F9EAF5E" w14:textId="77777777" w:rsidR="00816678" w:rsidRPr="00816678" w:rsidRDefault="00816678" w:rsidP="00816678">
            <w:pPr>
              <w:rPr>
                <w:sz w:val="22"/>
                <w:szCs w:val="22"/>
              </w:rPr>
            </w:pPr>
            <w:r w:rsidRPr="00816678">
              <w:rPr>
                <w:sz w:val="22"/>
                <w:szCs w:val="22"/>
              </w:rPr>
              <w:t>14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BA90ED" w14:textId="77777777" w:rsidR="00816678" w:rsidRPr="00816678" w:rsidRDefault="00816678" w:rsidP="00816678">
            <w:pPr>
              <w:rPr>
                <w:sz w:val="22"/>
                <w:szCs w:val="22"/>
              </w:rPr>
            </w:pPr>
            <w:r w:rsidRPr="00816678">
              <w:rPr>
                <w:sz w:val="22"/>
                <w:szCs w:val="22"/>
              </w:rPr>
              <w:t>Molecular Testing - EGFR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569D88" w14:textId="77777777" w:rsidR="00816678" w:rsidRPr="00816678" w:rsidRDefault="00816678" w:rsidP="00816678">
            <w:pPr>
              <w:rPr>
                <w:sz w:val="22"/>
                <w:szCs w:val="22"/>
              </w:rPr>
            </w:pPr>
            <w:r w:rsidRPr="00816678">
              <w:rPr>
                <w:sz w:val="22"/>
                <w:szCs w:val="22"/>
              </w:rPr>
              <w:t>rbmte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E61E2F"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0B842"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984E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7BA1D3" w14:textId="77777777" w:rsidR="00816678" w:rsidRPr="00816678" w:rsidRDefault="00816678" w:rsidP="00816678">
            <w:pPr>
              <w:rPr>
                <w:sz w:val="22"/>
                <w:szCs w:val="22"/>
              </w:rPr>
            </w:pPr>
            <w:r w:rsidRPr="00816678">
              <w:rPr>
                <w:sz w:val="22"/>
                <w:szCs w:val="22"/>
              </w:rPr>
              <w:t>n;neg;pos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FBFFAF" w14:textId="77777777" w:rsidR="00816678" w:rsidRPr="00816678" w:rsidRDefault="00816678" w:rsidP="00816678">
            <w:pPr>
              <w:rPr>
                <w:sz w:val="22"/>
                <w:szCs w:val="22"/>
              </w:rPr>
            </w:pPr>
            <w:r w:rsidRPr="00816678">
              <w:rPr>
                <w:sz w:val="22"/>
                <w:szCs w:val="22"/>
              </w:rPr>
              <w:t>No;Negative;Positive</w:t>
            </w:r>
          </w:p>
        </w:tc>
      </w:tr>
      <w:tr w:rsidR="00F67F45" w:rsidRPr="00816678" w14:paraId="2918DE5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5093F0" w14:textId="77777777" w:rsidR="00816678" w:rsidRPr="00816678" w:rsidRDefault="00816678" w:rsidP="00816678">
            <w:pPr>
              <w:rPr>
                <w:sz w:val="22"/>
                <w:szCs w:val="22"/>
              </w:rPr>
            </w:pPr>
            <w:r w:rsidRPr="00816678">
              <w:rPr>
                <w:sz w:val="22"/>
                <w:szCs w:val="22"/>
              </w:rPr>
              <w:t>15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4812A3" w14:textId="77777777" w:rsidR="00816678" w:rsidRPr="00816678" w:rsidRDefault="00816678" w:rsidP="00816678">
            <w:pPr>
              <w:rPr>
                <w:sz w:val="22"/>
                <w:szCs w:val="22"/>
              </w:rPr>
            </w:pPr>
            <w:r w:rsidRPr="00816678">
              <w:rPr>
                <w:sz w:val="22"/>
                <w:szCs w:val="22"/>
              </w:rPr>
              <w:t>Molecular Testing - K-Ras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FFD6C0" w14:textId="77777777" w:rsidR="00816678" w:rsidRPr="00816678" w:rsidRDefault="00816678" w:rsidP="00816678">
            <w:pPr>
              <w:rPr>
                <w:sz w:val="22"/>
                <w:szCs w:val="22"/>
              </w:rPr>
            </w:pPr>
            <w:r w:rsidRPr="00816678">
              <w:rPr>
                <w:sz w:val="22"/>
                <w:szCs w:val="22"/>
              </w:rPr>
              <w:t>rbmtk</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E4DEE"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0768E"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1104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CA8D2C" w14:textId="77777777" w:rsidR="00816678" w:rsidRPr="00816678" w:rsidRDefault="00816678" w:rsidP="00816678">
            <w:pPr>
              <w:rPr>
                <w:sz w:val="22"/>
                <w:szCs w:val="22"/>
              </w:rPr>
            </w:pPr>
            <w:r w:rsidRPr="00816678">
              <w:rPr>
                <w:sz w:val="22"/>
                <w:szCs w:val="22"/>
              </w:rPr>
              <w:t>n;neg;pos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6A3DB" w14:textId="77777777" w:rsidR="00816678" w:rsidRPr="00816678" w:rsidRDefault="00816678" w:rsidP="00816678">
            <w:pPr>
              <w:rPr>
                <w:sz w:val="22"/>
                <w:szCs w:val="22"/>
              </w:rPr>
            </w:pPr>
            <w:r w:rsidRPr="00816678">
              <w:rPr>
                <w:sz w:val="22"/>
                <w:szCs w:val="22"/>
              </w:rPr>
              <w:t>No;Negative;Positive</w:t>
            </w:r>
          </w:p>
        </w:tc>
      </w:tr>
      <w:tr w:rsidR="00F67F45" w:rsidRPr="00816678" w14:paraId="32364EC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16FBB6" w14:textId="77777777" w:rsidR="00816678" w:rsidRPr="00816678" w:rsidRDefault="00816678" w:rsidP="00816678">
            <w:pPr>
              <w:rPr>
                <w:sz w:val="22"/>
                <w:szCs w:val="22"/>
              </w:rPr>
            </w:pPr>
            <w:r w:rsidRPr="00816678">
              <w:rPr>
                <w:sz w:val="22"/>
                <w:szCs w:val="22"/>
              </w:rPr>
              <w:t>16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C346DE" w14:textId="77777777" w:rsidR="00816678" w:rsidRPr="00816678" w:rsidRDefault="00816678" w:rsidP="00816678">
            <w:pPr>
              <w:rPr>
                <w:sz w:val="22"/>
                <w:szCs w:val="22"/>
              </w:rPr>
            </w:pPr>
            <w:r w:rsidRPr="00816678">
              <w:rPr>
                <w:sz w:val="22"/>
                <w:szCs w:val="22"/>
              </w:rPr>
              <w:t>Molecular Testing - ALK</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826CA5" w14:textId="77777777" w:rsidR="00816678" w:rsidRPr="00816678" w:rsidRDefault="00816678" w:rsidP="00816678">
            <w:pPr>
              <w:rPr>
                <w:sz w:val="22"/>
                <w:szCs w:val="22"/>
              </w:rPr>
            </w:pPr>
            <w:r w:rsidRPr="00816678">
              <w:rPr>
                <w:sz w:val="22"/>
                <w:szCs w:val="22"/>
              </w:rPr>
              <w:t>rbmta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EC00B"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6A587D"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17BD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89BFEE" w14:textId="77777777" w:rsidR="00816678" w:rsidRPr="00816678" w:rsidRDefault="00816678" w:rsidP="00816678">
            <w:pPr>
              <w:rPr>
                <w:sz w:val="22"/>
                <w:szCs w:val="22"/>
              </w:rPr>
            </w:pPr>
            <w:r w:rsidRPr="00816678">
              <w:rPr>
                <w:sz w:val="22"/>
                <w:szCs w:val="22"/>
              </w:rPr>
              <w:t>n;neg;pos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94BD7E" w14:textId="77777777" w:rsidR="00816678" w:rsidRPr="00816678" w:rsidRDefault="00816678" w:rsidP="00816678">
            <w:pPr>
              <w:rPr>
                <w:sz w:val="22"/>
                <w:szCs w:val="22"/>
              </w:rPr>
            </w:pPr>
            <w:r w:rsidRPr="00816678">
              <w:rPr>
                <w:sz w:val="22"/>
                <w:szCs w:val="22"/>
              </w:rPr>
              <w:t>No;Negative;Positive</w:t>
            </w:r>
          </w:p>
        </w:tc>
      </w:tr>
      <w:tr w:rsidR="00F67F45" w:rsidRPr="00816678" w14:paraId="79103EF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7A3257" w14:textId="77777777" w:rsidR="00816678" w:rsidRPr="00816678" w:rsidRDefault="00816678" w:rsidP="00816678">
            <w:pPr>
              <w:rPr>
                <w:sz w:val="22"/>
                <w:szCs w:val="22"/>
              </w:rPr>
            </w:pPr>
            <w:r w:rsidRPr="00816678">
              <w:rPr>
                <w:sz w:val="22"/>
                <w:szCs w:val="22"/>
              </w:rPr>
              <w:t>17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EA16F6" w14:textId="77777777" w:rsidR="00816678" w:rsidRPr="00816678" w:rsidRDefault="00816678" w:rsidP="00816678">
            <w:pPr>
              <w:rPr>
                <w:sz w:val="22"/>
                <w:szCs w:val="22"/>
              </w:rPr>
            </w:pPr>
            <w:r w:rsidRPr="00816678">
              <w:rPr>
                <w:sz w:val="22"/>
                <w:szCs w:val="22"/>
              </w:rPr>
              <w:t>Indication for biopsy - size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7FAFA9" w14:textId="77777777" w:rsidR="00816678" w:rsidRPr="00816678" w:rsidRDefault="00816678" w:rsidP="00816678">
            <w:pPr>
              <w:rPr>
                <w:sz w:val="22"/>
                <w:szCs w:val="22"/>
              </w:rPr>
            </w:pPr>
            <w:r w:rsidRPr="00816678">
              <w:rPr>
                <w:sz w:val="22"/>
                <w:szCs w:val="22"/>
              </w:rPr>
              <w:t>bxinds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2CD8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12589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CFEA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2150A9" w14:textId="77777777" w:rsidR="00816678" w:rsidRPr="00816678" w:rsidRDefault="00816678" w:rsidP="00816678">
            <w:pPr>
              <w:rPr>
                <w:sz w:val="22"/>
                <w:szCs w:val="22"/>
              </w:rPr>
            </w:pPr>
            <w:r w:rsidRPr="00816678">
              <w:rPr>
                <w:sz w:val="22"/>
                <w:szCs w:val="22"/>
              </w:rPr>
              <w:t>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204BFF" w14:textId="77777777" w:rsidR="00816678" w:rsidRPr="00816678" w:rsidRDefault="00816678" w:rsidP="00816678">
            <w:pPr>
              <w:rPr>
                <w:sz w:val="22"/>
                <w:szCs w:val="22"/>
              </w:rPr>
            </w:pPr>
            <w:r w:rsidRPr="00816678">
              <w:rPr>
                <w:sz w:val="22"/>
                <w:szCs w:val="22"/>
              </w:rPr>
              <w:t>Size</w:t>
            </w:r>
          </w:p>
        </w:tc>
      </w:tr>
      <w:tr w:rsidR="00F67F45" w:rsidRPr="00816678" w14:paraId="6A53F4A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4D6971" w14:textId="77777777" w:rsidR="00816678" w:rsidRPr="00816678" w:rsidRDefault="00816678" w:rsidP="00816678">
            <w:pPr>
              <w:rPr>
                <w:sz w:val="22"/>
                <w:szCs w:val="22"/>
              </w:rPr>
            </w:pPr>
            <w:r w:rsidRPr="00816678">
              <w:rPr>
                <w:sz w:val="22"/>
                <w:szCs w:val="22"/>
              </w:rPr>
              <w:t>18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D305DE" w14:textId="77777777" w:rsidR="00816678" w:rsidRPr="00816678" w:rsidRDefault="00816678" w:rsidP="00816678">
            <w:pPr>
              <w:rPr>
                <w:sz w:val="22"/>
                <w:szCs w:val="22"/>
              </w:rPr>
            </w:pPr>
            <w:r w:rsidRPr="00816678">
              <w:rPr>
                <w:sz w:val="22"/>
                <w:szCs w:val="22"/>
              </w:rPr>
              <w:t>Indication for biopsy - No resolution after abx</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94EC31" w14:textId="77777777" w:rsidR="00816678" w:rsidRPr="00816678" w:rsidRDefault="00816678" w:rsidP="00816678">
            <w:pPr>
              <w:rPr>
                <w:sz w:val="22"/>
                <w:szCs w:val="22"/>
              </w:rPr>
            </w:pPr>
            <w:r w:rsidRPr="00816678">
              <w:rPr>
                <w:sz w:val="22"/>
                <w:szCs w:val="22"/>
              </w:rPr>
              <w:t>bxindr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35E5C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BCABD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18C82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C21A84" w14:textId="77777777" w:rsidR="00816678" w:rsidRPr="00816678" w:rsidRDefault="00816678" w:rsidP="00816678">
            <w:pPr>
              <w:rPr>
                <w:sz w:val="22"/>
                <w:szCs w:val="22"/>
              </w:rPr>
            </w:pPr>
            <w:r w:rsidRPr="00816678">
              <w:rPr>
                <w:sz w:val="22"/>
                <w:szCs w:val="22"/>
              </w:rPr>
              <w:t>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7FF7D9" w14:textId="77777777" w:rsidR="00816678" w:rsidRPr="00816678" w:rsidRDefault="00816678" w:rsidP="00816678">
            <w:pPr>
              <w:rPr>
                <w:sz w:val="22"/>
                <w:szCs w:val="22"/>
              </w:rPr>
            </w:pPr>
            <w:r w:rsidRPr="00816678">
              <w:rPr>
                <w:sz w:val="22"/>
                <w:szCs w:val="22"/>
              </w:rPr>
              <w:t>No resolution after abx</w:t>
            </w:r>
          </w:p>
        </w:tc>
      </w:tr>
      <w:tr w:rsidR="00F67F45" w:rsidRPr="00816678" w14:paraId="044D425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DDAD0B" w14:textId="77777777" w:rsidR="00816678" w:rsidRPr="00816678" w:rsidRDefault="00816678" w:rsidP="00816678">
            <w:pPr>
              <w:rPr>
                <w:sz w:val="22"/>
                <w:szCs w:val="22"/>
              </w:rPr>
            </w:pPr>
            <w:r w:rsidRPr="00816678">
              <w:rPr>
                <w:sz w:val="22"/>
                <w:szCs w:val="22"/>
              </w:rPr>
              <w:t>19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445AEF" w14:textId="77777777" w:rsidR="00816678" w:rsidRPr="00816678" w:rsidRDefault="00816678" w:rsidP="00816678">
            <w:pPr>
              <w:rPr>
                <w:sz w:val="22"/>
                <w:szCs w:val="22"/>
              </w:rPr>
            </w:pPr>
            <w:r w:rsidRPr="00816678">
              <w:rPr>
                <w:sz w:val="22"/>
                <w:szCs w:val="22"/>
              </w:rPr>
              <w:t>Indication for biopsy - growth</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157CA" w14:textId="77777777" w:rsidR="00816678" w:rsidRPr="00816678" w:rsidRDefault="00816678" w:rsidP="00816678">
            <w:pPr>
              <w:rPr>
                <w:sz w:val="22"/>
                <w:szCs w:val="22"/>
              </w:rPr>
            </w:pPr>
            <w:r w:rsidRPr="00816678">
              <w:rPr>
                <w:sz w:val="22"/>
                <w:szCs w:val="22"/>
              </w:rPr>
              <w:t>bxindg</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71DFD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A4ED8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95D9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91664" w14:textId="77777777" w:rsidR="00816678" w:rsidRPr="00816678" w:rsidRDefault="00816678" w:rsidP="00816678">
            <w:pPr>
              <w:rPr>
                <w:sz w:val="22"/>
                <w:szCs w:val="22"/>
              </w:rPr>
            </w:pPr>
            <w:r w:rsidRPr="00816678">
              <w:rPr>
                <w:sz w:val="22"/>
                <w:szCs w:val="22"/>
              </w:rPr>
              <w:t>g</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CE9AD" w14:textId="77777777" w:rsidR="00816678" w:rsidRPr="00816678" w:rsidRDefault="00816678" w:rsidP="00816678">
            <w:pPr>
              <w:rPr>
                <w:sz w:val="22"/>
                <w:szCs w:val="22"/>
              </w:rPr>
            </w:pPr>
            <w:r w:rsidRPr="00816678">
              <w:rPr>
                <w:sz w:val="22"/>
                <w:szCs w:val="22"/>
              </w:rPr>
              <w:t>Growth</w:t>
            </w:r>
          </w:p>
        </w:tc>
      </w:tr>
      <w:tr w:rsidR="00F67F45" w:rsidRPr="00816678" w14:paraId="70C1ED1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F65800" w14:textId="77777777" w:rsidR="00816678" w:rsidRPr="00816678" w:rsidRDefault="00816678" w:rsidP="00816678">
            <w:pPr>
              <w:rPr>
                <w:sz w:val="22"/>
                <w:szCs w:val="22"/>
              </w:rPr>
            </w:pPr>
            <w:r w:rsidRPr="00816678">
              <w:rPr>
                <w:sz w:val="22"/>
                <w:szCs w:val="22"/>
              </w:rPr>
              <w:t>20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F9AB66A" w14:textId="77777777" w:rsidR="00816678" w:rsidRPr="00816678" w:rsidRDefault="00816678" w:rsidP="00816678">
            <w:pPr>
              <w:rPr>
                <w:sz w:val="22"/>
                <w:szCs w:val="22"/>
              </w:rPr>
            </w:pPr>
            <w:r w:rsidRPr="00816678">
              <w:rPr>
                <w:sz w:val="22"/>
                <w:szCs w:val="22"/>
              </w:rPr>
              <w:t>Indication for biopsy - Positive Pet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54E61C" w14:textId="77777777" w:rsidR="00816678" w:rsidRPr="00816678" w:rsidRDefault="00816678" w:rsidP="00816678">
            <w:pPr>
              <w:rPr>
                <w:sz w:val="22"/>
                <w:szCs w:val="22"/>
              </w:rPr>
            </w:pPr>
            <w:r w:rsidRPr="00816678">
              <w:rPr>
                <w:sz w:val="22"/>
                <w:szCs w:val="22"/>
              </w:rPr>
              <w:t>bxindp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0CA5B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DA29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93372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8755D" w14:textId="77777777" w:rsidR="00816678" w:rsidRPr="00816678" w:rsidRDefault="00816678" w:rsidP="00816678">
            <w:pPr>
              <w:rPr>
                <w:sz w:val="22"/>
                <w:szCs w:val="22"/>
              </w:rPr>
            </w:pPr>
            <w:r w:rsidRPr="00816678">
              <w:rPr>
                <w:sz w:val="22"/>
                <w:szCs w:val="22"/>
              </w:rPr>
              <w:t>p</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B5D95" w14:textId="77777777" w:rsidR="00816678" w:rsidRPr="00816678" w:rsidRDefault="00816678" w:rsidP="00816678">
            <w:pPr>
              <w:rPr>
                <w:sz w:val="22"/>
                <w:szCs w:val="22"/>
              </w:rPr>
            </w:pPr>
            <w:r w:rsidRPr="00816678">
              <w:rPr>
                <w:sz w:val="22"/>
                <w:szCs w:val="22"/>
              </w:rPr>
              <w:t>Positive PET</w:t>
            </w:r>
          </w:p>
        </w:tc>
      </w:tr>
      <w:tr w:rsidR="00F67F45" w:rsidRPr="00816678" w14:paraId="0EE916D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B0EAD6" w14:textId="77777777" w:rsidR="00816678" w:rsidRPr="00816678" w:rsidRDefault="00816678" w:rsidP="00816678">
            <w:pPr>
              <w:rPr>
                <w:sz w:val="22"/>
                <w:szCs w:val="22"/>
              </w:rPr>
            </w:pPr>
            <w:r w:rsidRPr="00816678">
              <w:rPr>
                <w:sz w:val="22"/>
                <w:szCs w:val="22"/>
              </w:rPr>
              <w:t>21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2DF42D" w14:textId="77777777" w:rsidR="00816678" w:rsidRPr="00816678" w:rsidRDefault="00816678" w:rsidP="00816678">
            <w:pPr>
              <w:rPr>
                <w:sz w:val="22"/>
                <w:szCs w:val="22"/>
              </w:rPr>
            </w:pPr>
            <w:r w:rsidRPr="00816678">
              <w:rPr>
                <w:sz w:val="22"/>
                <w:szCs w:val="22"/>
              </w:rPr>
              <w:t>Indication for biopsy -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D336C" w14:textId="77777777" w:rsidR="00816678" w:rsidRPr="00816678" w:rsidRDefault="00816678" w:rsidP="00816678">
            <w:pPr>
              <w:rPr>
                <w:sz w:val="22"/>
                <w:szCs w:val="22"/>
              </w:rPr>
            </w:pPr>
            <w:r w:rsidRPr="00816678">
              <w:rPr>
                <w:sz w:val="22"/>
                <w:szCs w:val="22"/>
              </w:rPr>
              <w:t>bxindo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AA7E3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B9D95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D440D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753B7"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E35963" w14:textId="77777777" w:rsidR="00816678" w:rsidRPr="00816678" w:rsidRDefault="00816678" w:rsidP="00816678">
            <w:pPr>
              <w:rPr>
                <w:sz w:val="22"/>
                <w:szCs w:val="22"/>
              </w:rPr>
            </w:pPr>
            <w:r w:rsidRPr="00816678">
              <w:rPr>
                <w:sz w:val="22"/>
                <w:szCs w:val="22"/>
              </w:rPr>
              <w:t>Other (specify)</w:t>
            </w:r>
          </w:p>
        </w:tc>
      </w:tr>
      <w:tr w:rsidR="00F67F45" w:rsidRPr="00816678" w14:paraId="086BBEB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1EE558" w14:textId="77777777" w:rsidR="00816678" w:rsidRPr="00816678" w:rsidRDefault="00816678" w:rsidP="00816678">
            <w:pPr>
              <w:rPr>
                <w:sz w:val="22"/>
                <w:szCs w:val="22"/>
              </w:rPr>
            </w:pPr>
            <w:r w:rsidRPr="00816678">
              <w:rPr>
                <w:sz w:val="22"/>
                <w:szCs w:val="22"/>
              </w:rPr>
              <w:t>22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511843" w14:textId="77777777" w:rsidR="00816678" w:rsidRPr="00816678" w:rsidRDefault="00816678" w:rsidP="00816678">
            <w:pPr>
              <w:rPr>
                <w:sz w:val="22"/>
                <w:szCs w:val="22"/>
              </w:rPr>
            </w:pPr>
            <w:r w:rsidRPr="00816678">
              <w:rPr>
                <w:sz w:val="22"/>
                <w:szCs w:val="22"/>
              </w:rPr>
              <w:t>Lesion site -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1CC47D" w14:textId="77777777" w:rsidR="00816678" w:rsidRPr="00816678" w:rsidRDefault="00816678" w:rsidP="00816678">
            <w:pPr>
              <w:rPr>
                <w:sz w:val="22"/>
                <w:szCs w:val="22"/>
              </w:rPr>
            </w:pPr>
            <w:r w:rsidRPr="00816678">
              <w:rPr>
                <w:sz w:val="22"/>
                <w:szCs w:val="22"/>
              </w:rPr>
              <w:t>bxloclul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AADCE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E88C0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12F7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73EFA"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7C69F" w14:textId="77777777" w:rsidR="00816678" w:rsidRPr="00816678" w:rsidRDefault="00816678" w:rsidP="00816678">
            <w:pPr>
              <w:rPr>
                <w:sz w:val="22"/>
                <w:szCs w:val="22"/>
              </w:rPr>
            </w:pPr>
            <w:r w:rsidRPr="00816678">
              <w:rPr>
                <w:sz w:val="22"/>
                <w:szCs w:val="22"/>
              </w:rPr>
              <w:t>LUL</w:t>
            </w:r>
          </w:p>
        </w:tc>
      </w:tr>
      <w:tr w:rsidR="00F67F45" w:rsidRPr="00816678" w14:paraId="0DDB39B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8157F7" w14:textId="77777777" w:rsidR="00816678" w:rsidRPr="00816678" w:rsidRDefault="00816678" w:rsidP="00816678">
            <w:pPr>
              <w:rPr>
                <w:sz w:val="22"/>
                <w:szCs w:val="22"/>
              </w:rPr>
            </w:pPr>
            <w:r w:rsidRPr="00816678">
              <w:rPr>
                <w:sz w:val="22"/>
                <w:szCs w:val="22"/>
              </w:rPr>
              <w:t>23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86983" w14:textId="77777777" w:rsidR="00816678" w:rsidRPr="00816678" w:rsidRDefault="00816678" w:rsidP="00816678">
            <w:pPr>
              <w:rPr>
                <w:sz w:val="22"/>
                <w:szCs w:val="22"/>
              </w:rPr>
            </w:pPr>
            <w:r w:rsidRPr="00816678">
              <w:rPr>
                <w:sz w:val="22"/>
                <w:szCs w:val="22"/>
              </w:rPr>
              <w:t>Lesion site -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484B5" w14:textId="77777777" w:rsidR="00816678" w:rsidRPr="00816678" w:rsidRDefault="00816678" w:rsidP="00816678">
            <w:pPr>
              <w:rPr>
                <w:sz w:val="22"/>
                <w:szCs w:val="22"/>
              </w:rPr>
            </w:pPr>
            <w:r w:rsidRPr="00816678">
              <w:rPr>
                <w:sz w:val="22"/>
                <w:szCs w:val="22"/>
              </w:rPr>
              <w:t>bxloclll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B3DD7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44ADB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C862B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8043FA"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BC8F88" w14:textId="77777777" w:rsidR="00816678" w:rsidRPr="00816678" w:rsidRDefault="00816678" w:rsidP="00816678">
            <w:pPr>
              <w:rPr>
                <w:sz w:val="22"/>
                <w:szCs w:val="22"/>
              </w:rPr>
            </w:pPr>
            <w:r w:rsidRPr="00816678">
              <w:rPr>
                <w:sz w:val="22"/>
                <w:szCs w:val="22"/>
              </w:rPr>
              <w:t>LLL</w:t>
            </w:r>
          </w:p>
        </w:tc>
      </w:tr>
      <w:tr w:rsidR="00F67F45" w:rsidRPr="00816678" w14:paraId="36EB862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41C4C6" w14:textId="77777777" w:rsidR="00816678" w:rsidRPr="00816678" w:rsidRDefault="00816678" w:rsidP="00816678">
            <w:pPr>
              <w:rPr>
                <w:sz w:val="22"/>
                <w:szCs w:val="22"/>
              </w:rPr>
            </w:pPr>
            <w:r w:rsidRPr="00816678">
              <w:rPr>
                <w:sz w:val="22"/>
                <w:szCs w:val="22"/>
              </w:rPr>
              <w:t>24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6A89D" w14:textId="77777777" w:rsidR="00816678" w:rsidRPr="00816678" w:rsidRDefault="00816678" w:rsidP="00816678">
            <w:pPr>
              <w:rPr>
                <w:sz w:val="22"/>
                <w:szCs w:val="22"/>
              </w:rPr>
            </w:pPr>
            <w:r w:rsidRPr="00816678">
              <w:rPr>
                <w:sz w:val="22"/>
                <w:szCs w:val="22"/>
              </w:rPr>
              <w:t>Lesion site - L hilum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F49DA" w14:textId="77777777" w:rsidR="00816678" w:rsidRPr="00816678" w:rsidRDefault="00816678" w:rsidP="00816678">
            <w:pPr>
              <w:rPr>
                <w:sz w:val="22"/>
                <w:szCs w:val="22"/>
              </w:rPr>
            </w:pPr>
            <w:r w:rsidRPr="00816678">
              <w:rPr>
                <w:sz w:val="22"/>
                <w:szCs w:val="22"/>
              </w:rPr>
              <w:t>bxloclh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61209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2C060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F940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0EC2CF" w14:textId="77777777" w:rsidR="00816678" w:rsidRPr="00816678" w:rsidRDefault="00816678" w:rsidP="00816678">
            <w:pPr>
              <w:rPr>
                <w:sz w:val="22"/>
                <w:szCs w:val="22"/>
              </w:rPr>
            </w:pPr>
            <w:r w:rsidRPr="00816678">
              <w:rPr>
                <w:sz w:val="22"/>
                <w:szCs w:val="22"/>
              </w:rPr>
              <w:t>lh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4591D" w14:textId="77777777" w:rsidR="00816678" w:rsidRPr="00816678" w:rsidRDefault="00816678" w:rsidP="00816678">
            <w:pPr>
              <w:rPr>
                <w:sz w:val="22"/>
                <w:szCs w:val="22"/>
              </w:rPr>
            </w:pPr>
            <w:r w:rsidRPr="00816678">
              <w:rPr>
                <w:sz w:val="22"/>
                <w:szCs w:val="22"/>
              </w:rPr>
              <w:t>L hilum</w:t>
            </w:r>
          </w:p>
        </w:tc>
      </w:tr>
      <w:tr w:rsidR="00F67F45" w:rsidRPr="00816678" w14:paraId="597C475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87419F" w14:textId="77777777" w:rsidR="00816678" w:rsidRPr="00816678" w:rsidRDefault="00816678" w:rsidP="00816678">
            <w:pPr>
              <w:rPr>
                <w:sz w:val="22"/>
                <w:szCs w:val="22"/>
              </w:rPr>
            </w:pPr>
            <w:r w:rsidRPr="00816678">
              <w:rPr>
                <w:sz w:val="22"/>
                <w:szCs w:val="22"/>
              </w:rPr>
              <w:t>25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ED18FF" w14:textId="77777777" w:rsidR="00816678" w:rsidRPr="00816678" w:rsidRDefault="00816678" w:rsidP="00816678">
            <w:pPr>
              <w:rPr>
                <w:sz w:val="22"/>
                <w:szCs w:val="22"/>
              </w:rPr>
            </w:pPr>
            <w:r w:rsidRPr="00816678">
              <w:rPr>
                <w:sz w:val="22"/>
                <w:szCs w:val="22"/>
              </w:rPr>
              <w:t>Lesion site - L lingula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E4DD3B" w14:textId="77777777" w:rsidR="00816678" w:rsidRPr="00816678" w:rsidRDefault="00816678" w:rsidP="00816678">
            <w:pPr>
              <w:rPr>
                <w:sz w:val="22"/>
                <w:szCs w:val="22"/>
              </w:rPr>
            </w:pPr>
            <w:r w:rsidRPr="00816678">
              <w:rPr>
                <w:sz w:val="22"/>
                <w:szCs w:val="22"/>
              </w:rPr>
              <w:t>bxloclg</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07FE2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AE9A6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53E4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3D940" w14:textId="77777777" w:rsidR="00816678" w:rsidRPr="00816678" w:rsidRDefault="00816678" w:rsidP="00816678">
            <w:pPr>
              <w:rPr>
                <w:sz w:val="22"/>
                <w:szCs w:val="22"/>
              </w:rPr>
            </w:pPr>
            <w:r w:rsidRPr="00816678">
              <w:rPr>
                <w:sz w:val="22"/>
                <w:szCs w:val="22"/>
              </w:rPr>
              <w:t>lg</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825ED1" w14:textId="77777777" w:rsidR="00816678" w:rsidRPr="00816678" w:rsidRDefault="00816678" w:rsidP="00816678">
            <w:pPr>
              <w:rPr>
                <w:sz w:val="22"/>
                <w:szCs w:val="22"/>
              </w:rPr>
            </w:pPr>
            <w:r w:rsidRPr="00816678">
              <w:rPr>
                <w:sz w:val="22"/>
                <w:szCs w:val="22"/>
              </w:rPr>
              <w:t>L lingula</w:t>
            </w:r>
          </w:p>
        </w:tc>
      </w:tr>
      <w:tr w:rsidR="00F67F45" w:rsidRPr="00816678" w14:paraId="32729B4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CA0FDB" w14:textId="77777777" w:rsidR="00816678" w:rsidRPr="00816678" w:rsidRDefault="00816678" w:rsidP="00816678">
            <w:pPr>
              <w:rPr>
                <w:sz w:val="22"/>
                <w:szCs w:val="22"/>
              </w:rPr>
            </w:pPr>
            <w:r w:rsidRPr="00816678">
              <w:rPr>
                <w:sz w:val="22"/>
                <w:szCs w:val="22"/>
              </w:rPr>
              <w:t>26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EF4F6" w14:textId="77777777" w:rsidR="00816678" w:rsidRPr="00816678" w:rsidRDefault="00816678" w:rsidP="00816678">
            <w:pPr>
              <w:rPr>
                <w:sz w:val="22"/>
                <w:szCs w:val="22"/>
              </w:rPr>
            </w:pPr>
            <w:r w:rsidRPr="00816678">
              <w:rPr>
                <w:sz w:val="22"/>
                <w:szCs w:val="22"/>
              </w:rPr>
              <w:t>Lesion site -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8683D" w14:textId="77777777" w:rsidR="00816678" w:rsidRPr="00816678" w:rsidRDefault="00816678" w:rsidP="00816678">
            <w:pPr>
              <w:rPr>
                <w:sz w:val="22"/>
                <w:szCs w:val="22"/>
              </w:rPr>
            </w:pPr>
            <w:r w:rsidRPr="00816678">
              <w:rPr>
                <w:sz w:val="22"/>
                <w:szCs w:val="22"/>
              </w:rPr>
              <w:t>bxlocrul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3FB6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1437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F5EEE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DB7A2D"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EACACC" w14:textId="77777777" w:rsidR="00816678" w:rsidRPr="00816678" w:rsidRDefault="00816678" w:rsidP="00816678">
            <w:pPr>
              <w:rPr>
                <w:sz w:val="22"/>
                <w:szCs w:val="22"/>
              </w:rPr>
            </w:pPr>
            <w:r w:rsidRPr="00816678">
              <w:rPr>
                <w:sz w:val="22"/>
                <w:szCs w:val="22"/>
              </w:rPr>
              <w:t>RUL</w:t>
            </w:r>
          </w:p>
        </w:tc>
      </w:tr>
      <w:tr w:rsidR="00F67F45" w:rsidRPr="00816678" w14:paraId="15E2433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BC8C5F" w14:textId="77777777" w:rsidR="00816678" w:rsidRPr="00816678" w:rsidRDefault="00816678" w:rsidP="00816678">
            <w:pPr>
              <w:rPr>
                <w:sz w:val="22"/>
                <w:szCs w:val="22"/>
              </w:rPr>
            </w:pPr>
            <w:r w:rsidRPr="00816678">
              <w:rPr>
                <w:sz w:val="22"/>
                <w:szCs w:val="22"/>
              </w:rPr>
              <w:t>27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20994" w14:textId="77777777" w:rsidR="00816678" w:rsidRPr="00816678" w:rsidRDefault="00816678" w:rsidP="00816678">
            <w:pPr>
              <w:rPr>
                <w:sz w:val="22"/>
                <w:szCs w:val="22"/>
              </w:rPr>
            </w:pPr>
            <w:r w:rsidRPr="00816678">
              <w:rPr>
                <w:sz w:val="22"/>
                <w:szCs w:val="22"/>
              </w:rPr>
              <w:t>Lesion site -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165059" w14:textId="77777777" w:rsidR="00816678" w:rsidRPr="00816678" w:rsidRDefault="00816678" w:rsidP="00816678">
            <w:pPr>
              <w:rPr>
                <w:sz w:val="22"/>
                <w:szCs w:val="22"/>
              </w:rPr>
            </w:pPr>
            <w:r w:rsidRPr="00816678">
              <w:rPr>
                <w:sz w:val="22"/>
                <w:szCs w:val="22"/>
              </w:rPr>
              <w:t>bxlocrml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15618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4AD01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1E7CC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A55454"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A0EE4A" w14:textId="77777777" w:rsidR="00816678" w:rsidRPr="00816678" w:rsidRDefault="00816678" w:rsidP="00816678">
            <w:pPr>
              <w:rPr>
                <w:sz w:val="22"/>
                <w:szCs w:val="22"/>
              </w:rPr>
            </w:pPr>
            <w:r w:rsidRPr="00816678">
              <w:rPr>
                <w:sz w:val="22"/>
                <w:szCs w:val="22"/>
              </w:rPr>
              <w:t>RML</w:t>
            </w:r>
          </w:p>
        </w:tc>
      </w:tr>
      <w:tr w:rsidR="00F67F45" w:rsidRPr="00816678" w14:paraId="2C621A1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39162F" w14:textId="77777777" w:rsidR="00816678" w:rsidRPr="00816678" w:rsidRDefault="00816678" w:rsidP="00816678">
            <w:pPr>
              <w:rPr>
                <w:sz w:val="22"/>
                <w:szCs w:val="22"/>
              </w:rPr>
            </w:pPr>
            <w:r w:rsidRPr="00816678">
              <w:rPr>
                <w:sz w:val="22"/>
                <w:szCs w:val="22"/>
              </w:rPr>
              <w:t>28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14C475" w14:textId="77777777" w:rsidR="00816678" w:rsidRPr="00816678" w:rsidRDefault="00816678" w:rsidP="00816678">
            <w:pPr>
              <w:rPr>
                <w:sz w:val="22"/>
                <w:szCs w:val="22"/>
              </w:rPr>
            </w:pPr>
            <w:r w:rsidRPr="00816678">
              <w:rPr>
                <w:sz w:val="22"/>
                <w:szCs w:val="22"/>
              </w:rPr>
              <w:t>Lesion site -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C18140" w14:textId="77777777" w:rsidR="00816678" w:rsidRPr="00816678" w:rsidRDefault="00816678" w:rsidP="00816678">
            <w:pPr>
              <w:rPr>
                <w:sz w:val="22"/>
                <w:szCs w:val="22"/>
              </w:rPr>
            </w:pPr>
            <w:r w:rsidRPr="00816678">
              <w:rPr>
                <w:sz w:val="22"/>
                <w:szCs w:val="22"/>
              </w:rPr>
              <w:t>bxlocrll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88540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BAFC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64855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D59F1"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503084" w14:textId="77777777" w:rsidR="00816678" w:rsidRPr="00816678" w:rsidRDefault="00816678" w:rsidP="00816678">
            <w:pPr>
              <w:rPr>
                <w:sz w:val="22"/>
                <w:szCs w:val="22"/>
              </w:rPr>
            </w:pPr>
            <w:r w:rsidRPr="00816678">
              <w:rPr>
                <w:sz w:val="22"/>
                <w:szCs w:val="22"/>
              </w:rPr>
              <w:t>RLL</w:t>
            </w:r>
          </w:p>
        </w:tc>
      </w:tr>
      <w:tr w:rsidR="00F67F45" w:rsidRPr="00816678" w14:paraId="2092012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907C36" w14:textId="77777777" w:rsidR="00816678" w:rsidRPr="00816678" w:rsidRDefault="00816678" w:rsidP="00816678">
            <w:pPr>
              <w:rPr>
                <w:sz w:val="22"/>
                <w:szCs w:val="22"/>
              </w:rPr>
            </w:pPr>
            <w:r w:rsidRPr="00816678">
              <w:rPr>
                <w:sz w:val="22"/>
                <w:szCs w:val="22"/>
              </w:rPr>
              <w:t>29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FA0DDE" w14:textId="77777777" w:rsidR="00816678" w:rsidRPr="00816678" w:rsidRDefault="00816678" w:rsidP="00816678">
            <w:pPr>
              <w:rPr>
                <w:sz w:val="22"/>
                <w:szCs w:val="22"/>
              </w:rPr>
            </w:pPr>
            <w:r w:rsidRPr="00816678">
              <w:rPr>
                <w:sz w:val="22"/>
                <w:szCs w:val="22"/>
              </w:rPr>
              <w:t>Lesion site - R hilum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F2C6DA" w14:textId="77777777" w:rsidR="00816678" w:rsidRPr="00816678" w:rsidRDefault="00816678" w:rsidP="00816678">
            <w:pPr>
              <w:rPr>
                <w:sz w:val="22"/>
                <w:szCs w:val="22"/>
              </w:rPr>
            </w:pPr>
            <w:r w:rsidRPr="00816678">
              <w:rPr>
                <w:sz w:val="22"/>
                <w:szCs w:val="22"/>
              </w:rPr>
              <w:t>bxlocrh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C384C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CA334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1E8C0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EEC2D5" w14:textId="77777777" w:rsidR="00816678" w:rsidRPr="00816678" w:rsidRDefault="00816678" w:rsidP="00816678">
            <w:pPr>
              <w:rPr>
                <w:sz w:val="22"/>
                <w:szCs w:val="22"/>
              </w:rPr>
            </w:pPr>
            <w:r w:rsidRPr="00816678">
              <w:rPr>
                <w:sz w:val="22"/>
                <w:szCs w:val="22"/>
              </w:rPr>
              <w:t>rh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53A80" w14:textId="77777777" w:rsidR="00816678" w:rsidRPr="00816678" w:rsidRDefault="00816678" w:rsidP="00816678">
            <w:pPr>
              <w:rPr>
                <w:sz w:val="22"/>
                <w:szCs w:val="22"/>
              </w:rPr>
            </w:pPr>
            <w:r w:rsidRPr="00816678">
              <w:rPr>
                <w:sz w:val="22"/>
                <w:szCs w:val="22"/>
              </w:rPr>
              <w:t>R hilum</w:t>
            </w:r>
          </w:p>
        </w:tc>
      </w:tr>
      <w:tr w:rsidR="00F67F45" w:rsidRPr="00816678" w14:paraId="0A68B8A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4378BC" w14:textId="77777777" w:rsidR="00816678" w:rsidRPr="00816678" w:rsidRDefault="00816678" w:rsidP="00816678">
            <w:pPr>
              <w:rPr>
                <w:sz w:val="22"/>
                <w:szCs w:val="22"/>
              </w:rPr>
            </w:pPr>
            <w:r w:rsidRPr="00816678">
              <w:rPr>
                <w:sz w:val="22"/>
                <w:szCs w:val="22"/>
              </w:rPr>
              <w:t>30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B91EC" w14:textId="77777777" w:rsidR="00816678" w:rsidRPr="00816678" w:rsidRDefault="00816678" w:rsidP="00816678">
            <w:pPr>
              <w:rPr>
                <w:sz w:val="22"/>
                <w:szCs w:val="22"/>
              </w:rPr>
            </w:pPr>
            <w:r w:rsidRPr="00816678">
              <w:rPr>
                <w:sz w:val="22"/>
                <w:szCs w:val="22"/>
              </w:rPr>
              <w:t>Lesion site - Endobronchial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99EB78" w14:textId="77777777" w:rsidR="00816678" w:rsidRPr="00816678" w:rsidRDefault="00816678" w:rsidP="00816678">
            <w:pPr>
              <w:rPr>
                <w:sz w:val="22"/>
                <w:szCs w:val="22"/>
              </w:rPr>
            </w:pPr>
            <w:r w:rsidRPr="00816678">
              <w:rPr>
                <w:sz w:val="22"/>
                <w:szCs w:val="22"/>
              </w:rPr>
              <w:t>bxloce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EB212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993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75D1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C75A9" w14:textId="77777777" w:rsidR="00816678" w:rsidRPr="00816678" w:rsidRDefault="00816678" w:rsidP="00816678">
            <w:pPr>
              <w:rPr>
                <w:sz w:val="22"/>
                <w:szCs w:val="22"/>
              </w:rPr>
            </w:pPr>
            <w:r w:rsidRPr="00816678">
              <w:rPr>
                <w:sz w:val="22"/>
                <w:szCs w:val="22"/>
              </w:rPr>
              <w:t>e</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A9091" w14:textId="77777777" w:rsidR="00816678" w:rsidRPr="00816678" w:rsidRDefault="00816678" w:rsidP="00816678">
            <w:pPr>
              <w:rPr>
                <w:sz w:val="22"/>
                <w:szCs w:val="22"/>
              </w:rPr>
            </w:pPr>
            <w:r w:rsidRPr="00816678">
              <w:rPr>
                <w:sz w:val="22"/>
                <w:szCs w:val="22"/>
              </w:rPr>
              <w:t>Endobronchial</w:t>
            </w:r>
          </w:p>
        </w:tc>
      </w:tr>
      <w:tr w:rsidR="00F67F45" w:rsidRPr="00816678" w14:paraId="252B8DA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81D947" w14:textId="77777777" w:rsidR="00816678" w:rsidRPr="00816678" w:rsidRDefault="00816678" w:rsidP="00816678">
            <w:pPr>
              <w:rPr>
                <w:sz w:val="22"/>
                <w:szCs w:val="22"/>
              </w:rPr>
            </w:pPr>
            <w:r w:rsidRPr="00816678">
              <w:rPr>
                <w:sz w:val="22"/>
                <w:szCs w:val="22"/>
              </w:rPr>
              <w:t>31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97DFB" w14:textId="77777777" w:rsidR="00816678" w:rsidRPr="00816678" w:rsidRDefault="00816678" w:rsidP="00816678">
            <w:pPr>
              <w:rPr>
                <w:sz w:val="22"/>
                <w:szCs w:val="22"/>
              </w:rPr>
            </w:pPr>
            <w:r w:rsidRPr="00816678">
              <w:rPr>
                <w:sz w:val="22"/>
                <w:szCs w:val="22"/>
              </w:rPr>
              <w:t>Lesion site - Mediastinum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2C7BE" w14:textId="77777777" w:rsidR="00816678" w:rsidRPr="00816678" w:rsidRDefault="00816678" w:rsidP="00816678">
            <w:pPr>
              <w:rPr>
                <w:sz w:val="22"/>
                <w:szCs w:val="22"/>
              </w:rPr>
            </w:pPr>
            <w:r w:rsidRPr="00816678">
              <w:rPr>
                <w:sz w:val="22"/>
                <w:szCs w:val="22"/>
              </w:rPr>
              <w:t>bxlocm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15C1C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B6DB2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289C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6BEB76"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4DDBE" w14:textId="77777777" w:rsidR="00816678" w:rsidRPr="00816678" w:rsidRDefault="00816678" w:rsidP="00816678">
            <w:pPr>
              <w:rPr>
                <w:sz w:val="22"/>
                <w:szCs w:val="22"/>
              </w:rPr>
            </w:pPr>
            <w:r w:rsidRPr="00816678">
              <w:rPr>
                <w:sz w:val="22"/>
                <w:szCs w:val="22"/>
              </w:rPr>
              <w:t>Mediastinum</w:t>
            </w:r>
          </w:p>
        </w:tc>
      </w:tr>
      <w:tr w:rsidR="00F67F45" w:rsidRPr="00816678" w14:paraId="6E62995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E51788" w14:textId="77777777" w:rsidR="00816678" w:rsidRPr="00816678" w:rsidRDefault="00816678" w:rsidP="00816678">
            <w:pPr>
              <w:rPr>
                <w:sz w:val="22"/>
                <w:szCs w:val="22"/>
              </w:rPr>
            </w:pPr>
            <w:r w:rsidRPr="00816678">
              <w:rPr>
                <w:sz w:val="22"/>
                <w:szCs w:val="22"/>
              </w:rPr>
              <w:t>32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47F2A" w14:textId="77777777" w:rsidR="00816678" w:rsidRPr="00816678" w:rsidRDefault="00816678" w:rsidP="00816678">
            <w:pPr>
              <w:rPr>
                <w:sz w:val="22"/>
                <w:szCs w:val="22"/>
              </w:rPr>
            </w:pPr>
            <w:r w:rsidRPr="00816678">
              <w:rPr>
                <w:sz w:val="22"/>
                <w:szCs w:val="22"/>
              </w:rPr>
              <w:t>Lesion site - Pleura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4F6865" w14:textId="77777777" w:rsidR="00816678" w:rsidRPr="00816678" w:rsidRDefault="00816678" w:rsidP="00816678">
            <w:pPr>
              <w:rPr>
                <w:sz w:val="22"/>
                <w:szCs w:val="22"/>
              </w:rPr>
            </w:pPr>
            <w:r w:rsidRPr="00816678">
              <w:rPr>
                <w:sz w:val="22"/>
                <w:szCs w:val="22"/>
              </w:rPr>
              <w:t>bxlocp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64A12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7A42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B01E4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85EADA" w14:textId="77777777" w:rsidR="00816678" w:rsidRPr="00816678" w:rsidRDefault="00816678" w:rsidP="00816678">
            <w:pPr>
              <w:rPr>
                <w:sz w:val="22"/>
                <w:szCs w:val="22"/>
              </w:rPr>
            </w:pPr>
            <w:r w:rsidRPr="00816678">
              <w:rPr>
                <w:sz w:val="22"/>
                <w:szCs w:val="22"/>
              </w:rPr>
              <w:t>p</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8F5FFF" w14:textId="77777777" w:rsidR="00816678" w:rsidRPr="00816678" w:rsidRDefault="00816678" w:rsidP="00816678">
            <w:pPr>
              <w:rPr>
                <w:sz w:val="22"/>
                <w:szCs w:val="22"/>
              </w:rPr>
            </w:pPr>
            <w:r w:rsidRPr="00816678">
              <w:rPr>
                <w:sz w:val="22"/>
                <w:szCs w:val="22"/>
              </w:rPr>
              <w:t>Pleura</w:t>
            </w:r>
          </w:p>
        </w:tc>
      </w:tr>
      <w:tr w:rsidR="00F67F45" w:rsidRPr="00816678" w14:paraId="2487146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A0B6E7" w14:textId="77777777" w:rsidR="00816678" w:rsidRPr="00816678" w:rsidRDefault="00816678" w:rsidP="00816678">
            <w:pPr>
              <w:rPr>
                <w:sz w:val="22"/>
                <w:szCs w:val="22"/>
              </w:rPr>
            </w:pPr>
            <w:r w:rsidRPr="00816678">
              <w:rPr>
                <w:sz w:val="22"/>
                <w:szCs w:val="22"/>
              </w:rPr>
              <w:t>33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95AD22" w14:textId="77777777" w:rsidR="00816678" w:rsidRPr="00816678" w:rsidRDefault="00816678" w:rsidP="00816678">
            <w:pPr>
              <w:rPr>
                <w:sz w:val="22"/>
                <w:szCs w:val="22"/>
              </w:rPr>
            </w:pPr>
            <w:r w:rsidRPr="00816678">
              <w:rPr>
                <w:sz w:val="22"/>
                <w:szCs w:val="22"/>
              </w:rPr>
              <w:t>Lesion site -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1FDCCC" w14:textId="77777777" w:rsidR="00816678" w:rsidRPr="00816678" w:rsidRDefault="00816678" w:rsidP="00816678">
            <w:pPr>
              <w:rPr>
                <w:sz w:val="22"/>
                <w:szCs w:val="22"/>
              </w:rPr>
            </w:pPr>
            <w:r w:rsidRPr="00816678">
              <w:rPr>
                <w:sz w:val="22"/>
                <w:szCs w:val="22"/>
              </w:rPr>
              <w:t>bxloco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666A1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077A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B1B3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4F9C6A"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307861" w14:textId="77777777" w:rsidR="00816678" w:rsidRPr="00816678" w:rsidRDefault="00816678" w:rsidP="00816678">
            <w:pPr>
              <w:rPr>
                <w:sz w:val="22"/>
                <w:szCs w:val="22"/>
              </w:rPr>
            </w:pPr>
            <w:r w:rsidRPr="00816678">
              <w:rPr>
                <w:sz w:val="22"/>
                <w:szCs w:val="22"/>
              </w:rPr>
              <w:t>Other (specify)</w:t>
            </w:r>
          </w:p>
        </w:tc>
      </w:tr>
      <w:tr w:rsidR="00F67F45" w:rsidRPr="00816678" w14:paraId="6EEE05D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26944C" w14:textId="77777777" w:rsidR="00816678" w:rsidRPr="00816678" w:rsidRDefault="00816678" w:rsidP="00816678">
            <w:pPr>
              <w:rPr>
                <w:sz w:val="22"/>
                <w:szCs w:val="22"/>
              </w:rPr>
            </w:pPr>
            <w:r w:rsidRPr="00816678">
              <w:rPr>
                <w:sz w:val="22"/>
                <w:szCs w:val="22"/>
              </w:rPr>
              <w:t>34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14227D" w14:textId="77777777" w:rsidR="00816678" w:rsidRPr="00816678" w:rsidRDefault="00816678" w:rsidP="00816678">
            <w:pPr>
              <w:rPr>
                <w:sz w:val="22"/>
                <w:szCs w:val="22"/>
              </w:rPr>
            </w:pPr>
            <w:r w:rsidRPr="00816678">
              <w:rPr>
                <w:sz w:val="22"/>
                <w:szCs w:val="22"/>
              </w:rPr>
              <w:t>Type of specimen - Cytology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C116B" w14:textId="77777777" w:rsidR="00816678" w:rsidRPr="00816678" w:rsidRDefault="00816678" w:rsidP="00816678">
            <w:pPr>
              <w:rPr>
                <w:sz w:val="22"/>
                <w:szCs w:val="22"/>
              </w:rPr>
            </w:pPr>
            <w:r w:rsidRPr="00816678">
              <w:rPr>
                <w:sz w:val="22"/>
                <w:szCs w:val="22"/>
              </w:rPr>
              <w:t>bxtosc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B5010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F5242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82E3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915269"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377F6" w14:textId="77777777" w:rsidR="00816678" w:rsidRPr="00816678" w:rsidRDefault="00816678" w:rsidP="00816678">
            <w:pPr>
              <w:rPr>
                <w:sz w:val="22"/>
                <w:szCs w:val="22"/>
              </w:rPr>
            </w:pPr>
            <w:r w:rsidRPr="00816678">
              <w:rPr>
                <w:sz w:val="22"/>
                <w:szCs w:val="22"/>
              </w:rPr>
              <w:t>Cytology</w:t>
            </w:r>
          </w:p>
        </w:tc>
      </w:tr>
      <w:tr w:rsidR="00F67F45" w:rsidRPr="00816678" w14:paraId="33A5F0F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62CB1E" w14:textId="77777777" w:rsidR="00816678" w:rsidRPr="00816678" w:rsidRDefault="00816678" w:rsidP="00816678">
            <w:pPr>
              <w:rPr>
                <w:sz w:val="22"/>
                <w:szCs w:val="22"/>
              </w:rPr>
            </w:pPr>
            <w:r w:rsidRPr="00816678">
              <w:rPr>
                <w:sz w:val="22"/>
                <w:szCs w:val="22"/>
              </w:rPr>
              <w:t>35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1718CA" w14:textId="77777777" w:rsidR="00816678" w:rsidRPr="00816678" w:rsidRDefault="00816678" w:rsidP="00816678">
            <w:pPr>
              <w:rPr>
                <w:sz w:val="22"/>
                <w:szCs w:val="22"/>
              </w:rPr>
            </w:pPr>
            <w:r w:rsidRPr="00816678">
              <w:rPr>
                <w:sz w:val="22"/>
                <w:szCs w:val="22"/>
              </w:rPr>
              <w:t>Type of specimen - Histology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1EBD85" w14:textId="77777777" w:rsidR="00816678" w:rsidRPr="00816678" w:rsidRDefault="00816678" w:rsidP="00816678">
            <w:pPr>
              <w:rPr>
                <w:sz w:val="22"/>
                <w:szCs w:val="22"/>
              </w:rPr>
            </w:pPr>
            <w:r w:rsidRPr="00816678">
              <w:rPr>
                <w:sz w:val="22"/>
                <w:szCs w:val="22"/>
              </w:rPr>
              <w:t>bxtosh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5983B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FBD2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A7822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9720B" w14:textId="77777777" w:rsidR="00816678" w:rsidRPr="00816678" w:rsidRDefault="00816678" w:rsidP="00816678">
            <w:pPr>
              <w:rPr>
                <w:sz w:val="22"/>
                <w:szCs w:val="22"/>
              </w:rPr>
            </w:pPr>
            <w:r w:rsidRPr="00816678">
              <w:rPr>
                <w:sz w:val="22"/>
                <w:szCs w:val="22"/>
              </w:rPr>
              <w:t>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D8C90E" w14:textId="77777777" w:rsidR="00816678" w:rsidRPr="00816678" w:rsidRDefault="00816678" w:rsidP="00816678">
            <w:pPr>
              <w:rPr>
                <w:sz w:val="22"/>
                <w:szCs w:val="22"/>
              </w:rPr>
            </w:pPr>
            <w:r w:rsidRPr="00816678">
              <w:rPr>
                <w:sz w:val="22"/>
                <w:szCs w:val="22"/>
              </w:rPr>
              <w:t>Histology</w:t>
            </w:r>
          </w:p>
        </w:tc>
      </w:tr>
      <w:tr w:rsidR="00F67F45" w:rsidRPr="00816678" w14:paraId="73415A5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1B2CC6" w14:textId="77777777" w:rsidR="00816678" w:rsidRPr="00816678" w:rsidRDefault="00816678" w:rsidP="00816678">
            <w:pPr>
              <w:rPr>
                <w:sz w:val="22"/>
                <w:szCs w:val="22"/>
              </w:rPr>
            </w:pPr>
            <w:r w:rsidRPr="00816678">
              <w:rPr>
                <w:sz w:val="22"/>
                <w:szCs w:val="22"/>
              </w:rPr>
              <w:t>36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915C02" w14:textId="77777777" w:rsidR="00816678" w:rsidRPr="00816678" w:rsidRDefault="00816678" w:rsidP="00816678">
            <w:pPr>
              <w:rPr>
                <w:sz w:val="22"/>
                <w:szCs w:val="22"/>
              </w:rPr>
            </w:pPr>
            <w:r w:rsidRPr="00816678">
              <w:rPr>
                <w:sz w:val="22"/>
                <w:szCs w:val="22"/>
              </w:rPr>
              <w:t>Type of procedure - Needle biopsy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83756C" w14:textId="77777777" w:rsidR="00816678" w:rsidRPr="00816678" w:rsidRDefault="00816678" w:rsidP="00816678">
            <w:pPr>
              <w:rPr>
                <w:sz w:val="22"/>
                <w:szCs w:val="22"/>
              </w:rPr>
            </w:pPr>
            <w:r w:rsidRPr="00816678">
              <w:rPr>
                <w:sz w:val="22"/>
                <w:szCs w:val="22"/>
              </w:rPr>
              <w:t>bxtopc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C770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FAD6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CEC9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2C3279"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98FD7C" w14:textId="77777777" w:rsidR="00816678" w:rsidRPr="00816678" w:rsidRDefault="00816678" w:rsidP="00816678">
            <w:pPr>
              <w:rPr>
                <w:sz w:val="22"/>
                <w:szCs w:val="22"/>
              </w:rPr>
            </w:pPr>
            <w:r w:rsidRPr="00816678">
              <w:rPr>
                <w:sz w:val="22"/>
                <w:szCs w:val="22"/>
              </w:rPr>
              <w:t>Needle biopsy</w:t>
            </w:r>
          </w:p>
        </w:tc>
      </w:tr>
      <w:tr w:rsidR="00F67F45" w:rsidRPr="00816678" w14:paraId="260EEB6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344CDF" w14:textId="77777777" w:rsidR="00816678" w:rsidRPr="00816678" w:rsidRDefault="00816678" w:rsidP="00816678">
            <w:pPr>
              <w:rPr>
                <w:sz w:val="22"/>
                <w:szCs w:val="22"/>
              </w:rPr>
            </w:pPr>
            <w:r w:rsidRPr="00816678">
              <w:rPr>
                <w:sz w:val="22"/>
                <w:szCs w:val="22"/>
              </w:rPr>
              <w:t>37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75CB92" w14:textId="77777777" w:rsidR="00816678" w:rsidRPr="00816678" w:rsidRDefault="00816678" w:rsidP="00816678">
            <w:pPr>
              <w:rPr>
                <w:sz w:val="22"/>
                <w:szCs w:val="22"/>
              </w:rPr>
            </w:pPr>
            <w:r w:rsidRPr="00816678">
              <w:rPr>
                <w:sz w:val="22"/>
                <w:szCs w:val="22"/>
              </w:rPr>
              <w:t>Type of procedure - Bronchoscopy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F8199" w14:textId="77777777" w:rsidR="00816678" w:rsidRPr="00816678" w:rsidRDefault="00816678" w:rsidP="00816678">
            <w:pPr>
              <w:rPr>
                <w:sz w:val="22"/>
                <w:szCs w:val="22"/>
              </w:rPr>
            </w:pPr>
            <w:r w:rsidRPr="00816678">
              <w:rPr>
                <w:sz w:val="22"/>
                <w:szCs w:val="22"/>
              </w:rPr>
              <w:t>bxtopb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EB911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9F64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D9A9E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71466" w14:textId="77777777" w:rsidR="00816678" w:rsidRPr="00816678" w:rsidRDefault="00816678" w:rsidP="00816678">
            <w:pPr>
              <w:rPr>
                <w:sz w:val="22"/>
                <w:szCs w:val="22"/>
              </w:rPr>
            </w:pPr>
            <w:r w:rsidRPr="00816678">
              <w:rPr>
                <w:sz w:val="22"/>
                <w:szCs w:val="22"/>
              </w:rPr>
              <w:t>b</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66A0B" w14:textId="77777777" w:rsidR="00816678" w:rsidRPr="00816678" w:rsidRDefault="00816678" w:rsidP="00816678">
            <w:pPr>
              <w:rPr>
                <w:sz w:val="22"/>
                <w:szCs w:val="22"/>
              </w:rPr>
            </w:pPr>
            <w:r w:rsidRPr="00816678">
              <w:rPr>
                <w:sz w:val="22"/>
                <w:szCs w:val="22"/>
              </w:rPr>
              <w:t>Bronchoscopy</w:t>
            </w:r>
          </w:p>
        </w:tc>
      </w:tr>
      <w:tr w:rsidR="00F67F45" w:rsidRPr="00816678" w14:paraId="6583780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6AC716" w14:textId="77777777" w:rsidR="00816678" w:rsidRPr="00816678" w:rsidRDefault="00816678" w:rsidP="00816678">
            <w:pPr>
              <w:rPr>
                <w:sz w:val="22"/>
                <w:szCs w:val="22"/>
              </w:rPr>
            </w:pPr>
            <w:r w:rsidRPr="00816678">
              <w:rPr>
                <w:sz w:val="22"/>
                <w:szCs w:val="22"/>
              </w:rPr>
              <w:t>38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644E98" w14:textId="77777777" w:rsidR="00816678" w:rsidRPr="00816678" w:rsidRDefault="00816678" w:rsidP="00816678">
            <w:pPr>
              <w:rPr>
                <w:sz w:val="22"/>
                <w:szCs w:val="22"/>
              </w:rPr>
            </w:pPr>
            <w:r w:rsidRPr="00816678">
              <w:rPr>
                <w:sz w:val="22"/>
                <w:szCs w:val="22"/>
              </w:rPr>
              <w:t>Type of procedure - VAT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7C826" w14:textId="77777777" w:rsidR="00816678" w:rsidRPr="00816678" w:rsidRDefault="00816678" w:rsidP="00816678">
            <w:pPr>
              <w:rPr>
                <w:sz w:val="22"/>
                <w:szCs w:val="22"/>
              </w:rPr>
            </w:pPr>
            <w:r w:rsidRPr="00816678">
              <w:rPr>
                <w:sz w:val="22"/>
                <w:szCs w:val="22"/>
              </w:rPr>
              <w:t>bxtopv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365D1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9DAB1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B9A7F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6D65F4" w14:textId="77777777" w:rsidR="00816678" w:rsidRPr="00816678" w:rsidRDefault="00816678" w:rsidP="00816678">
            <w:pPr>
              <w:rPr>
                <w:sz w:val="22"/>
                <w:szCs w:val="22"/>
              </w:rPr>
            </w:pPr>
            <w:r w:rsidRPr="00816678">
              <w:rPr>
                <w:sz w:val="22"/>
                <w:szCs w:val="22"/>
              </w:rPr>
              <w:t>v</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D1676" w14:textId="77777777" w:rsidR="00816678" w:rsidRPr="00816678" w:rsidRDefault="00816678" w:rsidP="00816678">
            <w:pPr>
              <w:rPr>
                <w:sz w:val="22"/>
                <w:szCs w:val="22"/>
              </w:rPr>
            </w:pPr>
            <w:r w:rsidRPr="00816678">
              <w:rPr>
                <w:sz w:val="22"/>
                <w:szCs w:val="22"/>
              </w:rPr>
              <w:t>VAT</w:t>
            </w:r>
          </w:p>
        </w:tc>
      </w:tr>
      <w:tr w:rsidR="00F67F45" w:rsidRPr="00816678" w14:paraId="29600C3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FA038C5" w14:textId="77777777" w:rsidR="00816678" w:rsidRPr="00816678" w:rsidRDefault="00816678" w:rsidP="00816678">
            <w:pPr>
              <w:rPr>
                <w:sz w:val="22"/>
                <w:szCs w:val="22"/>
              </w:rPr>
            </w:pPr>
            <w:r w:rsidRPr="00816678">
              <w:rPr>
                <w:sz w:val="22"/>
                <w:szCs w:val="22"/>
              </w:rPr>
              <w:t>39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0AEDF6B" w14:textId="77777777" w:rsidR="00816678" w:rsidRPr="00816678" w:rsidRDefault="00816678" w:rsidP="00816678">
            <w:pPr>
              <w:rPr>
                <w:sz w:val="22"/>
                <w:szCs w:val="22"/>
              </w:rPr>
            </w:pPr>
            <w:r w:rsidRPr="00816678">
              <w:rPr>
                <w:sz w:val="22"/>
                <w:szCs w:val="22"/>
              </w:rPr>
              <w:t>Type of procedure - Thoracotomy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BDDD79" w14:textId="77777777" w:rsidR="00816678" w:rsidRPr="00816678" w:rsidRDefault="00816678" w:rsidP="00816678">
            <w:pPr>
              <w:rPr>
                <w:sz w:val="22"/>
                <w:szCs w:val="22"/>
              </w:rPr>
            </w:pPr>
            <w:r w:rsidRPr="00816678">
              <w:rPr>
                <w:sz w:val="22"/>
                <w:szCs w:val="22"/>
              </w:rPr>
              <w:t>bxtopt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E6170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0DC6C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9071D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6C9EC6" w14:textId="77777777" w:rsidR="00816678" w:rsidRPr="00816678" w:rsidRDefault="00816678" w:rsidP="00816678">
            <w:pPr>
              <w:rPr>
                <w:sz w:val="22"/>
                <w:szCs w:val="22"/>
              </w:rPr>
            </w:pPr>
            <w:r w:rsidRPr="00816678">
              <w:rPr>
                <w:sz w:val="22"/>
                <w:szCs w:val="22"/>
              </w:rPr>
              <w:t>t</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3DF08" w14:textId="77777777" w:rsidR="00816678" w:rsidRPr="00816678" w:rsidRDefault="00816678" w:rsidP="00816678">
            <w:pPr>
              <w:rPr>
                <w:sz w:val="22"/>
                <w:szCs w:val="22"/>
              </w:rPr>
            </w:pPr>
            <w:r w:rsidRPr="00816678">
              <w:rPr>
                <w:sz w:val="22"/>
                <w:szCs w:val="22"/>
              </w:rPr>
              <w:t>Thoracotomy</w:t>
            </w:r>
          </w:p>
        </w:tc>
      </w:tr>
      <w:tr w:rsidR="00F67F45" w:rsidRPr="00816678" w14:paraId="21E5E53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C1CA23" w14:textId="77777777" w:rsidR="00816678" w:rsidRPr="00816678" w:rsidRDefault="00816678" w:rsidP="00816678">
            <w:pPr>
              <w:rPr>
                <w:sz w:val="22"/>
                <w:szCs w:val="22"/>
              </w:rPr>
            </w:pPr>
            <w:r w:rsidRPr="00816678">
              <w:rPr>
                <w:sz w:val="22"/>
                <w:szCs w:val="22"/>
              </w:rPr>
              <w:t>40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747BF9" w14:textId="77777777" w:rsidR="00816678" w:rsidRPr="00816678" w:rsidRDefault="00816678" w:rsidP="00816678">
            <w:pPr>
              <w:rPr>
                <w:sz w:val="22"/>
                <w:szCs w:val="22"/>
              </w:rPr>
            </w:pPr>
            <w:r w:rsidRPr="00816678">
              <w:rPr>
                <w:sz w:val="22"/>
                <w:szCs w:val="22"/>
              </w:rPr>
              <w:t>Type of procedure -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C508CE" w14:textId="77777777" w:rsidR="00816678" w:rsidRPr="00816678" w:rsidRDefault="00816678" w:rsidP="00816678">
            <w:pPr>
              <w:rPr>
                <w:sz w:val="22"/>
                <w:szCs w:val="22"/>
              </w:rPr>
            </w:pPr>
            <w:r w:rsidRPr="00816678">
              <w:rPr>
                <w:sz w:val="22"/>
                <w:szCs w:val="22"/>
              </w:rPr>
              <w:t>bxtopo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F785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9641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1E48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98F9E5"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B77A91" w14:textId="77777777" w:rsidR="00816678" w:rsidRPr="00816678" w:rsidRDefault="00816678" w:rsidP="00816678">
            <w:pPr>
              <w:rPr>
                <w:sz w:val="22"/>
                <w:szCs w:val="22"/>
              </w:rPr>
            </w:pPr>
            <w:r w:rsidRPr="00816678">
              <w:rPr>
                <w:sz w:val="22"/>
                <w:szCs w:val="22"/>
              </w:rPr>
              <w:t>Other (specify)</w:t>
            </w:r>
          </w:p>
        </w:tc>
      </w:tr>
      <w:tr w:rsidR="00F67F45" w:rsidRPr="00816678" w14:paraId="40013BB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9849D4" w14:textId="77777777" w:rsidR="00816678" w:rsidRPr="00816678" w:rsidRDefault="00816678" w:rsidP="00816678">
            <w:pPr>
              <w:rPr>
                <w:sz w:val="22"/>
                <w:szCs w:val="22"/>
              </w:rPr>
            </w:pPr>
            <w:r w:rsidRPr="00816678">
              <w:rPr>
                <w:sz w:val="22"/>
                <w:szCs w:val="22"/>
              </w:rPr>
              <w:t>41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4F65F" w14:textId="77777777" w:rsidR="00816678" w:rsidRPr="00816678" w:rsidRDefault="00816678" w:rsidP="00816678">
            <w:pPr>
              <w:rPr>
                <w:sz w:val="22"/>
                <w:szCs w:val="22"/>
              </w:rPr>
            </w:pPr>
            <w:r w:rsidRPr="00816678">
              <w:rPr>
                <w:sz w:val="22"/>
                <w:szCs w:val="22"/>
              </w:rPr>
              <w:t>Type of complication - Chest tube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C88BC" w14:textId="77777777" w:rsidR="00816678" w:rsidRPr="00816678" w:rsidRDefault="00816678" w:rsidP="00816678">
            <w:pPr>
              <w:rPr>
                <w:sz w:val="22"/>
                <w:szCs w:val="22"/>
              </w:rPr>
            </w:pPr>
            <w:r w:rsidRPr="00816678">
              <w:rPr>
                <w:sz w:val="22"/>
                <w:szCs w:val="22"/>
              </w:rPr>
              <w:t>bxcpct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964F4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BBBA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0B726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0A6D3"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7C9231" w14:textId="77777777" w:rsidR="00816678" w:rsidRPr="00816678" w:rsidRDefault="00816678" w:rsidP="00816678">
            <w:pPr>
              <w:rPr>
                <w:sz w:val="22"/>
                <w:szCs w:val="22"/>
              </w:rPr>
            </w:pPr>
            <w:r w:rsidRPr="00816678">
              <w:rPr>
                <w:sz w:val="22"/>
                <w:szCs w:val="22"/>
              </w:rPr>
              <w:t>Chest tube</w:t>
            </w:r>
          </w:p>
        </w:tc>
      </w:tr>
      <w:tr w:rsidR="00F67F45" w:rsidRPr="00816678" w14:paraId="1AD5615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A5CBF97" w14:textId="77777777" w:rsidR="00816678" w:rsidRPr="00816678" w:rsidRDefault="00816678" w:rsidP="00816678">
            <w:pPr>
              <w:rPr>
                <w:sz w:val="22"/>
                <w:szCs w:val="22"/>
              </w:rPr>
            </w:pPr>
            <w:r w:rsidRPr="00816678">
              <w:rPr>
                <w:sz w:val="22"/>
                <w:szCs w:val="22"/>
              </w:rPr>
              <w:t>42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EAABF" w14:textId="77777777" w:rsidR="00816678" w:rsidRPr="00816678" w:rsidRDefault="00816678" w:rsidP="00816678">
            <w:pPr>
              <w:rPr>
                <w:sz w:val="22"/>
                <w:szCs w:val="22"/>
              </w:rPr>
            </w:pPr>
            <w:r w:rsidRPr="00816678">
              <w:rPr>
                <w:sz w:val="22"/>
                <w:szCs w:val="22"/>
              </w:rPr>
              <w:t>Type of complication - Pneumothorax</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591F47" w14:textId="77777777" w:rsidR="00816678" w:rsidRPr="00816678" w:rsidRDefault="00816678" w:rsidP="00816678">
            <w:pPr>
              <w:rPr>
                <w:sz w:val="22"/>
                <w:szCs w:val="22"/>
              </w:rPr>
            </w:pPr>
            <w:r w:rsidRPr="00816678">
              <w:rPr>
                <w:sz w:val="22"/>
                <w:szCs w:val="22"/>
              </w:rPr>
              <w:t>bxcppt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1C1F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B963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CDD81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E8327D" w14:textId="77777777" w:rsidR="00816678" w:rsidRPr="00816678" w:rsidRDefault="00816678" w:rsidP="00816678">
            <w:pPr>
              <w:rPr>
                <w:sz w:val="22"/>
                <w:szCs w:val="22"/>
              </w:rPr>
            </w:pPr>
            <w:r w:rsidRPr="00816678">
              <w:rPr>
                <w:sz w:val="22"/>
                <w:szCs w:val="22"/>
              </w:rPr>
              <w:t>pt</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E5C578" w14:textId="77777777" w:rsidR="00816678" w:rsidRPr="00816678" w:rsidRDefault="00816678" w:rsidP="00816678">
            <w:pPr>
              <w:rPr>
                <w:sz w:val="22"/>
                <w:szCs w:val="22"/>
              </w:rPr>
            </w:pPr>
            <w:r w:rsidRPr="00816678">
              <w:rPr>
                <w:sz w:val="22"/>
                <w:szCs w:val="22"/>
              </w:rPr>
              <w:t>Pneumothorax</w:t>
            </w:r>
          </w:p>
        </w:tc>
      </w:tr>
      <w:tr w:rsidR="00F67F45" w:rsidRPr="00816678" w14:paraId="560C5A7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040ACB" w14:textId="77777777" w:rsidR="00816678" w:rsidRPr="00816678" w:rsidRDefault="00816678" w:rsidP="00816678">
            <w:pPr>
              <w:rPr>
                <w:sz w:val="22"/>
                <w:szCs w:val="22"/>
              </w:rPr>
            </w:pPr>
            <w:r w:rsidRPr="00816678">
              <w:rPr>
                <w:sz w:val="22"/>
                <w:szCs w:val="22"/>
              </w:rPr>
              <w:t>43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ECC76" w14:textId="77777777" w:rsidR="00816678" w:rsidRPr="00816678" w:rsidRDefault="00816678" w:rsidP="00816678">
            <w:pPr>
              <w:rPr>
                <w:sz w:val="22"/>
                <w:szCs w:val="22"/>
              </w:rPr>
            </w:pPr>
            <w:r w:rsidRPr="00816678">
              <w:rPr>
                <w:sz w:val="22"/>
                <w:szCs w:val="22"/>
              </w:rPr>
              <w:t>Type of complication - Pneumonectasis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96A5FB" w14:textId="77777777" w:rsidR="00816678" w:rsidRPr="00816678" w:rsidRDefault="00816678" w:rsidP="00816678">
            <w:pPr>
              <w:rPr>
                <w:sz w:val="22"/>
                <w:szCs w:val="22"/>
              </w:rPr>
            </w:pPr>
            <w:r w:rsidRPr="00816678">
              <w:rPr>
                <w:sz w:val="22"/>
                <w:szCs w:val="22"/>
              </w:rPr>
              <w:t>bxcppn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A633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D882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0C2E9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3E6D0" w14:textId="77777777" w:rsidR="00816678" w:rsidRPr="00816678" w:rsidRDefault="00816678" w:rsidP="00816678">
            <w:pPr>
              <w:rPr>
                <w:sz w:val="22"/>
                <w:szCs w:val="22"/>
              </w:rPr>
            </w:pPr>
            <w:r w:rsidRPr="00816678">
              <w:rPr>
                <w:sz w:val="22"/>
                <w:szCs w:val="22"/>
              </w:rPr>
              <w:t>pn</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AADD9" w14:textId="77777777" w:rsidR="00816678" w:rsidRPr="00816678" w:rsidRDefault="00816678" w:rsidP="00816678">
            <w:pPr>
              <w:rPr>
                <w:sz w:val="22"/>
                <w:szCs w:val="22"/>
              </w:rPr>
            </w:pPr>
            <w:r w:rsidRPr="00816678">
              <w:rPr>
                <w:sz w:val="22"/>
                <w:szCs w:val="22"/>
              </w:rPr>
              <w:t>Pneumonectasis</w:t>
            </w:r>
          </w:p>
        </w:tc>
      </w:tr>
      <w:tr w:rsidR="00F67F45" w:rsidRPr="00816678" w14:paraId="7B47260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F6573A" w14:textId="77777777" w:rsidR="00816678" w:rsidRPr="00816678" w:rsidRDefault="00816678" w:rsidP="00816678">
            <w:pPr>
              <w:rPr>
                <w:sz w:val="22"/>
                <w:szCs w:val="22"/>
              </w:rPr>
            </w:pPr>
            <w:r w:rsidRPr="00816678">
              <w:rPr>
                <w:sz w:val="22"/>
                <w:szCs w:val="22"/>
              </w:rPr>
              <w:t>44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7D0C0F" w14:textId="77777777" w:rsidR="00816678" w:rsidRPr="00816678" w:rsidRDefault="00816678" w:rsidP="00816678">
            <w:pPr>
              <w:rPr>
                <w:sz w:val="22"/>
                <w:szCs w:val="22"/>
              </w:rPr>
            </w:pPr>
            <w:r w:rsidRPr="00816678">
              <w:rPr>
                <w:sz w:val="22"/>
                <w:szCs w:val="22"/>
              </w:rPr>
              <w:t>Type of complication -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4479EE" w14:textId="77777777" w:rsidR="00816678" w:rsidRPr="00816678" w:rsidRDefault="00816678" w:rsidP="00816678">
            <w:pPr>
              <w:rPr>
                <w:sz w:val="22"/>
                <w:szCs w:val="22"/>
              </w:rPr>
            </w:pPr>
            <w:r w:rsidRPr="00816678">
              <w:rPr>
                <w:sz w:val="22"/>
                <w:szCs w:val="22"/>
              </w:rPr>
              <w:t>bxcpo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6A18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FEB3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9EC29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CFEFE"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EF16B5" w14:textId="77777777" w:rsidR="00816678" w:rsidRPr="00816678" w:rsidRDefault="00816678" w:rsidP="00816678">
            <w:pPr>
              <w:rPr>
                <w:sz w:val="22"/>
                <w:szCs w:val="22"/>
              </w:rPr>
            </w:pPr>
            <w:r w:rsidRPr="00816678">
              <w:rPr>
                <w:sz w:val="22"/>
                <w:szCs w:val="22"/>
              </w:rPr>
              <w:t>Other</w:t>
            </w:r>
          </w:p>
        </w:tc>
      </w:tr>
      <w:tr w:rsidR="00F67F45" w:rsidRPr="00816678" w14:paraId="6724038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8B83C8" w14:textId="77777777" w:rsidR="00816678" w:rsidRPr="00816678" w:rsidRDefault="00816678" w:rsidP="00816678">
            <w:pPr>
              <w:rPr>
                <w:sz w:val="22"/>
                <w:szCs w:val="22"/>
              </w:rPr>
            </w:pPr>
            <w:r w:rsidRPr="00816678">
              <w:rPr>
                <w:sz w:val="22"/>
                <w:szCs w:val="22"/>
              </w:rPr>
              <w:t>45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4B7F60" w14:textId="77777777" w:rsidR="00816678" w:rsidRPr="00816678" w:rsidRDefault="00816678" w:rsidP="00816678">
            <w:pPr>
              <w:rPr>
                <w:sz w:val="22"/>
                <w:szCs w:val="22"/>
              </w:rPr>
            </w:pPr>
            <w:r w:rsidRPr="00816678">
              <w:rPr>
                <w:sz w:val="22"/>
                <w:szCs w:val="22"/>
              </w:rPr>
              <w:t>Biopsy pathology details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62591F" w14:textId="77777777" w:rsidR="00816678" w:rsidRPr="00816678" w:rsidRDefault="00816678" w:rsidP="00816678">
            <w:pPr>
              <w:rPr>
                <w:sz w:val="22"/>
                <w:szCs w:val="22"/>
              </w:rPr>
            </w:pPr>
            <w:r w:rsidRPr="00816678">
              <w:rPr>
                <w:sz w:val="22"/>
                <w:szCs w:val="22"/>
              </w:rPr>
              <w:t>bxpdt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01CC88"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10682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79805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3D0BA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3F5A7" w14:textId="77777777" w:rsidR="00816678" w:rsidRPr="00816678" w:rsidRDefault="00816678" w:rsidP="00816678">
            <w:pPr>
              <w:rPr>
                <w:sz w:val="22"/>
                <w:szCs w:val="22"/>
              </w:rPr>
            </w:pPr>
            <w:r w:rsidRPr="00816678">
              <w:rPr>
                <w:sz w:val="22"/>
                <w:szCs w:val="22"/>
              </w:rPr>
              <w:t>Biopsy pathology details</w:t>
            </w:r>
          </w:p>
        </w:tc>
      </w:tr>
      <w:tr w:rsidR="00F67F45" w:rsidRPr="00816678" w14:paraId="2F82E10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BA80F2F" w14:textId="77777777" w:rsidR="00816678" w:rsidRPr="00816678" w:rsidRDefault="00816678" w:rsidP="00816678">
            <w:pPr>
              <w:rPr>
                <w:sz w:val="22"/>
                <w:szCs w:val="22"/>
              </w:rPr>
            </w:pPr>
            <w:r w:rsidRPr="00816678">
              <w:rPr>
                <w:sz w:val="22"/>
                <w:szCs w:val="22"/>
              </w:rPr>
              <w:t>46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5B604F" w14:textId="77777777" w:rsidR="00816678" w:rsidRPr="00816678" w:rsidRDefault="00816678" w:rsidP="00816678">
            <w:pPr>
              <w:rPr>
                <w:sz w:val="22"/>
                <w:szCs w:val="22"/>
              </w:rPr>
            </w:pPr>
            <w:r w:rsidRPr="00816678">
              <w:rPr>
                <w:sz w:val="22"/>
                <w:szCs w:val="22"/>
              </w:rPr>
              <w:t>Mediastinoscopy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8A6F45" w14:textId="77777777" w:rsidR="00816678" w:rsidRPr="00816678" w:rsidRDefault="00816678" w:rsidP="00816678">
            <w:pPr>
              <w:rPr>
                <w:sz w:val="22"/>
                <w:szCs w:val="22"/>
              </w:rPr>
            </w:pPr>
            <w:r w:rsidRPr="00816678">
              <w:rPr>
                <w:sz w:val="22"/>
                <w:szCs w:val="22"/>
              </w:rPr>
              <w:t>rbmed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B893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2C43C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0C44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E64D8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91261" w14:textId="77777777" w:rsidR="00816678" w:rsidRPr="00816678" w:rsidRDefault="00816678" w:rsidP="00816678">
            <w:pPr>
              <w:rPr>
                <w:sz w:val="22"/>
                <w:szCs w:val="22"/>
              </w:rPr>
            </w:pPr>
            <w:r w:rsidRPr="00816678">
              <w:rPr>
                <w:sz w:val="22"/>
                <w:szCs w:val="22"/>
              </w:rPr>
              <w:t>Procedure date</w:t>
            </w:r>
          </w:p>
        </w:tc>
      </w:tr>
      <w:tr w:rsidR="00F67F45" w:rsidRPr="00816678" w14:paraId="06BCAF1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F1EC2" w14:textId="77777777" w:rsidR="00816678" w:rsidRPr="00816678" w:rsidRDefault="00816678" w:rsidP="00816678">
            <w:pPr>
              <w:rPr>
                <w:sz w:val="22"/>
                <w:szCs w:val="22"/>
              </w:rPr>
            </w:pPr>
            <w:r w:rsidRPr="00816678">
              <w:rPr>
                <w:sz w:val="22"/>
                <w:szCs w:val="22"/>
              </w:rPr>
              <w:t>47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4BDD2E" w14:textId="77777777" w:rsidR="00816678" w:rsidRPr="00816678" w:rsidRDefault="00816678" w:rsidP="00816678">
            <w:pPr>
              <w:rPr>
                <w:sz w:val="22"/>
                <w:szCs w:val="22"/>
              </w:rPr>
            </w:pPr>
            <w:r w:rsidRPr="00816678">
              <w:rPr>
                <w:sz w:val="22"/>
                <w:szCs w:val="22"/>
              </w:rPr>
              <w:t>Mediastinoscopy lesion site -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710C58" w14:textId="77777777" w:rsidR="00816678" w:rsidRPr="00816678" w:rsidRDefault="00816678" w:rsidP="00816678">
            <w:pPr>
              <w:rPr>
                <w:sz w:val="22"/>
                <w:szCs w:val="22"/>
              </w:rPr>
            </w:pPr>
            <w:r w:rsidRPr="00816678">
              <w:rPr>
                <w:sz w:val="22"/>
                <w:szCs w:val="22"/>
              </w:rPr>
              <w:t>rbmllul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F3759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F40C9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93966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DEB4C"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8A271" w14:textId="77777777" w:rsidR="00816678" w:rsidRPr="00816678" w:rsidRDefault="00816678" w:rsidP="00816678">
            <w:pPr>
              <w:rPr>
                <w:sz w:val="22"/>
                <w:szCs w:val="22"/>
              </w:rPr>
            </w:pPr>
            <w:r w:rsidRPr="00816678">
              <w:rPr>
                <w:sz w:val="22"/>
                <w:szCs w:val="22"/>
              </w:rPr>
              <w:t>LUL</w:t>
            </w:r>
          </w:p>
        </w:tc>
      </w:tr>
      <w:tr w:rsidR="00F67F45" w:rsidRPr="00816678" w14:paraId="3FFCBFB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96616C" w14:textId="77777777" w:rsidR="00816678" w:rsidRPr="00816678" w:rsidRDefault="00816678" w:rsidP="00816678">
            <w:pPr>
              <w:rPr>
                <w:sz w:val="22"/>
                <w:szCs w:val="22"/>
              </w:rPr>
            </w:pPr>
            <w:r w:rsidRPr="00816678">
              <w:rPr>
                <w:sz w:val="22"/>
                <w:szCs w:val="22"/>
              </w:rPr>
              <w:t>48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243212" w14:textId="77777777" w:rsidR="00816678" w:rsidRPr="00816678" w:rsidRDefault="00816678" w:rsidP="00816678">
            <w:pPr>
              <w:rPr>
                <w:sz w:val="22"/>
                <w:szCs w:val="22"/>
              </w:rPr>
            </w:pPr>
            <w:r w:rsidRPr="00816678">
              <w:rPr>
                <w:sz w:val="22"/>
                <w:szCs w:val="22"/>
              </w:rPr>
              <w:t>Mediastinoscopy lesion site -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A19B1A" w14:textId="77777777" w:rsidR="00816678" w:rsidRPr="00816678" w:rsidRDefault="00816678" w:rsidP="00816678">
            <w:pPr>
              <w:rPr>
                <w:sz w:val="22"/>
                <w:szCs w:val="22"/>
              </w:rPr>
            </w:pPr>
            <w:r w:rsidRPr="00816678">
              <w:rPr>
                <w:sz w:val="22"/>
                <w:szCs w:val="22"/>
              </w:rPr>
              <w:t>rbmllll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827F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B2CBD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289C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BE072"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E50C1" w14:textId="77777777" w:rsidR="00816678" w:rsidRPr="00816678" w:rsidRDefault="00816678" w:rsidP="00816678">
            <w:pPr>
              <w:rPr>
                <w:sz w:val="22"/>
                <w:szCs w:val="22"/>
              </w:rPr>
            </w:pPr>
            <w:r w:rsidRPr="00816678">
              <w:rPr>
                <w:sz w:val="22"/>
                <w:szCs w:val="22"/>
              </w:rPr>
              <w:t>LLL</w:t>
            </w:r>
          </w:p>
        </w:tc>
      </w:tr>
      <w:tr w:rsidR="00F67F45" w:rsidRPr="00816678" w14:paraId="71E3D31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5309B9" w14:textId="77777777" w:rsidR="00816678" w:rsidRPr="00816678" w:rsidRDefault="00816678" w:rsidP="00816678">
            <w:pPr>
              <w:rPr>
                <w:sz w:val="22"/>
                <w:szCs w:val="22"/>
              </w:rPr>
            </w:pPr>
            <w:r w:rsidRPr="00816678">
              <w:rPr>
                <w:sz w:val="22"/>
                <w:szCs w:val="22"/>
              </w:rPr>
              <w:t>49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A8EAEE" w14:textId="77777777" w:rsidR="00816678" w:rsidRPr="00816678" w:rsidRDefault="00816678" w:rsidP="00816678">
            <w:pPr>
              <w:rPr>
                <w:sz w:val="22"/>
                <w:szCs w:val="22"/>
              </w:rPr>
            </w:pPr>
            <w:r w:rsidRPr="00816678">
              <w:rPr>
                <w:sz w:val="22"/>
                <w:szCs w:val="22"/>
              </w:rPr>
              <w:t>Mediastinoscopy lesion site - L hilum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497572" w14:textId="77777777" w:rsidR="00816678" w:rsidRPr="00816678" w:rsidRDefault="00816678" w:rsidP="00816678">
            <w:pPr>
              <w:rPr>
                <w:sz w:val="22"/>
                <w:szCs w:val="22"/>
              </w:rPr>
            </w:pPr>
            <w:r w:rsidRPr="00816678">
              <w:rPr>
                <w:sz w:val="22"/>
                <w:szCs w:val="22"/>
              </w:rPr>
              <w:t>rbmllh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2B46B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45C6E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D857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6A489" w14:textId="77777777" w:rsidR="00816678" w:rsidRPr="00816678" w:rsidRDefault="00816678" w:rsidP="00816678">
            <w:pPr>
              <w:rPr>
                <w:sz w:val="22"/>
                <w:szCs w:val="22"/>
              </w:rPr>
            </w:pPr>
            <w:r w:rsidRPr="00816678">
              <w:rPr>
                <w:sz w:val="22"/>
                <w:szCs w:val="22"/>
              </w:rPr>
              <w:t>lh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830857" w14:textId="77777777" w:rsidR="00816678" w:rsidRPr="00816678" w:rsidRDefault="00816678" w:rsidP="00816678">
            <w:pPr>
              <w:rPr>
                <w:sz w:val="22"/>
                <w:szCs w:val="22"/>
              </w:rPr>
            </w:pPr>
            <w:r w:rsidRPr="00816678">
              <w:rPr>
                <w:sz w:val="22"/>
                <w:szCs w:val="22"/>
              </w:rPr>
              <w:t>L hilum</w:t>
            </w:r>
          </w:p>
        </w:tc>
      </w:tr>
      <w:tr w:rsidR="00F67F45" w:rsidRPr="00816678" w14:paraId="0A23939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25D8E5" w14:textId="77777777" w:rsidR="00816678" w:rsidRPr="00816678" w:rsidRDefault="00816678" w:rsidP="00816678">
            <w:pPr>
              <w:rPr>
                <w:sz w:val="22"/>
                <w:szCs w:val="22"/>
              </w:rPr>
            </w:pPr>
            <w:r w:rsidRPr="00816678">
              <w:rPr>
                <w:sz w:val="22"/>
                <w:szCs w:val="22"/>
              </w:rPr>
              <w:t>50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FEA43A" w14:textId="77777777" w:rsidR="00816678" w:rsidRPr="00816678" w:rsidRDefault="00816678" w:rsidP="00816678">
            <w:pPr>
              <w:rPr>
                <w:sz w:val="22"/>
                <w:szCs w:val="22"/>
              </w:rPr>
            </w:pPr>
            <w:r w:rsidRPr="00816678">
              <w:rPr>
                <w:sz w:val="22"/>
                <w:szCs w:val="22"/>
              </w:rPr>
              <w:t>Mediastinoscopy lesion site - L lingula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EF3982" w14:textId="77777777" w:rsidR="00816678" w:rsidRPr="00816678" w:rsidRDefault="00816678" w:rsidP="00816678">
            <w:pPr>
              <w:rPr>
                <w:sz w:val="22"/>
                <w:szCs w:val="22"/>
              </w:rPr>
            </w:pPr>
            <w:r w:rsidRPr="00816678">
              <w:rPr>
                <w:sz w:val="22"/>
                <w:szCs w:val="22"/>
              </w:rPr>
              <w:t>rbmllg</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7E146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1AE0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DD162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6F1EA" w14:textId="77777777" w:rsidR="00816678" w:rsidRPr="00816678" w:rsidRDefault="00816678" w:rsidP="00816678">
            <w:pPr>
              <w:rPr>
                <w:sz w:val="22"/>
                <w:szCs w:val="22"/>
              </w:rPr>
            </w:pPr>
            <w:r w:rsidRPr="00816678">
              <w:rPr>
                <w:sz w:val="22"/>
                <w:szCs w:val="22"/>
              </w:rPr>
              <w:t>lg</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B76A5" w14:textId="77777777" w:rsidR="00816678" w:rsidRPr="00816678" w:rsidRDefault="00816678" w:rsidP="00816678">
            <w:pPr>
              <w:rPr>
                <w:sz w:val="22"/>
                <w:szCs w:val="22"/>
              </w:rPr>
            </w:pPr>
            <w:r w:rsidRPr="00816678">
              <w:rPr>
                <w:sz w:val="22"/>
                <w:szCs w:val="22"/>
              </w:rPr>
              <w:t>L lingula</w:t>
            </w:r>
          </w:p>
        </w:tc>
      </w:tr>
      <w:tr w:rsidR="00F67F45" w:rsidRPr="00816678" w14:paraId="28137D1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E13D28" w14:textId="77777777" w:rsidR="00816678" w:rsidRPr="00816678" w:rsidRDefault="00816678" w:rsidP="00816678">
            <w:pPr>
              <w:rPr>
                <w:sz w:val="22"/>
                <w:szCs w:val="22"/>
              </w:rPr>
            </w:pPr>
            <w:r w:rsidRPr="00816678">
              <w:rPr>
                <w:sz w:val="22"/>
                <w:szCs w:val="22"/>
              </w:rPr>
              <w:t>51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F3D757" w14:textId="77777777" w:rsidR="00816678" w:rsidRPr="00816678" w:rsidRDefault="00816678" w:rsidP="00816678">
            <w:pPr>
              <w:rPr>
                <w:sz w:val="22"/>
                <w:szCs w:val="22"/>
              </w:rPr>
            </w:pPr>
            <w:r w:rsidRPr="00816678">
              <w:rPr>
                <w:sz w:val="22"/>
                <w:szCs w:val="22"/>
              </w:rPr>
              <w:t>Mediastinoscopy lesion site -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8D3BD" w14:textId="77777777" w:rsidR="00816678" w:rsidRPr="00816678" w:rsidRDefault="00816678" w:rsidP="00816678">
            <w:pPr>
              <w:rPr>
                <w:sz w:val="22"/>
                <w:szCs w:val="22"/>
              </w:rPr>
            </w:pPr>
            <w:r w:rsidRPr="00816678">
              <w:rPr>
                <w:sz w:val="22"/>
                <w:szCs w:val="22"/>
              </w:rPr>
              <w:t>rbmlrul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FB6C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14B8B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EB04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C5F97"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C039C" w14:textId="77777777" w:rsidR="00816678" w:rsidRPr="00816678" w:rsidRDefault="00816678" w:rsidP="00816678">
            <w:pPr>
              <w:rPr>
                <w:sz w:val="22"/>
                <w:szCs w:val="22"/>
              </w:rPr>
            </w:pPr>
            <w:r w:rsidRPr="00816678">
              <w:rPr>
                <w:sz w:val="22"/>
                <w:szCs w:val="22"/>
              </w:rPr>
              <w:t>RUL</w:t>
            </w:r>
          </w:p>
        </w:tc>
      </w:tr>
      <w:tr w:rsidR="00F67F45" w:rsidRPr="00816678" w14:paraId="22B814F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B3D513" w14:textId="77777777" w:rsidR="00816678" w:rsidRPr="00816678" w:rsidRDefault="00816678" w:rsidP="00816678">
            <w:pPr>
              <w:rPr>
                <w:sz w:val="22"/>
                <w:szCs w:val="22"/>
              </w:rPr>
            </w:pPr>
            <w:r w:rsidRPr="00816678">
              <w:rPr>
                <w:sz w:val="22"/>
                <w:szCs w:val="22"/>
              </w:rPr>
              <w:t>52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01DFF8" w14:textId="77777777" w:rsidR="00816678" w:rsidRPr="00816678" w:rsidRDefault="00816678" w:rsidP="00816678">
            <w:pPr>
              <w:rPr>
                <w:sz w:val="22"/>
                <w:szCs w:val="22"/>
              </w:rPr>
            </w:pPr>
            <w:r w:rsidRPr="00816678">
              <w:rPr>
                <w:sz w:val="22"/>
                <w:szCs w:val="22"/>
              </w:rPr>
              <w:t>Mediastinoscopy lesion site -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F9EB0E" w14:textId="77777777" w:rsidR="00816678" w:rsidRPr="00816678" w:rsidRDefault="00816678" w:rsidP="00816678">
            <w:pPr>
              <w:rPr>
                <w:sz w:val="22"/>
                <w:szCs w:val="22"/>
              </w:rPr>
            </w:pPr>
            <w:r w:rsidRPr="00816678">
              <w:rPr>
                <w:sz w:val="22"/>
                <w:szCs w:val="22"/>
              </w:rPr>
              <w:t>rbmlrml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B809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41925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984AA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74DF47"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A6953D" w14:textId="77777777" w:rsidR="00816678" w:rsidRPr="00816678" w:rsidRDefault="00816678" w:rsidP="00816678">
            <w:pPr>
              <w:rPr>
                <w:sz w:val="22"/>
                <w:szCs w:val="22"/>
              </w:rPr>
            </w:pPr>
            <w:r w:rsidRPr="00816678">
              <w:rPr>
                <w:sz w:val="22"/>
                <w:szCs w:val="22"/>
              </w:rPr>
              <w:t>RML</w:t>
            </w:r>
          </w:p>
        </w:tc>
      </w:tr>
      <w:tr w:rsidR="00F67F45" w:rsidRPr="00816678" w14:paraId="5BC5963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08E601" w14:textId="77777777" w:rsidR="00816678" w:rsidRPr="00816678" w:rsidRDefault="00816678" w:rsidP="00816678">
            <w:pPr>
              <w:rPr>
                <w:sz w:val="22"/>
                <w:szCs w:val="22"/>
              </w:rPr>
            </w:pPr>
            <w:r w:rsidRPr="00816678">
              <w:rPr>
                <w:sz w:val="22"/>
                <w:szCs w:val="22"/>
              </w:rPr>
              <w:t>53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6C7686" w14:textId="77777777" w:rsidR="00816678" w:rsidRPr="00816678" w:rsidRDefault="00816678" w:rsidP="00816678">
            <w:pPr>
              <w:rPr>
                <w:sz w:val="22"/>
                <w:szCs w:val="22"/>
              </w:rPr>
            </w:pPr>
            <w:r w:rsidRPr="00816678">
              <w:rPr>
                <w:sz w:val="22"/>
                <w:szCs w:val="22"/>
              </w:rPr>
              <w:t>Mediastinoscopy lesion site -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BDB6E" w14:textId="77777777" w:rsidR="00816678" w:rsidRPr="00816678" w:rsidRDefault="00816678" w:rsidP="00816678">
            <w:pPr>
              <w:rPr>
                <w:sz w:val="22"/>
                <w:szCs w:val="22"/>
              </w:rPr>
            </w:pPr>
            <w:r w:rsidRPr="00816678">
              <w:rPr>
                <w:sz w:val="22"/>
                <w:szCs w:val="22"/>
              </w:rPr>
              <w:t>rbmlrll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EDE26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13624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E4E7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594DB"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2C7D0A" w14:textId="77777777" w:rsidR="00816678" w:rsidRPr="00816678" w:rsidRDefault="00816678" w:rsidP="00816678">
            <w:pPr>
              <w:rPr>
                <w:sz w:val="22"/>
                <w:szCs w:val="22"/>
              </w:rPr>
            </w:pPr>
            <w:r w:rsidRPr="00816678">
              <w:rPr>
                <w:sz w:val="22"/>
                <w:szCs w:val="22"/>
              </w:rPr>
              <w:t>RLL</w:t>
            </w:r>
          </w:p>
        </w:tc>
      </w:tr>
      <w:tr w:rsidR="00F67F45" w:rsidRPr="00816678" w14:paraId="47AC14C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1F9A0F" w14:textId="77777777" w:rsidR="00816678" w:rsidRPr="00816678" w:rsidRDefault="00816678" w:rsidP="00816678">
            <w:pPr>
              <w:rPr>
                <w:sz w:val="22"/>
                <w:szCs w:val="22"/>
              </w:rPr>
            </w:pPr>
            <w:r w:rsidRPr="00816678">
              <w:rPr>
                <w:sz w:val="22"/>
                <w:szCs w:val="22"/>
              </w:rPr>
              <w:t>54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661D7F" w14:textId="77777777" w:rsidR="00816678" w:rsidRPr="00816678" w:rsidRDefault="00816678" w:rsidP="00816678">
            <w:pPr>
              <w:rPr>
                <w:sz w:val="22"/>
                <w:szCs w:val="22"/>
              </w:rPr>
            </w:pPr>
            <w:r w:rsidRPr="00816678">
              <w:rPr>
                <w:sz w:val="22"/>
                <w:szCs w:val="22"/>
              </w:rPr>
              <w:t>Mediastinoscopy lesion site - R hilum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866820" w14:textId="77777777" w:rsidR="00816678" w:rsidRPr="00816678" w:rsidRDefault="00816678" w:rsidP="00816678">
            <w:pPr>
              <w:rPr>
                <w:sz w:val="22"/>
                <w:szCs w:val="22"/>
              </w:rPr>
            </w:pPr>
            <w:r w:rsidRPr="00816678">
              <w:rPr>
                <w:sz w:val="22"/>
                <w:szCs w:val="22"/>
              </w:rPr>
              <w:t>rbmlrh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558F6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B655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1ABAC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C42C7" w14:textId="77777777" w:rsidR="00816678" w:rsidRPr="00816678" w:rsidRDefault="00816678" w:rsidP="00816678">
            <w:pPr>
              <w:rPr>
                <w:sz w:val="22"/>
                <w:szCs w:val="22"/>
              </w:rPr>
            </w:pPr>
            <w:r w:rsidRPr="00816678">
              <w:rPr>
                <w:sz w:val="22"/>
                <w:szCs w:val="22"/>
              </w:rPr>
              <w:t>rh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AA802" w14:textId="77777777" w:rsidR="00816678" w:rsidRPr="00816678" w:rsidRDefault="00816678" w:rsidP="00816678">
            <w:pPr>
              <w:rPr>
                <w:sz w:val="22"/>
                <w:szCs w:val="22"/>
              </w:rPr>
            </w:pPr>
            <w:r w:rsidRPr="00816678">
              <w:rPr>
                <w:sz w:val="22"/>
                <w:szCs w:val="22"/>
              </w:rPr>
              <w:t>R hilum</w:t>
            </w:r>
          </w:p>
        </w:tc>
      </w:tr>
      <w:tr w:rsidR="00F67F45" w:rsidRPr="00816678" w14:paraId="761B1D3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A66ED6" w14:textId="77777777" w:rsidR="00816678" w:rsidRPr="00816678" w:rsidRDefault="00816678" w:rsidP="00816678">
            <w:pPr>
              <w:rPr>
                <w:sz w:val="22"/>
                <w:szCs w:val="22"/>
              </w:rPr>
            </w:pPr>
            <w:r w:rsidRPr="00816678">
              <w:rPr>
                <w:sz w:val="22"/>
                <w:szCs w:val="22"/>
              </w:rPr>
              <w:t>55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F6DF56" w14:textId="77777777" w:rsidR="00816678" w:rsidRPr="00816678" w:rsidRDefault="00816678" w:rsidP="00816678">
            <w:pPr>
              <w:rPr>
                <w:sz w:val="22"/>
                <w:szCs w:val="22"/>
              </w:rPr>
            </w:pPr>
            <w:r w:rsidRPr="00816678">
              <w:rPr>
                <w:sz w:val="22"/>
                <w:szCs w:val="22"/>
              </w:rPr>
              <w:t>Mediastinoscopy lesion site - Endobronchial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E2A6AD" w14:textId="77777777" w:rsidR="00816678" w:rsidRPr="00816678" w:rsidRDefault="00816678" w:rsidP="00816678">
            <w:pPr>
              <w:rPr>
                <w:sz w:val="22"/>
                <w:szCs w:val="22"/>
              </w:rPr>
            </w:pPr>
            <w:r w:rsidRPr="00816678">
              <w:rPr>
                <w:sz w:val="22"/>
                <w:szCs w:val="22"/>
              </w:rPr>
              <w:t>rbmle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21432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9A58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F0F2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4CAA4" w14:textId="77777777" w:rsidR="00816678" w:rsidRPr="00816678" w:rsidRDefault="00816678" w:rsidP="00816678">
            <w:pPr>
              <w:rPr>
                <w:sz w:val="22"/>
                <w:szCs w:val="22"/>
              </w:rPr>
            </w:pPr>
            <w:r w:rsidRPr="00816678">
              <w:rPr>
                <w:sz w:val="22"/>
                <w:szCs w:val="22"/>
              </w:rPr>
              <w:t>e</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7EEB71" w14:textId="77777777" w:rsidR="00816678" w:rsidRPr="00816678" w:rsidRDefault="00816678" w:rsidP="00816678">
            <w:pPr>
              <w:rPr>
                <w:sz w:val="22"/>
                <w:szCs w:val="22"/>
              </w:rPr>
            </w:pPr>
            <w:r w:rsidRPr="00816678">
              <w:rPr>
                <w:sz w:val="22"/>
                <w:szCs w:val="22"/>
              </w:rPr>
              <w:t>Endobronchial</w:t>
            </w:r>
          </w:p>
        </w:tc>
      </w:tr>
      <w:tr w:rsidR="00F67F45" w:rsidRPr="00816678" w14:paraId="69372D6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3DF9DE" w14:textId="77777777" w:rsidR="00816678" w:rsidRPr="00816678" w:rsidRDefault="00816678" w:rsidP="00816678">
            <w:pPr>
              <w:rPr>
                <w:sz w:val="22"/>
                <w:szCs w:val="22"/>
              </w:rPr>
            </w:pPr>
            <w:r w:rsidRPr="00816678">
              <w:rPr>
                <w:sz w:val="22"/>
                <w:szCs w:val="22"/>
              </w:rPr>
              <w:t>56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A7766B" w14:textId="77777777" w:rsidR="00816678" w:rsidRPr="00816678" w:rsidRDefault="00816678" w:rsidP="00816678">
            <w:pPr>
              <w:rPr>
                <w:sz w:val="22"/>
                <w:szCs w:val="22"/>
              </w:rPr>
            </w:pPr>
            <w:r w:rsidRPr="00816678">
              <w:rPr>
                <w:sz w:val="22"/>
                <w:szCs w:val="22"/>
              </w:rPr>
              <w:t>Mediastinoscopy lesion site - Mediastinum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76A643" w14:textId="77777777" w:rsidR="00816678" w:rsidRPr="00816678" w:rsidRDefault="00816678" w:rsidP="00816678">
            <w:pPr>
              <w:rPr>
                <w:sz w:val="22"/>
                <w:szCs w:val="22"/>
              </w:rPr>
            </w:pPr>
            <w:r w:rsidRPr="00816678">
              <w:rPr>
                <w:sz w:val="22"/>
                <w:szCs w:val="22"/>
              </w:rPr>
              <w:t>rbmlm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D5257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0A365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4979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7E41B"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86A366" w14:textId="77777777" w:rsidR="00816678" w:rsidRPr="00816678" w:rsidRDefault="00816678" w:rsidP="00816678">
            <w:pPr>
              <w:rPr>
                <w:sz w:val="22"/>
                <w:szCs w:val="22"/>
              </w:rPr>
            </w:pPr>
            <w:r w:rsidRPr="00816678">
              <w:rPr>
                <w:sz w:val="22"/>
                <w:szCs w:val="22"/>
              </w:rPr>
              <w:t>Mediastinum</w:t>
            </w:r>
          </w:p>
        </w:tc>
      </w:tr>
      <w:tr w:rsidR="00F67F45" w:rsidRPr="00816678" w14:paraId="0DE844E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D504B0" w14:textId="77777777" w:rsidR="00816678" w:rsidRPr="00816678" w:rsidRDefault="00816678" w:rsidP="00816678">
            <w:pPr>
              <w:rPr>
                <w:sz w:val="22"/>
                <w:szCs w:val="22"/>
              </w:rPr>
            </w:pPr>
            <w:r w:rsidRPr="00816678">
              <w:rPr>
                <w:sz w:val="22"/>
                <w:szCs w:val="22"/>
              </w:rPr>
              <w:t>57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217F9E" w14:textId="77777777" w:rsidR="00816678" w:rsidRPr="00816678" w:rsidRDefault="00816678" w:rsidP="00816678">
            <w:pPr>
              <w:rPr>
                <w:sz w:val="22"/>
                <w:szCs w:val="22"/>
              </w:rPr>
            </w:pPr>
            <w:r w:rsidRPr="00816678">
              <w:rPr>
                <w:sz w:val="22"/>
                <w:szCs w:val="22"/>
              </w:rPr>
              <w:t>Mediastinoscopy lesion site - Pleura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29CCA1" w14:textId="77777777" w:rsidR="00816678" w:rsidRPr="00816678" w:rsidRDefault="00816678" w:rsidP="00816678">
            <w:pPr>
              <w:rPr>
                <w:sz w:val="22"/>
                <w:szCs w:val="22"/>
              </w:rPr>
            </w:pPr>
            <w:r w:rsidRPr="00816678">
              <w:rPr>
                <w:sz w:val="22"/>
                <w:szCs w:val="22"/>
              </w:rPr>
              <w:t>rbmlp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C1CA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2DB5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A4D7A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19C47" w14:textId="77777777" w:rsidR="00816678" w:rsidRPr="00816678" w:rsidRDefault="00816678" w:rsidP="00816678">
            <w:pPr>
              <w:rPr>
                <w:sz w:val="22"/>
                <w:szCs w:val="22"/>
              </w:rPr>
            </w:pPr>
            <w:r w:rsidRPr="00816678">
              <w:rPr>
                <w:sz w:val="22"/>
                <w:szCs w:val="22"/>
              </w:rPr>
              <w:t>p</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050045" w14:textId="77777777" w:rsidR="00816678" w:rsidRPr="00816678" w:rsidRDefault="00816678" w:rsidP="00816678">
            <w:pPr>
              <w:rPr>
                <w:sz w:val="22"/>
                <w:szCs w:val="22"/>
              </w:rPr>
            </w:pPr>
            <w:r w:rsidRPr="00816678">
              <w:rPr>
                <w:sz w:val="22"/>
                <w:szCs w:val="22"/>
              </w:rPr>
              <w:t>Pleura</w:t>
            </w:r>
          </w:p>
        </w:tc>
      </w:tr>
      <w:tr w:rsidR="00F67F45" w:rsidRPr="00816678" w14:paraId="2BBE38E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A8836D" w14:textId="77777777" w:rsidR="00816678" w:rsidRPr="00816678" w:rsidRDefault="00816678" w:rsidP="00816678">
            <w:pPr>
              <w:rPr>
                <w:sz w:val="22"/>
                <w:szCs w:val="22"/>
              </w:rPr>
            </w:pPr>
            <w:r w:rsidRPr="00816678">
              <w:rPr>
                <w:sz w:val="22"/>
                <w:szCs w:val="22"/>
              </w:rPr>
              <w:t>58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C6ABD7" w14:textId="77777777" w:rsidR="00816678" w:rsidRPr="00816678" w:rsidRDefault="00816678" w:rsidP="00816678">
            <w:pPr>
              <w:rPr>
                <w:sz w:val="22"/>
                <w:szCs w:val="22"/>
              </w:rPr>
            </w:pPr>
            <w:r w:rsidRPr="00816678">
              <w:rPr>
                <w:sz w:val="22"/>
                <w:szCs w:val="22"/>
              </w:rPr>
              <w:t>Mediastinoscopy lesion site -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BB1646" w14:textId="77777777" w:rsidR="00816678" w:rsidRPr="00816678" w:rsidRDefault="00816678" w:rsidP="00816678">
            <w:pPr>
              <w:rPr>
                <w:sz w:val="22"/>
                <w:szCs w:val="22"/>
              </w:rPr>
            </w:pPr>
            <w:r w:rsidRPr="00816678">
              <w:rPr>
                <w:sz w:val="22"/>
                <w:szCs w:val="22"/>
              </w:rPr>
              <w:t>rbmlo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5233A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363C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68B82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D22E9"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0F25B" w14:textId="77777777" w:rsidR="00816678" w:rsidRPr="00816678" w:rsidRDefault="00816678" w:rsidP="00816678">
            <w:pPr>
              <w:rPr>
                <w:sz w:val="22"/>
                <w:szCs w:val="22"/>
              </w:rPr>
            </w:pPr>
            <w:r w:rsidRPr="00816678">
              <w:rPr>
                <w:sz w:val="22"/>
                <w:szCs w:val="22"/>
              </w:rPr>
              <w:t>Other</w:t>
            </w:r>
          </w:p>
        </w:tc>
      </w:tr>
      <w:tr w:rsidR="00F67F45" w:rsidRPr="00816678" w14:paraId="6464B72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9966A2" w14:textId="77777777" w:rsidR="00816678" w:rsidRPr="00816678" w:rsidRDefault="00816678" w:rsidP="00816678">
            <w:pPr>
              <w:rPr>
                <w:sz w:val="22"/>
                <w:szCs w:val="22"/>
              </w:rPr>
            </w:pPr>
            <w:r w:rsidRPr="00816678">
              <w:rPr>
                <w:sz w:val="22"/>
                <w:szCs w:val="22"/>
              </w:rPr>
              <w:t>59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7032C99" w14:textId="77777777" w:rsidR="00816678" w:rsidRPr="00816678" w:rsidRDefault="00816678" w:rsidP="00816678">
            <w:pPr>
              <w:rPr>
                <w:sz w:val="22"/>
                <w:szCs w:val="22"/>
              </w:rPr>
            </w:pPr>
            <w:r w:rsidRPr="00816678">
              <w:rPr>
                <w:sz w:val="22"/>
                <w:szCs w:val="22"/>
              </w:rPr>
              <w:t>Molecular Testing -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D29199" w14:textId="77777777" w:rsidR="00816678" w:rsidRPr="00816678" w:rsidRDefault="00816678" w:rsidP="00816678">
            <w:pPr>
              <w:rPr>
                <w:sz w:val="22"/>
                <w:szCs w:val="22"/>
              </w:rPr>
            </w:pPr>
            <w:r w:rsidRPr="00816678">
              <w:rPr>
                <w:sz w:val="22"/>
                <w:szCs w:val="22"/>
              </w:rPr>
              <w:t>rbmtos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284DE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41A76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BF15D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B6D97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C26335" w14:textId="77777777" w:rsidR="00816678" w:rsidRPr="00816678" w:rsidRDefault="00816678" w:rsidP="00816678">
            <w:pPr>
              <w:rPr>
                <w:sz w:val="22"/>
                <w:szCs w:val="22"/>
              </w:rPr>
            </w:pPr>
            <w:r w:rsidRPr="00816678">
              <w:rPr>
                <w:sz w:val="22"/>
                <w:szCs w:val="22"/>
              </w:rPr>
              <w:t>specify</w:t>
            </w:r>
          </w:p>
        </w:tc>
      </w:tr>
      <w:tr w:rsidR="00F67F45" w:rsidRPr="00816678" w14:paraId="650942C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D33747" w14:textId="77777777" w:rsidR="00816678" w:rsidRPr="00816678" w:rsidRDefault="00816678" w:rsidP="00816678">
            <w:pPr>
              <w:rPr>
                <w:sz w:val="22"/>
                <w:szCs w:val="22"/>
              </w:rPr>
            </w:pPr>
            <w:r w:rsidRPr="00816678">
              <w:rPr>
                <w:sz w:val="22"/>
                <w:szCs w:val="22"/>
              </w:rPr>
              <w:t>60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FC45AE" w14:textId="77777777" w:rsidR="00816678" w:rsidRPr="00816678" w:rsidRDefault="00816678" w:rsidP="00816678">
            <w:pPr>
              <w:rPr>
                <w:sz w:val="22"/>
                <w:szCs w:val="22"/>
              </w:rPr>
            </w:pPr>
            <w:r w:rsidRPr="00816678">
              <w:rPr>
                <w:sz w:val="22"/>
                <w:szCs w:val="22"/>
              </w:rPr>
              <w:t>Where was the mediastinoscopy performed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0A0877" w14:textId="77777777" w:rsidR="00816678" w:rsidRPr="00816678" w:rsidRDefault="00816678" w:rsidP="00816678">
            <w:pPr>
              <w:rPr>
                <w:sz w:val="22"/>
                <w:szCs w:val="22"/>
              </w:rPr>
            </w:pPr>
            <w:r w:rsidRPr="00816678">
              <w:rPr>
                <w:sz w:val="22"/>
                <w:szCs w:val="22"/>
              </w:rPr>
              <w:t>rbmel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F3989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30DCA1" w14:textId="77777777" w:rsidR="00816678" w:rsidRPr="00816678" w:rsidRDefault="00816678" w:rsidP="00816678">
            <w:pPr>
              <w:rPr>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CB9D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C1830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CBB5C6" w14:textId="77777777" w:rsidR="00816678" w:rsidRPr="00816678" w:rsidRDefault="00816678" w:rsidP="00816678">
            <w:pPr>
              <w:rPr>
                <w:sz w:val="22"/>
                <w:szCs w:val="22"/>
              </w:rPr>
            </w:pPr>
            <w:r w:rsidRPr="00816678">
              <w:rPr>
                <w:sz w:val="22"/>
                <w:szCs w:val="22"/>
              </w:rPr>
              <w:t>Where was the mediastinoscopy performed?</w:t>
            </w:r>
          </w:p>
        </w:tc>
      </w:tr>
    </w:tbl>
    <w:p w14:paraId="571A3C21" w14:textId="3E27F911" w:rsidR="00B46CD6" w:rsidRDefault="00816678" w:rsidP="00816678">
      <w:pPr>
        <w:pStyle w:val="Heading4"/>
      </w:pPr>
      <w:r>
        <w:t>PET Evaluation Form</w:t>
      </w:r>
    </w:p>
    <w:tbl>
      <w:tblPr>
        <w:tblW w:w="9450" w:type="dxa"/>
        <w:tblLayout w:type="fixed"/>
        <w:tblCellMar>
          <w:left w:w="0" w:type="dxa"/>
          <w:right w:w="0" w:type="dxa"/>
        </w:tblCellMar>
        <w:tblLook w:val="04A0" w:firstRow="1" w:lastRow="0" w:firstColumn="1" w:lastColumn="0" w:noHBand="0" w:noVBand="1"/>
      </w:tblPr>
      <w:tblGrid>
        <w:gridCol w:w="855"/>
        <w:gridCol w:w="1440"/>
        <w:gridCol w:w="990"/>
        <w:gridCol w:w="1080"/>
        <w:gridCol w:w="540"/>
        <w:gridCol w:w="990"/>
        <w:gridCol w:w="1260"/>
        <w:gridCol w:w="2295"/>
      </w:tblGrid>
      <w:tr w:rsidR="00F67F45" w:rsidRPr="00816678" w14:paraId="0CEC88DA" w14:textId="77777777" w:rsidTr="00F67F45">
        <w:trPr>
          <w:trHeight w:val="315"/>
          <w:tblHeader/>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4927A" w14:textId="77777777" w:rsidR="00816678" w:rsidRPr="00816678" w:rsidRDefault="00816678" w:rsidP="00816678">
            <w:pPr>
              <w:rPr>
                <w:sz w:val="22"/>
                <w:szCs w:val="22"/>
              </w:rPr>
            </w:pPr>
            <w:r w:rsidRPr="00816678">
              <w:rPr>
                <w:sz w:val="22"/>
                <w:szCs w:val="22"/>
              </w:rPr>
              <w:t>FIELD NUM</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63FADB" w14:textId="77777777" w:rsidR="00816678" w:rsidRPr="00816678" w:rsidRDefault="00816678" w:rsidP="00816678">
            <w:pPr>
              <w:rPr>
                <w:sz w:val="22"/>
                <w:szCs w:val="22"/>
              </w:rPr>
            </w:pPr>
            <w:r w:rsidRPr="00816678">
              <w:rPr>
                <w:sz w:val="22"/>
                <w:szCs w:val="22"/>
              </w:rPr>
              <w:t>QUESTION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9B87AA" w14:textId="77777777" w:rsidR="00816678" w:rsidRPr="00816678" w:rsidRDefault="00816678" w:rsidP="00816678">
            <w:pPr>
              <w:rPr>
                <w:sz w:val="22"/>
                <w:szCs w:val="22"/>
              </w:rPr>
            </w:pPr>
            <w:r w:rsidRPr="00816678">
              <w:rPr>
                <w:sz w:val="22"/>
                <w:szCs w:val="22"/>
              </w:rPr>
              <w:t>NAME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06902" w14:textId="77777777" w:rsidR="00816678" w:rsidRPr="00816678" w:rsidRDefault="00816678" w:rsidP="00816678">
            <w:pPr>
              <w:rPr>
                <w:sz w:val="22"/>
                <w:szCs w:val="22"/>
              </w:rPr>
            </w:pPr>
            <w:r w:rsidRPr="00816678">
              <w:rPr>
                <w:sz w:val="22"/>
                <w:szCs w:val="22"/>
              </w:rPr>
              <w:t>TYPE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B97346" w14:textId="7266B2FC" w:rsidR="00816678" w:rsidRPr="00816678" w:rsidRDefault="00816678" w:rsidP="00F67F45">
            <w:pPr>
              <w:rPr>
                <w:sz w:val="22"/>
                <w:szCs w:val="22"/>
              </w:rPr>
            </w:pPr>
            <w:r w:rsidRPr="00816678">
              <w:rPr>
                <w:sz w:val="22"/>
                <w:szCs w:val="22"/>
              </w:rPr>
              <w:t>REQ</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846E2" w14:textId="431A484D" w:rsidR="00816678" w:rsidRPr="00816678" w:rsidRDefault="00816678" w:rsidP="00816678">
            <w:pPr>
              <w:rPr>
                <w:sz w:val="22"/>
                <w:szCs w:val="22"/>
              </w:rPr>
            </w:pPr>
            <w:r w:rsidRPr="00816678">
              <w:rPr>
                <w:sz w:val="22"/>
                <w:szCs w:val="22"/>
              </w:rPr>
              <w:t>PLACE</w:t>
            </w:r>
            <w:r>
              <w:rPr>
                <w:sz w:val="22"/>
                <w:szCs w:val="22"/>
              </w:rPr>
              <w:t>-</w:t>
            </w:r>
            <w:r w:rsidRPr="00816678">
              <w:rPr>
                <w:sz w:val="22"/>
                <w:szCs w:val="22"/>
              </w:rPr>
              <w:t>HOLDER</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408A5" w14:textId="77777777" w:rsidR="00816678" w:rsidRPr="00816678" w:rsidRDefault="00816678" w:rsidP="00816678">
            <w:pPr>
              <w:rPr>
                <w:sz w:val="22"/>
                <w:szCs w:val="22"/>
              </w:rPr>
            </w:pPr>
            <w:r w:rsidRPr="00816678">
              <w:rPr>
                <w:sz w:val="22"/>
                <w:szCs w:val="22"/>
              </w:rPr>
              <w:t>VALUES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9C72CB" w14:textId="77777777" w:rsidR="00816678" w:rsidRPr="00816678" w:rsidRDefault="00816678" w:rsidP="00816678">
            <w:pPr>
              <w:rPr>
                <w:sz w:val="22"/>
                <w:szCs w:val="22"/>
              </w:rPr>
            </w:pPr>
            <w:r w:rsidRPr="00816678">
              <w:rPr>
                <w:sz w:val="22"/>
                <w:szCs w:val="22"/>
              </w:rPr>
              <w:t>LABELS</w:t>
            </w:r>
          </w:p>
        </w:tc>
      </w:tr>
      <w:tr w:rsidR="00F67F45" w:rsidRPr="00816678" w14:paraId="58C03BF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4AC206" w14:textId="77777777" w:rsidR="00816678" w:rsidRPr="00816678" w:rsidRDefault="00816678" w:rsidP="00816678">
            <w:pPr>
              <w:rPr>
                <w:sz w:val="22"/>
                <w:szCs w:val="22"/>
              </w:rPr>
            </w:pPr>
            <w:r w:rsidRPr="00816678">
              <w:rPr>
                <w:sz w:val="22"/>
                <w:szCs w:val="22"/>
              </w:rPr>
              <w:t>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0259AC" w14:textId="77777777" w:rsidR="00816678" w:rsidRPr="00816678" w:rsidRDefault="00816678" w:rsidP="00816678">
            <w:pPr>
              <w:rPr>
                <w:sz w:val="22"/>
                <w:szCs w:val="22"/>
              </w:rPr>
            </w:pPr>
            <w:r w:rsidRPr="00816678">
              <w:rPr>
                <w:sz w:val="22"/>
                <w:szCs w:val="22"/>
              </w:rPr>
              <w:t>Study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71CD0" w14:textId="77777777" w:rsidR="00816678" w:rsidRPr="00816678" w:rsidRDefault="00816678" w:rsidP="00816678">
            <w:pPr>
              <w:rPr>
                <w:sz w:val="22"/>
                <w:szCs w:val="22"/>
              </w:rPr>
            </w:pPr>
            <w:r w:rsidRPr="00816678">
              <w:rPr>
                <w:sz w:val="22"/>
                <w:szCs w:val="22"/>
              </w:rPr>
              <w:t>ptdos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91ED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002E29"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F7CD0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80B81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22450F" w14:textId="77777777" w:rsidR="00816678" w:rsidRPr="00816678" w:rsidRDefault="00816678" w:rsidP="00816678">
            <w:pPr>
              <w:rPr>
                <w:sz w:val="22"/>
                <w:szCs w:val="22"/>
              </w:rPr>
            </w:pPr>
            <w:r w:rsidRPr="00816678">
              <w:rPr>
                <w:sz w:val="22"/>
                <w:szCs w:val="22"/>
              </w:rPr>
              <w:t>Study date</w:t>
            </w:r>
          </w:p>
        </w:tc>
      </w:tr>
      <w:tr w:rsidR="00F67F45" w:rsidRPr="00816678" w14:paraId="1CA3D4E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C98C08" w14:textId="77777777" w:rsidR="00816678" w:rsidRPr="00816678" w:rsidRDefault="00816678" w:rsidP="00816678">
            <w:pPr>
              <w:rPr>
                <w:sz w:val="22"/>
                <w:szCs w:val="22"/>
              </w:rPr>
            </w:pPr>
            <w:r w:rsidRPr="00816678">
              <w:rPr>
                <w:sz w:val="22"/>
                <w:szCs w:val="22"/>
              </w:rPr>
              <w:t>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E012D" w14:textId="77777777" w:rsidR="00816678" w:rsidRPr="00816678" w:rsidRDefault="00816678" w:rsidP="00816678">
            <w:pPr>
              <w:rPr>
                <w:sz w:val="22"/>
                <w:szCs w:val="22"/>
              </w:rPr>
            </w:pPr>
            <w:r w:rsidRPr="00816678">
              <w:rPr>
                <w:sz w:val="22"/>
                <w:szCs w:val="22"/>
              </w:rPr>
              <w:t>Radiologist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4FCEE7" w14:textId="77777777" w:rsidR="00816678" w:rsidRPr="00816678" w:rsidRDefault="00816678" w:rsidP="00816678">
            <w:pPr>
              <w:rPr>
                <w:sz w:val="22"/>
                <w:szCs w:val="22"/>
              </w:rPr>
            </w:pPr>
            <w:r w:rsidRPr="00816678">
              <w:rPr>
                <w:sz w:val="22"/>
                <w:szCs w:val="22"/>
              </w:rPr>
              <w:t>ptrad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C1263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3216E"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866DE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33E56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F48520" w14:textId="77777777" w:rsidR="00816678" w:rsidRPr="00816678" w:rsidRDefault="00816678" w:rsidP="00816678">
            <w:pPr>
              <w:rPr>
                <w:sz w:val="22"/>
                <w:szCs w:val="22"/>
              </w:rPr>
            </w:pPr>
            <w:r w:rsidRPr="00816678">
              <w:rPr>
                <w:sz w:val="22"/>
                <w:szCs w:val="22"/>
              </w:rPr>
              <w:t>Radiologist</w:t>
            </w:r>
          </w:p>
        </w:tc>
      </w:tr>
      <w:tr w:rsidR="00F67F45" w:rsidRPr="00816678" w14:paraId="44498DE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2B3ED7" w14:textId="77777777" w:rsidR="00816678" w:rsidRPr="00816678" w:rsidRDefault="00816678" w:rsidP="00816678">
            <w:pPr>
              <w:rPr>
                <w:sz w:val="22"/>
                <w:szCs w:val="22"/>
              </w:rPr>
            </w:pPr>
            <w:r w:rsidRPr="00816678">
              <w:rPr>
                <w:sz w:val="22"/>
                <w:szCs w:val="22"/>
              </w:rPr>
              <w:t>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16B34C" w14:textId="77777777" w:rsidR="00816678" w:rsidRPr="00816678" w:rsidRDefault="00816678" w:rsidP="00816678">
            <w:pPr>
              <w:rPr>
                <w:sz w:val="22"/>
                <w:szCs w:val="22"/>
              </w:rPr>
            </w:pPr>
            <w:r w:rsidRPr="00816678">
              <w:rPr>
                <w:sz w:val="22"/>
                <w:szCs w:val="22"/>
              </w:rPr>
              <w:t>Radiologist NPI</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E92161" w14:textId="77777777" w:rsidR="00816678" w:rsidRPr="00816678" w:rsidRDefault="00816678" w:rsidP="00816678">
            <w:pPr>
              <w:rPr>
                <w:sz w:val="22"/>
                <w:szCs w:val="22"/>
              </w:rPr>
            </w:pPr>
            <w:r w:rsidRPr="00816678">
              <w:rPr>
                <w:sz w:val="22"/>
                <w:szCs w:val="22"/>
              </w:rPr>
              <w:t>ptradnpi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B27DF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979D7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18AB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290A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6517A9" w14:textId="77777777" w:rsidR="00816678" w:rsidRPr="00816678" w:rsidRDefault="00816678" w:rsidP="00816678">
            <w:pPr>
              <w:rPr>
                <w:sz w:val="22"/>
                <w:szCs w:val="22"/>
              </w:rPr>
            </w:pPr>
            <w:r w:rsidRPr="00816678">
              <w:rPr>
                <w:sz w:val="22"/>
                <w:szCs w:val="22"/>
              </w:rPr>
              <w:t>Radiologist NPI</w:t>
            </w:r>
          </w:p>
        </w:tc>
      </w:tr>
      <w:tr w:rsidR="00F67F45" w:rsidRPr="00816678" w14:paraId="37BE2E1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D6ADA4" w14:textId="77777777" w:rsidR="00816678" w:rsidRPr="00816678" w:rsidRDefault="00816678" w:rsidP="00816678">
            <w:pPr>
              <w:rPr>
                <w:sz w:val="22"/>
                <w:szCs w:val="22"/>
              </w:rPr>
            </w:pPr>
            <w:r w:rsidRPr="00816678">
              <w:rPr>
                <w:sz w:val="22"/>
                <w:szCs w:val="22"/>
              </w:rPr>
              <w:t>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D03FAC" w14:textId="77777777" w:rsidR="00816678" w:rsidRPr="00816678" w:rsidRDefault="00816678" w:rsidP="00816678">
            <w:pPr>
              <w:rPr>
                <w:sz w:val="22"/>
                <w:szCs w:val="22"/>
              </w:rPr>
            </w:pPr>
            <w:r w:rsidRPr="00816678">
              <w:rPr>
                <w:sz w:val="22"/>
                <w:szCs w:val="22"/>
              </w:rPr>
              <w:t>PET scan performed at outside institution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27942F" w14:textId="77777777" w:rsidR="00816678" w:rsidRPr="00816678" w:rsidRDefault="00816678" w:rsidP="00816678">
            <w:pPr>
              <w:rPr>
                <w:sz w:val="22"/>
                <w:szCs w:val="22"/>
              </w:rPr>
            </w:pPr>
            <w:r w:rsidRPr="00816678">
              <w:rPr>
                <w:sz w:val="22"/>
                <w:szCs w:val="22"/>
              </w:rPr>
              <w:t>ptofr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C9BBA"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9F017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0721D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AA347C" w14:textId="77777777" w:rsidR="00816678" w:rsidRPr="00816678" w:rsidRDefault="00816678" w:rsidP="00816678">
            <w:pPr>
              <w:rPr>
                <w:sz w:val="22"/>
                <w:szCs w:val="22"/>
              </w:rPr>
            </w:pPr>
            <w:r w:rsidRPr="00816678">
              <w:rPr>
                <w:sz w:val="22"/>
                <w:szCs w:val="22"/>
              </w:rPr>
              <w:t>n;yes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AC4ACB" w14:textId="77777777" w:rsidR="00816678" w:rsidRPr="00816678" w:rsidRDefault="00816678" w:rsidP="00816678">
            <w:pPr>
              <w:rPr>
                <w:sz w:val="22"/>
                <w:szCs w:val="22"/>
              </w:rPr>
            </w:pPr>
            <w:r w:rsidRPr="00816678">
              <w:rPr>
                <w:sz w:val="22"/>
                <w:szCs w:val="22"/>
              </w:rPr>
              <w:t>No;Yes</w:t>
            </w:r>
          </w:p>
        </w:tc>
      </w:tr>
      <w:tr w:rsidR="00F67F45" w:rsidRPr="00816678" w14:paraId="0F83794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FB8BEA" w14:textId="77777777" w:rsidR="00816678" w:rsidRPr="00816678" w:rsidRDefault="00816678" w:rsidP="00816678">
            <w:pPr>
              <w:rPr>
                <w:sz w:val="22"/>
                <w:szCs w:val="22"/>
              </w:rPr>
            </w:pPr>
            <w:r w:rsidRPr="00816678">
              <w:rPr>
                <w:sz w:val="22"/>
                <w:szCs w:val="22"/>
              </w:rPr>
              <w:t>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335C22" w14:textId="77777777" w:rsidR="00816678" w:rsidRPr="00816678" w:rsidRDefault="00816678" w:rsidP="00816678">
            <w:pPr>
              <w:rPr>
                <w:sz w:val="22"/>
                <w:szCs w:val="22"/>
              </w:rPr>
            </w:pPr>
            <w:r w:rsidRPr="00816678">
              <w:rPr>
                <w:sz w:val="22"/>
                <w:szCs w:val="22"/>
              </w:rPr>
              <w:t>Date of baseline 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2732C" w14:textId="77777777" w:rsidR="00816678" w:rsidRPr="00816678" w:rsidRDefault="00816678" w:rsidP="00816678">
            <w:pPr>
              <w:rPr>
                <w:sz w:val="22"/>
                <w:szCs w:val="22"/>
              </w:rPr>
            </w:pPr>
            <w:r w:rsidRPr="00816678">
              <w:rPr>
                <w:sz w:val="22"/>
                <w:szCs w:val="22"/>
              </w:rPr>
              <w:t>sidoe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E92B5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05F9B"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D07D3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60CB3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61298B" w14:textId="77777777" w:rsidR="00816678" w:rsidRPr="00816678" w:rsidRDefault="00816678" w:rsidP="00816678">
            <w:pPr>
              <w:rPr>
                <w:sz w:val="22"/>
                <w:szCs w:val="22"/>
              </w:rPr>
            </w:pPr>
          </w:p>
        </w:tc>
      </w:tr>
      <w:tr w:rsidR="00F67F45" w:rsidRPr="00816678" w14:paraId="23E1379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CFC8EB" w14:textId="77777777" w:rsidR="00816678" w:rsidRPr="00816678" w:rsidRDefault="00816678" w:rsidP="00816678">
            <w:pPr>
              <w:rPr>
                <w:sz w:val="22"/>
                <w:szCs w:val="22"/>
              </w:rPr>
            </w:pPr>
            <w:r w:rsidRPr="00816678">
              <w:rPr>
                <w:sz w:val="22"/>
                <w:szCs w:val="22"/>
              </w:rPr>
              <w:t>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5BC772" w14:textId="77777777" w:rsidR="00816678" w:rsidRPr="00816678" w:rsidRDefault="00816678" w:rsidP="00816678">
            <w:pPr>
              <w:rPr>
                <w:sz w:val="22"/>
                <w:szCs w:val="22"/>
              </w:rPr>
            </w:pPr>
            <w:r w:rsidRPr="00816678">
              <w:rPr>
                <w:sz w:val="22"/>
                <w:szCs w:val="22"/>
              </w:rPr>
              <w:t>Date of most recent comparative study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FF45B7" w14:textId="77777777" w:rsidR="00816678" w:rsidRPr="00816678" w:rsidRDefault="00816678" w:rsidP="00816678">
            <w:pPr>
              <w:rPr>
                <w:sz w:val="22"/>
                <w:szCs w:val="22"/>
              </w:rPr>
            </w:pPr>
            <w:r w:rsidRPr="00816678">
              <w:rPr>
                <w:sz w:val="22"/>
                <w:szCs w:val="22"/>
              </w:rPr>
              <w:t>cedos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226D7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F9041"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DDF5C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A261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04EC12" w14:textId="77777777" w:rsidR="00816678" w:rsidRPr="00816678" w:rsidRDefault="00816678" w:rsidP="00816678">
            <w:pPr>
              <w:rPr>
                <w:sz w:val="22"/>
                <w:szCs w:val="22"/>
              </w:rPr>
            </w:pPr>
          </w:p>
        </w:tc>
      </w:tr>
      <w:tr w:rsidR="00F67F45" w:rsidRPr="00816678" w14:paraId="01F9A35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1E9FE2" w14:textId="77777777" w:rsidR="00816678" w:rsidRPr="00816678" w:rsidRDefault="00816678" w:rsidP="00816678">
            <w:pPr>
              <w:rPr>
                <w:sz w:val="22"/>
                <w:szCs w:val="22"/>
              </w:rPr>
            </w:pPr>
            <w:r w:rsidRPr="00816678">
              <w:rPr>
                <w:sz w:val="22"/>
                <w:szCs w:val="22"/>
              </w:rPr>
              <w:t>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E85687" w14:textId="77777777" w:rsidR="00816678" w:rsidRPr="00816678" w:rsidRDefault="00816678" w:rsidP="00816678">
            <w:pPr>
              <w:rPr>
                <w:sz w:val="22"/>
                <w:szCs w:val="22"/>
              </w:rPr>
            </w:pPr>
            <w:r w:rsidRPr="00816678">
              <w:rPr>
                <w:sz w:val="22"/>
                <w:szCs w:val="22"/>
              </w:rPr>
              <w:t>Are there any nodules noted in the CT scan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C4013" w14:textId="77777777" w:rsidR="00816678" w:rsidRPr="00816678" w:rsidRDefault="00816678" w:rsidP="00816678">
            <w:pPr>
              <w:rPr>
                <w:sz w:val="22"/>
                <w:szCs w:val="22"/>
              </w:rPr>
            </w:pPr>
            <w:r w:rsidRPr="00816678">
              <w:rPr>
                <w:sz w:val="22"/>
                <w:szCs w:val="22"/>
              </w:rPr>
              <w:t>ceanod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42FA3D"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86A7C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DEC71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89BDA9" w14:textId="77777777" w:rsidR="00816678" w:rsidRPr="00816678" w:rsidRDefault="00816678" w:rsidP="00816678">
            <w:pPr>
              <w:rPr>
                <w:sz w:val="22"/>
                <w:szCs w:val="22"/>
              </w:rPr>
            </w:pPr>
            <w:r w:rsidRPr="00816678">
              <w:rPr>
                <w:sz w:val="22"/>
                <w:szCs w:val="22"/>
              </w:rPr>
              <w:t>n;yes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DEEA9" w14:textId="77777777" w:rsidR="00816678" w:rsidRPr="00816678" w:rsidRDefault="00816678" w:rsidP="00816678">
            <w:pPr>
              <w:rPr>
                <w:sz w:val="22"/>
                <w:szCs w:val="22"/>
              </w:rPr>
            </w:pPr>
            <w:r w:rsidRPr="00816678">
              <w:rPr>
                <w:sz w:val="22"/>
                <w:szCs w:val="22"/>
              </w:rPr>
              <w:t>No;Yes</w:t>
            </w:r>
          </w:p>
        </w:tc>
      </w:tr>
      <w:tr w:rsidR="00F67F45" w:rsidRPr="00816678" w14:paraId="6840E4D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FAE656" w14:textId="77777777" w:rsidR="00816678" w:rsidRPr="00816678" w:rsidRDefault="00816678" w:rsidP="00816678">
            <w:pPr>
              <w:rPr>
                <w:sz w:val="22"/>
                <w:szCs w:val="22"/>
              </w:rPr>
            </w:pPr>
            <w:r w:rsidRPr="00816678">
              <w:rPr>
                <w:sz w:val="22"/>
                <w:szCs w:val="22"/>
              </w:rPr>
              <w:t>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636CE1" w14:textId="77777777" w:rsidR="00816678" w:rsidRPr="00816678" w:rsidRDefault="00816678" w:rsidP="00816678">
            <w:pPr>
              <w:rPr>
                <w:sz w:val="22"/>
                <w:szCs w:val="22"/>
              </w:rPr>
            </w:pPr>
            <w:r w:rsidRPr="00816678">
              <w:rPr>
                <w:sz w:val="22"/>
                <w:szCs w:val="22"/>
              </w:rPr>
              <w:t>Are non-calcified nodules noted, all less than 6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54B2FA" w14:textId="77777777" w:rsidR="00816678" w:rsidRPr="00816678" w:rsidRDefault="00816678" w:rsidP="00816678">
            <w:pPr>
              <w:rPr>
                <w:sz w:val="22"/>
                <w:szCs w:val="22"/>
              </w:rPr>
            </w:pPr>
            <w:r w:rsidRPr="00816678">
              <w:rPr>
                <w:sz w:val="22"/>
                <w:szCs w:val="22"/>
              </w:rPr>
              <w:t>cenncnlt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630659"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762E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9A78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C0889" w14:textId="77777777" w:rsidR="00816678" w:rsidRPr="00816678" w:rsidRDefault="00816678" w:rsidP="00816678">
            <w:pPr>
              <w:rPr>
                <w:sz w:val="22"/>
                <w:szCs w:val="22"/>
              </w:rPr>
            </w:pPr>
            <w:r w:rsidRPr="00816678">
              <w:rPr>
                <w:sz w:val="22"/>
                <w:szCs w:val="22"/>
              </w:rPr>
              <w:t>n;yes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A02F3C" w14:textId="77777777" w:rsidR="00816678" w:rsidRPr="00816678" w:rsidRDefault="00816678" w:rsidP="00816678">
            <w:pPr>
              <w:rPr>
                <w:sz w:val="22"/>
                <w:szCs w:val="22"/>
              </w:rPr>
            </w:pPr>
            <w:r w:rsidRPr="00816678">
              <w:rPr>
                <w:sz w:val="22"/>
                <w:szCs w:val="22"/>
              </w:rPr>
              <w:t>No;Yes</w:t>
            </w:r>
          </w:p>
        </w:tc>
      </w:tr>
      <w:tr w:rsidR="00F67F45" w:rsidRPr="00816678" w14:paraId="32462DA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98EAD9" w14:textId="77777777" w:rsidR="00816678" w:rsidRPr="00816678" w:rsidRDefault="00816678" w:rsidP="00816678">
            <w:pPr>
              <w:rPr>
                <w:sz w:val="22"/>
                <w:szCs w:val="22"/>
              </w:rPr>
            </w:pPr>
            <w:r w:rsidRPr="00816678">
              <w:rPr>
                <w:sz w:val="22"/>
                <w:szCs w:val="22"/>
              </w:rPr>
              <w:t>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764446" w14:textId="77777777" w:rsidR="00816678" w:rsidRPr="00816678" w:rsidRDefault="00816678" w:rsidP="00816678">
            <w:pPr>
              <w:rPr>
                <w:sz w:val="22"/>
                <w:szCs w:val="22"/>
              </w:rPr>
            </w:pPr>
            <w:r w:rsidRPr="00816678">
              <w:rPr>
                <w:sz w:val="22"/>
                <w:szCs w:val="22"/>
              </w:rPr>
              <w:t>Additional Nodules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6092C" w14:textId="77777777" w:rsidR="00816678" w:rsidRPr="00816678" w:rsidRDefault="00816678" w:rsidP="00816678">
            <w:pPr>
              <w:rPr>
                <w:sz w:val="22"/>
                <w:szCs w:val="22"/>
              </w:rPr>
            </w:pPr>
            <w:r w:rsidRPr="00816678">
              <w:rPr>
                <w:sz w:val="22"/>
                <w:szCs w:val="22"/>
              </w:rPr>
              <w:t>cefctn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3AAB5C"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CC21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3F964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74B6B3" w14:textId="77777777" w:rsidR="00816678" w:rsidRPr="00816678" w:rsidRDefault="00816678" w:rsidP="00816678">
            <w:pPr>
              <w:rPr>
                <w:sz w:val="22"/>
                <w:szCs w:val="22"/>
              </w:rPr>
            </w:pPr>
            <w:r w:rsidRPr="00816678">
              <w:rPr>
                <w:sz w:val="22"/>
                <w:szCs w:val="22"/>
              </w:rPr>
              <w:t>2;3;4;5</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1BE81" w14:textId="77777777" w:rsidR="00816678" w:rsidRPr="00816678" w:rsidRDefault="00816678" w:rsidP="00816678">
            <w:pPr>
              <w:rPr>
                <w:sz w:val="22"/>
                <w:szCs w:val="22"/>
              </w:rPr>
            </w:pPr>
            <w:r w:rsidRPr="00816678">
              <w:rPr>
                <w:sz w:val="22"/>
                <w:szCs w:val="22"/>
              </w:rPr>
              <w:t>Nodule 2;Nodule 3;Nodule 4;Nodule 5</w:t>
            </w:r>
          </w:p>
        </w:tc>
      </w:tr>
      <w:tr w:rsidR="00F67F45" w:rsidRPr="00816678" w14:paraId="2E8461B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527B38" w14:textId="77777777" w:rsidR="00816678" w:rsidRPr="00816678" w:rsidRDefault="00816678" w:rsidP="00816678">
            <w:pPr>
              <w:rPr>
                <w:sz w:val="22"/>
                <w:szCs w:val="22"/>
              </w:rPr>
            </w:pPr>
            <w:r w:rsidRPr="00816678">
              <w:rPr>
                <w:sz w:val="22"/>
                <w:szCs w:val="22"/>
              </w:rPr>
              <w:t>10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DF07A" w14:textId="77777777" w:rsidR="00816678" w:rsidRPr="00816678" w:rsidRDefault="00816678" w:rsidP="00816678">
            <w:pPr>
              <w:rPr>
                <w:sz w:val="22"/>
                <w:szCs w:val="22"/>
              </w:rPr>
            </w:pPr>
            <w:r w:rsidRPr="00816678">
              <w:rPr>
                <w:sz w:val="22"/>
                <w:szCs w:val="22"/>
              </w:rPr>
              <w:t>Nodule 1. Is it new</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0F700E" w14:textId="77777777" w:rsidR="00816678" w:rsidRPr="00816678" w:rsidRDefault="00816678" w:rsidP="00816678">
            <w:pPr>
              <w:rPr>
                <w:sz w:val="22"/>
                <w:szCs w:val="22"/>
              </w:rPr>
            </w:pPr>
            <w:r w:rsidRPr="00816678">
              <w:rPr>
                <w:sz w:val="22"/>
                <w:szCs w:val="22"/>
              </w:rPr>
              <w:t>cect1ch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AAD1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E01E2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F2B31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CD2DCE"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631760"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F67F45" w:rsidRPr="00816678" w14:paraId="073E308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A49667" w14:textId="77777777" w:rsidR="00816678" w:rsidRPr="00816678" w:rsidRDefault="00816678" w:rsidP="00816678">
            <w:pPr>
              <w:rPr>
                <w:sz w:val="22"/>
                <w:szCs w:val="22"/>
              </w:rPr>
            </w:pPr>
            <w:r w:rsidRPr="00816678">
              <w:rPr>
                <w:sz w:val="22"/>
                <w:szCs w:val="22"/>
              </w:rPr>
              <w:t>11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AA264" w14:textId="77777777" w:rsidR="00816678" w:rsidRPr="00816678" w:rsidRDefault="00816678" w:rsidP="00816678">
            <w:pPr>
              <w:rPr>
                <w:sz w:val="22"/>
                <w:szCs w:val="22"/>
              </w:rPr>
            </w:pPr>
            <w:r w:rsidRPr="00816678">
              <w:rPr>
                <w:sz w:val="22"/>
                <w:szCs w:val="22"/>
              </w:rPr>
              <w:t>Additional Nodule. Is it new.</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4C047" w14:textId="77777777" w:rsidR="00816678" w:rsidRPr="00816678" w:rsidRDefault="00816678" w:rsidP="00816678">
            <w:pPr>
              <w:rPr>
                <w:sz w:val="22"/>
                <w:szCs w:val="22"/>
              </w:rPr>
            </w:pPr>
            <w:r w:rsidRPr="00816678">
              <w:rPr>
                <w:sz w:val="22"/>
                <w:szCs w:val="22"/>
              </w:rPr>
              <w:t>cect0ch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7137A4"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704BD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B73D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6FB28"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4E0C65"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F67F45" w:rsidRPr="00816678" w14:paraId="7DE7EB3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D83023" w14:textId="77777777" w:rsidR="00816678" w:rsidRPr="00816678" w:rsidRDefault="00816678" w:rsidP="00816678">
            <w:pPr>
              <w:rPr>
                <w:sz w:val="22"/>
                <w:szCs w:val="22"/>
              </w:rPr>
            </w:pPr>
            <w:r w:rsidRPr="00816678">
              <w:rPr>
                <w:sz w:val="22"/>
                <w:szCs w:val="22"/>
              </w:rPr>
              <w:t>12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BBAD09" w14:textId="77777777" w:rsidR="00816678" w:rsidRPr="00816678" w:rsidRDefault="00816678" w:rsidP="00816678">
            <w:pPr>
              <w:rPr>
                <w:sz w:val="22"/>
                <w:szCs w:val="22"/>
              </w:rPr>
            </w:pPr>
            <w:r w:rsidRPr="00816678">
              <w:rPr>
                <w:sz w:val="22"/>
                <w:szCs w:val="22"/>
              </w:rPr>
              <w:t>Nodule 1. Most likely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EA066A" w14:textId="77777777" w:rsidR="00816678" w:rsidRPr="00816678" w:rsidRDefault="00816678" w:rsidP="00816678">
            <w:pPr>
              <w:rPr>
                <w:sz w:val="22"/>
                <w:szCs w:val="22"/>
              </w:rPr>
            </w:pPr>
            <w:r w:rsidRPr="00816678">
              <w:rPr>
                <w:sz w:val="22"/>
                <w:szCs w:val="22"/>
              </w:rPr>
              <w:t>cect1ll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4E9A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854B2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188B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78584"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9DE09" w14:textId="77777777" w:rsidR="00816678" w:rsidRPr="00816678" w:rsidRDefault="00816678" w:rsidP="00816678">
            <w:pPr>
              <w:rPr>
                <w:sz w:val="22"/>
                <w:szCs w:val="22"/>
              </w:rPr>
            </w:pPr>
            <w:r w:rsidRPr="00816678">
              <w:rPr>
                <w:sz w:val="22"/>
                <w:szCs w:val="22"/>
              </w:rPr>
              <w:t>-;Endobr;LUL;LLL;RUL;RML;RLL</w:t>
            </w:r>
          </w:p>
        </w:tc>
      </w:tr>
      <w:tr w:rsidR="00F67F45" w:rsidRPr="00816678" w14:paraId="1C37426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38798C" w14:textId="77777777" w:rsidR="00816678" w:rsidRPr="00816678" w:rsidRDefault="00816678" w:rsidP="00816678">
            <w:pPr>
              <w:rPr>
                <w:sz w:val="22"/>
                <w:szCs w:val="22"/>
              </w:rPr>
            </w:pPr>
            <w:r w:rsidRPr="00816678">
              <w:rPr>
                <w:sz w:val="22"/>
                <w:szCs w:val="22"/>
              </w:rPr>
              <w:t>13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9BC967" w14:textId="77777777" w:rsidR="00816678" w:rsidRPr="00816678" w:rsidRDefault="00816678" w:rsidP="00816678">
            <w:pPr>
              <w:rPr>
                <w:sz w:val="22"/>
                <w:szCs w:val="22"/>
              </w:rPr>
            </w:pPr>
            <w:r w:rsidRPr="00816678">
              <w:rPr>
                <w:sz w:val="22"/>
                <w:szCs w:val="22"/>
              </w:rPr>
              <w:t>Additional Nodule. Most likely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8A2A37" w14:textId="77777777" w:rsidR="00816678" w:rsidRPr="00816678" w:rsidRDefault="00816678" w:rsidP="00816678">
            <w:pPr>
              <w:rPr>
                <w:sz w:val="22"/>
                <w:szCs w:val="22"/>
              </w:rPr>
            </w:pPr>
            <w:r w:rsidRPr="00816678">
              <w:rPr>
                <w:sz w:val="22"/>
                <w:szCs w:val="22"/>
              </w:rPr>
              <w:t>cect0ll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8269D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23C34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07A15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61818"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972A1C" w14:textId="77777777" w:rsidR="00816678" w:rsidRPr="00816678" w:rsidRDefault="00816678" w:rsidP="00816678">
            <w:pPr>
              <w:rPr>
                <w:sz w:val="22"/>
                <w:szCs w:val="22"/>
              </w:rPr>
            </w:pPr>
            <w:r w:rsidRPr="00816678">
              <w:rPr>
                <w:sz w:val="22"/>
                <w:szCs w:val="22"/>
              </w:rPr>
              <w:t>-;Endobr;LUL;LLL;RUL;RML;RLL</w:t>
            </w:r>
          </w:p>
        </w:tc>
      </w:tr>
      <w:tr w:rsidR="00F67F45" w:rsidRPr="00816678" w14:paraId="2009B6A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FB0ECF" w14:textId="77777777" w:rsidR="00816678" w:rsidRPr="00816678" w:rsidRDefault="00816678" w:rsidP="00816678">
            <w:pPr>
              <w:rPr>
                <w:sz w:val="22"/>
                <w:szCs w:val="22"/>
              </w:rPr>
            </w:pPr>
            <w:r w:rsidRPr="00816678">
              <w:rPr>
                <w:sz w:val="22"/>
                <w:szCs w:val="22"/>
              </w:rPr>
              <w:t>14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3E72D" w14:textId="77777777" w:rsidR="00816678" w:rsidRPr="00816678" w:rsidRDefault="00816678" w:rsidP="00816678">
            <w:pPr>
              <w:rPr>
                <w:sz w:val="22"/>
                <w:szCs w:val="22"/>
              </w:rPr>
            </w:pPr>
            <w:r w:rsidRPr="00816678">
              <w:rPr>
                <w:sz w:val="22"/>
                <w:szCs w:val="22"/>
              </w:rPr>
              <w:t>Nodule 1. Maximum nodule uptake (SUV)</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788A3C" w14:textId="77777777" w:rsidR="00816678" w:rsidRPr="00816678" w:rsidRDefault="00816678" w:rsidP="00816678">
            <w:pPr>
              <w:rPr>
                <w:sz w:val="22"/>
                <w:szCs w:val="22"/>
              </w:rPr>
            </w:pPr>
            <w:r w:rsidRPr="00816678">
              <w:rPr>
                <w:sz w:val="22"/>
                <w:szCs w:val="22"/>
              </w:rPr>
              <w:t>cect1up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5BCDF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F8DF4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ABEA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1AD7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7A38B" w14:textId="77777777" w:rsidR="00816678" w:rsidRPr="00816678" w:rsidRDefault="00816678" w:rsidP="00816678">
            <w:pPr>
              <w:rPr>
                <w:sz w:val="22"/>
                <w:szCs w:val="22"/>
              </w:rPr>
            </w:pPr>
          </w:p>
        </w:tc>
      </w:tr>
      <w:tr w:rsidR="00F67F45" w:rsidRPr="00816678" w14:paraId="568314C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B1167D" w14:textId="77777777" w:rsidR="00816678" w:rsidRPr="00816678" w:rsidRDefault="00816678" w:rsidP="00816678">
            <w:pPr>
              <w:rPr>
                <w:sz w:val="22"/>
                <w:szCs w:val="22"/>
              </w:rPr>
            </w:pPr>
            <w:r w:rsidRPr="00816678">
              <w:rPr>
                <w:sz w:val="22"/>
                <w:szCs w:val="22"/>
              </w:rPr>
              <w:t>15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87504" w14:textId="77777777" w:rsidR="00816678" w:rsidRPr="00816678" w:rsidRDefault="00816678" w:rsidP="00816678">
            <w:pPr>
              <w:rPr>
                <w:sz w:val="22"/>
                <w:szCs w:val="22"/>
              </w:rPr>
            </w:pPr>
            <w:r w:rsidRPr="00816678">
              <w:rPr>
                <w:sz w:val="22"/>
                <w:szCs w:val="22"/>
              </w:rPr>
              <w:t>Additional Nodule. Maximum nodule uptake (SUV)</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DF41B" w14:textId="77777777" w:rsidR="00816678" w:rsidRPr="00816678" w:rsidRDefault="00816678" w:rsidP="00816678">
            <w:pPr>
              <w:rPr>
                <w:sz w:val="22"/>
                <w:szCs w:val="22"/>
              </w:rPr>
            </w:pPr>
            <w:r w:rsidRPr="00816678">
              <w:rPr>
                <w:sz w:val="22"/>
                <w:szCs w:val="22"/>
              </w:rPr>
              <w:t>cect0up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3A834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CB21F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E3058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56FA9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D8F6DC" w14:textId="77777777" w:rsidR="00816678" w:rsidRPr="00816678" w:rsidRDefault="00816678" w:rsidP="00816678">
            <w:pPr>
              <w:rPr>
                <w:sz w:val="22"/>
                <w:szCs w:val="22"/>
              </w:rPr>
            </w:pPr>
          </w:p>
        </w:tc>
      </w:tr>
      <w:tr w:rsidR="00F67F45" w:rsidRPr="00816678" w14:paraId="718CE6C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14C11" w14:textId="77777777" w:rsidR="00816678" w:rsidRPr="00816678" w:rsidRDefault="00816678" w:rsidP="00816678">
            <w:pPr>
              <w:rPr>
                <w:sz w:val="22"/>
                <w:szCs w:val="22"/>
              </w:rPr>
            </w:pPr>
            <w:r w:rsidRPr="00816678">
              <w:rPr>
                <w:sz w:val="22"/>
                <w:szCs w:val="22"/>
              </w:rPr>
              <w:t>16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901B56" w14:textId="77777777" w:rsidR="00816678" w:rsidRPr="00816678" w:rsidRDefault="00816678" w:rsidP="00816678">
            <w:pPr>
              <w:rPr>
                <w:sz w:val="22"/>
                <w:szCs w:val="22"/>
              </w:rPr>
            </w:pPr>
            <w:r w:rsidRPr="00816678">
              <w:rPr>
                <w:sz w:val="22"/>
                <w:szCs w:val="22"/>
              </w:rPr>
              <w:t>Nodule 1. Nodule status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5B97C" w14:textId="77777777" w:rsidR="00816678" w:rsidRPr="00816678" w:rsidRDefault="00816678" w:rsidP="00816678">
            <w:pPr>
              <w:rPr>
                <w:sz w:val="22"/>
                <w:szCs w:val="22"/>
              </w:rPr>
            </w:pPr>
            <w:r w:rsidRPr="00816678">
              <w:rPr>
                <w:sz w:val="22"/>
                <w:szCs w:val="22"/>
              </w:rPr>
              <w:t>cect1st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59C501"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793F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4A4C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240A9"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7491E"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F67F45" w:rsidRPr="00816678" w14:paraId="6B61246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57F3DAF" w14:textId="77777777" w:rsidR="00816678" w:rsidRPr="00816678" w:rsidRDefault="00816678" w:rsidP="00816678">
            <w:pPr>
              <w:rPr>
                <w:sz w:val="22"/>
                <w:szCs w:val="22"/>
              </w:rPr>
            </w:pPr>
            <w:r w:rsidRPr="00816678">
              <w:rPr>
                <w:sz w:val="22"/>
                <w:szCs w:val="22"/>
              </w:rPr>
              <w:t>17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E3C1D" w14:textId="77777777" w:rsidR="00816678" w:rsidRPr="00816678" w:rsidRDefault="00816678" w:rsidP="00816678">
            <w:pPr>
              <w:rPr>
                <w:sz w:val="22"/>
                <w:szCs w:val="22"/>
              </w:rPr>
            </w:pPr>
            <w:r w:rsidRPr="00816678">
              <w:rPr>
                <w:sz w:val="22"/>
                <w:szCs w:val="22"/>
              </w:rPr>
              <w:t>Additional Nodule. Pathologic diagnosis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500B2" w14:textId="77777777" w:rsidR="00816678" w:rsidRPr="00816678" w:rsidRDefault="00816678" w:rsidP="00816678">
            <w:pPr>
              <w:rPr>
                <w:sz w:val="22"/>
                <w:szCs w:val="22"/>
              </w:rPr>
            </w:pPr>
            <w:r w:rsidRPr="00816678">
              <w:rPr>
                <w:sz w:val="22"/>
                <w:szCs w:val="22"/>
              </w:rPr>
              <w:t>cect0st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F89689"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B3F8D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EE9C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AAF84"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C0DFB"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malignant;Resected - benign</w:t>
            </w:r>
          </w:p>
        </w:tc>
      </w:tr>
      <w:tr w:rsidR="00F67F45" w:rsidRPr="00816678" w14:paraId="3F19A0E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BE9BE7" w14:textId="77777777" w:rsidR="00816678" w:rsidRPr="00816678" w:rsidRDefault="00816678" w:rsidP="00816678">
            <w:pPr>
              <w:rPr>
                <w:sz w:val="22"/>
                <w:szCs w:val="22"/>
              </w:rPr>
            </w:pPr>
            <w:r w:rsidRPr="00816678">
              <w:rPr>
                <w:sz w:val="22"/>
                <w:szCs w:val="22"/>
              </w:rPr>
              <w:t>18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F929C" w14:textId="77777777" w:rsidR="00816678" w:rsidRPr="00816678" w:rsidRDefault="00816678" w:rsidP="00816678">
            <w:pPr>
              <w:rPr>
                <w:sz w:val="22"/>
                <w:szCs w:val="22"/>
              </w:rPr>
            </w:pPr>
            <w:r w:rsidRPr="00816678">
              <w:rPr>
                <w:sz w:val="22"/>
                <w:szCs w:val="22"/>
              </w:rPr>
              <w:t>Nodule 1. Nodule status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82C29" w14:textId="77777777" w:rsidR="00816678" w:rsidRPr="00816678" w:rsidRDefault="00816678" w:rsidP="00816678">
            <w:pPr>
              <w:rPr>
                <w:sz w:val="22"/>
                <w:szCs w:val="22"/>
              </w:rPr>
            </w:pPr>
            <w:r w:rsidRPr="00816678">
              <w:rPr>
                <w:sz w:val="22"/>
                <w:szCs w:val="22"/>
              </w:rPr>
              <w:t>cect1pd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A2F14A"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0FA04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84184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A387CC" w14:textId="77777777" w:rsidR="00816678" w:rsidRPr="00816678" w:rsidRDefault="00816678" w:rsidP="00816678">
            <w:pPr>
              <w:rPr>
                <w:sz w:val="22"/>
                <w:szCs w:val="22"/>
              </w:rPr>
            </w:pPr>
            <w:r w:rsidRPr="00816678">
              <w:rPr>
                <w:sz w:val="22"/>
                <w:szCs w:val="22"/>
              </w:rPr>
              <w:t>-;aa;ap;ba;ns;ad;as;la;sq;sm;ct;ca;be;bs;os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9D8590" w14:textId="77777777" w:rsidR="00816678" w:rsidRPr="00816678" w:rsidRDefault="00816678" w:rsidP="00816678">
            <w:pPr>
              <w:rPr>
                <w:sz w:val="22"/>
                <w:szCs w:val="22"/>
              </w:rPr>
            </w:pPr>
            <w:r w:rsidRPr="00816678">
              <w:rPr>
                <w:sz w:val="22"/>
                <w:szCs w:val="22"/>
              </w:rPr>
              <w:t>-For Pathology Use Only-;AAH;Atyp bronch prolif;BAC;Unspec. non-small cell;Adenocarcinoma;Adenosquamous;Large cell;Squamous cell;Small cell;Carcinoid - typical;Carcinoid - atypical;Not malignant;Benign specific;Other (specify)</w:t>
            </w:r>
          </w:p>
        </w:tc>
      </w:tr>
      <w:tr w:rsidR="00F67F45" w:rsidRPr="00816678" w14:paraId="733E22A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3DC116" w14:textId="77777777" w:rsidR="00816678" w:rsidRPr="00816678" w:rsidRDefault="00816678" w:rsidP="00816678">
            <w:pPr>
              <w:rPr>
                <w:sz w:val="22"/>
                <w:szCs w:val="22"/>
              </w:rPr>
            </w:pPr>
            <w:r w:rsidRPr="00816678">
              <w:rPr>
                <w:sz w:val="22"/>
                <w:szCs w:val="22"/>
              </w:rPr>
              <w:t>19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551AB" w14:textId="77777777" w:rsidR="00816678" w:rsidRPr="00816678" w:rsidRDefault="00816678" w:rsidP="00816678">
            <w:pPr>
              <w:rPr>
                <w:sz w:val="22"/>
                <w:szCs w:val="22"/>
              </w:rPr>
            </w:pPr>
            <w:r w:rsidRPr="00816678">
              <w:rPr>
                <w:sz w:val="22"/>
                <w:szCs w:val="22"/>
              </w:rPr>
              <w:t>Additional Nodule. Pathologic diagnosis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BADD71" w14:textId="77777777" w:rsidR="00816678" w:rsidRPr="00816678" w:rsidRDefault="00816678" w:rsidP="00816678">
            <w:pPr>
              <w:rPr>
                <w:sz w:val="22"/>
                <w:szCs w:val="22"/>
              </w:rPr>
            </w:pPr>
            <w:r w:rsidRPr="00816678">
              <w:rPr>
                <w:sz w:val="22"/>
                <w:szCs w:val="22"/>
              </w:rPr>
              <w:t>cect0pd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CE2D77"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B2F9E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2A24A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CCFFAC" w14:textId="77777777" w:rsidR="00816678" w:rsidRPr="00816678" w:rsidRDefault="00816678" w:rsidP="00816678">
            <w:pPr>
              <w:rPr>
                <w:sz w:val="22"/>
                <w:szCs w:val="22"/>
              </w:rPr>
            </w:pPr>
            <w:r w:rsidRPr="00816678">
              <w:rPr>
                <w:sz w:val="22"/>
                <w:szCs w:val="22"/>
              </w:rPr>
              <w:t>-;aa;ap;ba;ns;ad;as;la;sq;sm;ct;ca;be;bs;os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93DA2" w14:textId="77777777" w:rsidR="00816678" w:rsidRPr="00816678" w:rsidRDefault="00816678" w:rsidP="00816678">
            <w:pPr>
              <w:rPr>
                <w:sz w:val="22"/>
                <w:szCs w:val="22"/>
              </w:rPr>
            </w:pPr>
            <w:r w:rsidRPr="00816678">
              <w:rPr>
                <w:sz w:val="22"/>
                <w:szCs w:val="22"/>
              </w:rPr>
              <w:t>-For Pathology Use Only-;AAH;Atyp bronch prolif;BAC;Unspec. non-small cell;Adenocarcinoma;Adenosquamous;Large cell;Squamous cell;Small cell;Carcinoid - typical;Carcinoid - atypical;Not malignant;Benign specific;Other (specify)</w:t>
            </w:r>
          </w:p>
        </w:tc>
      </w:tr>
      <w:tr w:rsidR="00F67F45" w:rsidRPr="00816678" w14:paraId="06A75B3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C4405A" w14:textId="77777777" w:rsidR="00816678" w:rsidRPr="00816678" w:rsidRDefault="00816678" w:rsidP="00816678">
            <w:pPr>
              <w:rPr>
                <w:sz w:val="22"/>
                <w:szCs w:val="22"/>
              </w:rPr>
            </w:pPr>
            <w:r w:rsidRPr="00816678">
              <w:rPr>
                <w:sz w:val="22"/>
                <w:szCs w:val="22"/>
              </w:rPr>
              <w:t>20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E594E3" w14:textId="77777777" w:rsidR="00816678" w:rsidRPr="00816678" w:rsidRDefault="00816678" w:rsidP="00816678">
            <w:pPr>
              <w:rPr>
                <w:sz w:val="22"/>
                <w:szCs w:val="22"/>
              </w:rPr>
            </w:pPr>
            <w:r w:rsidRPr="00816678">
              <w:rPr>
                <w:sz w:val="22"/>
                <w:szCs w:val="22"/>
              </w:rPr>
              <w:t>Indicate the index nodule driving follow up</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D9A4A" w14:textId="77777777" w:rsidR="00816678" w:rsidRPr="00816678" w:rsidRDefault="00816678" w:rsidP="00816678">
            <w:pPr>
              <w:rPr>
                <w:sz w:val="22"/>
                <w:szCs w:val="22"/>
              </w:rPr>
            </w:pPr>
            <w:r w:rsidRPr="00816678">
              <w:rPr>
                <w:sz w:val="22"/>
                <w:szCs w:val="22"/>
              </w:rPr>
              <w:t>ceinod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64C9D8"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04FD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22D16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C92DF8" w14:textId="77777777" w:rsidR="00816678" w:rsidRPr="00816678" w:rsidRDefault="00816678" w:rsidP="00816678">
            <w:pPr>
              <w:rPr>
                <w:sz w:val="22"/>
                <w:szCs w:val="22"/>
              </w:rPr>
            </w:pPr>
            <w:r w:rsidRPr="00816678">
              <w:rPr>
                <w:sz w:val="22"/>
                <w:szCs w:val="22"/>
              </w:rPr>
              <w:t>-;1;2;3;4;5</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F56818" w14:textId="77777777" w:rsidR="00816678" w:rsidRPr="00816678" w:rsidRDefault="00816678" w:rsidP="00816678">
            <w:pPr>
              <w:rPr>
                <w:sz w:val="22"/>
                <w:szCs w:val="22"/>
              </w:rPr>
            </w:pPr>
            <w:r w:rsidRPr="00816678">
              <w:rPr>
                <w:sz w:val="22"/>
                <w:szCs w:val="22"/>
              </w:rPr>
              <w:t>-;1;2;3;4;5</w:t>
            </w:r>
          </w:p>
        </w:tc>
      </w:tr>
      <w:tr w:rsidR="00F67F45" w:rsidRPr="00816678" w14:paraId="114813C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63993C" w14:textId="77777777" w:rsidR="00816678" w:rsidRPr="00816678" w:rsidRDefault="00816678" w:rsidP="00816678">
            <w:pPr>
              <w:rPr>
                <w:sz w:val="22"/>
                <w:szCs w:val="22"/>
              </w:rPr>
            </w:pPr>
            <w:r w:rsidRPr="00816678">
              <w:rPr>
                <w:sz w:val="22"/>
                <w:szCs w:val="22"/>
              </w:rPr>
              <w:t>21</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0FA727B" w14:textId="77777777" w:rsidR="00816678" w:rsidRPr="00816678" w:rsidRDefault="00816678" w:rsidP="00816678">
            <w:pPr>
              <w:rPr>
                <w:sz w:val="22"/>
                <w:szCs w:val="22"/>
              </w:rPr>
            </w:pPr>
            <w:r w:rsidRPr="00816678">
              <w:rPr>
                <w:sz w:val="22"/>
                <w:szCs w:val="22"/>
              </w:rPr>
              <w:t>LungRADS category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06B0CD" w14:textId="77777777" w:rsidR="00816678" w:rsidRPr="00816678" w:rsidRDefault="00816678" w:rsidP="00816678">
            <w:pPr>
              <w:rPr>
                <w:sz w:val="22"/>
                <w:szCs w:val="22"/>
              </w:rPr>
            </w:pPr>
            <w:r w:rsidRPr="00816678">
              <w:rPr>
                <w:sz w:val="22"/>
                <w:szCs w:val="22"/>
              </w:rPr>
              <w:t>celrad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B97354"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A229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E338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EC9E9D" w14:textId="77777777" w:rsidR="00816678" w:rsidRPr="00816678" w:rsidRDefault="00816678" w:rsidP="00816678">
            <w:pPr>
              <w:rPr>
                <w:sz w:val="22"/>
                <w:szCs w:val="22"/>
              </w:rPr>
            </w:pPr>
            <w:r w:rsidRPr="00816678">
              <w:rPr>
                <w:sz w:val="22"/>
                <w:szCs w:val="22"/>
              </w:rPr>
              <w:t>-;0;1;2;3;4A;4B;4X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8DA036" w14:textId="77777777" w:rsidR="00816678" w:rsidRPr="00816678" w:rsidRDefault="00816678" w:rsidP="00816678">
            <w:pPr>
              <w:rPr>
                <w:sz w:val="22"/>
                <w:szCs w:val="22"/>
              </w:rPr>
            </w:pPr>
            <w:r w:rsidRPr="00816678">
              <w:rPr>
                <w:sz w:val="22"/>
                <w:szCs w:val="22"/>
              </w:rPr>
              <w:t>-;0;1;2;3;4A;4B;4X</w:t>
            </w:r>
          </w:p>
        </w:tc>
      </w:tr>
      <w:tr w:rsidR="00F67F45" w:rsidRPr="00816678" w14:paraId="2511158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2BA32B" w14:textId="77777777" w:rsidR="00816678" w:rsidRPr="00816678" w:rsidRDefault="00816678" w:rsidP="00816678">
            <w:pPr>
              <w:rPr>
                <w:sz w:val="22"/>
                <w:szCs w:val="22"/>
              </w:rPr>
            </w:pPr>
            <w:r w:rsidRPr="00816678">
              <w:rPr>
                <w:sz w:val="22"/>
                <w:szCs w:val="22"/>
              </w:rPr>
              <w:t>22</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1F7559" w14:textId="77777777" w:rsidR="00816678" w:rsidRPr="00816678" w:rsidRDefault="00816678" w:rsidP="00816678">
            <w:pPr>
              <w:rPr>
                <w:sz w:val="22"/>
                <w:szCs w:val="22"/>
              </w:rPr>
            </w:pPr>
            <w:r w:rsidRPr="00816678">
              <w:rPr>
                <w:sz w:val="22"/>
                <w:szCs w:val="22"/>
              </w:rPr>
              <w:t>LungRADS modifier 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E5B12C" w14:textId="77777777" w:rsidR="00816678" w:rsidRPr="00816678" w:rsidRDefault="00816678" w:rsidP="00816678">
            <w:pPr>
              <w:rPr>
                <w:sz w:val="22"/>
                <w:szCs w:val="22"/>
              </w:rPr>
            </w:pPr>
            <w:r w:rsidRPr="00816678">
              <w:rPr>
                <w:sz w:val="22"/>
                <w:szCs w:val="22"/>
              </w:rPr>
              <w:t>celrads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AB6A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CE246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8117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2A79F" w14:textId="77777777" w:rsidR="00816678" w:rsidRPr="00816678" w:rsidRDefault="00816678" w:rsidP="00816678">
            <w:pPr>
              <w:rPr>
                <w:sz w:val="22"/>
                <w:szCs w:val="22"/>
              </w:rPr>
            </w:pPr>
            <w:r w:rsidRPr="00816678">
              <w:rPr>
                <w:sz w:val="22"/>
                <w:szCs w:val="22"/>
              </w:rPr>
              <w:t>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54ABD" w14:textId="77777777" w:rsidR="00816678" w:rsidRPr="00816678" w:rsidRDefault="00816678" w:rsidP="00816678">
            <w:pPr>
              <w:rPr>
                <w:sz w:val="22"/>
                <w:szCs w:val="22"/>
              </w:rPr>
            </w:pPr>
            <w:r w:rsidRPr="00816678">
              <w:rPr>
                <w:sz w:val="22"/>
                <w:szCs w:val="22"/>
              </w:rPr>
              <w:t>S</w:t>
            </w:r>
          </w:p>
        </w:tc>
      </w:tr>
      <w:tr w:rsidR="00F67F45" w:rsidRPr="00816678" w14:paraId="12437DF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B744A05" w14:textId="77777777" w:rsidR="00816678" w:rsidRPr="00816678" w:rsidRDefault="00816678" w:rsidP="00816678">
            <w:pPr>
              <w:rPr>
                <w:sz w:val="22"/>
                <w:szCs w:val="22"/>
              </w:rPr>
            </w:pPr>
            <w:r w:rsidRPr="00816678">
              <w:rPr>
                <w:sz w:val="22"/>
                <w:szCs w:val="22"/>
              </w:rPr>
              <w:t>23</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485118" w14:textId="77777777" w:rsidR="00816678" w:rsidRPr="00816678" w:rsidRDefault="00816678" w:rsidP="00816678">
            <w:pPr>
              <w:rPr>
                <w:sz w:val="22"/>
                <w:szCs w:val="22"/>
              </w:rPr>
            </w:pPr>
            <w:r w:rsidRPr="00816678">
              <w:rPr>
                <w:sz w:val="22"/>
                <w:szCs w:val="22"/>
              </w:rPr>
              <w:t>LungRADS modifier C</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5BF72A" w14:textId="77777777" w:rsidR="00816678" w:rsidRPr="00816678" w:rsidRDefault="00816678" w:rsidP="00816678">
            <w:pPr>
              <w:rPr>
                <w:sz w:val="22"/>
                <w:szCs w:val="22"/>
              </w:rPr>
            </w:pPr>
            <w:r w:rsidRPr="00816678">
              <w:rPr>
                <w:sz w:val="22"/>
                <w:szCs w:val="22"/>
              </w:rPr>
              <w:t>celradc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25B9E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58F2B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4014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915CAD"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9D43EC" w14:textId="77777777" w:rsidR="00816678" w:rsidRPr="00816678" w:rsidRDefault="00816678" w:rsidP="00816678">
            <w:pPr>
              <w:rPr>
                <w:sz w:val="22"/>
                <w:szCs w:val="22"/>
              </w:rPr>
            </w:pPr>
            <w:r w:rsidRPr="00816678">
              <w:rPr>
                <w:sz w:val="22"/>
                <w:szCs w:val="22"/>
              </w:rPr>
              <w:t>C</w:t>
            </w:r>
          </w:p>
        </w:tc>
      </w:tr>
      <w:tr w:rsidR="00F67F45" w:rsidRPr="00816678" w14:paraId="66B7E8F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34BC9" w14:textId="77777777" w:rsidR="00816678" w:rsidRPr="00816678" w:rsidRDefault="00816678" w:rsidP="00816678">
            <w:pPr>
              <w:rPr>
                <w:sz w:val="22"/>
                <w:szCs w:val="22"/>
              </w:rPr>
            </w:pPr>
            <w:r w:rsidRPr="00816678">
              <w:rPr>
                <w:sz w:val="22"/>
                <w:szCs w:val="22"/>
              </w:rPr>
              <w:t>24</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BF3191" w14:textId="77777777" w:rsidR="00816678" w:rsidRPr="00816678" w:rsidRDefault="00816678" w:rsidP="00816678">
            <w:pPr>
              <w:rPr>
                <w:sz w:val="22"/>
                <w:szCs w:val="22"/>
              </w:rPr>
            </w:pPr>
            <w:r w:rsidRPr="00816678">
              <w:rPr>
                <w:sz w:val="22"/>
                <w:szCs w:val="22"/>
              </w:rPr>
              <w:t>PET details - lung and nodules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DD4F76" w14:textId="77777777" w:rsidR="00816678" w:rsidRPr="00816678" w:rsidRDefault="00816678" w:rsidP="00816678">
            <w:pPr>
              <w:rPr>
                <w:sz w:val="22"/>
                <w:szCs w:val="22"/>
              </w:rPr>
            </w:pPr>
            <w:r w:rsidRPr="00816678">
              <w:rPr>
                <w:sz w:val="22"/>
                <w:szCs w:val="22"/>
              </w:rPr>
              <w:t>ptpdt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E15CB"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6E1D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A3C25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62478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F2FC2" w14:textId="77777777" w:rsidR="00816678" w:rsidRPr="00816678" w:rsidRDefault="00816678" w:rsidP="00816678">
            <w:pPr>
              <w:rPr>
                <w:sz w:val="22"/>
                <w:szCs w:val="22"/>
              </w:rPr>
            </w:pPr>
            <w:r w:rsidRPr="00816678">
              <w:rPr>
                <w:sz w:val="22"/>
                <w:szCs w:val="22"/>
              </w:rPr>
              <w:t>PET details - lung and nodules</w:t>
            </w:r>
          </w:p>
        </w:tc>
      </w:tr>
      <w:tr w:rsidR="00F67F45" w:rsidRPr="00816678" w14:paraId="5FDA392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71FEA3" w14:textId="77777777" w:rsidR="00816678" w:rsidRPr="00816678" w:rsidRDefault="00816678" w:rsidP="00816678">
            <w:pPr>
              <w:rPr>
                <w:sz w:val="22"/>
                <w:szCs w:val="22"/>
              </w:rPr>
            </w:pPr>
            <w:r w:rsidRPr="00816678">
              <w:rPr>
                <w:sz w:val="22"/>
                <w:szCs w:val="22"/>
              </w:rPr>
              <w:t>25</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428D0F" w14:textId="77777777" w:rsidR="00816678" w:rsidRPr="00816678" w:rsidRDefault="00816678" w:rsidP="00816678">
            <w:pPr>
              <w:rPr>
                <w:sz w:val="22"/>
                <w:szCs w:val="22"/>
              </w:rPr>
            </w:pPr>
            <w:r w:rsidRPr="00816678">
              <w:rPr>
                <w:sz w:val="22"/>
                <w:szCs w:val="22"/>
              </w:rPr>
              <w:t>PET details - lymph nodes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2A23C1" w14:textId="77777777" w:rsidR="00816678" w:rsidRPr="00816678" w:rsidRDefault="00816678" w:rsidP="00816678">
            <w:pPr>
              <w:rPr>
                <w:sz w:val="22"/>
                <w:szCs w:val="22"/>
              </w:rPr>
            </w:pPr>
            <w:r w:rsidRPr="00816678">
              <w:rPr>
                <w:sz w:val="22"/>
                <w:szCs w:val="22"/>
              </w:rPr>
              <w:t>ptpdtln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AA2DD"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6ECF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2CF91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5C1CB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C6E8B4" w14:textId="77777777" w:rsidR="00816678" w:rsidRPr="00816678" w:rsidRDefault="00816678" w:rsidP="00816678">
            <w:pPr>
              <w:rPr>
                <w:sz w:val="22"/>
                <w:szCs w:val="22"/>
              </w:rPr>
            </w:pPr>
            <w:r w:rsidRPr="00816678">
              <w:rPr>
                <w:sz w:val="22"/>
                <w:szCs w:val="22"/>
              </w:rPr>
              <w:t>PET details - lymph nodes</w:t>
            </w:r>
          </w:p>
        </w:tc>
      </w:tr>
      <w:tr w:rsidR="00F67F45" w:rsidRPr="00816678" w14:paraId="134568A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CE64A7" w14:textId="77777777" w:rsidR="00816678" w:rsidRPr="00816678" w:rsidRDefault="00816678" w:rsidP="00816678">
            <w:pPr>
              <w:rPr>
                <w:sz w:val="22"/>
                <w:szCs w:val="22"/>
              </w:rPr>
            </w:pPr>
            <w:r w:rsidRPr="00816678">
              <w:rPr>
                <w:sz w:val="22"/>
                <w:szCs w:val="22"/>
              </w:rPr>
              <w:t>26</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F84750" w14:textId="77777777" w:rsidR="00816678" w:rsidRPr="00816678" w:rsidRDefault="00816678" w:rsidP="00816678">
            <w:pPr>
              <w:rPr>
                <w:sz w:val="22"/>
                <w:szCs w:val="22"/>
              </w:rPr>
            </w:pPr>
            <w:r w:rsidRPr="00816678">
              <w:rPr>
                <w:sz w:val="22"/>
                <w:szCs w:val="22"/>
              </w:rPr>
              <w:t>Other clinically significant ancillary finding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D4B070" w14:textId="77777777" w:rsidR="00816678" w:rsidRPr="00816678" w:rsidRDefault="00816678" w:rsidP="00816678">
            <w:pPr>
              <w:rPr>
                <w:sz w:val="22"/>
                <w:szCs w:val="22"/>
              </w:rPr>
            </w:pPr>
            <w:r w:rsidRPr="00816678">
              <w:rPr>
                <w:sz w:val="22"/>
                <w:szCs w:val="22"/>
              </w:rPr>
              <w:t>ceaf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19394"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0754E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510E5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FF314" w14:textId="77777777" w:rsidR="00816678" w:rsidRPr="00816678" w:rsidRDefault="00816678" w:rsidP="00816678">
            <w:pPr>
              <w:rPr>
                <w:sz w:val="22"/>
                <w:szCs w:val="22"/>
              </w:rPr>
            </w:pPr>
            <w:r w:rsidRPr="00816678">
              <w:rPr>
                <w:sz w:val="22"/>
                <w:szCs w:val="22"/>
              </w:rPr>
              <w:t>n;yes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D0713" w14:textId="77777777" w:rsidR="00816678" w:rsidRPr="00816678" w:rsidRDefault="00816678" w:rsidP="00816678">
            <w:pPr>
              <w:rPr>
                <w:sz w:val="22"/>
                <w:szCs w:val="22"/>
              </w:rPr>
            </w:pPr>
            <w:r w:rsidRPr="00816678">
              <w:rPr>
                <w:sz w:val="22"/>
                <w:szCs w:val="22"/>
              </w:rPr>
              <w:t>No;Yes</w:t>
            </w:r>
          </w:p>
        </w:tc>
      </w:tr>
      <w:tr w:rsidR="00F67F45" w:rsidRPr="00816678" w14:paraId="3D85471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CD8997" w14:textId="77777777" w:rsidR="00816678" w:rsidRPr="00816678" w:rsidRDefault="00816678" w:rsidP="00816678">
            <w:pPr>
              <w:rPr>
                <w:sz w:val="22"/>
                <w:szCs w:val="22"/>
              </w:rPr>
            </w:pPr>
            <w:r w:rsidRPr="00816678">
              <w:rPr>
                <w:sz w:val="22"/>
                <w:szCs w:val="22"/>
              </w:rPr>
              <w:t>27</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245068" w14:textId="77777777" w:rsidR="00816678" w:rsidRPr="00816678" w:rsidRDefault="00816678" w:rsidP="00816678">
            <w:pPr>
              <w:rPr>
                <w:sz w:val="22"/>
                <w:szCs w:val="22"/>
              </w:rPr>
            </w:pPr>
            <w:r w:rsidRPr="00816678">
              <w:rPr>
                <w:sz w:val="22"/>
                <w:szCs w:val="22"/>
              </w:rPr>
              <w:t>Organ/Location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2D647E" w14:textId="77777777" w:rsidR="00816678" w:rsidRPr="00816678" w:rsidRDefault="00816678" w:rsidP="00816678">
            <w:pPr>
              <w:rPr>
                <w:sz w:val="22"/>
                <w:szCs w:val="22"/>
              </w:rPr>
            </w:pPr>
            <w:r w:rsidRPr="00816678">
              <w:rPr>
                <w:sz w:val="22"/>
                <w:szCs w:val="22"/>
              </w:rPr>
              <w:t>ceafl1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75373F"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D5674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8886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C4CCCE" w14:textId="77777777" w:rsidR="00816678" w:rsidRPr="00816678" w:rsidRDefault="00816678" w:rsidP="00816678">
            <w:pPr>
              <w:rPr>
                <w:sz w:val="22"/>
                <w:szCs w:val="22"/>
              </w:rPr>
            </w:pPr>
            <w:r w:rsidRPr="00816678">
              <w:rPr>
                <w:sz w:val="22"/>
                <w:szCs w:val="22"/>
              </w:rPr>
              <w:t>-;b;a;h;n</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F1ACF6" w14:textId="77777777" w:rsidR="00816678" w:rsidRPr="00816678" w:rsidRDefault="00816678" w:rsidP="00816678">
            <w:pPr>
              <w:rPr>
                <w:sz w:val="22"/>
                <w:szCs w:val="22"/>
              </w:rPr>
            </w:pPr>
            <w:r w:rsidRPr="00816678">
              <w:rPr>
                <w:sz w:val="22"/>
                <w:szCs w:val="22"/>
              </w:rPr>
              <w:t>-;Breast;Abdomen;Head;Neck</w:t>
            </w:r>
          </w:p>
        </w:tc>
      </w:tr>
      <w:tr w:rsidR="00F67F45" w:rsidRPr="00816678" w14:paraId="551D778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D0407A8" w14:textId="77777777" w:rsidR="00816678" w:rsidRPr="00816678" w:rsidRDefault="00816678" w:rsidP="00816678">
            <w:pPr>
              <w:rPr>
                <w:sz w:val="22"/>
                <w:szCs w:val="22"/>
              </w:rPr>
            </w:pPr>
            <w:r w:rsidRPr="00816678">
              <w:rPr>
                <w:sz w:val="22"/>
                <w:szCs w:val="22"/>
              </w:rPr>
              <w:t>28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A67F83" w14:textId="77777777" w:rsidR="00816678" w:rsidRPr="00816678" w:rsidRDefault="00816678" w:rsidP="00816678">
            <w:pPr>
              <w:rPr>
                <w:sz w:val="22"/>
                <w:szCs w:val="22"/>
              </w:rPr>
            </w:pPr>
            <w:r w:rsidRPr="00816678">
              <w:rPr>
                <w:sz w:val="22"/>
                <w:szCs w:val="22"/>
              </w:rPr>
              <w:t>Organ/Location 1 describe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76A95F" w14:textId="77777777" w:rsidR="00816678" w:rsidRPr="00816678" w:rsidRDefault="00816678" w:rsidP="00816678">
            <w:pPr>
              <w:rPr>
                <w:sz w:val="22"/>
                <w:szCs w:val="22"/>
              </w:rPr>
            </w:pPr>
            <w:r w:rsidRPr="00816678">
              <w:rPr>
                <w:sz w:val="22"/>
                <w:szCs w:val="22"/>
              </w:rPr>
              <w:t>ceafo1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C60C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288B4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74015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64BC6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9B912E" w14:textId="77777777" w:rsidR="00816678" w:rsidRPr="00816678" w:rsidRDefault="00816678" w:rsidP="00816678">
            <w:pPr>
              <w:rPr>
                <w:sz w:val="22"/>
                <w:szCs w:val="22"/>
              </w:rPr>
            </w:pPr>
            <w:r w:rsidRPr="00816678">
              <w:rPr>
                <w:sz w:val="22"/>
                <w:szCs w:val="22"/>
              </w:rPr>
              <w:t>Describe</w:t>
            </w:r>
          </w:p>
        </w:tc>
      </w:tr>
      <w:tr w:rsidR="00F67F45" w:rsidRPr="00816678" w14:paraId="4170162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7FBD46" w14:textId="77777777" w:rsidR="00816678" w:rsidRPr="00816678" w:rsidRDefault="00816678" w:rsidP="00816678">
            <w:pPr>
              <w:rPr>
                <w:sz w:val="22"/>
                <w:szCs w:val="22"/>
              </w:rPr>
            </w:pPr>
            <w:r w:rsidRPr="00816678">
              <w:rPr>
                <w:sz w:val="22"/>
                <w:szCs w:val="22"/>
              </w:rPr>
              <w:t>29</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8D25F5" w14:textId="77777777" w:rsidR="00816678" w:rsidRPr="00816678" w:rsidRDefault="00816678" w:rsidP="00816678">
            <w:pPr>
              <w:rPr>
                <w:sz w:val="22"/>
                <w:szCs w:val="22"/>
              </w:rPr>
            </w:pPr>
            <w:r w:rsidRPr="00816678">
              <w:rPr>
                <w:sz w:val="22"/>
                <w:szCs w:val="22"/>
              </w:rPr>
              <w:t>Organ/Location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607B0" w14:textId="77777777" w:rsidR="00816678" w:rsidRPr="00816678" w:rsidRDefault="00816678" w:rsidP="00816678">
            <w:pPr>
              <w:rPr>
                <w:sz w:val="22"/>
                <w:szCs w:val="22"/>
              </w:rPr>
            </w:pPr>
            <w:r w:rsidRPr="00816678">
              <w:rPr>
                <w:sz w:val="22"/>
                <w:szCs w:val="22"/>
              </w:rPr>
              <w:t>ceafl2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91C30F"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F4BAF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B474A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EB56FA" w14:textId="77777777" w:rsidR="00816678" w:rsidRPr="00816678" w:rsidRDefault="00816678" w:rsidP="00816678">
            <w:pPr>
              <w:rPr>
                <w:sz w:val="22"/>
                <w:szCs w:val="22"/>
              </w:rPr>
            </w:pPr>
            <w:r w:rsidRPr="00816678">
              <w:rPr>
                <w:sz w:val="22"/>
                <w:szCs w:val="22"/>
              </w:rPr>
              <w:t>-;b;a;h;n</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746C6B" w14:textId="77777777" w:rsidR="00816678" w:rsidRPr="00816678" w:rsidRDefault="00816678" w:rsidP="00816678">
            <w:pPr>
              <w:rPr>
                <w:sz w:val="22"/>
                <w:szCs w:val="22"/>
              </w:rPr>
            </w:pPr>
            <w:r w:rsidRPr="00816678">
              <w:rPr>
                <w:sz w:val="22"/>
                <w:szCs w:val="22"/>
              </w:rPr>
              <w:t>-;Breast;Abdomen;Head;Neck</w:t>
            </w:r>
          </w:p>
        </w:tc>
      </w:tr>
      <w:tr w:rsidR="00F67F45" w:rsidRPr="00816678" w14:paraId="1C8A555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0F4C89" w14:textId="77777777" w:rsidR="00816678" w:rsidRPr="00816678" w:rsidRDefault="00816678" w:rsidP="00816678">
            <w:pPr>
              <w:rPr>
                <w:sz w:val="22"/>
                <w:szCs w:val="22"/>
              </w:rPr>
            </w:pPr>
            <w:r w:rsidRPr="00816678">
              <w:rPr>
                <w:sz w:val="22"/>
                <w:szCs w:val="22"/>
              </w:rPr>
              <w:t>30</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F7E03C" w14:textId="77777777" w:rsidR="00816678" w:rsidRPr="00816678" w:rsidRDefault="00816678" w:rsidP="00816678">
            <w:pPr>
              <w:rPr>
                <w:sz w:val="22"/>
                <w:szCs w:val="22"/>
              </w:rPr>
            </w:pPr>
            <w:r w:rsidRPr="00816678">
              <w:rPr>
                <w:sz w:val="22"/>
                <w:szCs w:val="22"/>
              </w:rPr>
              <w:t>Organ/Location 2 describe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24E0B" w14:textId="77777777" w:rsidR="00816678" w:rsidRPr="00816678" w:rsidRDefault="00816678" w:rsidP="00816678">
            <w:pPr>
              <w:rPr>
                <w:sz w:val="22"/>
                <w:szCs w:val="22"/>
              </w:rPr>
            </w:pPr>
            <w:r w:rsidRPr="00816678">
              <w:rPr>
                <w:sz w:val="22"/>
                <w:szCs w:val="22"/>
              </w:rPr>
              <w:t>ceafo2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8B33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0402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0A566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A1DB1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5F4FF0" w14:textId="77777777" w:rsidR="00816678" w:rsidRPr="00816678" w:rsidRDefault="00816678" w:rsidP="00816678">
            <w:pPr>
              <w:rPr>
                <w:sz w:val="22"/>
                <w:szCs w:val="22"/>
              </w:rPr>
            </w:pPr>
            <w:r w:rsidRPr="00816678">
              <w:rPr>
                <w:sz w:val="22"/>
                <w:szCs w:val="22"/>
              </w:rPr>
              <w:t>Describe</w:t>
            </w:r>
          </w:p>
        </w:tc>
      </w:tr>
      <w:tr w:rsidR="00F67F45" w:rsidRPr="00816678" w14:paraId="2B6D943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F902CA" w14:textId="77777777" w:rsidR="00816678" w:rsidRPr="00816678" w:rsidRDefault="00816678" w:rsidP="00816678">
            <w:pPr>
              <w:rPr>
                <w:sz w:val="22"/>
                <w:szCs w:val="22"/>
              </w:rPr>
            </w:pPr>
            <w:r w:rsidRPr="00816678">
              <w:rPr>
                <w:sz w:val="22"/>
                <w:szCs w:val="22"/>
              </w:rPr>
              <w:t>31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CAF7D" w14:textId="77777777" w:rsidR="00816678" w:rsidRPr="00816678" w:rsidRDefault="00816678" w:rsidP="00816678">
            <w:pPr>
              <w:rPr>
                <w:sz w:val="22"/>
                <w:szCs w:val="22"/>
              </w:rPr>
            </w:pPr>
            <w:r w:rsidRPr="00816678">
              <w:rPr>
                <w:sz w:val="22"/>
                <w:szCs w:val="22"/>
              </w:rPr>
              <w:t>Comments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15196B" w14:textId="77777777" w:rsidR="00816678" w:rsidRPr="00816678" w:rsidRDefault="00816678" w:rsidP="00816678">
            <w:pPr>
              <w:rPr>
                <w:sz w:val="22"/>
                <w:szCs w:val="22"/>
              </w:rPr>
            </w:pPr>
            <w:r w:rsidRPr="00816678">
              <w:rPr>
                <w:sz w:val="22"/>
                <w:szCs w:val="22"/>
              </w:rPr>
              <w:t>ceafmc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CE188"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E4F91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33F92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E9862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BBF10" w14:textId="77777777" w:rsidR="00816678" w:rsidRPr="00816678" w:rsidRDefault="00816678" w:rsidP="00816678">
            <w:pPr>
              <w:rPr>
                <w:sz w:val="22"/>
                <w:szCs w:val="22"/>
              </w:rPr>
            </w:pPr>
            <w:r w:rsidRPr="00816678">
              <w:rPr>
                <w:sz w:val="22"/>
                <w:szCs w:val="22"/>
              </w:rPr>
              <w:t>Comments</w:t>
            </w:r>
          </w:p>
        </w:tc>
      </w:tr>
      <w:tr w:rsidR="00F67F45" w:rsidRPr="00816678" w14:paraId="48A926C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5DAEB4D" w14:textId="77777777" w:rsidR="00816678" w:rsidRPr="00816678" w:rsidRDefault="00816678" w:rsidP="00816678">
            <w:pPr>
              <w:rPr>
                <w:sz w:val="22"/>
                <w:szCs w:val="22"/>
              </w:rPr>
            </w:pPr>
            <w:r w:rsidRPr="00816678">
              <w:rPr>
                <w:sz w:val="22"/>
                <w:szCs w:val="22"/>
              </w:rPr>
              <w:t>32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1B818" w14:textId="77777777" w:rsidR="00816678" w:rsidRPr="00816678" w:rsidRDefault="00816678" w:rsidP="00816678">
            <w:pPr>
              <w:rPr>
                <w:sz w:val="22"/>
                <w:szCs w:val="22"/>
              </w:rPr>
            </w:pPr>
            <w:r w:rsidRPr="00816678">
              <w:rPr>
                <w:sz w:val="22"/>
                <w:szCs w:val="22"/>
              </w:rPr>
              <w:t>Other findings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069BA" w14:textId="77777777" w:rsidR="00816678" w:rsidRPr="00816678" w:rsidRDefault="00816678" w:rsidP="00816678">
            <w:pPr>
              <w:rPr>
                <w:sz w:val="22"/>
                <w:szCs w:val="22"/>
              </w:rPr>
            </w:pPr>
            <w:r w:rsidRPr="00816678">
              <w:rPr>
                <w:sz w:val="22"/>
                <w:szCs w:val="22"/>
              </w:rPr>
              <w:t>ceofo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64EBD3"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B7BCA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DBCB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CEC70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610A4" w14:textId="77777777" w:rsidR="00816678" w:rsidRPr="00816678" w:rsidRDefault="00816678" w:rsidP="00816678">
            <w:pPr>
              <w:rPr>
                <w:sz w:val="22"/>
                <w:szCs w:val="22"/>
              </w:rPr>
            </w:pPr>
            <w:r w:rsidRPr="00816678">
              <w:rPr>
                <w:sz w:val="22"/>
                <w:szCs w:val="22"/>
              </w:rPr>
              <w:t>Any other findings</w:t>
            </w:r>
          </w:p>
        </w:tc>
      </w:tr>
      <w:tr w:rsidR="00F67F45" w:rsidRPr="00816678" w14:paraId="4D0D0C3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41EA9A" w14:textId="77777777" w:rsidR="00816678" w:rsidRPr="00816678" w:rsidRDefault="00816678" w:rsidP="00816678">
            <w:pPr>
              <w:rPr>
                <w:sz w:val="22"/>
                <w:szCs w:val="22"/>
              </w:rPr>
            </w:pPr>
            <w:r w:rsidRPr="00816678">
              <w:rPr>
                <w:sz w:val="22"/>
                <w:szCs w:val="22"/>
              </w:rPr>
              <w:t>33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D1D9E8" w14:textId="77777777" w:rsidR="00816678" w:rsidRPr="00816678" w:rsidRDefault="00816678" w:rsidP="00816678">
            <w:pPr>
              <w:rPr>
                <w:sz w:val="22"/>
                <w:szCs w:val="22"/>
              </w:rPr>
            </w:pPr>
            <w:r w:rsidRPr="00816678">
              <w:rPr>
                <w:sz w:val="22"/>
                <w:szCs w:val="22"/>
              </w:rPr>
              <w:t>Follow-up</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16975" w14:textId="77777777" w:rsidR="00816678" w:rsidRPr="00816678" w:rsidRDefault="00816678" w:rsidP="00816678">
            <w:pPr>
              <w:rPr>
                <w:sz w:val="22"/>
                <w:szCs w:val="22"/>
              </w:rPr>
            </w:pPr>
            <w:r w:rsidRPr="00816678">
              <w:rPr>
                <w:sz w:val="22"/>
                <w:szCs w:val="22"/>
              </w:rPr>
              <w:t>cefu</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576E9E"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3B7751"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D490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83D7B" w14:textId="77777777" w:rsidR="00816678" w:rsidRPr="00816678" w:rsidRDefault="00816678" w:rsidP="00816678">
            <w:pPr>
              <w:rPr>
                <w:sz w:val="22"/>
                <w:szCs w:val="22"/>
              </w:rPr>
            </w:pPr>
            <w:r w:rsidRPr="00816678">
              <w:rPr>
                <w:sz w:val="22"/>
                <w:szCs w:val="22"/>
              </w:rPr>
              <w:t>-;rs;dx;af;pe;cc;fn;br;va;su</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B75A4" w14:textId="77777777" w:rsidR="00816678" w:rsidRPr="00816678" w:rsidRDefault="00816678" w:rsidP="00816678">
            <w:pPr>
              <w:rPr>
                <w:sz w:val="22"/>
                <w:szCs w:val="22"/>
              </w:rPr>
            </w:pPr>
            <w:r w:rsidRPr="00816678">
              <w:rPr>
                <w:sz w:val="22"/>
                <w:szCs w:val="22"/>
              </w:rPr>
              <w:t>-;Annual repeat CT;Follow-up CT;Abx + follow-up CT;PET;CT w contrast;CT-guided biopsy;Bronchoscopy;VAT;Resection</w:t>
            </w:r>
          </w:p>
        </w:tc>
      </w:tr>
      <w:tr w:rsidR="00F67F45" w:rsidRPr="00816678" w14:paraId="34EEF1C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9B5D26" w14:textId="77777777" w:rsidR="00816678" w:rsidRPr="00816678" w:rsidRDefault="00816678" w:rsidP="00816678">
            <w:pPr>
              <w:rPr>
                <w:sz w:val="22"/>
                <w:szCs w:val="22"/>
              </w:rPr>
            </w:pPr>
            <w:r w:rsidRPr="00816678">
              <w:rPr>
                <w:sz w:val="22"/>
                <w:szCs w:val="22"/>
              </w:rPr>
              <w:t>34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513E3D" w14:textId="77777777" w:rsidR="00816678" w:rsidRPr="00816678" w:rsidRDefault="00816678" w:rsidP="00816678">
            <w:pPr>
              <w:rPr>
                <w:sz w:val="22"/>
                <w:szCs w:val="22"/>
              </w:rPr>
            </w:pPr>
            <w:r w:rsidRPr="00816678">
              <w:rPr>
                <w:sz w:val="22"/>
                <w:szCs w:val="22"/>
              </w:rPr>
              <w:t>Follow-up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9649" w14:textId="77777777" w:rsidR="00816678" w:rsidRPr="00816678" w:rsidRDefault="00816678" w:rsidP="00816678">
            <w:pPr>
              <w:rPr>
                <w:sz w:val="22"/>
                <w:szCs w:val="22"/>
              </w:rPr>
            </w:pPr>
            <w:r w:rsidRPr="00816678">
              <w:rPr>
                <w:sz w:val="22"/>
                <w:szCs w:val="22"/>
              </w:rPr>
              <w:t>cefud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0B261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21E31"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0D411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658B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06EE40" w14:textId="77777777" w:rsidR="00816678" w:rsidRPr="00816678" w:rsidRDefault="00816678" w:rsidP="00816678">
            <w:pPr>
              <w:rPr>
                <w:sz w:val="22"/>
                <w:szCs w:val="22"/>
              </w:rPr>
            </w:pPr>
            <w:r w:rsidRPr="00816678">
              <w:rPr>
                <w:sz w:val="22"/>
                <w:szCs w:val="22"/>
              </w:rPr>
              <w:t>When</w:t>
            </w:r>
          </w:p>
        </w:tc>
      </w:tr>
      <w:tr w:rsidR="00F67F45" w:rsidRPr="00816678" w14:paraId="45FF0AE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BF3C88" w14:textId="77777777" w:rsidR="00816678" w:rsidRPr="00816678" w:rsidRDefault="00816678" w:rsidP="00816678">
            <w:pPr>
              <w:rPr>
                <w:sz w:val="22"/>
                <w:szCs w:val="22"/>
              </w:rPr>
            </w:pPr>
            <w:r w:rsidRPr="00816678">
              <w:rPr>
                <w:sz w:val="22"/>
                <w:szCs w:val="22"/>
              </w:rPr>
              <w:t>35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821F4C" w14:textId="77777777" w:rsidR="00816678" w:rsidRPr="00816678" w:rsidRDefault="00816678" w:rsidP="00816678">
            <w:pPr>
              <w:rPr>
                <w:sz w:val="22"/>
                <w:szCs w:val="22"/>
              </w:rPr>
            </w:pPr>
            <w:r w:rsidRPr="00816678">
              <w:rPr>
                <w:sz w:val="22"/>
                <w:szCs w:val="22"/>
              </w:rPr>
              <w:t>Next followup</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F7840B" w14:textId="77777777" w:rsidR="00816678" w:rsidRPr="00816678" w:rsidRDefault="00816678" w:rsidP="00816678">
            <w:pPr>
              <w:rPr>
                <w:sz w:val="22"/>
                <w:szCs w:val="22"/>
              </w:rPr>
            </w:pPr>
            <w:r w:rsidRPr="00816678">
              <w:rPr>
                <w:sz w:val="22"/>
                <w:szCs w:val="22"/>
              </w:rPr>
              <w:t>cefuw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1873E"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E28E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749F9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1AD34D" w14:textId="77777777" w:rsidR="00816678" w:rsidRPr="00816678" w:rsidRDefault="00816678" w:rsidP="00816678">
            <w:pPr>
              <w:rPr>
                <w:sz w:val="22"/>
                <w:szCs w:val="22"/>
              </w:rPr>
            </w:pPr>
            <w:r w:rsidRPr="00816678">
              <w:rPr>
                <w:sz w:val="22"/>
                <w:szCs w:val="22"/>
              </w:rPr>
              <w:t>nw;1m;3m;6m;1y;os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28DEFC" w14:textId="77777777" w:rsidR="00816678" w:rsidRPr="00816678" w:rsidRDefault="00816678" w:rsidP="00816678">
            <w:pPr>
              <w:rPr>
                <w:sz w:val="22"/>
                <w:szCs w:val="22"/>
              </w:rPr>
            </w:pPr>
            <w:r w:rsidRPr="00816678">
              <w:rPr>
                <w:sz w:val="22"/>
                <w:szCs w:val="22"/>
              </w:rPr>
              <w:t>Now;1 month;3 months;6 months;1 year;Other</w:t>
            </w:r>
          </w:p>
        </w:tc>
      </w:tr>
      <w:tr w:rsidR="00F67F45" w:rsidRPr="00816678" w14:paraId="48E5C58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451A026" w14:textId="77777777" w:rsidR="00816678" w:rsidRPr="00816678" w:rsidRDefault="00816678" w:rsidP="00816678">
            <w:pPr>
              <w:rPr>
                <w:sz w:val="22"/>
                <w:szCs w:val="22"/>
              </w:rPr>
            </w:pPr>
            <w:r w:rsidRPr="00816678">
              <w:rPr>
                <w:sz w:val="22"/>
                <w:szCs w:val="22"/>
              </w:rPr>
              <w:t>36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79AB0C" w14:textId="77777777" w:rsidR="00816678" w:rsidRPr="00816678" w:rsidRDefault="00816678" w:rsidP="00816678">
            <w:pPr>
              <w:rPr>
                <w:sz w:val="22"/>
                <w:szCs w:val="22"/>
              </w:rPr>
            </w:pPr>
            <w:r w:rsidRPr="00816678">
              <w:rPr>
                <w:sz w:val="22"/>
                <w:szCs w:val="22"/>
              </w:rPr>
              <w:t>Nodule impression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A3ABA7" w14:textId="77777777" w:rsidR="00816678" w:rsidRPr="00816678" w:rsidRDefault="00816678" w:rsidP="00816678">
            <w:pPr>
              <w:rPr>
                <w:sz w:val="22"/>
                <w:szCs w:val="22"/>
              </w:rPr>
            </w:pPr>
            <w:r w:rsidRPr="00816678">
              <w:rPr>
                <w:sz w:val="22"/>
                <w:szCs w:val="22"/>
              </w:rPr>
              <w:t>ceimn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CD34C"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2FC33" w14:textId="77777777" w:rsidR="00816678" w:rsidRPr="00816678" w:rsidRDefault="00816678" w:rsidP="00816678">
            <w:pPr>
              <w:rPr>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2187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00F182" w14:textId="77777777" w:rsidR="00816678" w:rsidRPr="00816678" w:rsidRDefault="00816678" w:rsidP="00816678">
            <w:pPr>
              <w:rPr>
                <w:sz w:val="22"/>
                <w:szCs w:val="22"/>
              </w:rPr>
            </w:pPr>
            <w:r w:rsidRPr="00816678">
              <w:rPr>
                <w:sz w:val="22"/>
                <w:szCs w:val="22"/>
              </w:rPr>
              <w:t>rs;ro;ru</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DDA1F" w14:textId="77777777" w:rsidR="00816678" w:rsidRPr="00816678" w:rsidRDefault="00816678" w:rsidP="00816678">
            <w:pPr>
              <w:rPr>
                <w:sz w:val="22"/>
                <w:szCs w:val="22"/>
              </w:rPr>
            </w:pPr>
            <w:r w:rsidRPr="00816678">
              <w:rPr>
                <w:sz w:val="22"/>
                <w:szCs w:val="22"/>
              </w:rPr>
              <w:t>No evidence of abnormal uptake. Follow-up as recommended above.;Uptake as described above. Follow-up as recommended above.;Nodule(s) unchanged, as described above. Follow-up as recommended above.</w:t>
            </w:r>
          </w:p>
        </w:tc>
      </w:tr>
      <w:tr w:rsidR="00F67F45" w:rsidRPr="00816678" w14:paraId="1E704C2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D8C0D0" w14:textId="77777777" w:rsidR="00816678" w:rsidRPr="00816678" w:rsidRDefault="00816678" w:rsidP="00816678">
            <w:pPr>
              <w:rPr>
                <w:sz w:val="22"/>
                <w:szCs w:val="22"/>
              </w:rPr>
            </w:pPr>
            <w:r w:rsidRPr="00816678">
              <w:rPr>
                <w:sz w:val="22"/>
                <w:szCs w:val="22"/>
              </w:rPr>
              <w:t>37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69B870" w14:textId="77777777" w:rsidR="00816678" w:rsidRPr="00816678" w:rsidRDefault="00816678" w:rsidP="00816678">
            <w:pPr>
              <w:rPr>
                <w:sz w:val="22"/>
                <w:szCs w:val="22"/>
              </w:rPr>
            </w:pPr>
            <w:r w:rsidRPr="00816678">
              <w:rPr>
                <w:sz w:val="22"/>
                <w:szCs w:val="22"/>
              </w:rPr>
              <w:t>Nodule - other findings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D58876" w14:textId="77777777" w:rsidR="00816678" w:rsidRPr="00816678" w:rsidRDefault="00816678" w:rsidP="00816678">
            <w:pPr>
              <w:rPr>
                <w:sz w:val="22"/>
                <w:szCs w:val="22"/>
              </w:rPr>
            </w:pPr>
            <w:r w:rsidRPr="00816678">
              <w:rPr>
                <w:sz w:val="22"/>
                <w:szCs w:val="22"/>
              </w:rPr>
              <w:t>ceimo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E106A9"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C95B89" w14:textId="77777777" w:rsidR="00816678" w:rsidRPr="00816678" w:rsidRDefault="00816678" w:rsidP="00816678">
            <w:pPr>
              <w:rPr>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95DF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26228B" w14:textId="77777777" w:rsidR="00816678" w:rsidRPr="00816678" w:rsidRDefault="00816678" w:rsidP="00816678">
            <w:pPr>
              <w:rPr>
                <w:sz w:val="22"/>
                <w:szCs w:val="22"/>
              </w:rPr>
            </w:pPr>
            <w:r w:rsidRPr="00816678">
              <w:rPr>
                <w:sz w:val="22"/>
                <w:szCs w:val="22"/>
              </w:rPr>
              <w:t>rs;oa;da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082495" w14:textId="77777777" w:rsidR="00816678" w:rsidRPr="00816678" w:rsidRDefault="00816678" w:rsidP="00816678">
            <w:pPr>
              <w:rPr>
                <w:sz w:val="22"/>
                <w:szCs w:val="22"/>
              </w:rPr>
            </w:pPr>
            <w:r w:rsidRPr="00816678">
              <w:rPr>
                <w:sz w:val="22"/>
                <w:szCs w:val="22"/>
              </w:rPr>
              <w:t>No other abnormalities.;Other abnormalities and suggested follow-up as described above.;Diffuse abnormalities.</w:t>
            </w:r>
          </w:p>
        </w:tc>
      </w:tr>
      <w:tr w:rsidR="00F67F45" w:rsidRPr="00816678" w14:paraId="46866B6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26872D" w14:textId="77777777" w:rsidR="00816678" w:rsidRPr="00816678" w:rsidRDefault="00816678" w:rsidP="00816678">
            <w:pPr>
              <w:rPr>
                <w:sz w:val="22"/>
                <w:szCs w:val="22"/>
              </w:rPr>
            </w:pPr>
            <w:r w:rsidRPr="00816678">
              <w:rPr>
                <w:sz w:val="22"/>
                <w:szCs w:val="22"/>
              </w:rPr>
              <w:t>38</w:t>
            </w:r>
          </w:p>
        </w:tc>
        <w:tc>
          <w:tcPr>
            <w:tcW w:w="14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1CB1B9" w14:textId="77777777" w:rsidR="00816678" w:rsidRPr="00816678" w:rsidRDefault="00816678" w:rsidP="00816678">
            <w:pPr>
              <w:rPr>
                <w:sz w:val="22"/>
                <w:szCs w:val="22"/>
              </w:rPr>
            </w:pPr>
            <w:r w:rsidRPr="00816678">
              <w:rPr>
                <w:sz w:val="22"/>
                <w:szCs w:val="22"/>
              </w:rPr>
              <w:t>Impression remarks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AE105" w14:textId="77777777" w:rsidR="00816678" w:rsidRPr="00816678" w:rsidRDefault="00816678" w:rsidP="00816678">
            <w:pPr>
              <w:rPr>
                <w:sz w:val="22"/>
                <w:szCs w:val="22"/>
              </w:rPr>
            </w:pPr>
            <w:r w:rsidRPr="00816678">
              <w:rPr>
                <w:sz w:val="22"/>
                <w:szCs w:val="22"/>
              </w:rPr>
              <w:t>ceimre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F75C5A"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EB2E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410E7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4FC4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DF95E6" w14:textId="77777777" w:rsidR="00816678" w:rsidRPr="00816678" w:rsidRDefault="00816678" w:rsidP="00816678">
            <w:pPr>
              <w:rPr>
                <w:sz w:val="22"/>
                <w:szCs w:val="22"/>
              </w:rPr>
            </w:pPr>
            <w:r w:rsidRPr="00816678">
              <w:rPr>
                <w:sz w:val="22"/>
                <w:szCs w:val="22"/>
              </w:rPr>
              <w:t>Impression remarks</w:t>
            </w:r>
          </w:p>
        </w:tc>
      </w:tr>
    </w:tbl>
    <w:p w14:paraId="7821A79C" w14:textId="614AD34F" w:rsidR="00816678" w:rsidRDefault="00816678" w:rsidP="00816678">
      <w:pPr>
        <w:pStyle w:val="Heading4"/>
      </w:pPr>
      <w:r>
        <w:t>Intervention Form</w:t>
      </w:r>
    </w:p>
    <w:tbl>
      <w:tblPr>
        <w:tblW w:w="9450" w:type="dxa"/>
        <w:tblLayout w:type="fixed"/>
        <w:tblCellMar>
          <w:left w:w="0" w:type="dxa"/>
          <w:right w:w="0" w:type="dxa"/>
        </w:tblCellMar>
        <w:tblLook w:val="04A0" w:firstRow="1" w:lastRow="0" w:firstColumn="1" w:lastColumn="0" w:noHBand="0" w:noVBand="1"/>
      </w:tblPr>
      <w:tblGrid>
        <w:gridCol w:w="855"/>
        <w:gridCol w:w="1440"/>
        <w:gridCol w:w="990"/>
        <w:gridCol w:w="1080"/>
        <w:gridCol w:w="540"/>
        <w:gridCol w:w="990"/>
        <w:gridCol w:w="1260"/>
        <w:gridCol w:w="2295"/>
      </w:tblGrid>
      <w:tr w:rsidR="00816678" w:rsidRPr="00816678" w14:paraId="2CB0612B" w14:textId="77777777" w:rsidTr="00F67F45">
        <w:trPr>
          <w:trHeight w:val="315"/>
          <w:tblHeader/>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13AF0F" w14:textId="77777777" w:rsidR="00816678" w:rsidRPr="00816678" w:rsidRDefault="00816678" w:rsidP="00816678">
            <w:pPr>
              <w:rPr>
                <w:sz w:val="22"/>
                <w:szCs w:val="22"/>
              </w:rPr>
            </w:pPr>
            <w:r w:rsidRPr="00816678">
              <w:rPr>
                <w:sz w:val="22"/>
                <w:szCs w:val="22"/>
              </w:rPr>
              <w:t>FIELD NUM</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FA5C5" w14:textId="77777777" w:rsidR="00816678" w:rsidRPr="00816678" w:rsidRDefault="00816678" w:rsidP="00816678">
            <w:pPr>
              <w:rPr>
                <w:sz w:val="22"/>
                <w:szCs w:val="22"/>
              </w:rPr>
            </w:pPr>
            <w:r w:rsidRPr="00816678">
              <w:rPr>
                <w:sz w:val="22"/>
                <w:szCs w:val="22"/>
              </w:rPr>
              <w:t>QUESTION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74FCE" w14:textId="77777777" w:rsidR="00816678" w:rsidRPr="00816678" w:rsidRDefault="00816678" w:rsidP="00816678">
            <w:pPr>
              <w:rPr>
                <w:sz w:val="22"/>
                <w:szCs w:val="22"/>
              </w:rPr>
            </w:pPr>
            <w:r w:rsidRPr="00816678">
              <w:rPr>
                <w:sz w:val="22"/>
                <w:szCs w:val="22"/>
              </w:rPr>
              <w:t>NAME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D787D" w14:textId="77777777" w:rsidR="00816678" w:rsidRPr="00816678" w:rsidRDefault="00816678" w:rsidP="00816678">
            <w:pPr>
              <w:rPr>
                <w:sz w:val="22"/>
                <w:szCs w:val="22"/>
              </w:rPr>
            </w:pPr>
            <w:r w:rsidRPr="00816678">
              <w:rPr>
                <w:sz w:val="22"/>
                <w:szCs w:val="22"/>
              </w:rPr>
              <w:t>TYPE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C42768" w14:textId="68ED6B46" w:rsidR="00816678" w:rsidRPr="00816678" w:rsidRDefault="00816678" w:rsidP="00F67F45">
            <w:pPr>
              <w:rPr>
                <w:sz w:val="22"/>
                <w:szCs w:val="22"/>
              </w:rPr>
            </w:pPr>
            <w:r w:rsidRPr="00816678">
              <w:rPr>
                <w:sz w:val="22"/>
                <w:szCs w:val="22"/>
              </w:rPr>
              <w:t>REQ</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288C02" w14:textId="7187C15F" w:rsidR="00816678" w:rsidRPr="00816678" w:rsidRDefault="00816678" w:rsidP="00816678">
            <w:pPr>
              <w:rPr>
                <w:sz w:val="22"/>
                <w:szCs w:val="22"/>
              </w:rPr>
            </w:pPr>
            <w:r w:rsidRPr="00816678">
              <w:rPr>
                <w:sz w:val="22"/>
                <w:szCs w:val="22"/>
              </w:rPr>
              <w:t>PLACE</w:t>
            </w:r>
            <w:r>
              <w:rPr>
                <w:sz w:val="22"/>
                <w:szCs w:val="22"/>
              </w:rPr>
              <w:t>-</w:t>
            </w:r>
            <w:r w:rsidRPr="00816678">
              <w:rPr>
                <w:sz w:val="22"/>
                <w:szCs w:val="22"/>
              </w:rPr>
              <w:t>HOLDER</w:t>
            </w: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010A8" w14:textId="77777777" w:rsidR="00816678" w:rsidRPr="00816678" w:rsidRDefault="00816678" w:rsidP="00816678">
            <w:pPr>
              <w:rPr>
                <w:sz w:val="22"/>
                <w:szCs w:val="22"/>
              </w:rPr>
            </w:pPr>
            <w:r w:rsidRPr="00816678">
              <w:rPr>
                <w:sz w:val="22"/>
                <w:szCs w:val="22"/>
              </w:rPr>
              <w:t>VALUES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DBAE08" w14:textId="77777777" w:rsidR="00816678" w:rsidRPr="00816678" w:rsidRDefault="00816678" w:rsidP="00816678">
            <w:pPr>
              <w:rPr>
                <w:sz w:val="22"/>
                <w:szCs w:val="22"/>
              </w:rPr>
            </w:pPr>
            <w:r w:rsidRPr="00816678">
              <w:rPr>
                <w:sz w:val="22"/>
                <w:szCs w:val="22"/>
              </w:rPr>
              <w:t>LABELS</w:t>
            </w:r>
          </w:p>
        </w:tc>
      </w:tr>
      <w:tr w:rsidR="00816678" w:rsidRPr="00816678" w14:paraId="0BA822D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C768E" w14:textId="77777777" w:rsidR="00816678" w:rsidRPr="00816678" w:rsidRDefault="00816678" w:rsidP="00816678">
            <w:pPr>
              <w:rPr>
                <w:sz w:val="22"/>
                <w:szCs w:val="22"/>
              </w:rPr>
            </w:pPr>
            <w:r w:rsidRPr="00816678">
              <w:rPr>
                <w:sz w:val="22"/>
                <w:szCs w:val="22"/>
              </w:rPr>
              <w:t>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CE772" w14:textId="77777777" w:rsidR="00816678" w:rsidRPr="00816678" w:rsidRDefault="00816678" w:rsidP="00816678">
            <w:pPr>
              <w:rPr>
                <w:sz w:val="22"/>
                <w:szCs w:val="22"/>
              </w:rPr>
            </w:pPr>
            <w:r w:rsidRPr="00816678">
              <w:rPr>
                <w:sz w:val="22"/>
                <w:szCs w:val="22"/>
              </w:rPr>
              <w:t>Clinical TNM status (8th edition)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37F3A8" w14:textId="77777777" w:rsidR="00816678" w:rsidRPr="00816678" w:rsidRDefault="00816678" w:rsidP="00816678">
            <w:pPr>
              <w:rPr>
                <w:sz w:val="22"/>
                <w:szCs w:val="22"/>
              </w:rPr>
            </w:pPr>
            <w:r w:rsidRPr="00816678">
              <w:rPr>
                <w:sz w:val="22"/>
                <w:szCs w:val="22"/>
              </w:rPr>
              <w:t>rbcst8</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B3598"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93DF9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54F6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F37742" w14:textId="77777777" w:rsidR="00816678" w:rsidRPr="00816678" w:rsidRDefault="00816678" w:rsidP="00816678">
            <w:pPr>
              <w:rPr>
                <w:sz w:val="22"/>
                <w:szCs w:val="22"/>
              </w:rPr>
            </w:pPr>
            <w:r w:rsidRPr="00816678">
              <w:rPr>
                <w:sz w:val="22"/>
                <w:szCs w:val="22"/>
              </w:rPr>
              <w:t>-;0;is;1am;1as;1a1;1b;1c;2v;2c;2a;2b;3;3i;3s;4;4i;4n;x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30734" w14:textId="77777777" w:rsidR="00816678" w:rsidRPr="00816678" w:rsidRDefault="00816678" w:rsidP="00816678">
            <w:pPr>
              <w:rPr>
                <w:sz w:val="22"/>
                <w:szCs w:val="22"/>
              </w:rPr>
            </w:pPr>
            <w:r w:rsidRPr="00816678">
              <w:rPr>
                <w:sz w:val="22"/>
                <w:szCs w:val="22"/>
              </w:rPr>
              <w:t>-;T0;Tis;T1a mi;T1a SS;T1a;T1b;T1c;T2 Visc Pl;T2 Centr;T2a;T2b;T3;T3 Inv;T3 Satell;T4;T4 Inv;T4 Ipsi Nod;TX</w:t>
            </w:r>
          </w:p>
        </w:tc>
      </w:tr>
      <w:tr w:rsidR="00816678" w:rsidRPr="00816678" w14:paraId="0E76B31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D80D9" w14:textId="77777777" w:rsidR="00816678" w:rsidRPr="00816678" w:rsidRDefault="00816678" w:rsidP="00816678">
            <w:pPr>
              <w:rPr>
                <w:sz w:val="22"/>
                <w:szCs w:val="22"/>
              </w:rPr>
            </w:pPr>
            <w:r w:rsidRPr="00816678">
              <w:rPr>
                <w:sz w:val="22"/>
                <w:szCs w:val="22"/>
              </w:rPr>
              <w:t>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54F081" w14:textId="77777777" w:rsidR="00816678" w:rsidRPr="00816678" w:rsidRDefault="00816678" w:rsidP="00816678">
            <w:pPr>
              <w:rPr>
                <w:sz w:val="22"/>
                <w:szCs w:val="22"/>
              </w:rPr>
            </w:pPr>
            <w:r w:rsidRPr="00816678">
              <w:rPr>
                <w:sz w:val="22"/>
                <w:szCs w:val="22"/>
              </w:rPr>
              <w:t>Clinical TNM status (8th edition)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9B5F60" w14:textId="77777777" w:rsidR="00816678" w:rsidRPr="00816678" w:rsidRDefault="00816678" w:rsidP="00816678">
            <w:pPr>
              <w:rPr>
                <w:sz w:val="22"/>
                <w:szCs w:val="22"/>
              </w:rPr>
            </w:pPr>
            <w:r w:rsidRPr="00816678">
              <w:rPr>
                <w:sz w:val="22"/>
                <w:szCs w:val="22"/>
              </w:rPr>
              <w:t>rbcsn8</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6CFE6"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82853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D86F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6E9E0D" w14:textId="77777777" w:rsidR="00816678" w:rsidRPr="00816678" w:rsidRDefault="00816678" w:rsidP="00816678">
            <w:pPr>
              <w:rPr>
                <w:sz w:val="22"/>
                <w:szCs w:val="22"/>
              </w:rPr>
            </w:pPr>
            <w:r w:rsidRPr="00816678">
              <w:rPr>
                <w:sz w:val="22"/>
                <w:szCs w:val="22"/>
              </w:rPr>
              <w:t>-;0;1;2;3;X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B20BAD" w14:textId="77777777" w:rsidR="00816678" w:rsidRPr="00816678" w:rsidRDefault="00816678" w:rsidP="00816678">
            <w:pPr>
              <w:rPr>
                <w:sz w:val="22"/>
                <w:szCs w:val="22"/>
              </w:rPr>
            </w:pPr>
            <w:r w:rsidRPr="00816678">
              <w:rPr>
                <w:sz w:val="22"/>
                <w:szCs w:val="22"/>
              </w:rPr>
              <w:t>-;N0;N1;N2;N3;NX</w:t>
            </w:r>
          </w:p>
        </w:tc>
      </w:tr>
      <w:tr w:rsidR="00816678" w:rsidRPr="00816678" w14:paraId="3C9A48C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C1E2AE" w14:textId="77777777" w:rsidR="00816678" w:rsidRPr="00816678" w:rsidRDefault="00816678" w:rsidP="00816678">
            <w:pPr>
              <w:rPr>
                <w:sz w:val="22"/>
                <w:szCs w:val="22"/>
              </w:rPr>
            </w:pPr>
            <w:r w:rsidRPr="00816678">
              <w:rPr>
                <w:sz w:val="22"/>
                <w:szCs w:val="22"/>
              </w:rPr>
              <w:t>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21F2C" w14:textId="77777777" w:rsidR="00816678" w:rsidRPr="00816678" w:rsidRDefault="00816678" w:rsidP="00816678">
            <w:pPr>
              <w:rPr>
                <w:sz w:val="22"/>
                <w:szCs w:val="22"/>
              </w:rPr>
            </w:pPr>
            <w:r w:rsidRPr="00816678">
              <w:rPr>
                <w:sz w:val="22"/>
                <w:szCs w:val="22"/>
              </w:rPr>
              <w:t>Clinical TNM status (8th edition)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12E5D3" w14:textId="77777777" w:rsidR="00816678" w:rsidRPr="00816678" w:rsidRDefault="00816678" w:rsidP="00816678">
            <w:pPr>
              <w:rPr>
                <w:sz w:val="22"/>
                <w:szCs w:val="22"/>
              </w:rPr>
            </w:pPr>
            <w:r w:rsidRPr="00816678">
              <w:rPr>
                <w:sz w:val="22"/>
                <w:szCs w:val="22"/>
              </w:rPr>
              <w:t>rbcsm8</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7BFD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56B1E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3EA3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6D577D" w14:textId="77777777" w:rsidR="00816678" w:rsidRPr="00816678" w:rsidRDefault="00816678" w:rsidP="00816678">
            <w:pPr>
              <w:rPr>
                <w:sz w:val="22"/>
                <w:szCs w:val="22"/>
              </w:rPr>
            </w:pPr>
            <w:r w:rsidRPr="00816678">
              <w:rPr>
                <w:sz w:val="22"/>
                <w:szCs w:val="22"/>
              </w:rPr>
              <w:t>-;0;1ap;1ac;1b;1c;X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C21486" w14:textId="77777777" w:rsidR="00816678" w:rsidRPr="00816678" w:rsidRDefault="00816678" w:rsidP="00816678">
            <w:pPr>
              <w:rPr>
                <w:sz w:val="22"/>
                <w:szCs w:val="22"/>
              </w:rPr>
            </w:pPr>
            <w:r w:rsidRPr="00816678">
              <w:rPr>
                <w:sz w:val="22"/>
                <w:szCs w:val="22"/>
              </w:rPr>
              <w:t>-;M0;M1a Pl Dissem;M1a Contr Nod;M1b Single;M1c Multi;MX</w:t>
            </w:r>
          </w:p>
        </w:tc>
      </w:tr>
      <w:tr w:rsidR="00816678" w:rsidRPr="00816678" w14:paraId="624573B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E6A395" w14:textId="77777777" w:rsidR="00816678" w:rsidRPr="00816678" w:rsidRDefault="00816678" w:rsidP="00816678">
            <w:pPr>
              <w:rPr>
                <w:sz w:val="22"/>
                <w:szCs w:val="22"/>
              </w:rPr>
            </w:pPr>
            <w:r w:rsidRPr="00816678">
              <w:rPr>
                <w:sz w:val="22"/>
                <w:szCs w:val="22"/>
              </w:rPr>
              <w:t>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1E41D3" w14:textId="77777777" w:rsidR="00816678" w:rsidRPr="00816678" w:rsidRDefault="00816678" w:rsidP="00816678">
            <w:pPr>
              <w:rPr>
                <w:sz w:val="22"/>
                <w:szCs w:val="22"/>
              </w:rPr>
            </w:pPr>
            <w:r w:rsidRPr="00816678">
              <w:rPr>
                <w:sz w:val="22"/>
                <w:szCs w:val="22"/>
              </w:rPr>
              <w:t>Clinical TNM status (8th edition)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D02C6C" w14:textId="77777777" w:rsidR="00816678" w:rsidRPr="00816678" w:rsidRDefault="00816678" w:rsidP="00816678">
            <w:pPr>
              <w:rPr>
                <w:sz w:val="22"/>
                <w:szCs w:val="22"/>
              </w:rPr>
            </w:pPr>
            <w:r w:rsidRPr="00816678">
              <w:rPr>
                <w:sz w:val="22"/>
                <w:szCs w:val="22"/>
              </w:rPr>
              <w:t>rbcsx8</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44ECF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42E53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605EF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94BAF"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493365" w14:textId="77777777" w:rsidR="00816678" w:rsidRPr="00816678" w:rsidRDefault="00816678" w:rsidP="00816678">
            <w:pPr>
              <w:rPr>
                <w:sz w:val="22"/>
                <w:szCs w:val="22"/>
              </w:rPr>
            </w:pPr>
            <w:r w:rsidRPr="00816678">
              <w:rPr>
                <w:sz w:val="22"/>
                <w:szCs w:val="22"/>
              </w:rPr>
              <w:t>Not applicable (specify)</w:t>
            </w:r>
          </w:p>
        </w:tc>
      </w:tr>
      <w:tr w:rsidR="00816678" w:rsidRPr="00816678" w14:paraId="76D6DCC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75455E" w14:textId="77777777" w:rsidR="00816678" w:rsidRPr="00816678" w:rsidRDefault="00816678" w:rsidP="00816678">
            <w:pPr>
              <w:rPr>
                <w:sz w:val="22"/>
                <w:szCs w:val="22"/>
              </w:rPr>
            </w:pPr>
            <w:r w:rsidRPr="00816678">
              <w:rPr>
                <w:sz w:val="22"/>
                <w:szCs w:val="22"/>
              </w:rPr>
              <w:t>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2F3BA" w14:textId="77777777" w:rsidR="00816678" w:rsidRPr="00816678" w:rsidRDefault="00816678" w:rsidP="00816678">
            <w:pPr>
              <w:rPr>
                <w:sz w:val="22"/>
                <w:szCs w:val="22"/>
              </w:rPr>
            </w:pPr>
            <w:r w:rsidRPr="00816678">
              <w:rPr>
                <w:sz w:val="22"/>
                <w:szCs w:val="22"/>
              </w:rPr>
              <w:t>Clinical TNM status (8th edition)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7CF27A" w14:textId="77777777" w:rsidR="00816678" w:rsidRPr="00816678" w:rsidRDefault="00816678" w:rsidP="00816678">
            <w:pPr>
              <w:rPr>
                <w:sz w:val="22"/>
                <w:szCs w:val="22"/>
              </w:rPr>
            </w:pPr>
            <w:r w:rsidRPr="00816678">
              <w:rPr>
                <w:sz w:val="22"/>
                <w:szCs w:val="22"/>
              </w:rPr>
              <w:t>rbcsx8s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EE5D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7574A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08FFF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F68C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3D59F" w14:textId="77777777" w:rsidR="00816678" w:rsidRPr="00816678" w:rsidRDefault="00816678" w:rsidP="00816678">
            <w:pPr>
              <w:rPr>
                <w:sz w:val="22"/>
                <w:szCs w:val="22"/>
              </w:rPr>
            </w:pPr>
            <w:r w:rsidRPr="00816678">
              <w:rPr>
                <w:sz w:val="22"/>
                <w:szCs w:val="22"/>
              </w:rPr>
              <w:t>Specify</w:t>
            </w:r>
          </w:p>
        </w:tc>
      </w:tr>
      <w:tr w:rsidR="00816678" w:rsidRPr="00816678" w14:paraId="4A483FF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E015A3" w14:textId="77777777" w:rsidR="00816678" w:rsidRPr="00816678" w:rsidRDefault="00816678" w:rsidP="00816678">
            <w:pPr>
              <w:rPr>
                <w:sz w:val="22"/>
                <w:szCs w:val="22"/>
              </w:rPr>
            </w:pPr>
            <w:r w:rsidRPr="00816678">
              <w:rPr>
                <w:sz w:val="22"/>
                <w:szCs w:val="22"/>
              </w:rPr>
              <w:t>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AE2CF" w14:textId="77777777" w:rsidR="00816678" w:rsidRPr="00816678" w:rsidRDefault="00816678" w:rsidP="00816678">
            <w:pPr>
              <w:rPr>
                <w:sz w:val="22"/>
                <w:szCs w:val="22"/>
              </w:rPr>
            </w:pPr>
            <w:r w:rsidRPr="00816678">
              <w:rPr>
                <w:sz w:val="22"/>
                <w:szCs w:val="22"/>
              </w:rPr>
              <w:t>Clinical TNM status (8th edition modified)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BFBD0" w14:textId="77777777" w:rsidR="00816678" w:rsidRPr="00816678" w:rsidRDefault="00816678" w:rsidP="00816678">
            <w:pPr>
              <w:rPr>
                <w:sz w:val="22"/>
                <w:szCs w:val="22"/>
              </w:rPr>
            </w:pPr>
            <w:r w:rsidRPr="00816678">
              <w:rPr>
                <w:sz w:val="22"/>
                <w:szCs w:val="22"/>
              </w:rPr>
              <w:t>rbcst8m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882186"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7AC5A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FE804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CC684" w14:textId="77777777" w:rsidR="00816678" w:rsidRPr="00816678" w:rsidRDefault="00816678" w:rsidP="00816678">
            <w:pPr>
              <w:rPr>
                <w:sz w:val="22"/>
                <w:szCs w:val="22"/>
              </w:rPr>
            </w:pPr>
            <w:r w:rsidRPr="00816678">
              <w:rPr>
                <w:sz w:val="22"/>
                <w:szCs w:val="22"/>
              </w:rPr>
              <w:t>-;0;is;1am;1as;1a1;1b;1c;2v;2c;2a;2b;3;3i;3s;4;4i;4n;x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A886CD" w14:textId="77777777" w:rsidR="00816678" w:rsidRPr="00816678" w:rsidRDefault="00816678" w:rsidP="00816678">
            <w:pPr>
              <w:rPr>
                <w:sz w:val="22"/>
                <w:szCs w:val="22"/>
              </w:rPr>
            </w:pPr>
            <w:r w:rsidRPr="00816678">
              <w:rPr>
                <w:sz w:val="22"/>
                <w:szCs w:val="22"/>
              </w:rPr>
              <w:t>-;T0;Tis;T1a mi;T1a SS;T1a;T1b;T1c;T2 Visc Pl;T2 Centr;T2a;T2b;T3;T3 Inv;T3 Satell;T4;T4 Inv;T4 Ipsi Nod;TX</w:t>
            </w:r>
          </w:p>
        </w:tc>
      </w:tr>
      <w:tr w:rsidR="00816678" w:rsidRPr="00816678" w14:paraId="02FBEC1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9AF61" w14:textId="77777777" w:rsidR="00816678" w:rsidRPr="00816678" w:rsidRDefault="00816678" w:rsidP="00816678">
            <w:pPr>
              <w:rPr>
                <w:sz w:val="22"/>
                <w:szCs w:val="22"/>
              </w:rPr>
            </w:pPr>
            <w:r w:rsidRPr="00816678">
              <w:rPr>
                <w:sz w:val="22"/>
                <w:szCs w:val="22"/>
              </w:rPr>
              <w:t>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A0A3B" w14:textId="77777777" w:rsidR="00816678" w:rsidRPr="00816678" w:rsidRDefault="00816678" w:rsidP="00816678">
            <w:pPr>
              <w:rPr>
                <w:sz w:val="22"/>
                <w:szCs w:val="22"/>
              </w:rPr>
            </w:pPr>
            <w:r w:rsidRPr="00816678">
              <w:rPr>
                <w:sz w:val="22"/>
                <w:szCs w:val="22"/>
              </w:rPr>
              <w:t>Clinical TNM status (8th edition modified)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476C25" w14:textId="77777777" w:rsidR="00816678" w:rsidRPr="00816678" w:rsidRDefault="00816678" w:rsidP="00816678">
            <w:pPr>
              <w:rPr>
                <w:sz w:val="22"/>
                <w:szCs w:val="22"/>
              </w:rPr>
            </w:pPr>
            <w:r w:rsidRPr="00816678">
              <w:rPr>
                <w:sz w:val="22"/>
                <w:szCs w:val="22"/>
              </w:rPr>
              <w:t>rbcsn8m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0CCB2A"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DAF0A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04F0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F49723" w14:textId="77777777" w:rsidR="00816678" w:rsidRPr="00816678" w:rsidRDefault="00816678" w:rsidP="00816678">
            <w:pPr>
              <w:rPr>
                <w:sz w:val="22"/>
                <w:szCs w:val="22"/>
              </w:rPr>
            </w:pPr>
            <w:r w:rsidRPr="00816678">
              <w:rPr>
                <w:sz w:val="22"/>
                <w:szCs w:val="22"/>
              </w:rPr>
              <w:t>-;0;1;2;3;X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56DA27" w14:textId="77777777" w:rsidR="00816678" w:rsidRPr="00816678" w:rsidRDefault="00816678" w:rsidP="00816678">
            <w:pPr>
              <w:rPr>
                <w:sz w:val="22"/>
                <w:szCs w:val="22"/>
              </w:rPr>
            </w:pPr>
            <w:r w:rsidRPr="00816678">
              <w:rPr>
                <w:sz w:val="22"/>
                <w:szCs w:val="22"/>
              </w:rPr>
              <w:t>-;N0;N1;N2;N3;NX</w:t>
            </w:r>
          </w:p>
        </w:tc>
      </w:tr>
      <w:tr w:rsidR="00816678" w:rsidRPr="00816678" w14:paraId="2CB08C6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9D646F" w14:textId="77777777" w:rsidR="00816678" w:rsidRPr="00816678" w:rsidRDefault="00816678" w:rsidP="00816678">
            <w:pPr>
              <w:rPr>
                <w:sz w:val="22"/>
                <w:szCs w:val="22"/>
              </w:rPr>
            </w:pPr>
            <w:r w:rsidRPr="00816678">
              <w:rPr>
                <w:sz w:val="22"/>
                <w:szCs w:val="22"/>
              </w:rPr>
              <w:t>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22B8A3" w14:textId="77777777" w:rsidR="00816678" w:rsidRPr="00816678" w:rsidRDefault="00816678" w:rsidP="00816678">
            <w:pPr>
              <w:rPr>
                <w:sz w:val="22"/>
                <w:szCs w:val="22"/>
              </w:rPr>
            </w:pPr>
            <w:r w:rsidRPr="00816678">
              <w:rPr>
                <w:sz w:val="22"/>
                <w:szCs w:val="22"/>
              </w:rPr>
              <w:t>Clinical TNM status (8th edition modified)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122C8B" w14:textId="77777777" w:rsidR="00816678" w:rsidRPr="00816678" w:rsidRDefault="00816678" w:rsidP="00816678">
            <w:pPr>
              <w:rPr>
                <w:sz w:val="22"/>
                <w:szCs w:val="22"/>
              </w:rPr>
            </w:pPr>
            <w:r w:rsidRPr="00816678">
              <w:rPr>
                <w:sz w:val="22"/>
                <w:szCs w:val="22"/>
              </w:rPr>
              <w:t>rbcsm8m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43967A"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0B92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D2B6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75B98C" w14:textId="77777777" w:rsidR="00816678" w:rsidRPr="00816678" w:rsidRDefault="00816678" w:rsidP="00816678">
            <w:pPr>
              <w:rPr>
                <w:sz w:val="22"/>
                <w:szCs w:val="22"/>
              </w:rPr>
            </w:pPr>
            <w:r w:rsidRPr="00816678">
              <w:rPr>
                <w:sz w:val="22"/>
                <w:szCs w:val="22"/>
              </w:rPr>
              <w:t>-;0;1ap;1ac;1b;1c;X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C081F" w14:textId="77777777" w:rsidR="00816678" w:rsidRPr="00816678" w:rsidRDefault="00816678" w:rsidP="00816678">
            <w:pPr>
              <w:rPr>
                <w:sz w:val="22"/>
                <w:szCs w:val="22"/>
              </w:rPr>
            </w:pPr>
            <w:r w:rsidRPr="00816678">
              <w:rPr>
                <w:sz w:val="22"/>
                <w:szCs w:val="22"/>
              </w:rPr>
              <w:t>-;M0;M1a Pl Dissem;M1a Contr Nod;M1b Single;M1c Multi;MX</w:t>
            </w:r>
          </w:p>
        </w:tc>
      </w:tr>
      <w:tr w:rsidR="00816678" w:rsidRPr="00816678" w14:paraId="2306C6E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7A1CB" w14:textId="77777777" w:rsidR="00816678" w:rsidRPr="00816678" w:rsidRDefault="00816678" w:rsidP="00816678">
            <w:pPr>
              <w:rPr>
                <w:sz w:val="22"/>
                <w:szCs w:val="22"/>
              </w:rPr>
            </w:pPr>
            <w:r w:rsidRPr="00816678">
              <w:rPr>
                <w:sz w:val="22"/>
                <w:szCs w:val="22"/>
              </w:rPr>
              <w:t>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D68FB6" w14:textId="77777777" w:rsidR="00816678" w:rsidRPr="00816678" w:rsidRDefault="00816678" w:rsidP="00816678">
            <w:pPr>
              <w:rPr>
                <w:sz w:val="22"/>
                <w:szCs w:val="22"/>
              </w:rPr>
            </w:pPr>
            <w:r w:rsidRPr="00816678">
              <w:rPr>
                <w:sz w:val="22"/>
                <w:szCs w:val="22"/>
              </w:rPr>
              <w:t>Clinical TNM status (8th edition modified)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3FDFB" w14:textId="77777777" w:rsidR="00816678" w:rsidRPr="00816678" w:rsidRDefault="00816678" w:rsidP="00816678">
            <w:pPr>
              <w:rPr>
                <w:sz w:val="22"/>
                <w:szCs w:val="22"/>
              </w:rPr>
            </w:pPr>
            <w:r w:rsidRPr="00816678">
              <w:rPr>
                <w:sz w:val="22"/>
                <w:szCs w:val="22"/>
              </w:rPr>
              <w:t>rbcsx8m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336E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D7ED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18499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CCCC66"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CA4005" w14:textId="77777777" w:rsidR="00816678" w:rsidRPr="00816678" w:rsidRDefault="00816678" w:rsidP="00816678">
            <w:pPr>
              <w:rPr>
                <w:sz w:val="22"/>
                <w:szCs w:val="22"/>
              </w:rPr>
            </w:pPr>
            <w:r w:rsidRPr="00816678">
              <w:rPr>
                <w:sz w:val="22"/>
                <w:szCs w:val="22"/>
              </w:rPr>
              <w:t>Not applicable (specify)</w:t>
            </w:r>
          </w:p>
        </w:tc>
      </w:tr>
      <w:tr w:rsidR="00816678" w:rsidRPr="00816678" w14:paraId="5BE5843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0A3409" w14:textId="77777777" w:rsidR="00816678" w:rsidRPr="00816678" w:rsidRDefault="00816678" w:rsidP="00816678">
            <w:pPr>
              <w:rPr>
                <w:sz w:val="22"/>
                <w:szCs w:val="22"/>
              </w:rPr>
            </w:pPr>
            <w:r w:rsidRPr="00816678">
              <w:rPr>
                <w:sz w:val="22"/>
                <w:szCs w:val="22"/>
              </w:rPr>
              <w:t>10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7B111D" w14:textId="77777777" w:rsidR="00816678" w:rsidRPr="00816678" w:rsidRDefault="00816678" w:rsidP="00816678">
            <w:pPr>
              <w:rPr>
                <w:sz w:val="22"/>
                <w:szCs w:val="22"/>
              </w:rPr>
            </w:pPr>
            <w:r w:rsidRPr="00816678">
              <w:rPr>
                <w:sz w:val="22"/>
                <w:szCs w:val="22"/>
              </w:rPr>
              <w:t>Clinical TNM status (8th edition modified)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C6930" w14:textId="77777777" w:rsidR="00816678" w:rsidRPr="00816678" w:rsidRDefault="00816678" w:rsidP="00816678">
            <w:pPr>
              <w:rPr>
                <w:sz w:val="22"/>
                <w:szCs w:val="22"/>
              </w:rPr>
            </w:pPr>
            <w:r w:rsidRPr="00816678">
              <w:rPr>
                <w:sz w:val="22"/>
                <w:szCs w:val="22"/>
              </w:rPr>
              <w:t>rbcsxs8m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C469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D7F0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E02E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26B4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FB4DD3" w14:textId="77777777" w:rsidR="00816678" w:rsidRPr="00816678" w:rsidRDefault="00816678" w:rsidP="00816678">
            <w:pPr>
              <w:rPr>
                <w:sz w:val="22"/>
                <w:szCs w:val="22"/>
              </w:rPr>
            </w:pPr>
            <w:r w:rsidRPr="00816678">
              <w:rPr>
                <w:sz w:val="22"/>
                <w:szCs w:val="22"/>
              </w:rPr>
              <w:t>Specify</w:t>
            </w:r>
          </w:p>
        </w:tc>
      </w:tr>
      <w:tr w:rsidR="00816678" w:rsidRPr="00816678" w14:paraId="7FB7D29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0E6031" w14:textId="77777777" w:rsidR="00816678" w:rsidRPr="00816678" w:rsidRDefault="00816678" w:rsidP="00816678">
            <w:pPr>
              <w:rPr>
                <w:sz w:val="22"/>
                <w:szCs w:val="22"/>
              </w:rPr>
            </w:pPr>
            <w:r w:rsidRPr="00816678">
              <w:rPr>
                <w:sz w:val="22"/>
                <w:szCs w:val="22"/>
              </w:rPr>
              <w:t>11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CF757" w14:textId="77777777" w:rsidR="00816678" w:rsidRPr="00816678" w:rsidRDefault="00816678" w:rsidP="00816678">
            <w:pPr>
              <w:rPr>
                <w:sz w:val="22"/>
                <w:szCs w:val="22"/>
              </w:rPr>
            </w:pPr>
            <w:r w:rsidRPr="00816678">
              <w:rPr>
                <w:sz w:val="22"/>
                <w:szCs w:val="22"/>
              </w:rPr>
              <w:t>Clinical staging based 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F99FA4" w14:textId="77777777" w:rsidR="00816678" w:rsidRPr="00816678" w:rsidRDefault="00816678" w:rsidP="00816678">
            <w:pPr>
              <w:rPr>
                <w:sz w:val="22"/>
                <w:szCs w:val="22"/>
              </w:rPr>
            </w:pPr>
            <w:r w:rsidRPr="00816678">
              <w:rPr>
                <w:sz w:val="22"/>
                <w:szCs w:val="22"/>
              </w:rPr>
              <w:t>rbcsb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E4B05"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0BCC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9726C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8D174" w14:textId="77777777" w:rsidR="00816678" w:rsidRPr="00816678" w:rsidRDefault="00816678" w:rsidP="00816678">
            <w:pPr>
              <w:rPr>
                <w:sz w:val="22"/>
                <w:szCs w:val="22"/>
              </w:rPr>
            </w:pPr>
            <w:r w:rsidRPr="00816678">
              <w:rPr>
                <w:sz w:val="22"/>
                <w:szCs w:val="22"/>
              </w:rPr>
              <w:t>c;p;b;o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482B74" w14:textId="77777777" w:rsidR="00816678" w:rsidRPr="00816678" w:rsidRDefault="00816678" w:rsidP="00816678">
            <w:pPr>
              <w:rPr>
                <w:sz w:val="22"/>
                <w:szCs w:val="22"/>
              </w:rPr>
            </w:pPr>
            <w:r w:rsidRPr="00816678">
              <w:rPr>
                <w:sz w:val="22"/>
                <w:szCs w:val="22"/>
              </w:rPr>
              <w:t>only CT;only PET;both;other (specify)</w:t>
            </w:r>
          </w:p>
        </w:tc>
      </w:tr>
      <w:tr w:rsidR="00816678" w:rsidRPr="00816678" w14:paraId="22E844D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16AF57" w14:textId="77777777" w:rsidR="00816678" w:rsidRPr="00816678" w:rsidRDefault="00816678" w:rsidP="00816678">
            <w:pPr>
              <w:rPr>
                <w:sz w:val="22"/>
                <w:szCs w:val="22"/>
              </w:rPr>
            </w:pPr>
            <w:r w:rsidRPr="00816678">
              <w:rPr>
                <w:sz w:val="22"/>
                <w:szCs w:val="22"/>
              </w:rPr>
              <w:t>12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17758" w14:textId="77777777" w:rsidR="00816678" w:rsidRPr="00816678" w:rsidRDefault="00816678" w:rsidP="00816678">
            <w:pPr>
              <w:rPr>
                <w:sz w:val="22"/>
                <w:szCs w:val="22"/>
              </w:rPr>
            </w:pPr>
            <w:r w:rsidRPr="00816678">
              <w:rPr>
                <w:sz w:val="22"/>
                <w:szCs w:val="22"/>
              </w:rPr>
              <w:t>Clinical staging based 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5C4389" w14:textId="77777777" w:rsidR="00816678" w:rsidRPr="00816678" w:rsidRDefault="00816678" w:rsidP="00816678">
            <w:pPr>
              <w:rPr>
                <w:sz w:val="22"/>
                <w:szCs w:val="22"/>
              </w:rPr>
            </w:pPr>
            <w:r w:rsidRPr="00816678">
              <w:rPr>
                <w:sz w:val="22"/>
                <w:szCs w:val="22"/>
              </w:rPr>
              <w:t>rbcsbos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97AD1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D75E4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7F83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09776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373B3C" w14:textId="77777777" w:rsidR="00816678" w:rsidRPr="00816678" w:rsidRDefault="00816678" w:rsidP="00816678">
            <w:pPr>
              <w:rPr>
                <w:sz w:val="22"/>
                <w:szCs w:val="22"/>
              </w:rPr>
            </w:pPr>
            <w:r w:rsidRPr="00816678">
              <w:rPr>
                <w:sz w:val="22"/>
                <w:szCs w:val="22"/>
              </w:rPr>
              <w:t>Specify</w:t>
            </w:r>
          </w:p>
        </w:tc>
      </w:tr>
      <w:tr w:rsidR="00816678" w:rsidRPr="00816678" w14:paraId="151F6ED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A5AFFE" w14:textId="77777777" w:rsidR="00816678" w:rsidRPr="00816678" w:rsidRDefault="00816678" w:rsidP="00816678">
            <w:pPr>
              <w:rPr>
                <w:sz w:val="22"/>
                <w:szCs w:val="22"/>
              </w:rPr>
            </w:pPr>
            <w:r w:rsidRPr="00816678">
              <w:rPr>
                <w:sz w:val="22"/>
                <w:szCs w:val="22"/>
              </w:rPr>
              <w:t>13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5D6C7A" w14:textId="77777777" w:rsidR="00816678" w:rsidRPr="00816678" w:rsidRDefault="00816678" w:rsidP="00816678">
            <w:pPr>
              <w:rPr>
                <w:sz w:val="22"/>
                <w:szCs w:val="22"/>
              </w:rPr>
            </w:pPr>
            <w:r w:rsidRPr="00816678">
              <w:rPr>
                <w:sz w:val="22"/>
                <w:szCs w:val="22"/>
              </w:rPr>
              <w:t>Referring physician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176FEC" w14:textId="77777777" w:rsidR="00816678" w:rsidRPr="00816678" w:rsidRDefault="00816678" w:rsidP="00816678">
            <w:pPr>
              <w:rPr>
                <w:sz w:val="22"/>
                <w:szCs w:val="22"/>
              </w:rPr>
            </w:pPr>
            <w:r w:rsidRPr="00816678">
              <w:rPr>
                <w:sz w:val="22"/>
                <w:szCs w:val="22"/>
              </w:rPr>
              <w:t>rbmd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2D5DE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78C82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35A7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D20F9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E2DC9" w14:textId="77777777" w:rsidR="00816678" w:rsidRPr="00816678" w:rsidRDefault="00816678" w:rsidP="00816678">
            <w:pPr>
              <w:rPr>
                <w:sz w:val="22"/>
                <w:szCs w:val="22"/>
              </w:rPr>
            </w:pPr>
            <w:r w:rsidRPr="00816678">
              <w:rPr>
                <w:sz w:val="22"/>
                <w:szCs w:val="22"/>
              </w:rPr>
              <w:t>Referring physician</w:t>
            </w:r>
          </w:p>
        </w:tc>
      </w:tr>
      <w:tr w:rsidR="00816678" w:rsidRPr="00816678" w14:paraId="3EFFB7D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CA48B" w14:textId="77777777" w:rsidR="00816678" w:rsidRPr="00816678" w:rsidRDefault="00816678" w:rsidP="00816678">
            <w:pPr>
              <w:rPr>
                <w:sz w:val="22"/>
                <w:szCs w:val="22"/>
              </w:rPr>
            </w:pPr>
            <w:r w:rsidRPr="00816678">
              <w:rPr>
                <w:sz w:val="22"/>
                <w:szCs w:val="22"/>
              </w:rPr>
              <w:t>14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1524C" w14:textId="77777777" w:rsidR="00816678" w:rsidRPr="00816678" w:rsidRDefault="00816678" w:rsidP="00816678">
            <w:pPr>
              <w:rPr>
                <w:sz w:val="22"/>
                <w:szCs w:val="22"/>
              </w:rPr>
            </w:pPr>
            <w:r w:rsidRPr="00816678">
              <w:rPr>
                <w:sz w:val="22"/>
                <w:szCs w:val="22"/>
              </w:rPr>
              <w:t>Referring physician's phone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EF35D" w14:textId="77777777" w:rsidR="00816678" w:rsidRPr="00816678" w:rsidRDefault="00816678" w:rsidP="00816678">
            <w:pPr>
              <w:rPr>
                <w:sz w:val="22"/>
                <w:szCs w:val="22"/>
              </w:rPr>
            </w:pPr>
            <w:r w:rsidRPr="00816678">
              <w:rPr>
                <w:sz w:val="22"/>
                <w:szCs w:val="22"/>
              </w:rPr>
              <w:t>rbmdp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7B3B1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7729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5024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04057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2E3F4" w14:textId="77777777" w:rsidR="00816678" w:rsidRPr="00816678" w:rsidRDefault="00816678" w:rsidP="00816678">
            <w:pPr>
              <w:rPr>
                <w:sz w:val="22"/>
                <w:szCs w:val="22"/>
              </w:rPr>
            </w:pPr>
            <w:r w:rsidRPr="00816678">
              <w:rPr>
                <w:sz w:val="22"/>
                <w:szCs w:val="22"/>
              </w:rPr>
              <w:t>Referring physician's phone</w:t>
            </w:r>
          </w:p>
        </w:tc>
      </w:tr>
      <w:tr w:rsidR="00816678" w:rsidRPr="00816678" w14:paraId="282E1D9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BC542" w14:textId="77777777" w:rsidR="00816678" w:rsidRPr="00816678" w:rsidRDefault="00816678" w:rsidP="00816678">
            <w:pPr>
              <w:rPr>
                <w:sz w:val="22"/>
                <w:szCs w:val="22"/>
              </w:rPr>
            </w:pPr>
            <w:r w:rsidRPr="00816678">
              <w:rPr>
                <w:sz w:val="22"/>
                <w:szCs w:val="22"/>
              </w:rPr>
              <w:t>15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B6A3D" w14:textId="77777777" w:rsidR="00816678" w:rsidRPr="00816678" w:rsidRDefault="00816678" w:rsidP="00816678">
            <w:pPr>
              <w:rPr>
                <w:sz w:val="22"/>
                <w:szCs w:val="22"/>
              </w:rPr>
            </w:pPr>
            <w:r w:rsidRPr="00816678">
              <w:rPr>
                <w:sz w:val="22"/>
                <w:szCs w:val="22"/>
              </w:rPr>
              <w:t>Referring physician's fax</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78A56" w14:textId="77777777" w:rsidR="00816678" w:rsidRPr="00816678" w:rsidRDefault="00816678" w:rsidP="00816678">
            <w:pPr>
              <w:rPr>
                <w:sz w:val="22"/>
                <w:szCs w:val="22"/>
              </w:rPr>
            </w:pPr>
            <w:r w:rsidRPr="00816678">
              <w:rPr>
                <w:sz w:val="22"/>
                <w:szCs w:val="22"/>
              </w:rPr>
              <w:t>rbmdf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2FFD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9D21C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5F79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7E79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D8619" w14:textId="77777777" w:rsidR="00816678" w:rsidRPr="00816678" w:rsidRDefault="00816678" w:rsidP="00816678">
            <w:pPr>
              <w:rPr>
                <w:sz w:val="22"/>
                <w:szCs w:val="22"/>
              </w:rPr>
            </w:pPr>
            <w:r w:rsidRPr="00816678">
              <w:rPr>
                <w:sz w:val="22"/>
                <w:szCs w:val="22"/>
              </w:rPr>
              <w:t>Referring physician's fax</w:t>
            </w:r>
          </w:p>
        </w:tc>
      </w:tr>
      <w:tr w:rsidR="00816678" w:rsidRPr="00816678" w14:paraId="3E062F7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30E4CC" w14:textId="77777777" w:rsidR="00816678" w:rsidRPr="00816678" w:rsidRDefault="00816678" w:rsidP="00816678">
            <w:pPr>
              <w:rPr>
                <w:sz w:val="22"/>
                <w:szCs w:val="22"/>
              </w:rPr>
            </w:pPr>
            <w:r w:rsidRPr="00816678">
              <w:rPr>
                <w:sz w:val="22"/>
                <w:szCs w:val="22"/>
              </w:rPr>
              <w:t>16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C62486" w14:textId="77777777" w:rsidR="00816678" w:rsidRPr="00816678" w:rsidRDefault="00816678" w:rsidP="00816678">
            <w:pPr>
              <w:rPr>
                <w:sz w:val="22"/>
                <w:szCs w:val="22"/>
              </w:rPr>
            </w:pPr>
            <w:r w:rsidRPr="00816678">
              <w:rPr>
                <w:sz w:val="22"/>
                <w:szCs w:val="22"/>
              </w:rPr>
              <w:t>Treating physician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40E49" w14:textId="77777777" w:rsidR="00816678" w:rsidRPr="00816678" w:rsidRDefault="00816678" w:rsidP="00816678">
            <w:pPr>
              <w:rPr>
                <w:sz w:val="22"/>
                <w:szCs w:val="22"/>
              </w:rPr>
            </w:pPr>
            <w:r w:rsidRPr="00816678">
              <w:rPr>
                <w:sz w:val="22"/>
                <w:szCs w:val="22"/>
              </w:rPr>
              <w:t>rbsumd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4C5A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0A92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5600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D1F53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8FE71" w14:textId="77777777" w:rsidR="00816678" w:rsidRPr="00816678" w:rsidRDefault="00816678" w:rsidP="00816678">
            <w:pPr>
              <w:rPr>
                <w:sz w:val="22"/>
                <w:szCs w:val="22"/>
              </w:rPr>
            </w:pPr>
            <w:r w:rsidRPr="00816678">
              <w:rPr>
                <w:sz w:val="22"/>
                <w:szCs w:val="22"/>
              </w:rPr>
              <w:t>Treating physician</w:t>
            </w:r>
          </w:p>
        </w:tc>
      </w:tr>
      <w:tr w:rsidR="00816678" w:rsidRPr="00816678" w14:paraId="0A537B5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587A65" w14:textId="77777777" w:rsidR="00816678" w:rsidRPr="00816678" w:rsidRDefault="00816678" w:rsidP="00816678">
            <w:pPr>
              <w:rPr>
                <w:sz w:val="22"/>
                <w:szCs w:val="22"/>
              </w:rPr>
            </w:pPr>
            <w:r w:rsidRPr="00816678">
              <w:rPr>
                <w:sz w:val="22"/>
                <w:szCs w:val="22"/>
              </w:rPr>
              <w:t>17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C4011" w14:textId="77777777" w:rsidR="00816678" w:rsidRPr="00816678" w:rsidRDefault="00816678" w:rsidP="00816678">
            <w:pPr>
              <w:rPr>
                <w:sz w:val="22"/>
                <w:szCs w:val="22"/>
              </w:rPr>
            </w:pPr>
            <w:r w:rsidRPr="00816678">
              <w:rPr>
                <w:sz w:val="22"/>
                <w:szCs w:val="22"/>
              </w:rPr>
              <w:t>Treating physician's phone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2C20A" w14:textId="77777777" w:rsidR="00816678" w:rsidRPr="00816678" w:rsidRDefault="00816678" w:rsidP="00816678">
            <w:pPr>
              <w:rPr>
                <w:sz w:val="22"/>
                <w:szCs w:val="22"/>
              </w:rPr>
            </w:pPr>
            <w:r w:rsidRPr="00816678">
              <w:rPr>
                <w:sz w:val="22"/>
                <w:szCs w:val="22"/>
              </w:rPr>
              <w:t>rbsumdp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AC8D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76CF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4D2F6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0682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492D16" w14:textId="77777777" w:rsidR="00816678" w:rsidRPr="00816678" w:rsidRDefault="00816678" w:rsidP="00816678">
            <w:pPr>
              <w:rPr>
                <w:sz w:val="22"/>
                <w:szCs w:val="22"/>
              </w:rPr>
            </w:pPr>
            <w:r w:rsidRPr="00816678">
              <w:rPr>
                <w:sz w:val="22"/>
                <w:szCs w:val="22"/>
              </w:rPr>
              <w:t>Treating physician's phone</w:t>
            </w:r>
          </w:p>
        </w:tc>
      </w:tr>
      <w:tr w:rsidR="00816678" w:rsidRPr="00816678" w14:paraId="36BE305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E6921" w14:textId="77777777" w:rsidR="00816678" w:rsidRPr="00816678" w:rsidRDefault="00816678" w:rsidP="00816678">
            <w:pPr>
              <w:rPr>
                <w:sz w:val="22"/>
                <w:szCs w:val="22"/>
              </w:rPr>
            </w:pPr>
            <w:r w:rsidRPr="00816678">
              <w:rPr>
                <w:sz w:val="22"/>
                <w:szCs w:val="22"/>
              </w:rPr>
              <w:t>18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03F241" w14:textId="77777777" w:rsidR="00816678" w:rsidRPr="00816678" w:rsidRDefault="00816678" w:rsidP="00816678">
            <w:pPr>
              <w:rPr>
                <w:sz w:val="22"/>
                <w:szCs w:val="22"/>
              </w:rPr>
            </w:pPr>
            <w:r w:rsidRPr="00816678">
              <w:rPr>
                <w:sz w:val="22"/>
                <w:szCs w:val="22"/>
              </w:rPr>
              <w:t>Treating physician's fax</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71643B" w14:textId="77777777" w:rsidR="00816678" w:rsidRPr="00816678" w:rsidRDefault="00816678" w:rsidP="00816678">
            <w:pPr>
              <w:rPr>
                <w:sz w:val="22"/>
                <w:szCs w:val="22"/>
              </w:rPr>
            </w:pPr>
            <w:r w:rsidRPr="00816678">
              <w:rPr>
                <w:sz w:val="22"/>
                <w:szCs w:val="22"/>
              </w:rPr>
              <w:t>rbsumdf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1F034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CC839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E133C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C907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900FE2" w14:textId="77777777" w:rsidR="00816678" w:rsidRPr="00816678" w:rsidRDefault="00816678" w:rsidP="00816678">
            <w:pPr>
              <w:rPr>
                <w:sz w:val="22"/>
                <w:szCs w:val="22"/>
              </w:rPr>
            </w:pPr>
            <w:r w:rsidRPr="00816678">
              <w:rPr>
                <w:sz w:val="22"/>
                <w:szCs w:val="22"/>
              </w:rPr>
              <w:t>Treating physician's fax</w:t>
            </w:r>
          </w:p>
        </w:tc>
      </w:tr>
      <w:tr w:rsidR="00816678" w:rsidRPr="00816678" w14:paraId="0CAB5ED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127E9" w14:textId="77777777" w:rsidR="00816678" w:rsidRPr="00816678" w:rsidRDefault="00816678" w:rsidP="00816678">
            <w:pPr>
              <w:rPr>
                <w:sz w:val="22"/>
                <w:szCs w:val="22"/>
              </w:rPr>
            </w:pPr>
            <w:r w:rsidRPr="00816678">
              <w:rPr>
                <w:sz w:val="22"/>
                <w:szCs w:val="22"/>
              </w:rPr>
              <w:t>19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74F939" w14:textId="77777777" w:rsidR="00816678" w:rsidRPr="00816678" w:rsidRDefault="00816678" w:rsidP="00816678">
            <w:pPr>
              <w:rPr>
                <w:sz w:val="22"/>
                <w:szCs w:val="22"/>
              </w:rPr>
            </w:pPr>
            <w:r w:rsidRPr="00816678">
              <w:rPr>
                <w:sz w:val="22"/>
                <w:szCs w:val="22"/>
              </w:rPr>
              <w:t>Lesion site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89E8E9" w14:textId="77777777" w:rsidR="00816678" w:rsidRPr="00816678" w:rsidRDefault="00816678" w:rsidP="00816678">
            <w:pPr>
              <w:rPr>
                <w:sz w:val="22"/>
                <w:szCs w:val="22"/>
              </w:rPr>
            </w:pPr>
            <w:r w:rsidRPr="00816678">
              <w:rPr>
                <w:sz w:val="22"/>
                <w:szCs w:val="22"/>
              </w:rPr>
              <w:t>rbloc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B8E706"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83836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5414E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2B4B7" w14:textId="77777777" w:rsidR="00816678" w:rsidRPr="00816678" w:rsidRDefault="00816678" w:rsidP="00816678">
            <w:pPr>
              <w:rPr>
                <w:sz w:val="22"/>
                <w:szCs w:val="22"/>
              </w:rPr>
            </w:pPr>
            <w:r w:rsidRPr="00816678">
              <w:rPr>
                <w:sz w:val="22"/>
                <w:szCs w:val="22"/>
              </w:rPr>
              <w:t>-;lul;lll;rul;rml;rll;e;m;p;o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CB9F4E" w14:textId="77777777" w:rsidR="00816678" w:rsidRPr="00816678" w:rsidRDefault="00816678" w:rsidP="00816678">
            <w:pPr>
              <w:rPr>
                <w:sz w:val="22"/>
                <w:szCs w:val="22"/>
              </w:rPr>
            </w:pPr>
            <w:r w:rsidRPr="00816678">
              <w:rPr>
                <w:sz w:val="22"/>
                <w:szCs w:val="22"/>
              </w:rPr>
              <w:t>-;LUL;LLL;RUL;RML;RLL;Endobronchial;Mediastinum;Pleura;Other (specify)</w:t>
            </w:r>
          </w:p>
        </w:tc>
      </w:tr>
      <w:tr w:rsidR="00816678" w:rsidRPr="00816678" w14:paraId="607DF34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2EA80" w14:textId="77777777" w:rsidR="00816678" w:rsidRPr="00816678" w:rsidRDefault="00816678" w:rsidP="00816678">
            <w:pPr>
              <w:rPr>
                <w:sz w:val="22"/>
                <w:szCs w:val="22"/>
              </w:rPr>
            </w:pPr>
            <w:r w:rsidRPr="00816678">
              <w:rPr>
                <w:sz w:val="22"/>
                <w:szCs w:val="22"/>
              </w:rPr>
              <w:t>20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CAFC67" w14:textId="77777777" w:rsidR="00816678" w:rsidRPr="00816678" w:rsidRDefault="00816678" w:rsidP="00816678">
            <w:pPr>
              <w:rPr>
                <w:sz w:val="22"/>
                <w:szCs w:val="22"/>
              </w:rPr>
            </w:pPr>
            <w:r w:rsidRPr="00816678">
              <w:rPr>
                <w:sz w:val="22"/>
                <w:szCs w:val="22"/>
              </w:rPr>
              <w:t>Lesion site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1D555" w14:textId="77777777" w:rsidR="00816678" w:rsidRPr="00816678" w:rsidRDefault="00816678" w:rsidP="00816678">
            <w:pPr>
              <w:rPr>
                <w:sz w:val="22"/>
                <w:szCs w:val="22"/>
              </w:rPr>
            </w:pPr>
            <w:r w:rsidRPr="00816678">
              <w:rPr>
                <w:sz w:val="22"/>
                <w:szCs w:val="22"/>
              </w:rPr>
              <w:t>rblocs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1F68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B219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4463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78EB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B9F1CD" w14:textId="77777777" w:rsidR="00816678" w:rsidRPr="00816678" w:rsidRDefault="00816678" w:rsidP="00816678">
            <w:pPr>
              <w:rPr>
                <w:sz w:val="22"/>
                <w:szCs w:val="22"/>
              </w:rPr>
            </w:pPr>
            <w:r w:rsidRPr="00816678">
              <w:rPr>
                <w:sz w:val="22"/>
                <w:szCs w:val="22"/>
              </w:rPr>
              <w:t>Specify</w:t>
            </w:r>
          </w:p>
        </w:tc>
      </w:tr>
      <w:tr w:rsidR="00816678" w:rsidRPr="00816678" w14:paraId="7C7A179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E9DDC7" w14:textId="77777777" w:rsidR="00816678" w:rsidRPr="00816678" w:rsidRDefault="00816678" w:rsidP="00816678">
            <w:pPr>
              <w:rPr>
                <w:sz w:val="22"/>
                <w:szCs w:val="22"/>
              </w:rPr>
            </w:pPr>
            <w:r w:rsidRPr="00816678">
              <w:rPr>
                <w:sz w:val="22"/>
                <w:szCs w:val="22"/>
              </w:rPr>
              <w:t>21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EDFAFA" w14:textId="77777777" w:rsidR="00816678" w:rsidRPr="00816678" w:rsidRDefault="00816678" w:rsidP="00816678">
            <w:pPr>
              <w:rPr>
                <w:sz w:val="22"/>
                <w:szCs w:val="22"/>
              </w:rPr>
            </w:pPr>
            <w:r w:rsidRPr="00816678">
              <w:rPr>
                <w:sz w:val="22"/>
                <w:szCs w:val="22"/>
              </w:rPr>
              <w:t>Indication for treatment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C220F0" w14:textId="77777777" w:rsidR="00816678" w:rsidRPr="00816678" w:rsidRDefault="00816678" w:rsidP="00816678">
            <w:pPr>
              <w:rPr>
                <w:sz w:val="22"/>
                <w:szCs w:val="22"/>
              </w:rPr>
            </w:pPr>
            <w:r w:rsidRPr="00816678">
              <w:rPr>
                <w:sz w:val="22"/>
                <w:szCs w:val="22"/>
              </w:rPr>
              <w:t>rbtri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76620A"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9C051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BBC6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6FFED" w14:textId="77777777" w:rsidR="00816678" w:rsidRPr="00816678" w:rsidRDefault="00816678" w:rsidP="00816678">
            <w:pPr>
              <w:rPr>
                <w:sz w:val="22"/>
                <w:szCs w:val="22"/>
              </w:rPr>
            </w:pPr>
            <w:r w:rsidRPr="00816678">
              <w:rPr>
                <w:sz w:val="22"/>
                <w:szCs w:val="22"/>
              </w:rPr>
              <w:t>-;f;r;n;o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4F866" w14:textId="77777777" w:rsidR="00816678" w:rsidRPr="00816678" w:rsidRDefault="00816678" w:rsidP="00816678">
            <w:pPr>
              <w:rPr>
                <w:sz w:val="22"/>
                <w:szCs w:val="22"/>
              </w:rPr>
            </w:pPr>
            <w:r w:rsidRPr="00816678">
              <w:rPr>
                <w:sz w:val="22"/>
                <w:szCs w:val="22"/>
              </w:rPr>
              <w:t>-;First Lung Cancer;Recurrence;New Primary Lung Cancer;Other (specify)</w:t>
            </w:r>
          </w:p>
        </w:tc>
      </w:tr>
      <w:tr w:rsidR="00816678" w:rsidRPr="00816678" w14:paraId="3ED7FA1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E851C6" w14:textId="77777777" w:rsidR="00816678" w:rsidRPr="00816678" w:rsidRDefault="00816678" w:rsidP="00816678">
            <w:pPr>
              <w:rPr>
                <w:sz w:val="22"/>
                <w:szCs w:val="22"/>
              </w:rPr>
            </w:pPr>
            <w:r w:rsidRPr="00816678">
              <w:rPr>
                <w:sz w:val="22"/>
                <w:szCs w:val="22"/>
              </w:rPr>
              <w:t>22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96202D" w14:textId="77777777" w:rsidR="00816678" w:rsidRPr="00816678" w:rsidRDefault="00816678" w:rsidP="00816678">
            <w:pPr>
              <w:rPr>
                <w:sz w:val="22"/>
                <w:szCs w:val="22"/>
              </w:rPr>
            </w:pPr>
            <w:r w:rsidRPr="00816678">
              <w:rPr>
                <w:sz w:val="22"/>
                <w:szCs w:val="22"/>
              </w:rPr>
              <w:t>Specify/Comments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5D32F0" w14:textId="77777777" w:rsidR="00816678" w:rsidRPr="00816678" w:rsidRDefault="00816678" w:rsidP="00816678">
            <w:pPr>
              <w:rPr>
                <w:sz w:val="22"/>
                <w:szCs w:val="22"/>
              </w:rPr>
            </w:pPr>
            <w:r w:rsidRPr="00816678">
              <w:rPr>
                <w:sz w:val="22"/>
                <w:szCs w:val="22"/>
              </w:rPr>
              <w:t>rbtric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78242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10263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96E65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F9A0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5EDFE" w14:textId="77777777" w:rsidR="00816678" w:rsidRPr="00816678" w:rsidRDefault="00816678" w:rsidP="00816678">
            <w:pPr>
              <w:rPr>
                <w:sz w:val="22"/>
                <w:szCs w:val="22"/>
              </w:rPr>
            </w:pPr>
            <w:r w:rsidRPr="00816678">
              <w:rPr>
                <w:sz w:val="22"/>
                <w:szCs w:val="22"/>
              </w:rPr>
              <w:t>Specify/Comments</w:t>
            </w:r>
          </w:p>
        </w:tc>
      </w:tr>
      <w:tr w:rsidR="00816678" w:rsidRPr="00816678" w14:paraId="387CF8F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350B9" w14:textId="77777777" w:rsidR="00816678" w:rsidRPr="00816678" w:rsidRDefault="00816678" w:rsidP="00816678">
            <w:pPr>
              <w:rPr>
                <w:sz w:val="22"/>
                <w:szCs w:val="22"/>
              </w:rPr>
            </w:pPr>
            <w:r w:rsidRPr="00816678">
              <w:rPr>
                <w:sz w:val="22"/>
                <w:szCs w:val="22"/>
              </w:rPr>
              <w:t>23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5CC4C3" w14:textId="77777777" w:rsidR="00816678" w:rsidRPr="00816678" w:rsidRDefault="00816678" w:rsidP="00816678">
            <w:pPr>
              <w:rPr>
                <w:sz w:val="22"/>
                <w:szCs w:val="22"/>
              </w:rPr>
            </w:pPr>
            <w:r w:rsidRPr="00816678">
              <w:rPr>
                <w:sz w:val="22"/>
                <w:szCs w:val="22"/>
              </w:rPr>
              <w:t>Treatment option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55AE9" w14:textId="77777777" w:rsidR="00816678" w:rsidRPr="00816678" w:rsidRDefault="00816678" w:rsidP="00816678">
            <w:pPr>
              <w:rPr>
                <w:sz w:val="22"/>
                <w:szCs w:val="22"/>
              </w:rPr>
            </w:pPr>
            <w:r w:rsidRPr="00816678">
              <w:rPr>
                <w:sz w:val="22"/>
                <w:szCs w:val="22"/>
              </w:rPr>
              <w:t>rbto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D6FF6"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AD2FF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1623B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662A62" w14:textId="77777777" w:rsidR="00816678" w:rsidRPr="00816678" w:rsidRDefault="00816678" w:rsidP="00816678">
            <w:pPr>
              <w:rPr>
                <w:sz w:val="22"/>
                <w:szCs w:val="22"/>
              </w:rPr>
            </w:pPr>
            <w:r w:rsidRPr="00816678">
              <w:rPr>
                <w:sz w:val="22"/>
                <w:szCs w:val="22"/>
              </w:rPr>
              <w:t>-;s;r;c;w;o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4BCD5" w14:textId="77777777" w:rsidR="00816678" w:rsidRPr="00816678" w:rsidRDefault="00816678" w:rsidP="00816678">
            <w:pPr>
              <w:rPr>
                <w:sz w:val="22"/>
                <w:szCs w:val="22"/>
              </w:rPr>
            </w:pPr>
            <w:r w:rsidRPr="00816678">
              <w:rPr>
                <w:sz w:val="22"/>
                <w:szCs w:val="22"/>
              </w:rPr>
              <w:t>-;Surgery;Radiation Therapy;Chemotherapy;Watchful Waiting;Other</w:t>
            </w:r>
          </w:p>
        </w:tc>
      </w:tr>
      <w:tr w:rsidR="00816678" w:rsidRPr="00816678" w14:paraId="42A232F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670CEB" w14:textId="77777777" w:rsidR="00816678" w:rsidRPr="00816678" w:rsidRDefault="00816678" w:rsidP="00816678">
            <w:pPr>
              <w:rPr>
                <w:sz w:val="22"/>
                <w:szCs w:val="22"/>
              </w:rPr>
            </w:pPr>
            <w:r w:rsidRPr="00816678">
              <w:rPr>
                <w:sz w:val="22"/>
                <w:szCs w:val="22"/>
              </w:rPr>
              <w:t>24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676544" w14:textId="77777777" w:rsidR="00816678" w:rsidRPr="00816678" w:rsidRDefault="00816678" w:rsidP="00816678">
            <w:pPr>
              <w:rPr>
                <w:sz w:val="22"/>
                <w:szCs w:val="22"/>
              </w:rPr>
            </w:pPr>
            <w:r w:rsidRPr="00816678">
              <w:rPr>
                <w:sz w:val="22"/>
                <w:szCs w:val="22"/>
              </w:rPr>
              <w:t>Treatment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A4CFFF" w14:textId="77777777" w:rsidR="00816678" w:rsidRPr="00816678" w:rsidRDefault="00816678" w:rsidP="00816678">
            <w:pPr>
              <w:rPr>
                <w:sz w:val="22"/>
                <w:szCs w:val="22"/>
              </w:rPr>
            </w:pPr>
            <w:r w:rsidRPr="00816678">
              <w:rPr>
                <w:sz w:val="22"/>
                <w:szCs w:val="22"/>
              </w:rPr>
              <w:t>rbsud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CC51D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6D582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C04A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AC03E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1F0225" w14:textId="77777777" w:rsidR="00816678" w:rsidRPr="00816678" w:rsidRDefault="00816678" w:rsidP="00816678">
            <w:pPr>
              <w:rPr>
                <w:sz w:val="22"/>
                <w:szCs w:val="22"/>
              </w:rPr>
            </w:pPr>
            <w:r w:rsidRPr="00816678">
              <w:rPr>
                <w:sz w:val="22"/>
                <w:szCs w:val="22"/>
              </w:rPr>
              <w:t>Treatment date</w:t>
            </w:r>
          </w:p>
        </w:tc>
      </w:tr>
      <w:tr w:rsidR="00816678" w:rsidRPr="00816678" w14:paraId="26C44BB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8ADCD0" w14:textId="77777777" w:rsidR="00816678" w:rsidRPr="00816678" w:rsidRDefault="00816678" w:rsidP="00816678">
            <w:pPr>
              <w:rPr>
                <w:sz w:val="22"/>
                <w:szCs w:val="22"/>
              </w:rPr>
            </w:pPr>
            <w:r w:rsidRPr="00816678">
              <w:rPr>
                <w:sz w:val="22"/>
                <w:szCs w:val="22"/>
              </w:rPr>
              <w:t>25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460DA6" w14:textId="77777777" w:rsidR="00816678" w:rsidRPr="00816678" w:rsidRDefault="00816678" w:rsidP="00816678">
            <w:pPr>
              <w:rPr>
                <w:sz w:val="22"/>
                <w:szCs w:val="22"/>
              </w:rPr>
            </w:pPr>
            <w:r w:rsidRPr="00816678">
              <w:rPr>
                <w:sz w:val="22"/>
                <w:szCs w:val="22"/>
              </w:rPr>
              <w:t>Treatment option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867D55" w14:textId="77777777" w:rsidR="00816678" w:rsidRPr="00816678" w:rsidRDefault="00816678" w:rsidP="00816678">
            <w:pPr>
              <w:rPr>
                <w:sz w:val="22"/>
                <w:szCs w:val="22"/>
              </w:rPr>
            </w:pPr>
            <w:r w:rsidRPr="00816678">
              <w:rPr>
                <w:sz w:val="22"/>
                <w:szCs w:val="22"/>
              </w:rPr>
              <w:t>rbtos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3128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A870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BFEE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FE9D17"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D459C" w14:textId="77777777" w:rsidR="00816678" w:rsidRPr="00816678" w:rsidRDefault="00816678" w:rsidP="00816678">
            <w:pPr>
              <w:rPr>
                <w:sz w:val="22"/>
                <w:szCs w:val="22"/>
              </w:rPr>
            </w:pPr>
            <w:r w:rsidRPr="00816678">
              <w:rPr>
                <w:sz w:val="22"/>
                <w:szCs w:val="22"/>
              </w:rPr>
              <w:t>Specify</w:t>
            </w:r>
          </w:p>
        </w:tc>
      </w:tr>
      <w:tr w:rsidR="00816678" w:rsidRPr="00816678" w14:paraId="2041781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A51DF" w14:textId="77777777" w:rsidR="00816678" w:rsidRPr="00816678" w:rsidRDefault="00816678" w:rsidP="00816678">
            <w:pPr>
              <w:rPr>
                <w:sz w:val="22"/>
                <w:szCs w:val="22"/>
              </w:rPr>
            </w:pPr>
            <w:r w:rsidRPr="00816678">
              <w:rPr>
                <w:sz w:val="22"/>
                <w:szCs w:val="22"/>
              </w:rPr>
              <w:t>26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3CB66" w14:textId="77777777" w:rsidR="00816678" w:rsidRPr="00816678" w:rsidRDefault="00816678" w:rsidP="00816678">
            <w:pPr>
              <w:rPr>
                <w:sz w:val="22"/>
                <w:szCs w:val="22"/>
              </w:rPr>
            </w:pPr>
            <w:r w:rsidRPr="00816678">
              <w:rPr>
                <w:sz w:val="22"/>
                <w:szCs w:val="22"/>
              </w:rPr>
              <w:t>Have you had a pulmonary function test?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EFDC4" w14:textId="77777777" w:rsidR="00816678" w:rsidRPr="00816678" w:rsidRDefault="00816678" w:rsidP="00816678">
            <w:pPr>
              <w:rPr>
                <w:sz w:val="22"/>
                <w:szCs w:val="22"/>
              </w:rPr>
            </w:pPr>
            <w:r w:rsidRPr="00816678">
              <w:rPr>
                <w:sz w:val="22"/>
                <w:szCs w:val="22"/>
              </w:rPr>
              <w:t>sbahpft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BA2FC1"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C6DA0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A6188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6D2EC"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D67B35" w14:textId="77777777" w:rsidR="00816678" w:rsidRPr="00816678" w:rsidRDefault="00816678" w:rsidP="00816678">
            <w:pPr>
              <w:rPr>
                <w:sz w:val="22"/>
                <w:szCs w:val="22"/>
              </w:rPr>
            </w:pPr>
            <w:r w:rsidRPr="00816678">
              <w:rPr>
                <w:sz w:val="22"/>
                <w:szCs w:val="22"/>
              </w:rPr>
              <w:t>No;Yes</w:t>
            </w:r>
          </w:p>
        </w:tc>
      </w:tr>
      <w:tr w:rsidR="00816678" w:rsidRPr="00816678" w14:paraId="77D4E47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A81FE3" w14:textId="77777777" w:rsidR="00816678" w:rsidRPr="00816678" w:rsidRDefault="00816678" w:rsidP="00816678">
            <w:pPr>
              <w:rPr>
                <w:sz w:val="22"/>
                <w:szCs w:val="22"/>
              </w:rPr>
            </w:pPr>
            <w:r w:rsidRPr="00816678">
              <w:rPr>
                <w:sz w:val="22"/>
                <w:szCs w:val="22"/>
              </w:rPr>
              <w:t>27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BF6AB" w14:textId="77777777" w:rsidR="00816678" w:rsidRPr="00816678" w:rsidRDefault="00816678" w:rsidP="00816678">
            <w:pPr>
              <w:rPr>
                <w:sz w:val="22"/>
                <w:szCs w:val="22"/>
              </w:rPr>
            </w:pPr>
            <w:r w:rsidRPr="00816678">
              <w:rPr>
                <w:sz w:val="22"/>
                <w:szCs w:val="22"/>
              </w:rPr>
              <w:t>Pulmonary function test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92E899" w14:textId="77777777" w:rsidR="00816678" w:rsidRPr="00816678" w:rsidRDefault="00816678" w:rsidP="00816678">
            <w:pPr>
              <w:rPr>
                <w:sz w:val="22"/>
                <w:szCs w:val="22"/>
              </w:rPr>
            </w:pPr>
            <w:r w:rsidRPr="00816678">
              <w:rPr>
                <w:sz w:val="22"/>
                <w:szCs w:val="22"/>
              </w:rPr>
              <w:t>sbfev1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1ED6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2D6E9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99A5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A1ACA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696858" w14:textId="77777777" w:rsidR="00816678" w:rsidRPr="00816678" w:rsidRDefault="00816678" w:rsidP="00816678">
            <w:pPr>
              <w:rPr>
                <w:sz w:val="22"/>
                <w:szCs w:val="22"/>
              </w:rPr>
            </w:pPr>
            <w:r w:rsidRPr="00816678">
              <w:rPr>
                <w:sz w:val="22"/>
                <w:szCs w:val="22"/>
              </w:rPr>
              <w:t>FEV1 (L/s)</w:t>
            </w:r>
          </w:p>
        </w:tc>
      </w:tr>
      <w:tr w:rsidR="00816678" w:rsidRPr="00816678" w14:paraId="2F9FFDC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D83AB" w14:textId="77777777" w:rsidR="00816678" w:rsidRPr="00816678" w:rsidRDefault="00816678" w:rsidP="00816678">
            <w:pPr>
              <w:rPr>
                <w:sz w:val="22"/>
                <w:szCs w:val="22"/>
              </w:rPr>
            </w:pPr>
            <w:r w:rsidRPr="00816678">
              <w:rPr>
                <w:sz w:val="22"/>
                <w:szCs w:val="22"/>
              </w:rPr>
              <w:t>28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C11A40" w14:textId="77777777" w:rsidR="00816678" w:rsidRPr="00816678" w:rsidRDefault="00816678" w:rsidP="00816678">
            <w:pPr>
              <w:rPr>
                <w:sz w:val="22"/>
                <w:szCs w:val="22"/>
              </w:rPr>
            </w:pPr>
            <w:r w:rsidRPr="00816678">
              <w:rPr>
                <w:sz w:val="22"/>
                <w:szCs w:val="22"/>
              </w:rPr>
              <w:t>Pulmonary function test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18EF01" w14:textId="77777777" w:rsidR="00816678" w:rsidRPr="00816678" w:rsidRDefault="00816678" w:rsidP="00816678">
            <w:pPr>
              <w:rPr>
                <w:sz w:val="22"/>
                <w:szCs w:val="22"/>
              </w:rPr>
            </w:pPr>
            <w:r w:rsidRPr="00816678">
              <w:rPr>
                <w:sz w:val="22"/>
                <w:szCs w:val="22"/>
              </w:rPr>
              <w:t>sbfvc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5C67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B998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E734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9B92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50A393" w14:textId="77777777" w:rsidR="00816678" w:rsidRPr="00816678" w:rsidRDefault="00816678" w:rsidP="00816678">
            <w:pPr>
              <w:rPr>
                <w:sz w:val="22"/>
                <w:szCs w:val="22"/>
              </w:rPr>
            </w:pPr>
            <w:r w:rsidRPr="00816678">
              <w:rPr>
                <w:sz w:val="22"/>
                <w:szCs w:val="22"/>
              </w:rPr>
              <w:t>FVC (L)</w:t>
            </w:r>
          </w:p>
        </w:tc>
      </w:tr>
      <w:tr w:rsidR="00816678" w:rsidRPr="00816678" w14:paraId="12C4072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D821D9" w14:textId="77777777" w:rsidR="00816678" w:rsidRPr="00816678" w:rsidRDefault="00816678" w:rsidP="00816678">
            <w:pPr>
              <w:rPr>
                <w:sz w:val="22"/>
                <w:szCs w:val="22"/>
              </w:rPr>
            </w:pPr>
            <w:r w:rsidRPr="00816678">
              <w:rPr>
                <w:sz w:val="22"/>
                <w:szCs w:val="22"/>
              </w:rPr>
              <w:t>29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975827" w14:textId="77777777" w:rsidR="00816678" w:rsidRPr="00816678" w:rsidRDefault="00816678" w:rsidP="00816678">
            <w:pPr>
              <w:rPr>
                <w:sz w:val="22"/>
                <w:szCs w:val="22"/>
              </w:rPr>
            </w:pPr>
            <w:r w:rsidRPr="00816678">
              <w:rPr>
                <w:sz w:val="22"/>
                <w:szCs w:val="22"/>
              </w:rPr>
              <w:t>Pulmonary function test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1D8D3C" w14:textId="77777777" w:rsidR="00816678" w:rsidRPr="00816678" w:rsidRDefault="00816678" w:rsidP="00816678">
            <w:pPr>
              <w:rPr>
                <w:sz w:val="22"/>
                <w:szCs w:val="22"/>
              </w:rPr>
            </w:pPr>
            <w:r w:rsidRPr="00816678">
              <w:rPr>
                <w:sz w:val="22"/>
                <w:szCs w:val="22"/>
              </w:rPr>
              <w:t>sbcop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0120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1AC6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0CFC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EFDAA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374C8" w14:textId="77777777" w:rsidR="00816678" w:rsidRPr="00816678" w:rsidRDefault="00816678" w:rsidP="00816678">
            <w:pPr>
              <w:rPr>
                <w:sz w:val="22"/>
                <w:szCs w:val="22"/>
              </w:rPr>
            </w:pPr>
            <w:r w:rsidRPr="00816678">
              <w:rPr>
                <w:sz w:val="22"/>
                <w:szCs w:val="22"/>
              </w:rPr>
              <w:t>Diffusion capacity (mL/min/mm Hg)</w:t>
            </w:r>
          </w:p>
        </w:tc>
      </w:tr>
      <w:tr w:rsidR="00816678" w:rsidRPr="00816678" w14:paraId="708EB37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525B1A" w14:textId="77777777" w:rsidR="00816678" w:rsidRPr="00816678" w:rsidRDefault="00816678" w:rsidP="00816678">
            <w:pPr>
              <w:rPr>
                <w:sz w:val="22"/>
                <w:szCs w:val="22"/>
              </w:rPr>
            </w:pPr>
            <w:r w:rsidRPr="00816678">
              <w:rPr>
                <w:sz w:val="22"/>
                <w:szCs w:val="22"/>
              </w:rPr>
              <w:t>30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7DAD51" w14:textId="77777777" w:rsidR="00816678" w:rsidRPr="00816678" w:rsidRDefault="00816678" w:rsidP="00816678">
            <w:pPr>
              <w:rPr>
                <w:sz w:val="22"/>
                <w:szCs w:val="22"/>
              </w:rPr>
            </w:pPr>
            <w:r w:rsidRPr="00816678">
              <w:rPr>
                <w:sz w:val="22"/>
                <w:szCs w:val="22"/>
              </w:rPr>
              <w:t>Was mediastinoscopy performed?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6ED118" w14:textId="77777777" w:rsidR="00816678" w:rsidRPr="00816678" w:rsidRDefault="00816678" w:rsidP="00816678">
            <w:pPr>
              <w:rPr>
                <w:sz w:val="22"/>
                <w:szCs w:val="22"/>
              </w:rPr>
            </w:pPr>
            <w:r w:rsidRPr="00816678">
              <w:rPr>
                <w:sz w:val="22"/>
                <w:szCs w:val="22"/>
              </w:rPr>
              <w:t>rbmep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8694D"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CC71C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6ECF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C9738"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B205A0" w14:textId="77777777" w:rsidR="00816678" w:rsidRPr="00816678" w:rsidRDefault="00816678" w:rsidP="00816678">
            <w:pPr>
              <w:rPr>
                <w:sz w:val="22"/>
                <w:szCs w:val="22"/>
              </w:rPr>
            </w:pPr>
            <w:r w:rsidRPr="00816678">
              <w:rPr>
                <w:sz w:val="22"/>
                <w:szCs w:val="22"/>
              </w:rPr>
              <w:t>No;Yes</w:t>
            </w:r>
          </w:p>
        </w:tc>
      </w:tr>
      <w:tr w:rsidR="00816678" w:rsidRPr="00816678" w14:paraId="61F2035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91051" w14:textId="77777777" w:rsidR="00816678" w:rsidRPr="00816678" w:rsidRDefault="00816678" w:rsidP="00816678">
            <w:pPr>
              <w:rPr>
                <w:sz w:val="22"/>
                <w:szCs w:val="22"/>
              </w:rPr>
            </w:pPr>
            <w:r w:rsidRPr="00816678">
              <w:rPr>
                <w:sz w:val="22"/>
                <w:szCs w:val="22"/>
              </w:rPr>
              <w:t>31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43AC98" w14:textId="77777777" w:rsidR="00816678" w:rsidRPr="00816678" w:rsidRDefault="00816678" w:rsidP="00816678">
            <w:pPr>
              <w:rPr>
                <w:sz w:val="22"/>
                <w:szCs w:val="22"/>
              </w:rPr>
            </w:pPr>
            <w:r w:rsidRPr="00816678">
              <w:rPr>
                <w:sz w:val="22"/>
                <w:szCs w:val="22"/>
              </w:rPr>
              <w:t>Surgical treament : Procedure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4133C4" w14:textId="77777777" w:rsidR="00816678" w:rsidRPr="00816678" w:rsidRDefault="00816678" w:rsidP="00816678">
            <w:pPr>
              <w:rPr>
                <w:sz w:val="22"/>
                <w:szCs w:val="22"/>
              </w:rPr>
            </w:pPr>
            <w:r w:rsidRPr="00816678">
              <w:rPr>
                <w:sz w:val="22"/>
                <w:szCs w:val="22"/>
              </w:rPr>
              <w:t>rbmed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6B931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6854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3461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59A2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77BF48" w14:textId="77777777" w:rsidR="00816678" w:rsidRPr="00816678" w:rsidRDefault="00816678" w:rsidP="00816678">
            <w:pPr>
              <w:rPr>
                <w:sz w:val="22"/>
                <w:szCs w:val="22"/>
              </w:rPr>
            </w:pPr>
            <w:r w:rsidRPr="00816678">
              <w:rPr>
                <w:sz w:val="22"/>
                <w:szCs w:val="22"/>
              </w:rPr>
              <w:t>Procedure date</w:t>
            </w:r>
          </w:p>
        </w:tc>
      </w:tr>
      <w:tr w:rsidR="00816678" w:rsidRPr="00816678" w14:paraId="2A6A6CB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65CA6" w14:textId="77777777" w:rsidR="00816678" w:rsidRPr="00816678" w:rsidRDefault="00816678" w:rsidP="00816678">
            <w:pPr>
              <w:rPr>
                <w:sz w:val="22"/>
                <w:szCs w:val="22"/>
              </w:rPr>
            </w:pPr>
            <w:r w:rsidRPr="00816678">
              <w:rPr>
                <w:sz w:val="22"/>
                <w:szCs w:val="22"/>
              </w:rPr>
              <w:t>32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D0973" w14:textId="77777777" w:rsidR="00816678" w:rsidRPr="00816678" w:rsidRDefault="00816678" w:rsidP="00816678">
            <w:pPr>
              <w:rPr>
                <w:sz w:val="22"/>
                <w:szCs w:val="22"/>
              </w:rPr>
            </w:pPr>
            <w:r w:rsidRPr="00816678">
              <w:rPr>
                <w:sz w:val="22"/>
                <w:szCs w:val="22"/>
              </w:rPr>
              <w:t>Surgical treament : Specimen ID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03CA5" w14:textId="77777777" w:rsidR="00816678" w:rsidRPr="00816678" w:rsidRDefault="00816678" w:rsidP="00816678">
            <w:pPr>
              <w:rPr>
                <w:sz w:val="22"/>
                <w:szCs w:val="22"/>
              </w:rPr>
            </w:pPr>
            <w:r w:rsidRPr="00816678">
              <w:rPr>
                <w:sz w:val="22"/>
                <w:szCs w:val="22"/>
              </w:rPr>
              <w:t>rbmspid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364C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EE4D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ACDF6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030BD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940DE" w14:textId="77777777" w:rsidR="00816678" w:rsidRPr="00816678" w:rsidRDefault="00816678" w:rsidP="00816678">
            <w:pPr>
              <w:rPr>
                <w:sz w:val="22"/>
                <w:szCs w:val="22"/>
              </w:rPr>
            </w:pPr>
            <w:r w:rsidRPr="00816678">
              <w:rPr>
                <w:sz w:val="22"/>
                <w:szCs w:val="22"/>
              </w:rPr>
              <w:t>Specimen ID</w:t>
            </w:r>
          </w:p>
        </w:tc>
      </w:tr>
      <w:tr w:rsidR="00816678" w:rsidRPr="00816678" w14:paraId="5F63A30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D9DA82" w14:textId="77777777" w:rsidR="00816678" w:rsidRPr="00816678" w:rsidRDefault="00816678" w:rsidP="00816678">
            <w:pPr>
              <w:rPr>
                <w:sz w:val="22"/>
                <w:szCs w:val="22"/>
              </w:rPr>
            </w:pPr>
            <w:r w:rsidRPr="00816678">
              <w:rPr>
                <w:sz w:val="22"/>
                <w:szCs w:val="22"/>
              </w:rPr>
              <w:t>33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09D3E" w14:textId="77777777" w:rsidR="00816678" w:rsidRPr="00816678" w:rsidRDefault="00816678" w:rsidP="00816678">
            <w:pPr>
              <w:rPr>
                <w:sz w:val="22"/>
                <w:szCs w:val="22"/>
              </w:rPr>
            </w:pPr>
            <w:r w:rsidRPr="00816678">
              <w:rPr>
                <w:sz w:val="22"/>
                <w:szCs w:val="22"/>
              </w:rPr>
              <w:t>Surgical treament : Location of procedure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BD4290" w14:textId="77777777" w:rsidR="00816678" w:rsidRPr="00816678" w:rsidRDefault="00816678" w:rsidP="00816678">
            <w:pPr>
              <w:rPr>
                <w:sz w:val="22"/>
                <w:szCs w:val="22"/>
              </w:rPr>
            </w:pPr>
            <w:r w:rsidRPr="00816678">
              <w:rPr>
                <w:sz w:val="22"/>
                <w:szCs w:val="22"/>
              </w:rPr>
              <w:t>rbmel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F960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1AA2C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E3237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3E28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A4F54E" w14:textId="77777777" w:rsidR="00816678" w:rsidRPr="00816678" w:rsidRDefault="00816678" w:rsidP="00816678">
            <w:pPr>
              <w:rPr>
                <w:sz w:val="22"/>
                <w:szCs w:val="22"/>
              </w:rPr>
            </w:pPr>
            <w:r w:rsidRPr="00816678">
              <w:rPr>
                <w:sz w:val="22"/>
                <w:szCs w:val="22"/>
              </w:rPr>
              <w:t>Location of procedure</w:t>
            </w:r>
          </w:p>
        </w:tc>
      </w:tr>
      <w:tr w:rsidR="00816678" w:rsidRPr="00816678" w14:paraId="11EB72C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125F9" w14:textId="77777777" w:rsidR="00816678" w:rsidRPr="00816678" w:rsidRDefault="00816678" w:rsidP="00816678">
            <w:pPr>
              <w:rPr>
                <w:sz w:val="22"/>
                <w:szCs w:val="22"/>
              </w:rPr>
            </w:pPr>
            <w:r w:rsidRPr="00816678">
              <w:rPr>
                <w:sz w:val="22"/>
                <w:szCs w:val="22"/>
              </w:rPr>
              <w:t>34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CA754E" w14:textId="77777777" w:rsidR="00816678" w:rsidRPr="00816678" w:rsidRDefault="00816678" w:rsidP="00816678">
            <w:pPr>
              <w:rPr>
                <w:sz w:val="22"/>
                <w:szCs w:val="22"/>
              </w:rPr>
            </w:pPr>
            <w:r w:rsidRPr="00816678">
              <w:rPr>
                <w:sz w:val="22"/>
                <w:szCs w:val="22"/>
              </w:rPr>
              <w:t>Surgical treament : Physician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0325D9" w14:textId="77777777" w:rsidR="00816678" w:rsidRPr="00816678" w:rsidRDefault="00816678" w:rsidP="00816678">
            <w:pPr>
              <w:rPr>
                <w:sz w:val="22"/>
                <w:szCs w:val="22"/>
              </w:rPr>
            </w:pPr>
            <w:r w:rsidRPr="00816678">
              <w:rPr>
                <w:sz w:val="22"/>
                <w:szCs w:val="22"/>
              </w:rPr>
              <w:t>rbmemd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CFE10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F9AD2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748D8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76477"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607F0" w14:textId="77777777" w:rsidR="00816678" w:rsidRPr="00816678" w:rsidRDefault="00816678" w:rsidP="00816678">
            <w:pPr>
              <w:rPr>
                <w:sz w:val="22"/>
                <w:szCs w:val="22"/>
              </w:rPr>
            </w:pPr>
            <w:r w:rsidRPr="00816678">
              <w:rPr>
                <w:sz w:val="22"/>
                <w:szCs w:val="22"/>
              </w:rPr>
              <w:t>Physician</w:t>
            </w:r>
          </w:p>
        </w:tc>
      </w:tr>
      <w:tr w:rsidR="00816678" w:rsidRPr="00816678" w14:paraId="50D6DD0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022E7" w14:textId="77777777" w:rsidR="00816678" w:rsidRPr="00816678" w:rsidRDefault="00816678" w:rsidP="00816678">
            <w:pPr>
              <w:rPr>
                <w:sz w:val="22"/>
                <w:szCs w:val="22"/>
              </w:rPr>
            </w:pPr>
            <w:r w:rsidRPr="00816678">
              <w:rPr>
                <w:sz w:val="22"/>
                <w:szCs w:val="22"/>
              </w:rPr>
              <w:t>35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67B821" w14:textId="77777777" w:rsidR="00816678" w:rsidRPr="00816678" w:rsidRDefault="00816678" w:rsidP="00816678">
            <w:pPr>
              <w:rPr>
                <w:sz w:val="22"/>
                <w:szCs w:val="22"/>
              </w:rPr>
            </w:pPr>
            <w:r w:rsidRPr="00816678">
              <w:rPr>
                <w:sz w:val="22"/>
                <w:szCs w:val="22"/>
              </w:rPr>
              <w:t>Surgical treament : Physician's phone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0FBD61" w14:textId="77777777" w:rsidR="00816678" w:rsidRPr="00816678" w:rsidRDefault="00816678" w:rsidP="00816678">
            <w:pPr>
              <w:rPr>
                <w:sz w:val="22"/>
                <w:szCs w:val="22"/>
              </w:rPr>
            </w:pPr>
            <w:r w:rsidRPr="00816678">
              <w:rPr>
                <w:sz w:val="22"/>
                <w:szCs w:val="22"/>
              </w:rPr>
              <w:t>rbmemdp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E1019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06BF0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DBE40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7FB5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024325" w14:textId="77777777" w:rsidR="00816678" w:rsidRPr="00816678" w:rsidRDefault="00816678" w:rsidP="00816678">
            <w:pPr>
              <w:rPr>
                <w:sz w:val="22"/>
                <w:szCs w:val="22"/>
              </w:rPr>
            </w:pPr>
            <w:r w:rsidRPr="00816678">
              <w:rPr>
                <w:sz w:val="22"/>
                <w:szCs w:val="22"/>
              </w:rPr>
              <w:t>Physician's phone</w:t>
            </w:r>
          </w:p>
        </w:tc>
      </w:tr>
      <w:tr w:rsidR="00816678" w:rsidRPr="00816678" w14:paraId="7A75527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EA0F50" w14:textId="77777777" w:rsidR="00816678" w:rsidRPr="00816678" w:rsidRDefault="00816678" w:rsidP="00816678">
            <w:pPr>
              <w:rPr>
                <w:sz w:val="22"/>
                <w:szCs w:val="22"/>
              </w:rPr>
            </w:pPr>
            <w:r w:rsidRPr="00816678">
              <w:rPr>
                <w:sz w:val="22"/>
                <w:szCs w:val="22"/>
              </w:rPr>
              <w:t>36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A4B9F" w14:textId="77777777" w:rsidR="00816678" w:rsidRPr="00816678" w:rsidRDefault="00816678" w:rsidP="00816678">
            <w:pPr>
              <w:rPr>
                <w:sz w:val="22"/>
                <w:szCs w:val="22"/>
              </w:rPr>
            </w:pPr>
            <w:r w:rsidRPr="00816678">
              <w:rPr>
                <w:sz w:val="22"/>
                <w:szCs w:val="22"/>
              </w:rPr>
              <w:t>Surgical treament: Physician's fax</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4119D" w14:textId="77777777" w:rsidR="00816678" w:rsidRPr="00816678" w:rsidRDefault="00816678" w:rsidP="00816678">
            <w:pPr>
              <w:rPr>
                <w:sz w:val="22"/>
                <w:szCs w:val="22"/>
              </w:rPr>
            </w:pPr>
            <w:r w:rsidRPr="00816678">
              <w:rPr>
                <w:sz w:val="22"/>
                <w:szCs w:val="22"/>
              </w:rPr>
              <w:t>rbmemdf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F4A1C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039A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E058A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656E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10ABA" w14:textId="77777777" w:rsidR="00816678" w:rsidRPr="00816678" w:rsidRDefault="00816678" w:rsidP="00816678">
            <w:pPr>
              <w:rPr>
                <w:sz w:val="22"/>
                <w:szCs w:val="22"/>
              </w:rPr>
            </w:pPr>
            <w:r w:rsidRPr="00816678">
              <w:rPr>
                <w:sz w:val="22"/>
                <w:szCs w:val="22"/>
              </w:rPr>
              <w:t>Physician's fax</w:t>
            </w:r>
          </w:p>
        </w:tc>
      </w:tr>
      <w:tr w:rsidR="00816678" w:rsidRPr="00816678" w14:paraId="777B2B9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EA8C36" w14:textId="77777777" w:rsidR="00816678" w:rsidRPr="00816678" w:rsidRDefault="00816678" w:rsidP="00816678">
            <w:pPr>
              <w:rPr>
                <w:sz w:val="22"/>
                <w:szCs w:val="22"/>
              </w:rPr>
            </w:pPr>
            <w:r w:rsidRPr="00816678">
              <w:rPr>
                <w:sz w:val="22"/>
                <w:szCs w:val="22"/>
              </w:rPr>
              <w:t>37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119E67" w14:textId="77777777" w:rsidR="00816678" w:rsidRPr="00816678" w:rsidRDefault="00816678" w:rsidP="00816678">
            <w:pPr>
              <w:rPr>
                <w:sz w:val="22"/>
                <w:szCs w:val="22"/>
              </w:rPr>
            </w:pPr>
            <w:r w:rsidRPr="00816678">
              <w:rPr>
                <w:sz w:val="22"/>
                <w:szCs w:val="22"/>
              </w:rPr>
              <w:t>Was resection performed?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F6A466" w14:textId="77777777" w:rsidR="00816678" w:rsidRPr="00816678" w:rsidRDefault="00816678" w:rsidP="00816678">
            <w:pPr>
              <w:rPr>
                <w:sz w:val="22"/>
                <w:szCs w:val="22"/>
              </w:rPr>
            </w:pPr>
            <w:r w:rsidRPr="00816678">
              <w:rPr>
                <w:sz w:val="22"/>
                <w:szCs w:val="22"/>
              </w:rPr>
              <w:t>rbrep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0D9268"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B65FD9"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87C6E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E72353" w14:textId="77777777" w:rsidR="00816678" w:rsidRPr="00816678" w:rsidRDefault="00816678" w:rsidP="00816678">
            <w:pPr>
              <w:rPr>
                <w:sz w:val="22"/>
                <w:szCs w:val="22"/>
              </w:rPr>
            </w:pPr>
            <w:r w:rsidRPr="00816678">
              <w:rPr>
                <w:sz w:val="22"/>
                <w:szCs w:val="22"/>
              </w:rPr>
              <w:t>n;y;r;a;q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430DF5" w14:textId="77777777" w:rsidR="00816678" w:rsidRPr="00816678" w:rsidRDefault="00816678" w:rsidP="00816678">
            <w:pPr>
              <w:rPr>
                <w:sz w:val="22"/>
                <w:szCs w:val="22"/>
              </w:rPr>
            </w:pPr>
            <w:r w:rsidRPr="00816678">
              <w:rPr>
                <w:sz w:val="22"/>
                <w:szCs w:val="22"/>
              </w:rPr>
              <w:t>No;Yes;Refused;Aborted due to positive mediastinoscopy or other reasons;?</w:t>
            </w:r>
          </w:p>
        </w:tc>
      </w:tr>
      <w:tr w:rsidR="00816678" w:rsidRPr="00816678" w14:paraId="6F7ED2B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436963" w14:textId="77777777" w:rsidR="00816678" w:rsidRPr="00816678" w:rsidRDefault="00816678" w:rsidP="00816678">
            <w:pPr>
              <w:rPr>
                <w:sz w:val="22"/>
                <w:szCs w:val="22"/>
              </w:rPr>
            </w:pPr>
            <w:r w:rsidRPr="00816678">
              <w:rPr>
                <w:sz w:val="22"/>
                <w:szCs w:val="22"/>
              </w:rPr>
              <w:t>38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EE3C9" w14:textId="77777777" w:rsidR="00816678" w:rsidRPr="00816678" w:rsidRDefault="00816678" w:rsidP="00816678">
            <w:pPr>
              <w:rPr>
                <w:sz w:val="22"/>
                <w:szCs w:val="22"/>
              </w:rPr>
            </w:pPr>
            <w:r w:rsidRPr="00816678">
              <w:rPr>
                <w:sz w:val="22"/>
                <w:szCs w:val="22"/>
              </w:rPr>
              <w:t>Resection : If no or refused, give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E59AA5" w14:textId="77777777" w:rsidR="00816678" w:rsidRPr="00816678" w:rsidRDefault="00816678" w:rsidP="00816678">
            <w:pPr>
              <w:rPr>
                <w:sz w:val="22"/>
                <w:szCs w:val="22"/>
              </w:rPr>
            </w:pPr>
            <w:r w:rsidRPr="00816678">
              <w:rPr>
                <w:sz w:val="22"/>
                <w:szCs w:val="22"/>
              </w:rPr>
              <w:t>rbsurd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A72E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C6BBEB"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4027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7F256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CAFDFD" w14:textId="77777777" w:rsidR="00816678" w:rsidRPr="00816678" w:rsidRDefault="00816678" w:rsidP="00816678">
            <w:pPr>
              <w:rPr>
                <w:sz w:val="22"/>
                <w:szCs w:val="22"/>
              </w:rPr>
            </w:pPr>
            <w:r w:rsidRPr="00816678">
              <w:rPr>
                <w:sz w:val="22"/>
                <w:szCs w:val="22"/>
              </w:rPr>
              <w:t>If no or refused, give date</w:t>
            </w:r>
          </w:p>
        </w:tc>
      </w:tr>
      <w:tr w:rsidR="00816678" w:rsidRPr="00816678" w14:paraId="555D1F0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677200" w14:textId="77777777" w:rsidR="00816678" w:rsidRPr="00816678" w:rsidRDefault="00816678" w:rsidP="00816678">
            <w:pPr>
              <w:rPr>
                <w:sz w:val="22"/>
                <w:szCs w:val="22"/>
              </w:rPr>
            </w:pPr>
            <w:r w:rsidRPr="00816678">
              <w:rPr>
                <w:sz w:val="22"/>
                <w:szCs w:val="22"/>
              </w:rPr>
              <w:t>39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D6601" w14:textId="77777777" w:rsidR="00816678" w:rsidRPr="00816678" w:rsidRDefault="00816678" w:rsidP="00816678">
            <w:pPr>
              <w:rPr>
                <w:sz w:val="22"/>
                <w:szCs w:val="22"/>
              </w:rPr>
            </w:pPr>
            <w:r w:rsidRPr="00816678">
              <w:rPr>
                <w:sz w:val="22"/>
                <w:szCs w:val="22"/>
              </w:rPr>
              <w:t>Resection : If no or refused, give reason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8F25E1" w14:textId="77777777" w:rsidR="00816678" w:rsidRPr="00816678" w:rsidRDefault="00816678" w:rsidP="00816678">
            <w:pPr>
              <w:rPr>
                <w:sz w:val="22"/>
                <w:szCs w:val="22"/>
              </w:rPr>
            </w:pPr>
            <w:r w:rsidRPr="00816678">
              <w:rPr>
                <w:sz w:val="22"/>
                <w:szCs w:val="22"/>
              </w:rPr>
              <w:t>rbsurr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D09C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CAD0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668C9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2BFBF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6DB8F3" w14:textId="77777777" w:rsidR="00816678" w:rsidRPr="00816678" w:rsidRDefault="00816678" w:rsidP="00816678">
            <w:pPr>
              <w:rPr>
                <w:sz w:val="22"/>
                <w:szCs w:val="22"/>
              </w:rPr>
            </w:pPr>
            <w:r w:rsidRPr="00816678">
              <w:rPr>
                <w:sz w:val="22"/>
                <w:szCs w:val="22"/>
              </w:rPr>
              <w:t>If no or refused, give reason</w:t>
            </w:r>
          </w:p>
        </w:tc>
      </w:tr>
      <w:tr w:rsidR="00816678" w:rsidRPr="00816678" w14:paraId="5DF348C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C9786" w14:textId="77777777" w:rsidR="00816678" w:rsidRPr="00816678" w:rsidRDefault="00816678" w:rsidP="00816678">
            <w:pPr>
              <w:rPr>
                <w:sz w:val="22"/>
                <w:szCs w:val="22"/>
              </w:rPr>
            </w:pPr>
            <w:r w:rsidRPr="00816678">
              <w:rPr>
                <w:sz w:val="22"/>
                <w:szCs w:val="22"/>
              </w:rPr>
              <w:t>40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CDE829" w14:textId="77777777" w:rsidR="00816678" w:rsidRPr="00816678" w:rsidRDefault="00816678" w:rsidP="00816678">
            <w:pPr>
              <w:rPr>
                <w:sz w:val="22"/>
                <w:szCs w:val="22"/>
              </w:rPr>
            </w:pPr>
            <w:r w:rsidRPr="00816678">
              <w:rPr>
                <w:sz w:val="22"/>
                <w:szCs w:val="22"/>
              </w:rPr>
              <w:t>Resection : Location of procedure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507018" w14:textId="77777777" w:rsidR="00816678" w:rsidRPr="00816678" w:rsidRDefault="00816678" w:rsidP="00816678">
            <w:pPr>
              <w:rPr>
                <w:sz w:val="22"/>
                <w:szCs w:val="22"/>
              </w:rPr>
            </w:pPr>
            <w:r w:rsidRPr="00816678">
              <w:rPr>
                <w:sz w:val="22"/>
                <w:szCs w:val="22"/>
              </w:rPr>
              <w:t>rbsul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924A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30160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C8D71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F0661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89CC6" w14:textId="77777777" w:rsidR="00816678" w:rsidRPr="00816678" w:rsidRDefault="00816678" w:rsidP="00816678">
            <w:pPr>
              <w:rPr>
                <w:sz w:val="22"/>
                <w:szCs w:val="22"/>
              </w:rPr>
            </w:pPr>
            <w:r w:rsidRPr="00816678">
              <w:rPr>
                <w:sz w:val="22"/>
                <w:szCs w:val="22"/>
              </w:rPr>
              <w:t>Location of procedure</w:t>
            </w:r>
          </w:p>
        </w:tc>
      </w:tr>
      <w:tr w:rsidR="00816678" w:rsidRPr="00816678" w14:paraId="4837CFD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3B9C89" w14:textId="77777777" w:rsidR="00816678" w:rsidRPr="00816678" w:rsidRDefault="00816678" w:rsidP="00816678">
            <w:pPr>
              <w:rPr>
                <w:sz w:val="22"/>
                <w:szCs w:val="22"/>
              </w:rPr>
            </w:pPr>
            <w:r w:rsidRPr="00816678">
              <w:rPr>
                <w:sz w:val="22"/>
                <w:szCs w:val="22"/>
              </w:rPr>
              <w:t>41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10DFB" w14:textId="77777777" w:rsidR="00816678" w:rsidRPr="00816678" w:rsidRDefault="00816678" w:rsidP="00816678">
            <w:pPr>
              <w:rPr>
                <w:sz w:val="22"/>
                <w:szCs w:val="22"/>
              </w:rPr>
            </w:pPr>
            <w:r w:rsidRPr="00816678">
              <w:rPr>
                <w:sz w:val="22"/>
                <w:szCs w:val="22"/>
              </w:rPr>
              <w:t>Resection : Type of surgery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B24AB2" w14:textId="77777777" w:rsidR="00816678" w:rsidRPr="00816678" w:rsidRDefault="00816678" w:rsidP="00816678">
            <w:pPr>
              <w:rPr>
                <w:sz w:val="22"/>
                <w:szCs w:val="22"/>
              </w:rPr>
            </w:pPr>
            <w:r w:rsidRPr="00816678">
              <w:rPr>
                <w:sz w:val="22"/>
                <w:szCs w:val="22"/>
              </w:rPr>
              <w:t>rbtosv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E879D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95F0A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3E63E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8B6CF6" w14:textId="77777777" w:rsidR="00816678" w:rsidRPr="00816678" w:rsidRDefault="00816678" w:rsidP="00816678">
            <w:pPr>
              <w:rPr>
                <w:sz w:val="22"/>
                <w:szCs w:val="22"/>
              </w:rPr>
            </w:pPr>
            <w:r w:rsidRPr="00816678">
              <w:rPr>
                <w:sz w:val="22"/>
                <w:szCs w:val="22"/>
              </w:rPr>
              <w:t>v</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FDD41" w14:textId="77777777" w:rsidR="00816678" w:rsidRPr="00816678" w:rsidRDefault="00816678" w:rsidP="00816678">
            <w:pPr>
              <w:rPr>
                <w:sz w:val="22"/>
                <w:szCs w:val="22"/>
              </w:rPr>
            </w:pPr>
            <w:r w:rsidRPr="00816678">
              <w:rPr>
                <w:sz w:val="22"/>
                <w:szCs w:val="22"/>
              </w:rPr>
              <w:t>VAT</w:t>
            </w:r>
          </w:p>
        </w:tc>
      </w:tr>
      <w:tr w:rsidR="00816678" w:rsidRPr="00816678" w14:paraId="4E42ED1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C7086" w14:textId="77777777" w:rsidR="00816678" w:rsidRPr="00816678" w:rsidRDefault="00816678" w:rsidP="00816678">
            <w:pPr>
              <w:rPr>
                <w:sz w:val="22"/>
                <w:szCs w:val="22"/>
              </w:rPr>
            </w:pPr>
            <w:r w:rsidRPr="00816678">
              <w:rPr>
                <w:sz w:val="22"/>
                <w:szCs w:val="22"/>
              </w:rPr>
              <w:t>42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59839" w14:textId="77777777" w:rsidR="00816678" w:rsidRPr="00816678" w:rsidRDefault="00816678" w:rsidP="00816678">
            <w:pPr>
              <w:rPr>
                <w:sz w:val="22"/>
                <w:szCs w:val="22"/>
              </w:rPr>
            </w:pPr>
            <w:r w:rsidRPr="00816678">
              <w:rPr>
                <w:sz w:val="22"/>
                <w:szCs w:val="22"/>
              </w:rPr>
              <w:t>Resection : Type of surgery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0DB0D9" w14:textId="77777777" w:rsidR="00816678" w:rsidRPr="00816678" w:rsidRDefault="00816678" w:rsidP="00816678">
            <w:pPr>
              <w:rPr>
                <w:sz w:val="22"/>
                <w:szCs w:val="22"/>
              </w:rPr>
            </w:pPr>
            <w:r w:rsidRPr="00816678">
              <w:rPr>
                <w:sz w:val="22"/>
                <w:szCs w:val="22"/>
              </w:rPr>
              <w:t>rbtost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46757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15EB3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E713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AB7D5" w14:textId="77777777" w:rsidR="00816678" w:rsidRPr="00816678" w:rsidRDefault="00816678" w:rsidP="00816678">
            <w:pPr>
              <w:rPr>
                <w:sz w:val="22"/>
                <w:szCs w:val="22"/>
              </w:rPr>
            </w:pPr>
            <w:r w:rsidRPr="00816678">
              <w:rPr>
                <w:sz w:val="22"/>
                <w:szCs w:val="22"/>
              </w:rPr>
              <w:t>t</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B204C" w14:textId="77777777" w:rsidR="00816678" w:rsidRPr="00816678" w:rsidRDefault="00816678" w:rsidP="00816678">
            <w:pPr>
              <w:rPr>
                <w:sz w:val="22"/>
                <w:szCs w:val="22"/>
              </w:rPr>
            </w:pPr>
            <w:r w:rsidRPr="00816678">
              <w:rPr>
                <w:sz w:val="22"/>
                <w:szCs w:val="22"/>
              </w:rPr>
              <w:t>Thoracotomy</w:t>
            </w:r>
          </w:p>
        </w:tc>
      </w:tr>
      <w:tr w:rsidR="00816678" w:rsidRPr="00816678" w14:paraId="0A0D2D8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F1B6B" w14:textId="77777777" w:rsidR="00816678" w:rsidRPr="00816678" w:rsidRDefault="00816678" w:rsidP="00816678">
            <w:pPr>
              <w:rPr>
                <w:sz w:val="22"/>
                <w:szCs w:val="22"/>
              </w:rPr>
            </w:pPr>
            <w:r w:rsidRPr="00816678">
              <w:rPr>
                <w:sz w:val="22"/>
                <w:szCs w:val="22"/>
              </w:rPr>
              <w:t>43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1BC651" w14:textId="77777777" w:rsidR="00816678" w:rsidRPr="00816678" w:rsidRDefault="00816678" w:rsidP="00816678">
            <w:pPr>
              <w:rPr>
                <w:sz w:val="22"/>
                <w:szCs w:val="22"/>
              </w:rPr>
            </w:pPr>
            <w:r w:rsidRPr="00816678">
              <w:rPr>
                <w:sz w:val="22"/>
                <w:szCs w:val="22"/>
              </w:rPr>
              <w:t>Resection : Type of surgery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93E160" w14:textId="77777777" w:rsidR="00816678" w:rsidRPr="00816678" w:rsidRDefault="00816678" w:rsidP="00816678">
            <w:pPr>
              <w:rPr>
                <w:sz w:val="22"/>
                <w:szCs w:val="22"/>
              </w:rPr>
            </w:pPr>
            <w:r w:rsidRPr="00816678">
              <w:rPr>
                <w:sz w:val="22"/>
                <w:szCs w:val="22"/>
              </w:rPr>
              <w:t>rbtosr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9F27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16DFB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90992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0B081" w14:textId="77777777" w:rsidR="00816678" w:rsidRPr="00816678" w:rsidRDefault="00816678" w:rsidP="00816678">
            <w:pPr>
              <w:rPr>
                <w:sz w:val="22"/>
                <w:szCs w:val="22"/>
              </w:rPr>
            </w:pPr>
            <w:r w:rsidRPr="00816678">
              <w:rPr>
                <w:sz w:val="22"/>
                <w:szCs w:val="22"/>
              </w:rPr>
              <w:t>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90334E" w14:textId="77777777" w:rsidR="00816678" w:rsidRPr="00816678" w:rsidRDefault="00816678" w:rsidP="00816678">
            <w:pPr>
              <w:rPr>
                <w:sz w:val="22"/>
                <w:szCs w:val="22"/>
              </w:rPr>
            </w:pPr>
            <w:r w:rsidRPr="00816678">
              <w:rPr>
                <w:sz w:val="22"/>
                <w:szCs w:val="22"/>
              </w:rPr>
              <w:t>Robotic-assisted</w:t>
            </w:r>
          </w:p>
        </w:tc>
      </w:tr>
      <w:tr w:rsidR="00816678" w:rsidRPr="00816678" w14:paraId="074A412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74C36" w14:textId="77777777" w:rsidR="00816678" w:rsidRPr="00816678" w:rsidRDefault="00816678" w:rsidP="00816678">
            <w:pPr>
              <w:rPr>
                <w:sz w:val="22"/>
                <w:szCs w:val="22"/>
              </w:rPr>
            </w:pPr>
            <w:r w:rsidRPr="00816678">
              <w:rPr>
                <w:sz w:val="22"/>
                <w:szCs w:val="22"/>
              </w:rPr>
              <w:t>44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37CBF" w14:textId="77777777" w:rsidR="00816678" w:rsidRPr="00816678" w:rsidRDefault="00816678" w:rsidP="00816678">
            <w:pPr>
              <w:rPr>
                <w:sz w:val="22"/>
                <w:szCs w:val="22"/>
              </w:rPr>
            </w:pPr>
            <w:r w:rsidRPr="00816678">
              <w:rPr>
                <w:sz w:val="22"/>
                <w:szCs w:val="22"/>
              </w:rPr>
              <w:t>Resection : Type of surgery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E59004" w14:textId="77777777" w:rsidR="00816678" w:rsidRPr="00816678" w:rsidRDefault="00816678" w:rsidP="00816678">
            <w:pPr>
              <w:rPr>
                <w:sz w:val="22"/>
                <w:szCs w:val="22"/>
              </w:rPr>
            </w:pPr>
            <w:r w:rsidRPr="00816678">
              <w:rPr>
                <w:sz w:val="22"/>
                <w:szCs w:val="22"/>
              </w:rPr>
              <w:t>rbtoso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2C11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4789A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942E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098E2F"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08639" w14:textId="77777777" w:rsidR="00816678" w:rsidRPr="00816678" w:rsidRDefault="00816678" w:rsidP="00816678">
            <w:pPr>
              <w:rPr>
                <w:sz w:val="22"/>
                <w:szCs w:val="22"/>
              </w:rPr>
            </w:pPr>
            <w:r w:rsidRPr="00816678">
              <w:rPr>
                <w:sz w:val="22"/>
                <w:szCs w:val="22"/>
              </w:rPr>
              <w:t>Other</w:t>
            </w:r>
          </w:p>
        </w:tc>
      </w:tr>
      <w:tr w:rsidR="00816678" w:rsidRPr="00816678" w14:paraId="51B8388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2462A" w14:textId="77777777" w:rsidR="00816678" w:rsidRPr="00816678" w:rsidRDefault="00816678" w:rsidP="00816678">
            <w:pPr>
              <w:rPr>
                <w:sz w:val="22"/>
                <w:szCs w:val="22"/>
              </w:rPr>
            </w:pPr>
            <w:r w:rsidRPr="00816678">
              <w:rPr>
                <w:sz w:val="22"/>
                <w:szCs w:val="22"/>
              </w:rPr>
              <w:t>45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3AA0A9" w14:textId="77777777" w:rsidR="00816678" w:rsidRPr="00816678" w:rsidRDefault="00816678" w:rsidP="00816678">
            <w:pPr>
              <w:rPr>
                <w:sz w:val="22"/>
                <w:szCs w:val="22"/>
              </w:rPr>
            </w:pPr>
            <w:r w:rsidRPr="00816678">
              <w:rPr>
                <w:sz w:val="22"/>
                <w:szCs w:val="22"/>
              </w:rPr>
              <w:t>Resection : Type of surgery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24059" w14:textId="77777777" w:rsidR="00816678" w:rsidRPr="00816678" w:rsidRDefault="00816678" w:rsidP="00816678">
            <w:pPr>
              <w:rPr>
                <w:sz w:val="22"/>
                <w:szCs w:val="22"/>
              </w:rPr>
            </w:pPr>
            <w:r w:rsidRPr="00816678">
              <w:rPr>
                <w:sz w:val="22"/>
                <w:szCs w:val="22"/>
              </w:rPr>
              <w:t>rbtosos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B5EB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CD57C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ADBAE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E7CD37"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891A4" w14:textId="77777777" w:rsidR="00816678" w:rsidRPr="00816678" w:rsidRDefault="00816678" w:rsidP="00816678">
            <w:pPr>
              <w:rPr>
                <w:sz w:val="22"/>
                <w:szCs w:val="22"/>
              </w:rPr>
            </w:pPr>
            <w:r w:rsidRPr="00816678">
              <w:rPr>
                <w:sz w:val="22"/>
                <w:szCs w:val="22"/>
              </w:rPr>
              <w:t>Other (specify)</w:t>
            </w:r>
          </w:p>
        </w:tc>
      </w:tr>
      <w:tr w:rsidR="00816678" w:rsidRPr="00816678" w14:paraId="79B2E58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5DD88E" w14:textId="77777777" w:rsidR="00816678" w:rsidRPr="00816678" w:rsidRDefault="00816678" w:rsidP="00816678">
            <w:pPr>
              <w:rPr>
                <w:sz w:val="22"/>
                <w:szCs w:val="22"/>
              </w:rPr>
            </w:pPr>
            <w:r w:rsidRPr="00816678">
              <w:rPr>
                <w:sz w:val="22"/>
                <w:szCs w:val="22"/>
              </w:rPr>
              <w:t>46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991EE" w14:textId="77777777" w:rsidR="00816678" w:rsidRPr="00816678" w:rsidRDefault="00816678" w:rsidP="00816678">
            <w:pPr>
              <w:rPr>
                <w:sz w:val="22"/>
                <w:szCs w:val="22"/>
              </w:rPr>
            </w:pPr>
            <w:r w:rsidRPr="00816678">
              <w:rPr>
                <w:sz w:val="22"/>
                <w:szCs w:val="22"/>
              </w:rPr>
              <w:t>Resection : Was there a conversion of VATS to open?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04934" w14:textId="77777777" w:rsidR="00816678" w:rsidRPr="00816678" w:rsidRDefault="00816678" w:rsidP="00816678">
            <w:pPr>
              <w:rPr>
                <w:sz w:val="22"/>
                <w:szCs w:val="22"/>
              </w:rPr>
            </w:pPr>
            <w:r w:rsidRPr="00816678">
              <w:rPr>
                <w:sz w:val="22"/>
                <w:szCs w:val="22"/>
              </w:rPr>
              <w:t>rbvto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B51F63"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820E75"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14AC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4EE846"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18473" w14:textId="77777777" w:rsidR="00816678" w:rsidRPr="00816678" w:rsidRDefault="00816678" w:rsidP="00816678">
            <w:pPr>
              <w:rPr>
                <w:sz w:val="22"/>
                <w:szCs w:val="22"/>
              </w:rPr>
            </w:pPr>
            <w:r w:rsidRPr="00816678">
              <w:rPr>
                <w:sz w:val="22"/>
                <w:szCs w:val="22"/>
              </w:rPr>
              <w:t>No;Yes</w:t>
            </w:r>
          </w:p>
        </w:tc>
      </w:tr>
      <w:tr w:rsidR="00816678" w:rsidRPr="00816678" w14:paraId="3BDBFA8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CB257" w14:textId="77777777" w:rsidR="00816678" w:rsidRPr="00816678" w:rsidRDefault="00816678" w:rsidP="00816678">
            <w:pPr>
              <w:rPr>
                <w:sz w:val="22"/>
                <w:szCs w:val="22"/>
              </w:rPr>
            </w:pPr>
            <w:r w:rsidRPr="00816678">
              <w:rPr>
                <w:sz w:val="22"/>
                <w:szCs w:val="22"/>
              </w:rPr>
              <w:t>47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F295AF" w14:textId="77777777" w:rsidR="00816678" w:rsidRPr="00816678" w:rsidRDefault="00816678" w:rsidP="00816678">
            <w:pPr>
              <w:rPr>
                <w:sz w:val="22"/>
                <w:szCs w:val="22"/>
              </w:rPr>
            </w:pPr>
            <w:r w:rsidRPr="00816678">
              <w:rPr>
                <w:sz w:val="22"/>
                <w:szCs w:val="22"/>
              </w:rPr>
              <w:t>Resection : Conversion of VATS to open : Extent of surgery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551DB" w14:textId="77777777" w:rsidR="00816678" w:rsidRPr="00816678" w:rsidRDefault="00816678" w:rsidP="00816678">
            <w:pPr>
              <w:rPr>
                <w:sz w:val="22"/>
                <w:szCs w:val="22"/>
              </w:rPr>
            </w:pPr>
            <w:r w:rsidRPr="00816678">
              <w:rPr>
                <w:sz w:val="22"/>
                <w:szCs w:val="22"/>
              </w:rPr>
              <w:t>rbexs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2455C"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2B853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2113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BC925" w14:textId="77777777" w:rsidR="00816678" w:rsidRPr="00816678" w:rsidRDefault="00816678" w:rsidP="00816678">
            <w:pPr>
              <w:rPr>
                <w:sz w:val="22"/>
                <w:szCs w:val="22"/>
              </w:rPr>
            </w:pPr>
            <w:r w:rsidRPr="00816678">
              <w:rPr>
                <w:sz w:val="22"/>
                <w:szCs w:val="22"/>
              </w:rPr>
              <w:t>-;w;s;l;b;p;o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059A5" w14:textId="77777777" w:rsidR="00816678" w:rsidRPr="00816678" w:rsidRDefault="00816678" w:rsidP="00816678">
            <w:pPr>
              <w:rPr>
                <w:sz w:val="22"/>
                <w:szCs w:val="22"/>
              </w:rPr>
            </w:pPr>
            <w:r w:rsidRPr="00816678">
              <w:rPr>
                <w:sz w:val="22"/>
                <w:szCs w:val="22"/>
              </w:rPr>
              <w:t>-;Wedge resection;Segmentectomy;Lobectomy;Bilobectomy;Pneumonectomy;Other (specify)</w:t>
            </w:r>
          </w:p>
        </w:tc>
      </w:tr>
      <w:tr w:rsidR="00816678" w:rsidRPr="00816678" w14:paraId="10E807B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753AF" w14:textId="77777777" w:rsidR="00816678" w:rsidRPr="00816678" w:rsidRDefault="00816678" w:rsidP="00816678">
            <w:pPr>
              <w:rPr>
                <w:sz w:val="22"/>
                <w:szCs w:val="22"/>
              </w:rPr>
            </w:pPr>
            <w:r w:rsidRPr="00816678">
              <w:rPr>
                <w:sz w:val="22"/>
                <w:szCs w:val="22"/>
              </w:rPr>
              <w:t>48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C201FE" w14:textId="77777777" w:rsidR="00816678" w:rsidRPr="00816678" w:rsidRDefault="00816678" w:rsidP="00816678">
            <w:pPr>
              <w:rPr>
                <w:sz w:val="22"/>
                <w:szCs w:val="22"/>
              </w:rPr>
            </w:pPr>
            <w:r w:rsidRPr="00816678">
              <w:rPr>
                <w:sz w:val="22"/>
                <w:szCs w:val="22"/>
              </w:rPr>
              <w:t>Resection : Conversion of VATS to open : Extent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34791" w14:textId="77777777" w:rsidR="00816678" w:rsidRPr="00816678" w:rsidRDefault="00816678" w:rsidP="00816678">
            <w:pPr>
              <w:rPr>
                <w:sz w:val="22"/>
                <w:szCs w:val="22"/>
              </w:rPr>
            </w:pPr>
            <w:r w:rsidRPr="00816678">
              <w:rPr>
                <w:sz w:val="22"/>
                <w:szCs w:val="22"/>
              </w:rPr>
              <w:t>rbexss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D3FE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39133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A271A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EF039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6A5FBF" w14:textId="77777777" w:rsidR="00816678" w:rsidRPr="00816678" w:rsidRDefault="00816678" w:rsidP="00816678">
            <w:pPr>
              <w:rPr>
                <w:sz w:val="22"/>
                <w:szCs w:val="22"/>
              </w:rPr>
            </w:pPr>
            <w:r w:rsidRPr="00816678">
              <w:rPr>
                <w:sz w:val="22"/>
                <w:szCs w:val="22"/>
              </w:rPr>
              <w:t>Extent (specify)</w:t>
            </w:r>
          </w:p>
        </w:tc>
      </w:tr>
      <w:tr w:rsidR="00816678" w:rsidRPr="00816678" w14:paraId="3EE9B5A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7BF1F6" w14:textId="77777777" w:rsidR="00816678" w:rsidRPr="00816678" w:rsidRDefault="00816678" w:rsidP="00816678">
            <w:pPr>
              <w:rPr>
                <w:sz w:val="22"/>
                <w:szCs w:val="22"/>
              </w:rPr>
            </w:pPr>
            <w:r w:rsidRPr="00816678">
              <w:rPr>
                <w:sz w:val="22"/>
                <w:szCs w:val="22"/>
              </w:rPr>
              <w:t>49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FE29FC" w14:textId="77777777" w:rsidR="00816678" w:rsidRPr="00816678" w:rsidRDefault="00816678" w:rsidP="00816678">
            <w:pPr>
              <w:rPr>
                <w:sz w:val="22"/>
                <w:szCs w:val="22"/>
              </w:rPr>
            </w:pPr>
            <w:r w:rsidRPr="00816678">
              <w:rPr>
                <w:sz w:val="22"/>
                <w:szCs w:val="22"/>
              </w:rPr>
              <w:t>Resection : Distance to the resection margin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D6431" w14:textId="77777777" w:rsidR="00816678" w:rsidRPr="00816678" w:rsidRDefault="00816678" w:rsidP="00816678">
            <w:pPr>
              <w:rPr>
                <w:sz w:val="22"/>
                <w:szCs w:val="22"/>
              </w:rPr>
            </w:pPr>
            <w:r w:rsidRPr="00816678">
              <w:rPr>
                <w:sz w:val="22"/>
                <w:szCs w:val="22"/>
              </w:rPr>
              <w:t>rbsrm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1975C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751A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94DDD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E8CD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3D0B5D" w14:textId="77777777" w:rsidR="00816678" w:rsidRPr="00816678" w:rsidRDefault="00816678" w:rsidP="00816678">
            <w:pPr>
              <w:rPr>
                <w:sz w:val="22"/>
                <w:szCs w:val="22"/>
              </w:rPr>
            </w:pPr>
            <w:r w:rsidRPr="00816678">
              <w:rPr>
                <w:sz w:val="22"/>
                <w:szCs w:val="22"/>
              </w:rPr>
              <w:t>Distance to the resection margin (mm):</w:t>
            </w:r>
          </w:p>
        </w:tc>
      </w:tr>
      <w:tr w:rsidR="00816678" w:rsidRPr="00816678" w14:paraId="7C0B368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B3485" w14:textId="77777777" w:rsidR="00816678" w:rsidRPr="00816678" w:rsidRDefault="00816678" w:rsidP="00816678">
            <w:pPr>
              <w:rPr>
                <w:sz w:val="22"/>
                <w:szCs w:val="22"/>
              </w:rPr>
            </w:pPr>
            <w:r w:rsidRPr="00816678">
              <w:rPr>
                <w:sz w:val="22"/>
                <w:szCs w:val="22"/>
              </w:rPr>
              <w:t>50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4A8C2A" w14:textId="77777777" w:rsidR="00816678" w:rsidRPr="00816678" w:rsidRDefault="00816678" w:rsidP="00816678">
            <w:pPr>
              <w:rPr>
                <w:sz w:val="22"/>
                <w:szCs w:val="22"/>
              </w:rPr>
            </w:pPr>
            <w:r w:rsidRPr="00816678">
              <w:rPr>
                <w:sz w:val="22"/>
                <w:szCs w:val="22"/>
              </w:rPr>
              <w:t>Resection : Method of margin measurement: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EFE36D" w14:textId="77777777" w:rsidR="00816678" w:rsidRPr="00816678" w:rsidRDefault="00816678" w:rsidP="00816678">
            <w:pPr>
              <w:rPr>
                <w:sz w:val="22"/>
                <w:szCs w:val="22"/>
              </w:rPr>
            </w:pPr>
            <w:r w:rsidRPr="00816678">
              <w:rPr>
                <w:sz w:val="22"/>
                <w:szCs w:val="22"/>
              </w:rPr>
              <w:t>rbrmm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F4A0F7"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011CD"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7B8C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91CFC" w14:textId="77777777" w:rsidR="00816678" w:rsidRPr="00816678" w:rsidRDefault="00816678" w:rsidP="00816678">
            <w:pPr>
              <w:rPr>
                <w:sz w:val="22"/>
                <w:szCs w:val="22"/>
              </w:rPr>
            </w:pPr>
            <w:r w:rsidRPr="00816678">
              <w:rPr>
                <w:sz w:val="22"/>
                <w:szCs w:val="22"/>
              </w:rPr>
              <w:t>g;m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29D633" w14:textId="77777777" w:rsidR="00816678" w:rsidRPr="00816678" w:rsidRDefault="00816678" w:rsidP="00816678">
            <w:pPr>
              <w:rPr>
                <w:sz w:val="22"/>
                <w:szCs w:val="22"/>
              </w:rPr>
            </w:pPr>
            <w:r w:rsidRPr="00816678">
              <w:rPr>
                <w:sz w:val="22"/>
                <w:szCs w:val="22"/>
              </w:rPr>
              <w:t>Gross;Micro</w:t>
            </w:r>
          </w:p>
        </w:tc>
      </w:tr>
      <w:tr w:rsidR="00816678" w:rsidRPr="00816678" w14:paraId="4B04517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77DE8" w14:textId="77777777" w:rsidR="00816678" w:rsidRPr="00816678" w:rsidRDefault="00816678" w:rsidP="00816678">
            <w:pPr>
              <w:rPr>
                <w:sz w:val="22"/>
                <w:szCs w:val="22"/>
              </w:rPr>
            </w:pPr>
            <w:r w:rsidRPr="00816678">
              <w:rPr>
                <w:sz w:val="22"/>
                <w:szCs w:val="22"/>
              </w:rPr>
              <w:t>51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E61535" w14:textId="77777777" w:rsidR="00816678" w:rsidRPr="00816678" w:rsidRDefault="00816678" w:rsidP="00816678">
            <w:pPr>
              <w:rPr>
                <w:sz w:val="22"/>
                <w:szCs w:val="22"/>
              </w:rPr>
            </w:pPr>
            <w:r w:rsidRPr="00816678">
              <w:rPr>
                <w:sz w:val="22"/>
                <w:szCs w:val="22"/>
              </w:rPr>
              <w:t>Resection : Which margin?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C8699F" w14:textId="77777777" w:rsidR="00816678" w:rsidRPr="00816678" w:rsidRDefault="00816678" w:rsidP="00816678">
            <w:pPr>
              <w:rPr>
                <w:sz w:val="22"/>
                <w:szCs w:val="22"/>
              </w:rPr>
            </w:pPr>
            <w:r w:rsidRPr="00816678">
              <w:rPr>
                <w:sz w:val="22"/>
                <w:szCs w:val="22"/>
              </w:rPr>
              <w:t>rbwm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88CAA8"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D37D53"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BC16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6731D" w14:textId="77777777" w:rsidR="00816678" w:rsidRPr="00816678" w:rsidRDefault="00816678" w:rsidP="00816678">
            <w:pPr>
              <w:rPr>
                <w:sz w:val="22"/>
                <w:szCs w:val="22"/>
              </w:rPr>
            </w:pPr>
            <w:r w:rsidRPr="00816678">
              <w:rPr>
                <w:sz w:val="22"/>
                <w:szCs w:val="22"/>
              </w:rPr>
              <w:t>s;b;p;v;o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6B074F" w14:textId="77777777" w:rsidR="00816678" w:rsidRPr="00816678" w:rsidRDefault="00816678" w:rsidP="00816678">
            <w:pPr>
              <w:rPr>
                <w:sz w:val="22"/>
                <w:szCs w:val="22"/>
              </w:rPr>
            </w:pPr>
            <w:r w:rsidRPr="00816678">
              <w:rPr>
                <w:sz w:val="22"/>
                <w:szCs w:val="22"/>
              </w:rPr>
              <w:t>Staple Line;Bronchial;Parenchymal;Vascular;Other</w:t>
            </w:r>
          </w:p>
        </w:tc>
      </w:tr>
      <w:tr w:rsidR="00816678" w:rsidRPr="00816678" w14:paraId="50F38D6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728E9" w14:textId="77777777" w:rsidR="00816678" w:rsidRPr="00816678" w:rsidRDefault="00816678" w:rsidP="00816678">
            <w:pPr>
              <w:rPr>
                <w:sz w:val="22"/>
                <w:szCs w:val="22"/>
              </w:rPr>
            </w:pPr>
            <w:r w:rsidRPr="00816678">
              <w:rPr>
                <w:sz w:val="22"/>
                <w:szCs w:val="22"/>
              </w:rPr>
              <w:t>52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A96031" w14:textId="77777777" w:rsidR="00816678" w:rsidRPr="00816678" w:rsidRDefault="00816678" w:rsidP="00816678">
            <w:pPr>
              <w:rPr>
                <w:sz w:val="22"/>
                <w:szCs w:val="22"/>
              </w:rPr>
            </w:pPr>
            <w:r w:rsidRPr="00816678">
              <w:rPr>
                <w:sz w:val="22"/>
                <w:szCs w:val="22"/>
              </w:rPr>
              <w:t>Resection : Margin comments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C00DA" w14:textId="77777777" w:rsidR="00816678" w:rsidRPr="00816678" w:rsidRDefault="00816678" w:rsidP="00816678">
            <w:pPr>
              <w:rPr>
                <w:sz w:val="22"/>
                <w:szCs w:val="22"/>
              </w:rPr>
            </w:pPr>
            <w:r w:rsidRPr="00816678">
              <w:rPr>
                <w:sz w:val="22"/>
                <w:szCs w:val="22"/>
              </w:rPr>
              <w:t>rbwmc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9AF3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63D34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D462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6812B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2CF33" w14:textId="77777777" w:rsidR="00816678" w:rsidRPr="00816678" w:rsidRDefault="00816678" w:rsidP="00816678">
            <w:pPr>
              <w:rPr>
                <w:sz w:val="22"/>
                <w:szCs w:val="22"/>
              </w:rPr>
            </w:pPr>
            <w:r w:rsidRPr="00816678">
              <w:rPr>
                <w:sz w:val="22"/>
                <w:szCs w:val="22"/>
              </w:rPr>
              <w:t>Margin comments</w:t>
            </w:r>
          </w:p>
        </w:tc>
      </w:tr>
      <w:tr w:rsidR="00816678" w:rsidRPr="00816678" w14:paraId="74024EE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847E66" w14:textId="77777777" w:rsidR="00816678" w:rsidRPr="00816678" w:rsidRDefault="00816678" w:rsidP="00816678">
            <w:pPr>
              <w:rPr>
                <w:sz w:val="22"/>
                <w:szCs w:val="22"/>
              </w:rPr>
            </w:pPr>
            <w:r w:rsidRPr="00816678">
              <w:rPr>
                <w:sz w:val="22"/>
                <w:szCs w:val="22"/>
              </w:rPr>
              <w:t>53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F1E646" w14:textId="77777777" w:rsidR="00816678" w:rsidRPr="00816678" w:rsidRDefault="00816678" w:rsidP="00816678">
            <w:pPr>
              <w:rPr>
                <w:sz w:val="22"/>
                <w:szCs w:val="22"/>
              </w:rPr>
            </w:pPr>
            <w:r w:rsidRPr="00816678">
              <w:rPr>
                <w:sz w:val="22"/>
                <w:szCs w:val="22"/>
              </w:rPr>
              <w:t>Resection : Margin measured with staples: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BCF63" w14:textId="77777777" w:rsidR="00816678" w:rsidRPr="00816678" w:rsidRDefault="00816678" w:rsidP="00816678">
            <w:pPr>
              <w:rPr>
                <w:sz w:val="22"/>
                <w:szCs w:val="22"/>
              </w:rPr>
            </w:pPr>
            <w:r w:rsidRPr="00816678">
              <w:rPr>
                <w:sz w:val="22"/>
                <w:szCs w:val="22"/>
              </w:rPr>
              <w:t>rbrmws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FFF81"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29B8F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AA22B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039748" w14:textId="77777777" w:rsidR="00816678" w:rsidRPr="00816678" w:rsidRDefault="00816678" w:rsidP="00816678">
            <w:pPr>
              <w:rPr>
                <w:sz w:val="22"/>
                <w:szCs w:val="22"/>
              </w:rPr>
            </w:pPr>
            <w:r w:rsidRPr="00816678">
              <w:rPr>
                <w:sz w:val="22"/>
                <w:szCs w:val="22"/>
              </w:rPr>
              <w:t>r;i;u</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CF9134" w14:textId="77777777" w:rsidR="00816678" w:rsidRPr="00816678" w:rsidRDefault="00816678" w:rsidP="00816678">
            <w:pPr>
              <w:rPr>
                <w:sz w:val="22"/>
                <w:szCs w:val="22"/>
              </w:rPr>
            </w:pPr>
            <w:r w:rsidRPr="00816678">
              <w:rPr>
                <w:sz w:val="22"/>
                <w:szCs w:val="22"/>
              </w:rPr>
              <w:t>Removed;Intact;Unknown</w:t>
            </w:r>
          </w:p>
        </w:tc>
      </w:tr>
      <w:tr w:rsidR="00816678" w:rsidRPr="00816678" w14:paraId="536FEAE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90986" w14:textId="77777777" w:rsidR="00816678" w:rsidRPr="00816678" w:rsidRDefault="00816678" w:rsidP="00816678">
            <w:pPr>
              <w:rPr>
                <w:sz w:val="22"/>
                <w:szCs w:val="22"/>
              </w:rPr>
            </w:pPr>
            <w:r w:rsidRPr="00816678">
              <w:rPr>
                <w:sz w:val="22"/>
                <w:szCs w:val="22"/>
              </w:rPr>
              <w:t>54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0F0FDA" w14:textId="77777777" w:rsidR="00816678" w:rsidRPr="00816678" w:rsidRDefault="00816678" w:rsidP="00816678">
            <w:pPr>
              <w:rPr>
                <w:sz w:val="22"/>
                <w:szCs w:val="22"/>
              </w:rPr>
            </w:pPr>
            <w:r w:rsidRPr="00816678">
              <w:rPr>
                <w:sz w:val="22"/>
                <w:szCs w:val="22"/>
              </w:rPr>
              <w:t>Resection : If initial margin positive, was additional margin sent?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0048D" w14:textId="77777777" w:rsidR="00816678" w:rsidRPr="00816678" w:rsidRDefault="00816678" w:rsidP="00816678">
            <w:pPr>
              <w:rPr>
                <w:sz w:val="22"/>
                <w:szCs w:val="22"/>
              </w:rPr>
            </w:pPr>
            <w:r w:rsidRPr="00816678">
              <w:rPr>
                <w:sz w:val="22"/>
                <w:szCs w:val="22"/>
              </w:rPr>
              <w:t>rbrmam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1B4D58"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7304AE"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876DA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85EBAB" w14:textId="77777777" w:rsidR="00816678" w:rsidRPr="00816678" w:rsidRDefault="00816678" w:rsidP="00816678">
            <w:pPr>
              <w:rPr>
                <w:sz w:val="22"/>
                <w:szCs w:val="22"/>
              </w:rPr>
            </w:pPr>
            <w:r w:rsidRPr="00816678">
              <w:rPr>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AED6B6" w14:textId="77777777" w:rsidR="00816678" w:rsidRPr="00816678" w:rsidRDefault="00816678" w:rsidP="00816678">
            <w:pPr>
              <w:rPr>
                <w:sz w:val="22"/>
                <w:szCs w:val="22"/>
              </w:rPr>
            </w:pPr>
            <w:r w:rsidRPr="00816678">
              <w:rPr>
                <w:sz w:val="22"/>
                <w:szCs w:val="22"/>
              </w:rPr>
              <w:t>No;Yes;N/A</w:t>
            </w:r>
          </w:p>
        </w:tc>
      </w:tr>
      <w:tr w:rsidR="00816678" w:rsidRPr="00816678" w14:paraId="24A96B7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941B4E" w14:textId="77777777" w:rsidR="00816678" w:rsidRPr="00816678" w:rsidRDefault="00816678" w:rsidP="00816678">
            <w:pPr>
              <w:rPr>
                <w:sz w:val="22"/>
                <w:szCs w:val="22"/>
              </w:rPr>
            </w:pPr>
            <w:r w:rsidRPr="00816678">
              <w:rPr>
                <w:sz w:val="22"/>
                <w:szCs w:val="22"/>
              </w:rPr>
              <w:t>55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84252" w14:textId="77777777" w:rsidR="00816678" w:rsidRPr="00816678" w:rsidRDefault="00816678" w:rsidP="00816678">
            <w:pPr>
              <w:rPr>
                <w:sz w:val="22"/>
                <w:szCs w:val="22"/>
              </w:rPr>
            </w:pPr>
            <w:r w:rsidRPr="00816678">
              <w:rPr>
                <w:sz w:val="22"/>
                <w:szCs w:val="22"/>
              </w:rPr>
              <w:t>Additional specimens sent?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52C78" w14:textId="77777777" w:rsidR="00816678" w:rsidRPr="00816678" w:rsidRDefault="00816678" w:rsidP="00816678">
            <w:pPr>
              <w:rPr>
                <w:sz w:val="22"/>
                <w:szCs w:val="22"/>
              </w:rPr>
            </w:pPr>
            <w:r w:rsidRPr="00816678">
              <w:rPr>
                <w:sz w:val="22"/>
                <w:szCs w:val="22"/>
              </w:rPr>
              <w:t>rbrmas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7A18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8D93A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659FF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B6B91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E6C893" w14:textId="77777777" w:rsidR="00816678" w:rsidRPr="00816678" w:rsidRDefault="00816678" w:rsidP="00816678">
            <w:pPr>
              <w:rPr>
                <w:sz w:val="22"/>
                <w:szCs w:val="22"/>
              </w:rPr>
            </w:pPr>
            <w:r w:rsidRPr="00816678">
              <w:rPr>
                <w:sz w:val="22"/>
                <w:szCs w:val="22"/>
              </w:rPr>
              <w:t>Additional specimens sent?</w:t>
            </w:r>
          </w:p>
        </w:tc>
      </w:tr>
      <w:tr w:rsidR="00816678" w:rsidRPr="00816678" w14:paraId="44B10F3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DB48A" w14:textId="77777777" w:rsidR="00816678" w:rsidRPr="00816678" w:rsidRDefault="00816678" w:rsidP="00816678">
            <w:pPr>
              <w:rPr>
                <w:sz w:val="22"/>
                <w:szCs w:val="22"/>
              </w:rPr>
            </w:pPr>
            <w:r w:rsidRPr="00816678">
              <w:rPr>
                <w:sz w:val="22"/>
                <w:szCs w:val="22"/>
              </w:rPr>
              <w:t>56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3DDF5" w14:textId="77777777" w:rsidR="00816678" w:rsidRPr="00816678" w:rsidRDefault="00816678" w:rsidP="00816678">
            <w:pPr>
              <w:rPr>
                <w:sz w:val="22"/>
                <w:szCs w:val="22"/>
              </w:rPr>
            </w:pPr>
            <w:r w:rsidRPr="00816678">
              <w:rPr>
                <w:sz w:val="22"/>
                <w:szCs w:val="22"/>
              </w:rPr>
              <w:t>Specimen ID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76F950" w14:textId="77777777" w:rsidR="00816678" w:rsidRPr="00816678" w:rsidRDefault="00816678" w:rsidP="00816678">
            <w:pPr>
              <w:rPr>
                <w:sz w:val="22"/>
                <w:szCs w:val="22"/>
              </w:rPr>
            </w:pPr>
            <w:r w:rsidRPr="00816678">
              <w:rPr>
                <w:sz w:val="22"/>
                <w:szCs w:val="22"/>
              </w:rPr>
              <w:t>rbspid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474ED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7C98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EBD1F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E3670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F406AD" w14:textId="77777777" w:rsidR="00816678" w:rsidRPr="00816678" w:rsidRDefault="00816678" w:rsidP="00816678">
            <w:pPr>
              <w:rPr>
                <w:sz w:val="22"/>
                <w:szCs w:val="22"/>
              </w:rPr>
            </w:pPr>
            <w:r w:rsidRPr="00816678">
              <w:rPr>
                <w:sz w:val="22"/>
                <w:szCs w:val="22"/>
              </w:rPr>
              <w:t>Specimen ID</w:t>
            </w:r>
          </w:p>
        </w:tc>
      </w:tr>
      <w:tr w:rsidR="00816678" w:rsidRPr="00816678" w14:paraId="60543AE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A167E7" w14:textId="77777777" w:rsidR="00816678" w:rsidRPr="00816678" w:rsidRDefault="00816678" w:rsidP="00816678">
            <w:pPr>
              <w:rPr>
                <w:sz w:val="22"/>
                <w:szCs w:val="22"/>
              </w:rPr>
            </w:pPr>
            <w:r w:rsidRPr="00816678">
              <w:rPr>
                <w:sz w:val="22"/>
                <w:szCs w:val="22"/>
              </w:rPr>
              <w:t>57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1BE83A" w14:textId="77777777" w:rsidR="00816678" w:rsidRPr="00816678" w:rsidRDefault="00816678" w:rsidP="00816678">
            <w:pPr>
              <w:rPr>
                <w:sz w:val="22"/>
                <w:szCs w:val="22"/>
              </w:rPr>
            </w:pPr>
            <w:r w:rsidRPr="00816678">
              <w:rPr>
                <w:sz w:val="22"/>
                <w:szCs w:val="22"/>
              </w:rPr>
              <w:t>Additional surgery for same lesion?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A8D4B5" w14:textId="77777777" w:rsidR="00816678" w:rsidRPr="00816678" w:rsidRDefault="00816678" w:rsidP="00816678">
            <w:pPr>
              <w:rPr>
                <w:sz w:val="22"/>
                <w:szCs w:val="22"/>
              </w:rPr>
            </w:pPr>
            <w:r w:rsidRPr="00816678">
              <w:rPr>
                <w:sz w:val="22"/>
                <w:szCs w:val="22"/>
              </w:rPr>
              <w:t>rbras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F50337"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891832"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1E70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885C5"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0B4C8" w14:textId="77777777" w:rsidR="00816678" w:rsidRPr="00816678" w:rsidRDefault="00816678" w:rsidP="00816678">
            <w:pPr>
              <w:rPr>
                <w:sz w:val="22"/>
                <w:szCs w:val="22"/>
              </w:rPr>
            </w:pPr>
            <w:r w:rsidRPr="00816678">
              <w:rPr>
                <w:sz w:val="22"/>
                <w:szCs w:val="22"/>
              </w:rPr>
              <w:t>No;Yes</w:t>
            </w:r>
          </w:p>
        </w:tc>
      </w:tr>
      <w:tr w:rsidR="00816678" w:rsidRPr="00816678" w14:paraId="78F578B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5102E" w14:textId="77777777" w:rsidR="00816678" w:rsidRPr="00816678" w:rsidRDefault="00816678" w:rsidP="00816678">
            <w:pPr>
              <w:rPr>
                <w:sz w:val="22"/>
                <w:szCs w:val="22"/>
              </w:rPr>
            </w:pPr>
            <w:r w:rsidRPr="00816678">
              <w:rPr>
                <w:sz w:val="22"/>
                <w:szCs w:val="22"/>
              </w:rPr>
              <w:t>58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2A8124" w14:textId="77777777" w:rsidR="00816678" w:rsidRPr="00816678" w:rsidRDefault="00816678" w:rsidP="00816678">
            <w:pPr>
              <w:rPr>
                <w:sz w:val="22"/>
                <w:szCs w:val="22"/>
              </w:rPr>
            </w:pPr>
            <w:r w:rsidRPr="00816678">
              <w:rPr>
                <w:sz w:val="22"/>
                <w:szCs w:val="22"/>
              </w:rPr>
              <w:t>Additional surgery for same lesion :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9000C" w14:textId="77777777" w:rsidR="00816678" w:rsidRPr="00816678" w:rsidRDefault="00816678" w:rsidP="00816678">
            <w:pPr>
              <w:rPr>
                <w:sz w:val="22"/>
                <w:szCs w:val="22"/>
              </w:rPr>
            </w:pPr>
            <w:r w:rsidRPr="00816678">
              <w:rPr>
                <w:sz w:val="22"/>
                <w:szCs w:val="22"/>
              </w:rPr>
              <w:t>rbrasdt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3882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B180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6D3C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C6B14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8C285F" w14:textId="77777777" w:rsidR="00816678" w:rsidRPr="00816678" w:rsidRDefault="00816678" w:rsidP="00816678">
            <w:pPr>
              <w:rPr>
                <w:sz w:val="22"/>
                <w:szCs w:val="22"/>
              </w:rPr>
            </w:pPr>
            <w:r w:rsidRPr="00816678">
              <w:rPr>
                <w:sz w:val="22"/>
                <w:szCs w:val="22"/>
              </w:rPr>
              <w:t>Date</w:t>
            </w:r>
          </w:p>
        </w:tc>
      </w:tr>
      <w:tr w:rsidR="00816678" w:rsidRPr="00816678" w14:paraId="043C367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25B549" w14:textId="77777777" w:rsidR="00816678" w:rsidRPr="00816678" w:rsidRDefault="00816678" w:rsidP="00816678">
            <w:pPr>
              <w:rPr>
                <w:sz w:val="22"/>
                <w:szCs w:val="22"/>
              </w:rPr>
            </w:pPr>
            <w:r w:rsidRPr="00816678">
              <w:rPr>
                <w:sz w:val="22"/>
                <w:szCs w:val="22"/>
              </w:rPr>
              <w:t>59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8B9F7" w14:textId="77777777" w:rsidR="00816678" w:rsidRPr="00816678" w:rsidRDefault="00816678" w:rsidP="00816678">
            <w:pPr>
              <w:rPr>
                <w:sz w:val="22"/>
                <w:szCs w:val="22"/>
              </w:rPr>
            </w:pPr>
            <w:r w:rsidRPr="00816678">
              <w:rPr>
                <w:sz w:val="22"/>
                <w:szCs w:val="22"/>
              </w:rPr>
              <w:t>Additional surgery for same lesion : Comments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F309BA" w14:textId="77777777" w:rsidR="00816678" w:rsidRPr="00816678" w:rsidRDefault="00816678" w:rsidP="00816678">
            <w:pPr>
              <w:rPr>
                <w:sz w:val="22"/>
                <w:szCs w:val="22"/>
              </w:rPr>
            </w:pPr>
            <w:r w:rsidRPr="00816678">
              <w:rPr>
                <w:sz w:val="22"/>
                <w:szCs w:val="22"/>
              </w:rPr>
              <w:t>rbrasc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C90BF8"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DD1C6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97B09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5ED03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6F11A" w14:textId="77777777" w:rsidR="00816678" w:rsidRPr="00816678" w:rsidRDefault="00816678" w:rsidP="00816678">
            <w:pPr>
              <w:rPr>
                <w:sz w:val="22"/>
                <w:szCs w:val="22"/>
              </w:rPr>
            </w:pPr>
            <w:r w:rsidRPr="00816678">
              <w:rPr>
                <w:sz w:val="22"/>
                <w:szCs w:val="22"/>
              </w:rPr>
              <w:t>Comments</w:t>
            </w:r>
          </w:p>
        </w:tc>
      </w:tr>
      <w:tr w:rsidR="00816678" w:rsidRPr="00816678" w14:paraId="08E75DD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02E3D4" w14:textId="77777777" w:rsidR="00816678" w:rsidRPr="00816678" w:rsidRDefault="00816678" w:rsidP="00816678">
            <w:pPr>
              <w:rPr>
                <w:sz w:val="22"/>
                <w:szCs w:val="22"/>
              </w:rPr>
            </w:pPr>
            <w:r w:rsidRPr="00816678">
              <w:rPr>
                <w:sz w:val="22"/>
                <w:szCs w:val="22"/>
              </w:rPr>
              <w:t>60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EAF902" w14:textId="77777777" w:rsidR="00816678" w:rsidRPr="00816678" w:rsidRDefault="00816678" w:rsidP="00816678">
            <w:pPr>
              <w:rPr>
                <w:sz w:val="22"/>
                <w:szCs w:val="22"/>
              </w:rPr>
            </w:pPr>
            <w:r w:rsidRPr="00816678">
              <w:rPr>
                <w:sz w:val="22"/>
                <w:szCs w:val="22"/>
              </w:rPr>
              <w:t>Complications during surgery?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5F9606" w14:textId="77777777" w:rsidR="00816678" w:rsidRPr="00816678" w:rsidRDefault="00816678" w:rsidP="00816678">
            <w:pPr>
              <w:rPr>
                <w:sz w:val="22"/>
                <w:szCs w:val="22"/>
              </w:rPr>
            </w:pPr>
            <w:r w:rsidRPr="00816678">
              <w:rPr>
                <w:sz w:val="22"/>
                <w:szCs w:val="22"/>
              </w:rPr>
              <w:t>rbrcs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0B24EB"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9422D0"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085E6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B65C5"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1C1F3E" w14:textId="77777777" w:rsidR="00816678" w:rsidRPr="00816678" w:rsidRDefault="00816678" w:rsidP="00816678">
            <w:pPr>
              <w:rPr>
                <w:sz w:val="22"/>
                <w:szCs w:val="22"/>
              </w:rPr>
            </w:pPr>
            <w:r w:rsidRPr="00816678">
              <w:rPr>
                <w:sz w:val="22"/>
                <w:szCs w:val="22"/>
              </w:rPr>
              <w:t>No;Yes</w:t>
            </w:r>
          </w:p>
        </w:tc>
      </w:tr>
      <w:tr w:rsidR="00816678" w:rsidRPr="00816678" w14:paraId="2ABC687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81CE2" w14:textId="77777777" w:rsidR="00816678" w:rsidRPr="00816678" w:rsidRDefault="00816678" w:rsidP="00816678">
            <w:pPr>
              <w:rPr>
                <w:sz w:val="22"/>
                <w:szCs w:val="22"/>
              </w:rPr>
            </w:pPr>
            <w:r w:rsidRPr="00816678">
              <w:rPr>
                <w:sz w:val="22"/>
                <w:szCs w:val="22"/>
              </w:rPr>
              <w:t>61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48D5C7" w14:textId="77777777" w:rsidR="00816678" w:rsidRPr="00816678" w:rsidRDefault="00816678" w:rsidP="00816678">
            <w:pPr>
              <w:rPr>
                <w:sz w:val="22"/>
                <w:szCs w:val="22"/>
              </w:rPr>
            </w:pPr>
            <w:r w:rsidRPr="00816678">
              <w:rPr>
                <w:sz w:val="22"/>
                <w:szCs w:val="22"/>
              </w:rPr>
              <w:t>Complications during surgery : Comments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E1EAB" w14:textId="77777777" w:rsidR="00816678" w:rsidRPr="00816678" w:rsidRDefault="00816678" w:rsidP="00816678">
            <w:pPr>
              <w:rPr>
                <w:sz w:val="22"/>
                <w:szCs w:val="22"/>
              </w:rPr>
            </w:pPr>
            <w:r w:rsidRPr="00816678">
              <w:rPr>
                <w:sz w:val="22"/>
                <w:szCs w:val="22"/>
              </w:rPr>
              <w:t>rbrcsc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2B44C4"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F9C0F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6D5CB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A91F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DFD54" w14:textId="77777777" w:rsidR="00816678" w:rsidRPr="00816678" w:rsidRDefault="00816678" w:rsidP="00816678">
            <w:pPr>
              <w:rPr>
                <w:sz w:val="22"/>
                <w:szCs w:val="22"/>
              </w:rPr>
            </w:pPr>
            <w:r w:rsidRPr="00816678">
              <w:rPr>
                <w:sz w:val="22"/>
                <w:szCs w:val="22"/>
              </w:rPr>
              <w:t>Comments</w:t>
            </w:r>
          </w:p>
        </w:tc>
      </w:tr>
      <w:tr w:rsidR="00816678" w:rsidRPr="00816678" w14:paraId="4AC215F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016F9C" w14:textId="77777777" w:rsidR="00816678" w:rsidRPr="00816678" w:rsidRDefault="00816678" w:rsidP="00816678">
            <w:pPr>
              <w:rPr>
                <w:sz w:val="22"/>
                <w:szCs w:val="22"/>
              </w:rPr>
            </w:pPr>
            <w:r w:rsidRPr="00816678">
              <w:rPr>
                <w:sz w:val="22"/>
                <w:szCs w:val="22"/>
              </w:rPr>
              <w:t>62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23723C" w14:textId="77777777" w:rsidR="00816678" w:rsidRPr="00816678" w:rsidRDefault="00816678" w:rsidP="00816678">
            <w:pPr>
              <w:rPr>
                <w:sz w:val="22"/>
                <w:szCs w:val="22"/>
              </w:rPr>
            </w:pPr>
            <w:r w:rsidRPr="00816678">
              <w:rPr>
                <w:sz w:val="22"/>
                <w:szCs w:val="22"/>
              </w:rPr>
              <w:t>Complications during hospital stay?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E25B56" w14:textId="77777777" w:rsidR="00816678" w:rsidRPr="00816678" w:rsidRDefault="00816678" w:rsidP="00816678">
            <w:pPr>
              <w:rPr>
                <w:sz w:val="22"/>
                <w:szCs w:val="22"/>
              </w:rPr>
            </w:pPr>
            <w:r w:rsidRPr="00816678">
              <w:rPr>
                <w:sz w:val="22"/>
                <w:szCs w:val="22"/>
              </w:rPr>
              <w:t>rbrch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D6CF87"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44D5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78515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D50956"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D411F8" w14:textId="77777777" w:rsidR="00816678" w:rsidRPr="00816678" w:rsidRDefault="00816678" w:rsidP="00816678">
            <w:pPr>
              <w:rPr>
                <w:sz w:val="22"/>
                <w:szCs w:val="22"/>
              </w:rPr>
            </w:pPr>
            <w:r w:rsidRPr="00816678">
              <w:rPr>
                <w:sz w:val="22"/>
                <w:szCs w:val="22"/>
              </w:rPr>
              <w:t>No;Yes</w:t>
            </w:r>
          </w:p>
        </w:tc>
      </w:tr>
      <w:tr w:rsidR="00816678" w:rsidRPr="00816678" w14:paraId="0CD89DE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D1410E" w14:textId="77777777" w:rsidR="00816678" w:rsidRPr="00816678" w:rsidRDefault="00816678" w:rsidP="00816678">
            <w:pPr>
              <w:rPr>
                <w:sz w:val="22"/>
                <w:szCs w:val="22"/>
              </w:rPr>
            </w:pPr>
            <w:r w:rsidRPr="00816678">
              <w:rPr>
                <w:sz w:val="22"/>
                <w:szCs w:val="22"/>
              </w:rPr>
              <w:t>63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982E4" w14:textId="77777777" w:rsidR="00816678" w:rsidRPr="00816678" w:rsidRDefault="00816678" w:rsidP="00816678">
            <w:pPr>
              <w:rPr>
                <w:sz w:val="22"/>
                <w:szCs w:val="22"/>
              </w:rPr>
            </w:pPr>
            <w:r w:rsidRPr="00816678">
              <w:rPr>
                <w:sz w:val="22"/>
                <w:szCs w:val="22"/>
              </w:rPr>
              <w:t>Complications during hospital stay : Comments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DF1F45" w14:textId="77777777" w:rsidR="00816678" w:rsidRPr="00816678" w:rsidRDefault="00816678" w:rsidP="00816678">
            <w:pPr>
              <w:rPr>
                <w:sz w:val="22"/>
                <w:szCs w:val="22"/>
              </w:rPr>
            </w:pPr>
            <w:r w:rsidRPr="00816678">
              <w:rPr>
                <w:sz w:val="22"/>
                <w:szCs w:val="22"/>
              </w:rPr>
              <w:t>rbrchc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BF8DFB"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B6BB6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40944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84EED7"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CB646D" w14:textId="77777777" w:rsidR="00816678" w:rsidRPr="00816678" w:rsidRDefault="00816678" w:rsidP="00816678">
            <w:pPr>
              <w:rPr>
                <w:sz w:val="22"/>
                <w:szCs w:val="22"/>
              </w:rPr>
            </w:pPr>
            <w:r w:rsidRPr="00816678">
              <w:rPr>
                <w:sz w:val="22"/>
                <w:szCs w:val="22"/>
              </w:rPr>
              <w:t>Comments</w:t>
            </w:r>
          </w:p>
        </w:tc>
      </w:tr>
      <w:tr w:rsidR="00816678" w:rsidRPr="00816678" w14:paraId="2BAC5DA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2DEF2B" w14:textId="77777777" w:rsidR="00816678" w:rsidRPr="00816678" w:rsidRDefault="00816678" w:rsidP="00816678">
            <w:pPr>
              <w:rPr>
                <w:sz w:val="22"/>
                <w:szCs w:val="22"/>
              </w:rPr>
            </w:pPr>
            <w:r w:rsidRPr="00816678">
              <w:rPr>
                <w:sz w:val="22"/>
                <w:szCs w:val="22"/>
              </w:rPr>
              <w:t>64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3D3F6E" w14:textId="77777777" w:rsidR="00816678" w:rsidRPr="00816678" w:rsidRDefault="00816678" w:rsidP="00816678">
            <w:pPr>
              <w:rPr>
                <w:sz w:val="22"/>
                <w:szCs w:val="22"/>
              </w:rPr>
            </w:pPr>
            <w:r w:rsidRPr="00816678">
              <w:rPr>
                <w:sz w:val="22"/>
                <w:szCs w:val="22"/>
              </w:rPr>
              <w:t>Date of chest tube removal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72DB6" w14:textId="77777777" w:rsidR="00816678" w:rsidRPr="00816678" w:rsidRDefault="00816678" w:rsidP="00816678">
            <w:pPr>
              <w:rPr>
                <w:sz w:val="22"/>
                <w:szCs w:val="22"/>
              </w:rPr>
            </w:pPr>
            <w:r w:rsidRPr="00816678">
              <w:rPr>
                <w:sz w:val="22"/>
                <w:szCs w:val="22"/>
              </w:rPr>
              <w:t>rbctrd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1754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D470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A21A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A865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2FD288" w14:textId="77777777" w:rsidR="00816678" w:rsidRPr="00816678" w:rsidRDefault="00816678" w:rsidP="00816678">
            <w:pPr>
              <w:rPr>
                <w:sz w:val="22"/>
                <w:szCs w:val="22"/>
              </w:rPr>
            </w:pPr>
            <w:r w:rsidRPr="00816678">
              <w:rPr>
                <w:sz w:val="22"/>
                <w:szCs w:val="22"/>
              </w:rPr>
              <w:t>Date of chest tube removal</w:t>
            </w:r>
          </w:p>
        </w:tc>
      </w:tr>
      <w:tr w:rsidR="00816678" w:rsidRPr="00816678" w14:paraId="31B8E8C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92D7D9" w14:textId="77777777" w:rsidR="00816678" w:rsidRPr="00816678" w:rsidRDefault="00816678" w:rsidP="00816678">
            <w:pPr>
              <w:rPr>
                <w:sz w:val="22"/>
                <w:szCs w:val="22"/>
              </w:rPr>
            </w:pPr>
            <w:r w:rsidRPr="00816678">
              <w:rPr>
                <w:sz w:val="22"/>
                <w:szCs w:val="22"/>
              </w:rPr>
              <w:t>65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F4812" w14:textId="77777777" w:rsidR="00816678" w:rsidRPr="00816678" w:rsidRDefault="00816678" w:rsidP="00816678">
            <w:pPr>
              <w:rPr>
                <w:sz w:val="22"/>
                <w:szCs w:val="22"/>
              </w:rPr>
            </w:pPr>
            <w:r w:rsidRPr="00816678">
              <w:rPr>
                <w:sz w:val="22"/>
                <w:szCs w:val="22"/>
              </w:rPr>
              <w:t>60-day vital status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CA2C4" w14:textId="77777777" w:rsidR="00816678" w:rsidRPr="00816678" w:rsidRDefault="00816678" w:rsidP="00816678">
            <w:pPr>
              <w:rPr>
                <w:sz w:val="22"/>
                <w:szCs w:val="22"/>
              </w:rPr>
            </w:pPr>
            <w:r w:rsidRPr="00816678">
              <w:rPr>
                <w:sz w:val="22"/>
                <w:szCs w:val="22"/>
              </w:rPr>
              <w:t>rb60dvs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6D3D4D"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595C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0C9B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A74F1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9113FF" w14:textId="77777777" w:rsidR="00816678" w:rsidRPr="00816678" w:rsidRDefault="00816678" w:rsidP="00816678">
            <w:pPr>
              <w:rPr>
                <w:sz w:val="22"/>
                <w:szCs w:val="22"/>
              </w:rPr>
            </w:pPr>
            <w:r w:rsidRPr="00816678">
              <w:rPr>
                <w:sz w:val="22"/>
                <w:szCs w:val="22"/>
              </w:rPr>
              <w:t>60-day vital status</w:t>
            </w:r>
          </w:p>
        </w:tc>
      </w:tr>
      <w:tr w:rsidR="00816678" w:rsidRPr="00816678" w14:paraId="15E2AFE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C779D8" w14:textId="77777777" w:rsidR="00816678" w:rsidRPr="00816678" w:rsidRDefault="00816678" w:rsidP="00816678">
            <w:pPr>
              <w:rPr>
                <w:sz w:val="22"/>
                <w:szCs w:val="22"/>
              </w:rPr>
            </w:pPr>
            <w:r w:rsidRPr="00816678">
              <w:rPr>
                <w:sz w:val="22"/>
                <w:szCs w:val="22"/>
              </w:rPr>
              <w:t>66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9A173F" w14:textId="77777777" w:rsidR="00816678" w:rsidRPr="00816678" w:rsidRDefault="00816678" w:rsidP="00816678">
            <w:pPr>
              <w:rPr>
                <w:sz w:val="22"/>
                <w:szCs w:val="22"/>
              </w:rPr>
            </w:pPr>
            <w:r w:rsidRPr="00816678">
              <w:rPr>
                <w:sz w:val="22"/>
                <w:szCs w:val="22"/>
              </w:rPr>
              <w:t>Pathology tumor size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7A7776" w14:textId="77777777" w:rsidR="00816678" w:rsidRPr="00816678" w:rsidRDefault="00816678" w:rsidP="00816678">
            <w:pPr>
              <w:rPr>
                <w:sz w:val="22"/>
                <w:szCs w:val="22"/>
              </w:rPr>
            </w:pPr>
            <w:r w:rsidRPr="00816678">
              <w:rPr>
                <w:sz w:val="22"/>
                <w:szCs w:val="22"/>
              </w:rPr>
              <w:t>rbtsw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45A21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68926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652F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6A834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3A6286" w14:textId="77777777" w:rsidR="00816678" w:rsidRPr="00816678" w:rsidRDefault="00816678" w:rsidP="00816678">
            <w:pPr>
              <w:rPr>
                <w:sz w:val="22"/>
                <w:szCs w:val="22"/>
              </w:rPr>
            </w:pPr>
            <w:r w:rsidRPr="00816678">
              <w:rPr>
                <w:sz w:val="22"/>
                <w:szCs w:val="22"/>
              </w:rPr>
              <w:t>Width</w:t>
            </w:r>
          </w:p>
        </w:tc>
      </w:tr>
      <w:tr w:rsidR="00816678" w:rsidRPr="00816678" w14:paraId="033EDD5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84240A" w14:textId="77777777" w:rsidR="00816678" w:rsidRPr="00816678" w:rsidRDefault="00816678" w:rsidP="00816678">
            <w:pPr>
              <w:rPr>
                <w:sz w:val="22"/>
                <w:szCs w:val="22"/>
              </w:rPr>
            </w:pPr>
            <w:r w:rsidRPr="00816678">
              <w:rPr>
                <w:sz w:val="22"/>
                <w:szCs w:val="22"/>
              </w:rPr>
              <w:t>67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6760A9" w14:textId="77777777" w:rsidR="00816678" w:rsidRPr="00816678" w:rsidRDefault="00816678" w:rsidP="00816678">
            <w:pPr>
              <w:rPr>
                <w:sz w:val="22"/>
                <w:szCs w:val="22"/>
              </w:rPr>
            </w:pPr>
            <w:r w:rsidRPr="00816678">
              <w:rPr>
                <w:sz w:val="22"/>
                <w:szCs w:val="22"/>
              </w:rPr>
              <w:t>Pathology tumor size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402BF" w14:textId="77777777" w:rsidR="00816678" w:rsidRPr="00816678" w:rsidRDefault="00816678" w:rsidP="00816678">
            <w:pPr>
              <w:rPr>
                <w:sz w:val="22"/>
                <w:szCs w:val="22"/>
              </w:rPr>
            </w:pPr>
            <w:r w:rsidRPr="00816678">
              <w:rPr>
                <w:sz w:val="22"/>
                <w:szCs w:val="22"/>
              </w:rPr>
              <w:t>rbtsh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1A1A9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7A544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00816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0790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FAEBA" w14:textId="77777777" w:rsidR="00816678" w:rsidRPr="00816678" w:rsidRDefault="00816678" w:rsidP="00816678">
            <w:pPr>
              <w:rPr>
                <w:sz w:val="22"/>
                <w:szCs w:val="22"/>
              </w:rPr>
            </w:pPr>
            <w:r w:rsidRPr="00816678">
              <w:rPr>
                <w:sz w:val="22"/>
                <w:szCs w:val="22"/>
              </w:rPr>
              <w:t>Height</w:t>
            </w:r>
          </w:p>
        </w:tc>
      </w:tr>
      <w:tr w:rsidR="00816678" w:rsidRPr="00816678" w14:paraId="333983C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BE9FFC" w14:textId="77777777" w:rsidR="00816678" w:rsidRPr="00816678" w:rsidRDefault="00816678" w:rsidP="00816678">
            <w:pPr>
              <w:rPr>
                <w:sz w:val="22"/>
                <w:szCs w:val="22"/>
              </w:rPr>
            </w:pPr>
            <w:r w:rsidRPr="00816678">
              <w:rPr>
                <w:sz w:val="22"/>
                <w:szCs w:val="22"/>
              </w:rPr>
              <w:t>68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0C5BAB" w14:textId="77777777" w:rsidR="00816678" w:rsidRPr="00816678" w:rsidRDefault="00816678" w:rsidP="00816678">
            <w:pPr>
              <w:rPr>
                <w:sz w:val="22"/>
                <w:szCs w:val="22"/>
              </w:rPr>
            </w:pPr>
            <w:r w:rsidRPr="00816678">
              <w:rPr>
                <w:sz w:val="22"/>
                <w:szCs w:val="22"/>
              </w:rPr>
              <w:t>Pathology tumor size :</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2586CA" w14:textId="77777777" w:rsidR="00816678" w:rsidRPr="00816678" w:rsidRDefault="00816678" w:rsidP="00816678">
            <w:pPr>
              <w:rPr>
                <w:sz w:val="22"/>
                <w:szCs w:val="22"/>
              </w:rPr>
            </w:pPr>
            <w:r w:rsidRPr="00816678">
              <w:rPr>
                <w:sz w:val="22"/>
                <w:szCs w:val="22"/>
              </w:rPr>
              <w:t>rbtsn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B0BAC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FAB53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06028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9BB3D5"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4ED475" w14:textId="77777777" w:rsidR="00816678" w:rsidRPr="00816678" w:rsidRDefault="00816678" w:rsidP="00816678">
            <w:pPr>
              <w:rPr>
                <w:sz w:val="22"/>
                <w:szCs w:val="22"/>
              </w:rPr>
            </w:pPr>
            <w:r w:rsidRPr="00816678">
              <w:rPr>
                <w:sz w:val="22"/>
                <w:szCs w:val="22"/>
              </w:rPr>
              <w:t>Not applicable (specify)</w:t>
            </w:r>
          </w:p>
        </w:tc>
      </w:tr>
      <w:tr w:rsidR="00816678" w:rsidRPr="00816678" w14:paraId="03B12E9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81BCD1" w14:textId="77777777" w:rsidR="00816678" w:rsidRPr="00816678" w:rsidRDefault="00816678" w:rsidP="00816678">
            <w:pPr>
              <w:rPr>
                <w:sz w:val="22"/>
                <w:szCs w:val="22"/>
              </w:rPr>
            </w:pPr>
            <w:r w:rsidRPr="00816678">
              <w:rPr>
                <w:sz w:val="22"/>
                <w:szCs w:val="22"/>
              </w:rPr>
              <w:t>69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56EFF" w14:textId="77777777" w:rsidR="00816678" w:rsidRPr="00816678" w:rsidRDefault="00816678" w:rsidP="00816678">
            <w:pPr>
              <w:rPr>
                <w:sz w:val="22"/>
                <w:szCs w:val="22"/>
              </w:rPr>
            </w:pPr>
            <w:r w:rsidRPr="00816678">
              <w:rPr>
                <w:sz w:val="22"/>
                <w:szCs w:val="22"/>
              </w:rPr>
              <w:t>Pathology tumor size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F01B02" w14:textId="77777777" w:rsidR="00816678" w:rsidRPr="00816678" w:rsidRDefault="00816678" w:rsidP="00816678">
            <w:pPr>
              <w:rPr>
                <w:sz w:val="22"/>
                <w:szCs w:val="22"/>
              </w:rPr>
            </w:pPr>
            <w:r w:rsidRPr="00816678">
              <w:rPr>
                <w:sz w:val="22"/>
                <w:szCs w:val="22"/>
              </w:rPr>
              <w:t>rbtsns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48E48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50AB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28839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E115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FC7214" w14:textId="77777777" w:rsidR="00816678" w:rsidRPr="00816678" w:rsidRDefault="00816678" w:rsidP="00816678">
            <w:pPr>
              <w:rPr>
                <w:sz w:val="22"/>
                <w:szCs w:val="22"/>
              </w:rPr>
            </w:pPr>
            <w:r w:rsidRPr="00816678">
              <w:rPr>
                <w:sz w:val="22"/>
                <w:szCs w:val="22"/>
              </w:rPr>
              <w:t>Specify</w:t>
            </w:r>
          </w:p>
        </w:tc>
      </w:tr>
      <w:tr w:rsidR="00816678" w:rsidRPr="00816678" w14:paraId="1A4D1DF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5497EB" w14:textId="77777777" w:rsidR="00816678" w:rsidRPr="00816678" w:rsidRDefault="00816678" w:rsidP="00816678">
            <w:pPr>
              <w:rPr>
                <w:sz w:val="22"/>
                <w:szCs w:val="22"/>
              </w:rPr>
            </w:pPr>
            <w:r w:rsidRPr="00816678">
              <w:rPr>
                <w:sz w:val="22"/>
                <w:szCs w:val="22"/>
              </w:rPr>
              <w:t>70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54D608" w14:textId="77777777" w:rsidR="00816678" w:rsidRPr="00816678" w:rsidRDefault="00816678" w:rsidP="00816678">
            <w:pPr>
              <w:rPr>
                <w:sz w:val="22"/>
                <w:szCs w:val="22"/>
              </w:rPr>
            </w:pPr>
            <w:r w:rsidRPr="00816678">
              <w:rPr>
                <w:sz w:val="22"/>
                <w:szCs w:val="22"/>
              </w:rPr>
              <w:t>Invasion of other structures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3CB91" w14:textId="77777777" w:rsidR="00816678" w:rsidRPr="00816678" w:rsidRDefault="00816678" w:rsidP="00816678">
            <w:pPr>
              <w:rPr>
                <w:sz w:val="22"/>
                <w:szCs w:val="22"/>
              </w:rPr>
            </w:pPr>
            <w:r w:rsidRPr="00816678">
              <w:rPr>
                <w:sz w:val="22"/>
                <w:szCs w:val="22"/>
              </w:rPr>
              <w:t>rbinv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C571A3"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A54CB5"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CBB6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2F5895"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661C00" w14:textId="77777777" w:rsidR="00816678" w:rsidRPr="00816678" w:rsidRDefault="00816678" w:rsidP="00816678">
            <w:pPr>
              <w:rPr>
                <w:sz w:val="22"/>
                <w:szCs w:val="22"/>
              </w:rPr>
            </w:pPr>
            <w:r w:rsidRPr="00816678">
              <w:rPr>
                <w:sz w:val="22"/>
                <w:szCs w:val="22"/>
              </w:rPr>
              <w:t>No;Yes</w:t>
            </w:r>
          </w:p>
        </w:tc>
      </w:tr>
      <w:tr w:rsidR="00816678" w:rsidRPr="00816678" w14:paraId="5C2BC77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837123" w14:textId="77777777" w:rsidR="00816678" w:rsidRPr="00816678" w:rsidRDefault="00816678" w:rsidP="00816678">
            <w:pPr>
              <w:rPr>
                <w:sz w:val="22"/>
                <w:szCs w:val="22"/>
              </w:rPr>
            </w:pPr>
            <w:r w:rsidRPr="00816678">
              <w:rPr>
                <w:sz w:val="22"/>
                <w:szCs w:val="22"/>
              </w:rPr>
              <w:t>71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80E7A" w14:textId="77777777" w:rsidR="00816678" w:rsidRPr="00816678" w:rsidRDefault="00816678" w:rsidP="00816678">
            <w:pPr>
              <w:rPr>
                <w:sz w:val="22"/>
                <w:szCs w:val="22"/>
              </w:rPr>
            </w:pPr>
            <w:r w:rsidRPr="00816678">
              <w:rPr>
                <w:sz w:val="22"/>
                <w:szCs w:val="22"/>
              </w:rPr>
              <w:t>Tumor :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03218" w14:textId="77777777" w:rsidR="00816678" w:rsidRPr="00816678" w:rsidRDefault="00816678" w:rsidP="00816678">
            <w:pPr>
              <w:rPr>
                <w:sz w:val="22"/>
                <w:szCs w:val="22"/>
              </w:rPr>
            </w:pPr>
            <w:r w:rsidRPr="00816678">
              <w:rPr>
                <w:sz w:val="22"/>
                <w:szCs w:val="22"/>
              </w:rPr>
              <w:t>rbinvv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E790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668E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E3FBF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68249" w14:textId="77777777" w:rsidR="00816678" w:rsidRPr="00816678" w:rsidRDefault="00816678" w:rsidP="00816678">
            <w:pPr>
              <w:rPr>
                <w:sz w:val="22"/>
                <w:szCs w:val="22"/>
              </w:rPr>
            </w:pPr>
            <w:r w:rsidRPr="00816678">
              <w:rPr>
                <w:sz w:val="22"/>
                <w:szCs w:val="22"/>
              </w:rPr>
              <w:t>v</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00E3B1" w14:textId="77777777" w:rsidR="00816678" w:rsidRPr="00816678" w:rsidRDefault="00816678" w:rsidP="00816678">
            <w:pPr>
              <w:rPr>
                <w:sz w:val="22"/>
                <w:szCs w:val="22"/>
              </w:rPr>
            </w:pPr>
            <w:r w:rsidRPr="00816678">
              <w:rPr>
                <w:sz w:val="22"/>
                <w:szCs w:val="22"/>
              </w:rPr>
              <w:t>Major vascular</w:t>
            </w:r>
          </w:p>
        </w:tc>
      </w:tr>
      <w:tr w:rsidR="00816678" w:rsidRPr="00816678" w14:paraId="11AA222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908CC8" w14:textId="77777777" w:rsidR="00816678" w:rsidRPr="00816678" w:rsidRDefault="00816678" w:rsidP="00816678">
            <w:pPr>
              <w:rPr>
                <w:sz w:val="22"/>
                <w:szCs w:val="22"/>
              </w:rPr>
            </w:pPr>
            <w:r w:rsidRPr="00816678">
              <w:rPr>
                <w:sz w:val="22"/>
                <w:szCs w:val="22"/>
              </w:rPr>
              <w:t>72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7598FE" w14:textId="77777777" w:rsidR="00816678" w:rsidRPr="00816678" w:rsidRDefault="00816678" w:rsidP="00816678">
            <w:pPr>
              <w:rPr>
                <w:sz w:val="22"/>
                <w:szCs w:val="22"/>
              </w:rPr>
            </w:pPr>
            <w:r w:rsidRPr="00816678">
              <w:rPr>
                <w:sz w:val="22"/>
                <w:szCs w:val="22"/>
              </w:rPr>
              <w:t>Tumor :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7B14ED" w14:textId="77777777" w:rsidR="00816678" w:rsidRPr="00816678" w:rsidRDefault="00816678" w:rsidP="00816678">
            <w:pPr>
              <w:rPr>
                <w:sz w:val="22"/>
                <w:szCs w:val="22"/>
              </w:rPr>
            </w:pPr>
            <w:r w:rsidRPr="00816678">
              <w:rPr>
                <w:sz w:val="22"/>
                <w:szCs w:val="22"/>
              </w:rPr>
              <w:t>rbinp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E9AF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BF1E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AB6A8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3A24C" w14:textId="77777777" w:rsidR="00816678" w:rsidRPr="00816678" w:rsidRDefault="00816678" w:rsidP="00816678">
            <w:pPr>
              <w:rPr>
                <w:sz w:val="22"/>
                <w:szCs w:val="22"/>
              </w:rPr>
            </w:pPr>
            <w:r w:rsidRPr="00816678">
              <w:rPr>
                <w:sz w:val="22"/>
                <w:szCs w:val="22"/>
              </w:rPr>
              <w:t>p</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164036" w14:textId="77777777" w:rsidR="00816678" w:rsidRPr="00816678" w:rsidRDefault="00816678" w:rsidP="00816678">
            <w:pPr>
              <w:rPr>
                <w:sz w:val="22"/>
                <w:szCs w:val="22"/>
              </w:rPr>
            </w:pPr>
            <w:r w:rsidRPr="00816678">
              <w:rPr>
                <w:sz w:val="22"/>
                <w:szCs w:val="22"/>
              </w:rPr>
              <w:t>Pleura</w:t>
            </w:r>
          </w:p>
        </w:tc>
      </w:tr>
      <w:tr w:rsidR="00816678" w:rsidRPr="00816678" w14:paraId="0D3601E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EDC18F" w14:textId="77777777" w:rsidR="00816678" w:rsidRPr="00816678" w:rsidRDefault="00816678" w:rsidP="00816678">
            <w:pPr>
              <w:rPr>
                <w:sz w:val="22"/>
                <w:szCs w:val="22"/>
              </w:rPr>
            </w:pPr>
            <w:r w:rsidRPr="00816678">
              <w:rPr>
                <w:sz w:val="22"/>
                <w:szCs w:val="22"/>
              </w:rPr>
              <w:t>73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27610B" w14:textId="77777777" w:rsidR="00816678" w:rsidRPr="00816678" w:rsidRDefault="00816678" w:rsidP="00816678">
            <w:pPr>
              <w:rPr>
                <w:sz w:val="22"/>
                <w:szCs w:val="22"/>
              </w:rPr>
            </w:pPr>
            <w:r w:rsidRPr="00816678">
              <w:rPr>
                <w:sz w:val="22"/>
                <w:szCs w:val="22"/>
              </w:rPr>
              <w:t>Tumor :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C2B185" w14:textId="77777777" w:rsidR="00816678" w:rsidRPr="00816678" w:rsidRDefault="00816678" w:rsidP="00816678">
            <w:pPr>
              <w:rPr>
                <w:sz w:val="22"/>
                <w:szCs w:val="22"/>
              </w:rPr>
            </w:pPr>
            <w:r w:rsidRPr="00816678">
              <w:rPr>
                <w:sz w:val="22"/>
                <w:szCs w:val="22"/>
              </w:rPr>
              <w:t>rbina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122F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6596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0CD2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2B8AB0" w14:textId="77777777" w:rsidR="00816678" w:rsidRPr="00816678" w:rsidRDefault="00816678" w:rsidP="00816678">
            <w:pPr>
              <w:rPr>
                <w:sz w:val="22"/>
                <w:szCs w:val="22"/>
              </w:rPr>
            </w:pPr>
            <w:r w:rsidRPr="00816678">
              <w:rPr>
                <w:sz w:val="22"/>
                <w:szCs w:val="22"/>
              </w:rPr>
              <w:t>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747841" w14:textId="77777777" w:rsidR="00816678" w:rsidRPr="00816678" w:rsidRDefault="00816678" w:rsidP="00816678">
            <w:pPr>
              <w:rPr>
                <w:sz w:val="22"/>
                <w:szCs w:val="22"/>
              </w:rPr>
            </w:pPr>
            <w:r w:rsidRPr="00816678">
              <w:rPr>
                <w:sz w:val="22"/>
                <w:szCs w:val="22"/>
              </w:rPr>
              <w:t>Angiolymphatic</w:t>
            </w:r>
          </w:p>
        </w:tc>
      </w:tr>
      <w:tr w:rsidR="00816678" w:rsidRPr="00816678" w14:paraId="7B6A409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39571" w14:textId="77777777" w:rsidR="00816678" w:rsidRPr="00816678" w:rsidRDefault="00816678" w:rsidP="00816678">
            <w:pPr>
              <w:rPr>
                <w:sz w:val="22"/>
                <w:szCs w:val="22"/>
              </w:rPr>
            </w:pPr>
            <w:r w:rsidRPr="00816678">
              <w:rPr>
                <w:sz w:val="22"/>
                <w:szCs w:val="22"/>
              </w:rPr>
              <w:t>74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8F56D" w14:textId="77777777" w:rsidR="00816678" w:rsidRPr="00816678" w:rsidRDefault="00816678" w:rsidP="00816678">
            <w:pPr>
              <w:rPr>
                <w:sz w:val="22"/>
                <w:szCs w:val="22"/>
              </w:rPr>
            </w:pPr>
            <w:r w:rsidRPr="00816678">
              <w:rPr>
                <w:sz w:val="22"/>
                <w:szCs w:val="22"/>
              </w:rPr>
              <w:t>Tumor :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C4DA9" w14:textId="77777777" w:rsidR="00816678" w:rsidRPr="00816678" w:rsidRDefault="00816678" w:rsidP="00816678">
            <w:pPr>
              <w:rPr>
                <w:sz w:val="22"/>
                <w:szCs w:val="22"/>
              </w:rPr>
            </w:pPr>
            <w:r w:rsidRPr="00816678">
              <w:rPr>
                <w:sz w:val="22"/>
                <w:szCs w:val="22"/>
              </w:rPr>
              <w:t>rbino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C180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A1760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3A46C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B95FC0"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9B0DB8" w14:textId="77777777" w:rsidR="00816678" w:rsidRPr="00816678" w:rsidRDefault="00816678" w:rsidP="00816678">
            <w:pPr>
              <w:rPr>
                <w:sz w:val="22"/>
                <w:szCs w:val="22"/>
              </w:rPr>
            </w:pPr>
            <w:r w:rsidRPr="00816678">
              <w:rPr>
                <w:sz w:val="22"/>
                <w:szCs w:val="22"/>
              </w:rPr>
              <w:t>Other (specify)</w:t>
            </w:r>
          </w:p>
        </w:tc>
      </w:tr>
      <w:tr w:rsidR="00816678" w:rsidRPr="00816678" w14:paraId="1BBDB1B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C6DF8" w14:textId="77777777" w:rsidR="00816678" w:rsidRPr="00816678" w:rsidRDefault="00816678" w:rsidP="00816678">
            <w:pPr>
              <w:rPr>
                <w:sz w:val="22"/>
                <w:szCs w:val="22"/>
              </w:rPr>
            </w:pPr>
            <w:r w:rsidRPr="00816678">
              <w:rPr>
                <w:sz w:val="22"/>
                <w:szCs w:val="22"/>
              </w:rPr>
              <w:t>75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5394D7" w14:textId="77777777" w:rsidR="00816678" w:rsidRPr="00816678" w:rsidRDefault="00816678" w:rsidP="00816678">
            <w:pPr>
              <w:rPr>
                <w:sz w:val="22"/>
                <w:szCs w:val="22"/>
              </w:rPr>
            </w:pPr>
            <w:r w:rsidRPr="00816678">
              <w:rPr>
                <w:sz w:val="22"/>
                <w:szCs w:val="22"/>
              </w:rPr>
              <w:t>Tumor :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81DC76" w14:textId="77777777" w:rsidR="00816678" w:rsidRPr="00816678" w:rsidRDefault="00816678" w:rsidP="00816678">
            <w:pPr>
              <w:rPr>
                <w:sz w:val="22"/>
                <w:szCs w:val="22"/>
              </w:rPr>
            </w:pPr>
            <w:r w:rsidRPr="00816678">
              <w:rPr>
                <w:sz w:val="22"/>
                <w:szCs w:val="22"/>
              </w:rPr>
              <w:t>rbinvls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F38B5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52E7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439AD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7F24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35CB1C" w14:textId="77777777" w:rsidR="00816678" w:rsidRPr="00816678" w:rsidRDefault="00816678" w:rsidP="00816678">
            <w:pPr>
              <w:rPr>
                <w:sz w:val="22"/>
                <w:szCs w:val="22"/>
              </w:rPr>
            </w:pPr>
            <w:r w:rsidRPr="00816678">
              <w:rPr>
                <w:sz w:val="22"/>
                <w:szCs w:val="22"/>
              </w:rPr>
              <w:t>Specify</w:t>
            </w:r>
          </w:p>
        </w:tc>
      </w:tr>
      <w:tr w:rsidR="00816678" w:rsidRPr="00816678" w14:paraId="3887043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566F79" w14:textId="77777777" w:rsidR="00816678" w:rsidRPr="00816678" w:rsidRDefault="00816678" w:rsidP="00816678">
            <w:pPr>
              <w:rPr>
                <w:sz w:val="22"/>
                <w:szCs w:val="22"/>
              </w:rPr>
            </w:pPr>
            <w:r w:rsidRPr="00816678">
              <w:rPr>
                <w:sz w:val="22"/>
                <w:szCs w:val="22"/>
              </w:rPr>
              <w:t>76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F5A30" w14:textId="77777777" w:rsidR="00816678" w:rsidRPr="00816678" w:rsidRDefault="00816678" w:rsidP="00816678">
            <w:pPr>
              <w:rPr>
                <w:sz w:val="22"/>
                <w:szCs w:val="22"/>
              </w:rPr>
            </w:pPr>
            <w:r w:rsidRPr="00816678">
              <w:rPr>
                <w:sz w:val="22"/>
                <w:szCs w:val="22"/>
              </w:rPr>
              <w:t>T2 Cen:Main bronchus (not carina)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3A620" w14:textId="77777777" w:rsidR="00816678" w:rsidRPr="00816678" w:rsidRDefault="00816678" w:rsidP="00816678">
            <w:pPr>
              <w:rPr>
                <w:sz w:val="22"/>
                <w:szCs w:val="22"/>
              </w:rPr>
            </w:pPr>
            <w:r w:rsidRPr="00816678">
              <w:rPr>
                <w:sz w:val="22"/>
                <w:szCs w:val="22"/>
              </w:rPr>
              <w:t>rbinvt2b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8E66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CC46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7975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F571A5" w14:textId="77777777" w:rsidR="00816678" w:rsidRPr="00816678" w:rsidRDefault="00816678" w:rsidP="00816678">
            <w:pPr>
              <w:rPr>
                <w:sz w:val="22"/>
                <w:szCs w:val="22"/>
              </w:rPr>
            </w:pPr>
            <w:r w:rsidRPr="00816678">
              <w:rPr>
                <w:sz w:val="22"/>
                <w:szCs w:val="22"/>
              </w:rPr>
              <w:t>b</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1591CB" w14:textId="77777777" w:rsidR="00816678" w:rsidRPr="00816678" w:rsidRDefault="00816678" w:rsidP="00816678">
            <w:pPr>
              <w:rPr>
                <w:sz w:val="22"/>
                <w:szCs w:val="22"/>
              </w:rPr>
            </w:pPr>
            <w:r w:rsidRPr="00816678">
              <w:rPr>
                <w:sz w:val="22"/>
                <w:szCs w:val="22"/>
              </w:rPr>
              <w:t>Main bronchus (not carina)</w:t>
            </w:r>
          </w:p>
        </w:tc>
      </w:tr>
      <w:tr w:rsidR="00816678" w:rsidRPr="00816678" w14:paraId="5E28CE8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B8B7C6" w14:textId="77777777" w:rsidR="00816678" w:rsidRPr="00816678" w:rsidRDefault="00816678" w:rsidP="00816678">
            <w:pPr>
              <w:rPr>
                <w:sz w:val="22"/>
                <w:szCs w:val="22"/>
              </w:rPr>
            </w:pPr>
            <w:r w:rsidRPr="00816678">
              <w:rPr>
                <w:sz w:val="22"/>
                <w:szCs w:val="22"/>
              </w:rPr>
              <w:t>77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EF6F3" w14:textId="77777777" w:rsidR="00816678" w:rsidRPr="00816678" w:rsidRDefault="00816678" w:rsidP="00816678">
            <w:pPr>
              <w:rPr>
                <w:sz w:val="22"/>
                <w:szCs w:val="22"/>
              </w:rPr>
            </w:pPr>
            <w:r w:rsidRPr="00816678">
              <w:rPr>
                <w:sz w:val="22"/>
                <w:szCs w:val="22"/>
              </w:rPr>
              <w:t>T2 Cen:Atelectasis to hilum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4C82E" w14:textId="77777777" w:rsidR="00816678" w:rsidRPr="00816678" w:rsidRDefault="00816678" w:rsidP="00816678">
            <w:pPr>
              <w:rPr>
                <w:sz w:val="22"/>
                <w:szCs w:val="22"/>
              </w:rPr>
            </w:pPr>
            <w:r w:rsidRPr="00816678">
              <w:rPr>
                <w:sz w:val="22"/>
                <w:szCs w:val="22"/>
              </w:rPr>
              <w:t>rbinvt2a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068F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46FCC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5B671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E6AD7" w14:textId="77777777" w:rsidR="00816678" w:rsidRPr="00816678" w:rsidRDefault="00816678" w:rsidP="00816678">
            <w:pPr>
              <w:rPr>
                <w:sz w:val="22"/>
                <w:szCs w:val="22"/>
              </w:rPr>
            </w:pPr>
            <w:r w:rsidRPr="00816678">
              <w:rPr>
                <w:sz w:val="22"/>
                <w:szCs w:val="22"/>
              </w:rPr>
              <w:t>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5AE9F" w14:textId="77777777" w:rsidR="00816678" w:rsidRPr="00816678" w:rsidRDefault="00816678" w:rsidP="00816678">
            <w:pPr>
              <w:rPr>
                <w:sz w:val="22"/>
                <w:szCs w:val="22"/>
              </w:rPr>
            </w:pPr>
            <w:r w:rsidRPr="00816678">
              <w:rPr>
                <w:sz w:val="22"/>
                <w:szCs w:val="22"/>
              </w:rPr>
              <w:t>Atelectasis to hilum</w:t>
            </w:r>
          </w:p>
        </w:tc>
      </w:tr>
      <w:tr w:rsidR="00816678" w:rsidRPr="00816678" w14:paraId="5816552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88A0F5" w14:textId="77777777" w:rsidR="00816678" w:rsidRPr="00816678" w:rsidRDefault="00816678" w:rsidP="00816678">
            <w:pPr>
              <w:rPr>
                <w:sz w:val="22"/>
                <w:szCs w:val="22"/>
              </w:rPr>
            </w:pPr>
            <w:r w:rsidRPr="00816678">
              <w:rPr>
                <w:sz w:val="22"/>
                <w:szCs w:val="22"/>
              </w:rPr>
              <w:t>78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3B783" w14:textId="77777777" w:rsidR="00816678" w:rsidRPr="00816678" w:rsidRDefault="00816678" w:rsidP="00816678">
            <w:pPr>
              <w:rPr>
                <w:sz w:val="22"/>
                <w:szCs w:val="22"/>
              </w:rPr>
            </w:pPr>
            <w:r w:rsidRPr="00816678">
              <w:rPr>
                <w:sz w:val="22"/>
                <w:szCs w:val="22"/>
              </w:rPr>
              <w:t>T3 Inv:Chest wall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3F4A1" w14:textId="77777777" w:rsidR="00816678" w:rsidRPr="00816678" w:rsidRDefault="00816678" w:rsidP="00816678">
            <w:pPr>
              <w:rPr>
                <w:sz w:val="22"/>
                <w:szCs w:val="22"/>
              </w:rPr>
            </w:pPr>
            <w:r w:rsidRPr="00816678">
              <w:rPr>
                <w:sz w:val="22"/>
                <w:szCs w:val="22"/>
              </w:rPr>
              <w:t>rbinvc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FCAEB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851D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976E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528FA6"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5D9B2A" w14:textId="77777777" w:rsidR="00816678" w:rsidRPr="00816678" w:rsidRDefault="00816678" w:rsidP="00816678">
            <w:pPr>
              <w:rPr>
                <w:sz w:val="22"/>
                <w:szCs w:val="22"/>
              </w:rPr>
            </w:pPr>
            <w:r w:rsidRPr="00816678">
              <w:rPr>
                <w:sz w:val="22"/>
                <w:szCs w:val="22"/>
              </w:rPr>
              <w:t>Chest wall</w:t>
            </w:r>
          </w:p>
        </w:tc>
      </w:tr>
      <w:tr w:rsidR="00816678" w:rsidRPr="00816678" w14:paraId="4D3DFCB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CD8A2A" w14:textId="77777777" w:rsidR="00816678" w:rsidRPr="00816678" w:rsidRDefault="00816678" w:rsidP="00816678">
            <w:pPr>
              <w:rPr>
                <w:sz w:val="22"/>
                <w:szCs w:val="22"/>
              </w:rPr>
            </w:pPr>
            <w:r w:rsidRPr="00816678">
              <w:rPr>
                <w:sz w:val="22"/>
                <w:szCs w:val="22"/>
              </w:rPr>
              <w:t>79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A54A9" w14:textId="77777777" w:rsidR="00816678" w:rsidRPr="00816678" w:rsidRDefault="00816678" w:rsidP="00816678">
            <w:pPr>
              <w:rPr>
                <w:sz w:val="22"/>
                <w:szCs w:val="22"/>
              </w:rPr>
            </w:pPr>
            <w:r w:rsidRPr="00816678">
              <w:rPr>
                <w:sz w:val="22"/>
                <w:szCs w:val="22"/>
              </w:rPr>
              <w:t>T3 Inv: Pericardium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CEA459" w14:textId="77777777" w:rsidR="00816678" w:rsidRPr="00816678" w:rsidRDefault="00816678" w:rsidP="00816678">
            <w:pPr>
              <w:rPr>
                <w:sz w:val="22"/>
                <w:szCs w:val="22"/>
              </w:rPr>
            </w:pPr>
            <w:r w:rsidRPr="00816678">
              <w:rPr>
                <w:sz w:val="22"/>
                <w:szCs w:val="22"/>
              </w:rPr>
              <w:t>rbinvt3p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3B2B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6BDBC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DBAEE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D17136" w14:textId="77777777" w:rsidR="00816678" w:rsidRPr="00816678" w:rsidRDefault="00816678" w:rsidP="00816678">
            <w:pPr>
              <w:rPr>
                <w:sz w:val="22"/>
                <w:szCs w:val="22"/>
              </w:rPr>
            </w:pPr>
            <w:r w:rsidRPr="00816678">
              <w:rPr>
                <w:sz w:val="22"/>
                <w:szCs w:val="22"/>
              </w:rPr>
              <w:t>p</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125A4" w14:textId="77777777" w:rsidR="00816678" w:rsidRPr="00816678" w:rsidRDefault="00816678" w:rsidP="00816678">
            <w:pPr>
              <w:rPr>
                <w:sz w:val="22"/>
                <w:szCs w:val="22"/>
              </w:rPr>
            </w:pPr>
            <w:r w:rsidRPr="00816678">
              <w:rPr>
                <w:sz w:val="22"/>
                <w:szCs w:val="22"/>
              </w:rPr>
              <w:t>Pericardium</w:t>
            </w:r>
          </w:p>
        </w:tc>
      </w:tr>
      <w:tr w:rsidR="00816678" w:rsidRPr="00816678" w14:paraId="6A1B26F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3CC4B" w14:textId="77777777" w:rsidR="00816678" w:rsidRPr="00816678" w:rsidRDefault="00816678" w:rsidP="00816678">
            <w:pPr>
              <w:rPr>
                <w:sz w:val="22"/>
                <w:szCs w:val="22"/>
              </w:rPr>
            </w:pPr>
            <w:r w:rsidRPr="00816678">
              <w:rPr>
                <w:sz w:val="22"/>
                <w:szCs w:val="22"/>
              </w:rPr>
              <w:t>80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149B7" w14:textId="77777777" w:rsidR="00816678" w:rsidRPr="00816678" w:rsidRDefault="00816678" w:rsidP="00816678">
            <w:pPr>
              <w:rPr>
                <w:sz w:val="22"/>
                <w:szCs w:val="22"/>
              </w:rPr>
            </w:pPr>
            <w:r w:rsidRPr="00816678">
              <w:rPr>
                <w:sz w:val="22"/>
                <w:szCs w:val="22"/>
              </w:rPr>
              <w:t>T3 Inv:Phrenic nerve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5BD9C" w14:textId="77777777" w:rsidR="00816678" w:rsidRPr="00816678" w:rsidRDefault="00816678" w:rsidP="00816678">
            <w:pPr>
              <w:rPr>
                <w:sz w:val="22"/>
                <w:szCs w:val="22"/>
              </w:rPr>
            </w:pPr>
            <w:r w:rsidRPr="00816678">
              <w:rPr>
                <w:sz w:val="22"/>
                <w:szCs w:val="22"/>
              </w:rPr>
              <w:t>rbinvt3n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07D22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15084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EAEF1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3561F" w14:textId="77777777" w:rsidR="00816678" w:rsidRPr="00816678" w:rsidRDefault="00816678" w:rsidP="00816678">
            <w:pPr>
              <w:rPr>
                <w:sz w:val="22"/>
                <w:szCs w:val="22"/>
              </w:rPr>
            </w:pPr>
            <w:r w:rsidRPr="00816678">
              <w:rPr>
                <w:sz w:val="22"/>
                <w:szCs w:val="22"/>
              </w:rPr>
              <w:t>p</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6B940A" w14:textId="77777777" w:rsidR="00816678" w:rsidRPr="00816678" w:rsidRDefault="00816678" w:rsidP="00816678">
            <w:pPr>
              <w:rPr>
                <w:sz w:val="22"/>
                <w:szCs w:val="22"/>
              </w:rPr>
            </w:pPr>
            <w:r w:rsidRPr="00816678">
              <w:rPr>
                <w:sz w:val="22"/>
                <w:szCs w:val="22"/>
              </w:rPr>
              <w:t>Phrenic nerve</w:t>
            </w:r>
          </w:p>
        </w:tc>
      </w:tr>
      <w:tr w:rsidR="00816678" w:rsidRPr="00816678" w14:paraId="6195AC9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B38C5B" w14:textId="77777777" w:rsidR="00816678" w:rsidRPr="00816678" w:rsidRDefault="00816678" w:rsidP="00816678">
            <w:pPr>
              <w:rPr>
                <w:sz w:val="22"/>
                <w:szCs w:val="22"/>
              </w:rPr>
            </w:pPr>
            <w:r w:rsidRPr="00816678">
              <w:rPr>
                <w:sz w:val="22"/>
                <w:szCs w:val="22"/>
              </w:rPr>
              <w:t>81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1C4DBC" w14:textId="77777777" w:rsidR="00816678" w:rsidRPr="00816678" w:rsidRDefault="00816678" w:rsidP="00816678">
            <w:pPr>
              <w:rPr>
                <w:sz w:val="22"/>
                <w:szCs w:val="22"/>
              </w:rPr>
            </w:pPr>
            <w:r w:rsidRPr="00816678">
              <w:rPr>
                <w:sz w:val="22"/>
                <w:szCs w:val="22"/>
              </w:rPr>
              <w:t>T4 Inv:Mediastinum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DEF480" w14:textId="77777777" w:rsidR="00816678" w:rsidRPr="00816678" w:rsidRDefault="00816678" w:rsidP="00816678">
            <w:pPr>
              <w:rPr>
                <w:sz w:val="22"/>
                <w:szCs w:val="22"/>
              </w:rPr>
            </w:pPr>
            <w:r w:rsidRPr="00816678">
              <w:rPr>
                <w:sz w:val="22"/>
                <w:szCs w:val="22"/>
              </w:rPr>
              <w:t>rbinvm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685C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55F9E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0127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238E0"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3CBFC5" w14:textId="77777777" w:rsidR="00816678" w:rsidRPr="00816678" w:rsidRDefault="00816678" w:rsidP="00816678">
            <w:pPr>
              <w:rPr>
                <w:sz w:val="22"/>
                <w:szCs w:val="22"/>
              </w:rPr>
            </w:pPr>
            <w:r w:rsidRPr="00816678">
              <w:rPr>
                <w:sz w:val="22"/>
                <w:szCs w:val="22"/>
              </w:rPr>
              <w:t>Mediastinum</w:t>
            </w:r>
          </w:p>
        </w:tc>
      </w:tr>
      <w:tr w:rsidR="00816678" w:rsidRPr="00816678" w14:paraId="29D766E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0B6716" w14:textId="77777777" w:rsidR="00816678" w:rsidRPr="00816678" w:rsidRDefault="00816678" w:rsidP="00816678">
            <w:pPr>
              <w:rPr>
                <w:sz w:val="22"/>
                <w:szCs w:val="22"/>
              </w:rPr>
            </w:pPr>
            <w:r w:rsidRPr="00816678">
              <w:rPr>
                <w:sz w:val="22"/>
                <w:szCs w:val="22"/>
              </w:rPr>
              <w:t>82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E9A59" w14:textId="77777777" w:rsidR="00816678" w:rsidRPr="00816678" w:rsidRDefault="00816678" w:rsidP="00816678">
            <w:pPr>
              <w:rPr>
                <w:sz w:val="22"/>
                <w:szCs w:val="22"/>
              </w:rPr>
            </w:pPr>
            <w:r w:rsidRPr="00816678">
              <w:rPr>
                <w:sz w:val="22"/>
                <w:szCs w:val="22"/>
              </w:rPr>
              <w:t>T4 Inv:Diaphragm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41CA1" w14:textId="77777777" w:rsidR="00816678" w:rsidRPr="00816678" w:rsidRDefault="00816678" w:rsidP="00816678">
            <w:pPr>
              <w:rPr>
                <w:sz w:val="22"/>
                <w:szCs w:val="22"/>
              </w:rPr>
            </w:pPr>
            <w:r w:rsidRPr="00816678">
              <w:rPr>
                <w:sz w:val="22"/>
                <w:szCs w:val="22"/>
              </w:rPr>
              <w:t>rbinvt4d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B0D3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7418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D9177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65A777" w14:textId="77777777" w:rsidR="00816678" w:rsidRPr="00816678" w:rsidRDefault="00816678" w:rsidP="00816678">
            <w:pPr>
              <w:rPr>
                <w:sz w:val="22"/>
                <w:szCs w:val="22"/>
              </w:rPr>
            </w:pPr>
            <w:r w:rsidRPr="00816678">
              <w:rPr>
                <w:sz w:val="22"/>
                <w:szCs w:val="22"/>
              </w:rPr>
              <w:t>d</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D65068" w14:textId="77777777" w:rsidR="00816678" w:rsidRPr="00816678" w:rsidRDefault="00816678" w:rsidP="00816678">
            <w:pPr>
              <w:rPr>
                <w:sz w:val="22"/>
                <w:szCs w:val="22"/>
              </w:rPr>
            </w:pPr>
            <w:r w:rsidRPr="00816678">
              <w:rPr>
                <w:sz w:val="22"/>
                <w:szCs w:val="22"/>
              </w:rPr>
              <w:t>Diaphragm</w:t>
            </w:r>
          </w:p>
        </w:tc>
      </w:tr>
      <w:tr w:rsidR="00816678" w:rsidRPr="00816678" w14:paraId="01A9FE3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93331C" w14:textId="77777777" w:rsidR="00816678" w:rsidRPr="00816678" w:rsidRDefault="00816678" w:rsidP="00816678">
            <w:pPr>
              <w:rPr>
                <w:sz w:val="22"/>
                <w:szCs w:val="22"/>
              </w:rPr>
            </w:pPr>
            <w:r w:rsidRPr="00816678">
              <w:rPr>
                <w:sz w:val="22"/>
                <w:szCs w:val="22"/>
              </w:rPr>
              <w:t>83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1CA3CB" w14:textId="77777777" w:rsidR="00816678" w:rsidRPr="00816678" w:rsidRDefault="00816678" w:rsidP="00816678">
            <w:pPr>
              <w:rPr>
                <w:sz w:val="22"/>
                <w:szCs w:val="22"/>
              </w:rPr>
            </w:pPr>
            <w:r w:rsidRPr="00816678">
              <w:rPr>
                <w:sz w:val="22"/>
                <w:szCs w:val="22"/>
              </w:rPr>
              <w:t>T4 Inv:Heart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C48ECA" w14:textId="77777777" w:rsidR="00816678" w:rsidRPr="00816678" w:rsidRDefault="00816678" w:rsidP="00816678">
            <w:pPr>
              <w:rPr>
                <w:sz w:val="22"/>
                <w:szCs w:val="22"/>
              </w:rPr>
            </w:pPr>
            <w:r w:rsidRPr="00816678">
              <w:rPr>
                <w:sz w:val="22"/>
                <w:szCs w:val="22"/>
              </w:rPr>
              <w:t>rbinvt4h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A6D8E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DB5FD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F7CF9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E36E3B" w14:textId="77777777" w:rsidR="00816678" w:rsidRPr="00816678" w:rsidRDefault="00816678" w:rsidP="00816678">
            <w:pPr>
              <w:rPr>
                <w:sz w:val="22"/>
                <w:szCs w:val="22"/>
              </w:rPr>
            </w:pPr>
            <w:r w:rsidRPr="00816678">
              <w:rPr>
                <w:sz w:val="22"/>
                <w:szCs w:val="22"/>
              </w:rPr>
              <w:t>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8A4E0" w14:textId="77777777" w:rsidR="00816678" w:rsidRPr="00816678" w:rsidRDefault="00816678" w:rsidP="00816678">
            <w:pPr>
              <w:rPr>
                <w:sz w:val="22"/>
                <w:szCs w:val="22"/>
              </w:rPr>
            </w:pPr>
            <w:r w:rsidRPr="00816678">
              <w:rPr>
                <w:sz w:val="22"/>
                <w:szCs w:val="22"/>
              </w:rPr>
              <w:t>Heart</w:t>
            </w:r>
          </w:p>
        </w:tc>
      </w:tr>
      <w:tr w:rsidR="00816678" w:rsidRPr="00816678" w14:paraId="4597D02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8B5455" w14:textId="77777777" w:rsidR="00816678" w:rsidRPr="00816678" w:rsidRDefault="00816678" w:rsidP="00816678">
            <w:pPr>
              <w:rPr>
                <w:sz w:val="22"/>
                <w:szCs w:val="22"/>
              </w:rPr>
            </w:pPr>
            <w:r w:rsidRPr="00816678">
              <w:rPr>
                <w:sz w:val="22"/>
                <w:szCs w:val="22"/>
              </w:rPr>
              <w:t>84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2F297C" w14:textId="77777777" w:rsidR="00816678" w:rsidRPr="00816678" w:rsidRDefault="00816678" w:rsidP="00816678">
            <w:pPr>
              <w:rPr>
                <w:sz w:val="22"/>
                <w:szCs w:val="22"/>
              </w:rPr>
            </w:pPr>
            <w:r w:rsidRPr="00816678">
              <w:rPr>
                <w:sz w:val="22"/>
                <w:szCs w:val="22"/>
              </w:rPr>
              <w:t>T4 Inv:Great vessels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572893" w14:textId="77777777" w:rsidR="00816678" w:rsidRPr="00816678" w:rsidRDefault="00816678" w:rsidP="00816678">
            <w:pPr>
              <w:rPr>
                <w:sz w:val="22"/>
                <w:szCs w:val="22"/>
              </w:rPr>
            </w:pPr>
            <w:r w:rsidRPr="00816678">
              <w:rPr>
                <w:sz w:val="22"/>
                <w:szCs w:val="22"/>
              </w:rPr>
              <w:t>rbinvt4g</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C87E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5EC4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3721D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19DCBF" w14:textId="77777777" w:rsidR="00816678" w:rsidRPr="00816678" w:rsidRDefault="00816678" w:rsidP="00816678">
            <w:pPr>
              <w:rPr>
                <w:sz w:val="22"/>
                <w:szCs w:val="22"/>
              </w:rPr>
            </w:pPr>
            <w:r w:rsidRPr="00816678">
              <w:rPr>
                <w:sz w:val="22"/>
                <w:szCs w:val="22"/>
              </w:rPr>
              <w:t>g</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36423D" w14:textId="77777777" w:rsidR="00816678" w:rsidRPr="00816678" w:rsidRDefault="00816678" w:rsidP="00816678">
            <w:pPr>
              <w:rPr>
                <w:sz w:val="22"/>
                <w:szCs w:val="22"/>
              </w:rPr>
            </w:pPr>
            <w:r w:rsidRPr="00816678">
              <w:rPr>
                <w:sz w:val="22"/>
                <w:szCs w:val="22"/>
              </w:rPr>
              <w:t>Great vessels</w:t>
            </w:r>
          </w:p>
        </w:tc>
      </w:tr>
      <w:tr w:rsidR="00816678" w:rsidRPr="00816678" w14:paraId="5F6F13D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18AE79" w14:textId="77777777" w:rsidR="00816678" w:rsidRPr="00816678" w:rsidRDefault="00816678" w:rsidP="00816678">
            <w:pPr>
              <w:rPr>
                <w:sz w:val="22"/>
                <w:szCs w:val="22"/>
              </w:rPr>
            </w:pPr>
            <w:r w:rsidRPr="00816678">
              <w:rPr>
                <w:sz w:val="22"/>
                <w:szCs w:val="22"/>
              </w:rPr>
              <w:t>85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EA370B" w14:textId="77777777" w:rsidR="00816678" w:rsidRPr="00816678" w:rsidRDefault="00816678" w:rsidP="00816678">
            <w:pPr>
              <w:rPr>
                <w:sz w:val="22"/>
                <w:szCs w:val="22"/>
              </w:rPr>
            </w:pPr>
            <w:r w:rsidRPr="00816678">
              <w:rPr>
                <w:sz w:val="22"/>
                <w:szCs w:val="22"/>
              </w:rPr>
              <w:t>T4 Inv:Recurrent laryngeal nerve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4E67CD" w14:textId="77777777" w:rsidR="00816678" w:rsidRPr="00816678" w:rsidRDefault="00816678" w:rsidP="00816678">
            <w:pPr>
              <w:rPr>
                <w:sz w:val="22"/>
                <w:szCs w:val="22"/>
              </w:rPr>
            </w:pPr>
            <w:r w:rsidRPr="00816678">
              <w:rPr>
                <w:sz w:val="22"/>
                <w:szCs w:val="22"/>
              </w:rPr>
              <w:t>rbinvt4r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1164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FECA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573E4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FD01D5" w14:textId="77777777" w:rsidR="00816678" w:rsidRPr="00816678" w:rsidRDefault="00816678" w:rsidP="00816678">
            <w:pPr>
              <w:rPr>
                <w:sz w:val="22"/>
                <w:szCs w:val="22"/>
              </w:rPr>
            </w:pPr>
            <w:r w:rsidRPr="00816678">
              <w:rPr>
                <w:sz w:val="22"/>
                <w:szCs w:val="22"/>
              </w:rPr>
              <w:t>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3C32A0" w14:textId="77777777" w:rsidR="00816678" w:rsidRPr="00816678" w:rsidRDefault="00816678" w:rsidP="00816678">
            <w:pPr>
              <w:rPr>
                <w:sz w:val="22"/>
                <w:szCs w:val="22"/>
              </w:rPr>
            </w:pPr>
            <w:r w:rsidRPr="00816678">
              <w:rPr>
                <w:sz w:val="22"/>
                <w:szCs w:val="22"/>
              </w:rPr>
              <w:t>Recurrent laryngeal nerve</w:t>
            </w:r>
          </w:p>
        </w:tc>
      </w:tr>
      <w:tr w:rsidR="00816678" w:rsidRPr="00816678" w14:paraId="76AD391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5918A4" w14:textId="77777777" w:rsidR="00816678" w:rsidRPr="00816678" w:rsidRDefault="00816678" w:rsidP="00816678">
            <w:pPr>
              <w:rPr>
                <w:sz w:val="22"/>
                <w:szCs w:val="22"/>
              </w:rPr>
            </w:pPr>
            <w:r w:rsidRPr="00816678">
              <w:rPr>
                <w:sz w:val="22"/>
                <w:szCs w:val="22"/>
              </w:rPr>
              <w:t>86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316E1" w14:textId="77777777" w:rsidR="00816678" w:rsidRPr="00816678" w:rsidRDefault="00816678" w:rsidP="00816678">
            <w:pPr>
              <w:rPr>
                <w:sz w:val="22"/>
                <w:szCs w:val="22"/>
              </w:rPr>
            </w:pPr>
            <w:r w:rsidRPr="00816678">
              <w:rPr>
                <w:sz w:val="22"/>
                <w:szCs w:val="22"/>
              </w:rPr>
              <w:t>T4 Inv:Carina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1A4A3" w14:textId="77777777" w:rsidR="00816678" w:rsidRPr="00816678" w:rsidRDefault="00816678" w:rsidP="00816678">
            <w:pPr>
              <w:rPr>
                <w:sz w:val="22"/>
                <w:szCs w:val="22"/>
              </w:rPr>
            </w:pPr>
            <w:r w:rsidRPr="00816678">
              <w:rPr>
                <w:sz w:val="22"/>
                <w:szCs w:val="22"/>
              </w:rPr>
              <w:t>rbinvt4c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F5AE1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4C75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00B27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B7937"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601BC" w14:textId="77777777" w:rsidR="00816678" w:rsidRPr="00816678" w:rsidRDefault="00816678" w:rsidP="00816678">
            <w:pPr>
              <w:rPr>
                <w:sz w:val="22"/>
                <w:szCs w:val="22"/>
              </w:rPr>
            </w:pPr>
            <w:r w:rsidRPr="00816678">
              <w:rPr>
                <w:sz w:val="22"/>
                <w:szCs w:val="22"/>
              </w:rPr>
              <w:t>Carina</w:t>
            </w:r>
          </w:p>
        </w:tc>
      </w:tr>
      <w:tr w:rsidR="00816678" w:rsidRPr="00816678" w14:paraId="302B2B5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46FF0" w14:textId="77777777" w:rsidR="00816678" w:rsidRPr="00816678" w:rsidRDefault="00816678" w:rsidP="00816678">
            <w:pPr>
              <w:rPr>
                <w:sz w:val="22"/>
                <w:szCs w:val="22"/>
              </w:rPr>
            </w:pPr>
            <w:r w:rsidRPr="00816678">
              <w:rPr>
                <w:sz w:val="22"/>
                <w:szCs w:val="22"/>
              </w:rPr>
              <w:t>87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F72DC5" w14:textId="77777777" w:rsidR="00816678" w:rsidRPr="00816678" w:rsidRDefault="00816678" w:rsidP="00816678">
            <w:pPr>
              <w:rPr>
                <w:sz w:val="22"/>
                <w:szCs w:val="22"/>
              </w:rPr>
            </w:pPr>
            <w:r w:rsidRPr="00816678">
              <w:rPr>
                <w:sz w:val="22"/>
                <w:szCs w:val="22"/>
              </w:rPr>
              <w:t>T4 Inv:Trachea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A3A17A" w14:textId="77777777" w:rsidR="00816678" w:rsidRPr="00816678" w:rsidRDefault="00816678" w:rsidP="00816678">
            <w:pPr>
              <w:rPr>
                <w:sz w:val="22"/>
                <w:szCs w:val="22"/>
              </w:rPr>
            </w:pPr>
            <w:r w:rsidRPr="00816678">
              <w:rPr>
                <w:sz w:val="22"/>
                <w:szCs w:val="22"/>
              </w:rPr>
              <w:t>rbinvt4t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6A70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F28BF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137A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12491" w14:textId="77777777" w:rsidR="00816678" w:rsidRPr="00816678" w:rsidRDefault="00816678" w:rsidP="00816678">
            <w:pPr>
              <w:rPr>
                <w:sz w:val="22"/>
                <w:szCs w:val="22"/>
              </w:rPr>
            </w:pPr>
            <w:r w:rsidRPr="00816678">
              <w:rPr>
                <w:sz w:val="22"/>
                <w:szCs w:val="22"/>
              </w:rPr>
              <w:t>t</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47DCE" w14:textId="77777777" w:rsidR="00816678" w:rsidRPr="00816678" w:rsidRDefault="00816678" w:rsidP="00816678">
            <w:pPr>
              <w:rPr>
                <w:sz w:val="22"/>
                <w:szCs w:val="22"/>
              </w:rPr>
            </w:pPr>
            <w:r w:rsidRPr="00816678">
              <w:rPr>
                <w:sz w:val="22"/>
                <w:szCs w:val="22"/>
              </w:rPr>
              <w:t>Trachea</w:t>
            </w:r>
          </w:p>
        </w:tc>
      </w:tr>
      <w:tr w:rsidR="00816678" w:rsidRPr="00816678" w14:paraId="5442549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A8AD7" w14:textId="77777777" w:rsidR="00816678" w:rsidRPr="00816678" w:rsidRDefault="00816678" w:rsidP="00816678">
            <w:pPr>
              <w:rPr>
                <w:sz w:val="22"/>
                <w:szCs w:val="22"/>
              </w:rPr>
            </w:pPr>
            <w:r w:rsidRPr="00816678">
              <w:rPr>
                <w:sz w:val="22"/>
                <w:szCs w:val="22"/>
              </w:rPr>
              <w:t>88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1D129B" w14:textId="77777777" w:rsidR="00816678" w:rsidRPr="00816678" w:rsidRDefault="00816678" w:rsidP="00816678">
            <w:pPr>
              <w:rPr>
                <w:sz w:val="22"/>
                <w:szCs w:val="22"/>
              </w:rPr>
            </w:pPr>
            <w:r w:rsidRPr="00816678">
              <w:rPr>
                <w:sz w:val="22"/>
                <w:szCs w:val="22"/>
              </w:rPr>
              <w:t>T4 Inv:Esophagus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5F7624" w14:textId="77777777" w:rsidR="00816678" w:rsidRPr="00816678" w:rsidRDefault="00816678" w:rsidP="00816678">
            <w:pPr>
              <w:rPr>
                <w:sz w:val="22"/>
                <w:szCs w:val="22"/>
              </w:rPr>
            </w:pPr>
            <w:r w:rsidRPr="00816678">
              <w:rPr>
                <w:sz w:val="22"/>
                <w:szCs w:val="22"/>
              </w:rPr>
              <w:t>rbinvt4e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44058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55D6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CC0E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F08C2B" w14:textId="77777777" w:rsidR="00816678" w:rsidRPr="00816678" w:rsidRDefault="00816678" w:rsidP="00816678">
            <w:pPr>
              <w:rPr>
                <w:sz w:val="22"/>
                <w:szCs w:val="22"/>
              </w:rPr>
            </w:pPr>
            <w:r w:rsidRPr="00816678">
              <w:rPr>
                <w:sz w:val="22"/>
                <w:szCs w:val="22"/>
              </w:rPr>
              <w:t>e</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3E474E" w14:textId="77777777" w:rsidR="00816678" w:rsidRPr="00816678" w:rsidRDefault="00816678" w:rsidP="00816678">
            <w:pPr>
              <w:rPr>
                <w:sz w:val="22"/>
                <w:szCs w:val="22"/>
              </w:rPr>
            </w:pPr>
            <w:r w:rsidRPr="00816678">
              <w:rPr>
                <w:sz w:val="22"/>
                <w:szCs w:val="22"/>
              </w:rPr>
              <w:t>Esophagus</w:t>
            </w:r>
          </w:p>
        </w:tc>
      </w:tr>
      <w:tr w:rsidR="00816678" w:rsidRPr="00816678" w14:paraId="25E53FD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B3720F" w14:textId="77777777" w:rsidR="00816678" w:rsidRPr="00816678" w:rsidRDefault="00816678" w:rsidP="00816678">
            <w:pPr>
              <w:rPr>
                <w:sz w:val="22"/>
                <w:szCs w:val="22"/>
              </w:rPr>
            </w:pPr>
            <w:r w:rsidRPr="00816678">
              <w:rPr>
                <w:sz w:val="22"/>
                <w:szCs w:val="22"/>
              </w:rPr>
              <w:t>89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B5714" w14:textId="77777777" w:rsidR="00816678" w:rsidRPr="00816678" w:rsidRDefault="00816678" w:rsidP="00816678">
            <w:pPr>
              <w:rPr>
                <w:sz w:val="22"/>
                <w:szCs w:val="22"/>
              </w:rPr>
            </w:pPr>
            <w:r w:rsidRPr="00816678">
              <w:rPr>
                <w:sz w:val="22"/>
                <w:szCs w:val="22"/>
              </w:rPr>
              <w:t>T4 Inv:Spine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B88BDC" w14:textId="77777777" w:rsidR="00816678" w:rsidRPr="00816678" w:rsidRDefault="00816678" w:rsidP="00816678">
            <w:pPr>
              <w:rPr>
                <w:sz w:val="22"/>
                <w:szCs w:val="22"/>
              </w:rPr>
            </w:pPr>
            <w:r w:rsidRPr="00816678">
              <w:rPr>
                <w:sz w:val="22"/>
                <w:szCs w:val="22"/>
              </w:rPr>
              <w:t>rbinvt4s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DA387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5C46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CE86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CA5B7" w14:textId="77777777" w:rsidR="00816678" w:rsidRPr="00816678" w:rsidRDefault="00816678" w:rsidP="00816678">
            <w:pPr>
              <w:rPr>
                <w:sz w:val="22"/>
                <w:szCs w:val="22"/>
              </w:rPr>
            </w:pPr>
            <w:r w:rsidRPr="00816678">
              <w:rPr>
                <w:sz w:val="22"/>
                <w:szCs w:val="22"/>
              </w:rPr>
              <w:t>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5E1F58" w14:textId="77777777" w:rsidR="00816678" w:rsidRPr="00816678" w:rsidRDefault="00816678" w:rsidP="00816678">
            <w:pPr>
              <w:rPr>
                <w:sz w:val="22"/>
                <w:szCs w:val="22"/>
              </w:rPr>
            </w:pPr>
            <w:r w:rsidRPr="00816678">
              <w:rPr>
                <w:sz w:val="22"/>
                <w:szCs w:val="22"/>
              </w:rPr>
              <w:t>Spine</w:t>
            </w:r>
          </w:p>
        </w:tc>
      </w:tr>
      <w:tr w:rsidR="00816678" w:rsidRPr="00816678" w14:paraId="258D3E3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CF293E" w14:textId="77777777" w:rsidR="00816678" w:rsidRPr="00816678" w:rsidRDefault="00816678" w:rsidP="00816678">
            <w:pPr>
              <w:rPr>
                <w:sz w:val="22"/>
                <w:szCs w:val="22"/>
              </w:rPr>
            </w:pPr>
            <w:r w:rsidRPr="00816678">
              <w:rPr>
                <w:sz w:val="22"/>
                <w:szCs w:val="22"/>
              </w:rPr>
              <w:t>90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6E1F51" w14:textId="77777777" w:rsidR="00816678" w:rsidRPr="00816678" w:rsidRDefault="00816678" w:rsidP="00816678">
            <w:pPr>
              <w:rPr>
                <w:sz w:val="22"/>
                <w:szCs w:val="22"/>
              </w:rPr>
            </w:pPr>
            <w:r w:rsidRPr="00816678">
              <w:rPr>
                <w:sz w:val="22"/>
                <w:szCs w:val="22"/>
              </w:rPr>
              <w:t>Node : N1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44090" w14:textId="77777777" w:rsidR="00816678" w:rsidRPr="00816678" w:rsidRDefault="00816678" w:rsidP="00816678">
            <w:pPr>
              <w:rPr>
                <w:sz w:val="22"/>
                <w:szCs w:val="22"/>
              </w:rPr>
            </w:pPr>
            <w:r w:rsidRPr="00816678">
              <w:rPr>
                <w:sz w:val="22"/>
                <w:szCs w:val="22"/>
              </w:rPr>
              <w:t>rbn1r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DC1DC"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A2DDF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A9D7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E85378"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D70FFE" w14:textId="77777777" w:rsidR="00816678" w:rsidRPr="00816678" w:rsidRDefault="00816678" w:rsidP="00816678">
            <w:pPr>
              <w:rPr>
                <w:sz w:val="22"/>
                <w:szCs w:val="22"/>
              </w:rPr>
            </w:pPr>
            <w:r w:rsidRPr="00816678">
              <w:rPr>
                <w:sz w:val="22"/>
                <w:szCs w:val="22"/>
              </w:rPr>
              <w:t>No;Yes</w:t>
            </w:r>
          </w:p>
        </w:tc>
      </w:tr>
      <w:tr w:rsidR="00816678" w:rsidRPr="00816678" w14:paraId="08AFF00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9A87D" w14:textId="77777777" w:rsidR="00816678" w:rsidRPr="00816678" w:rsidRDefault="00816678" w:rsidP="00816678">
            <w:pPr>
              <w:rPr>
                <w:sz w:val="22"/>
                <w:szCs w:val="22"/>
              </w:rPr>
            </w:pPr>
            <w:r w:rsidRPr="00816678">
              <w:rPr>
                <w:sz w:val="22"/>
                <w:szCs w:val="22"/>
              </w:rPr>
              <w:t>91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E1A6B1" w14:textId="77777777" w:rsidR="00816678" w:rsidRPr="00816678" w:rsidRDefault="00816678" w:rsidP="00816678">
            <w:pPr>
              <w:rPr>
                <w:sz w:val="22"/>
                <w:szCs w:val="22"/>
              </w:rPr>
            </w:pPr>
            <w:r w:rsidRPr="00816678">
              <w:rPr>
                <w:sz w:val="22"/>
                <w:szCs w:val="22"/>
              </w:rPr>
              <w:t>Node : N2R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4A1A0" w14:textId="77777777" w:rsidR="00816678" w:rsidRPr="00816678" w:rsidRDefault="00816678" w:rsidP="00816678">
            <w:pPr>
              <w:rPr>
                <w:sz w:val="22"/>
                <w:szCs w:val="22"/>
              </w:rPr>
            </w:pPr>
            <w:r w:rsidRPr="00816678">
              <w:rPr>
                <w:sz w:val="22"/>
                <w:szCs w:val="22"/>
              </w:rPr>
              <w:t>rbn2rr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96258"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EC76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4707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A7777"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15F6F4" w14:textId="77777777" w:rsidR="00816678" w:rsidRPr="00816678" w:rsidRDefault="00816678" w:rsidP="00816678">
            <w:pPr>
              <w:rPr>
                <w:sz w:val="22"/>
                <w:szCs w:val="22"/>
              </w:rPr>
            </w:pPr>
            <w:r w:rsidRPr="00816678">
              <w:rPr>
                <w:sz w:val="22"/>
                <w:szCs w:val="22"/>
              </w:rPr>
              <w:t>No;Yes</w:t>
            </w:r>
          </w:p>
        </w:tc>
      </w:tr>
      <w:tr w:rsidR="00816678" w:rsidRPr="00816678" w14:paraId="388431C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98A425" w14:textId="77777777" w:rsidR="00816678" w:rsidRPr="00816678" w:rsidRDefault="00816678" w:rsidP="00816678">
            <w:pPr>
              <w:rPr>
                <w:sz w:val="22"/>
                <w:szCs w:val="22"/>
              </w:rPr>
            </w:pPr>
            <w:r w:rsidRPr="00816678">
              <w:rPr>
                <w:sz w:val="22"/>
                <w:szCs w:val="22"/>
              </w:rPr>
              <w:t>92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DE0A96" w14:textId="77777777" w:rsidR="00816678" w:rsidRPr="00816678" w:rsidRDefault="00816678" w:rsidP="00816678">
            <w:pPr>
              <w:rPr>
                <w:sz w:val="22"/>
                <w:szCs w:val="22"/>
              </w:rPr>
            </w:pPr>
            <w:r w:rsidRPr="00816678">
              <w:rPr>
                <w:sz w:val="22"/>
                <w:szCs w:val="22"/>
              </w:rPr>
              <w:t>Node : N2L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4912F5" w14:textId="77777777" w:rsidR="00816678" w:rsidRPr="00816678" w:rsidRDefault="00816678" w:rsidP="00816678">
            <w:pPr>
              <w:rPr>
                <w:sz w:val="22"/>
                <w:szCs w:val="22"/>
              </w:rPr>
            </w:pPr>
            <w:r w:rsidRPr="00816678">
              <w:rPr>
                <w:sz w:val="22"/>
                <w:szCs w:val="22"/>
              </w:rPr>
              <w:t>rbn2lr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68FB25"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7B8D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FB20C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5DBEC"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72ADD9" w14:textId="77777777" w:rsidR="00816678" w:rsidRPr="00816678" w:rsidRDefault="00816678" w:rsidP="00816678">
            <w:pPr>
              <w:rPr>
                <w:sz w:val="22"/>
                <w:szCs w:val="22"/>
              </w:rPr>
            </w:pPr>
            <w:r w:rsidRPr="00816678">
              <w:rPr>
                <w:sz w:val="22"/>
                <w:szCs w:val="22"/>
              </w:rPr>
              <w:t>No;Yes</w:t>
            </w:r>
          </w:p>
        </w:tc>
      </w:tr>
      <w:tr w:rsidR="00816678" w:rsidRPr="00816678" w14:paraId="04D85DE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757D60" w14:textId="77777777" w:rsidR="00816678" w:rsidRPr="00816678" w:rsidRDefault="00816678" w:rsidP="00816678">
            <w:pPr>
              <w:rPr>
                <w:sz w:val="22"/>
                <w:szCs w:val="22"/>
              </w:rPr>
            </w:pPr>
            <w:r w:rsidRPr="00816678">
              <w:rPr>
                <w:sz w:val="22"/>
                <w:szCs w:val="22"/>
              </w:rPr>
              <w:t>93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57918F" w14:textId="77777777" w:rsidR="00816678" w:rsidRPr="00816678" w:rsidRDefault="00816678" w:rsidP="00816678">
            <w:pPr>
              <w:rPr>
                <w:sz w:val="22"/>
                <w:szCs w:val="22"/>
              </w:rPr>
            </w:pPr>
            <w:r w:rsidRPr="00816678">
              <w:rPr>
                <w:sz w:val="22"/>
                <w:szCs w:val="22"/>
              </w:rPr>
              <w:t>Node : N3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77F1F1" w14:textId="77777777" w:rsidR="00816678" w:rsidRPr="00816678" w:rsidRDefault="00816678" w:rsidP="00816678">
            <w:pPr>
              <w:rPr>
                <w:sz w:val="22"/>
                <w:szCs w:val="22"/>
              </w:rPr>
            </w:pPr>
            <w:r w:rsidRPr="00816678">
              <w:rPr>
                <w:sz w:val="22"/>
                <w:szCs w:val="22"/>
              </w:rPr>
              <w:t>rbn3r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897FF8"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F29A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CEBD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2075BE"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51BD4F" w14:textId="77777777" w:rsidR="00816678" w:rsidRPr="00816678" w:rsidRDefault="00816678" w:rsidP="00816678">
            <w:pPr>
              <w:rPr>
                <w:sz w:val="22"/>
                <w:szCs w:val="22"/>
              </w:rPr>
            </w:pPr>
            <w:r w:rsidRPr="00816678">
              <w:rPr>
                <w:sz w:val="22"/>
                <w:szCs w:val="22"/>
              </w:rPr>
              <w:t>No;Yes</w:t>
            </w:r>
          </w:p>
        </w:tc>
      </w:tr>
      <w:tr w:rsidR="00816678" w:rsidRPr="00816678" w14:paraId="0C03B51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96A44E" w14:textId="77777777" w:rsidR="00816678" w:rsidRPr="00816678" w:rsidRDefault="00816678" w:rsidP="00816678">
            <w:pPr>
              <w:rPr>
                <w:sz w:val="22"/>
                <w:szCs w:val="22"/>
              </w:rPr>
            </w:pPr>
            <w:r w:rsidRPr="00816678">
              <w:rPr>
                <w:sz w:val="22"/>
                <w:szCs w:val="22"/>
              </w:rPr>
              <w:t>94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2A322E" w14:textId="77777777" w:rsidR="00816678" w:rsidRPr="00816678" w:rsidRDefault="00816678" w:rsidP="00816678">
            <w:pPr>
              <w:rPr>
                <w:sz w:val="22"/>
                <w:szCs w:val="22"/>
              </w:rPr>
            </w:pPr>
            <w:r w:rsidRPr="00816678">
              <w:rPr>
                <w:sz w:val="22"/>
                <w:szCs w:val="22"/>
              </w:rPr>
              <w:t>Node : N4R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3F3A4" w14:textId="77777777" w:rsidR="00816678" w:rsidRPr="00816678" w:rsidRDefault="00816678" w:rsidP="00816678">
            <w:pPr>
              <w:rPr>
                <w:sz w:val="22"/>
                <w:szCs w:val="22"/>
              </w:rPr>
            </w:pPr>
            <w:r w:rsidRPr="00816678">
              <w:rPr>
                <w:sz w:val="22"/>
                <w:szCs w:val="22"/>
              </w:rPr>
              <w:t>rbn4rr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6A7C0"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CE746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544C7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5474C"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CE395" w14:textId="77777777" w:rsidR="00816678" w:rsidRPr="00816678" w:rsidRDefault="00816678" w:rsidP="00816678">
            <w:pPr>
              <w:rPr>
                <w:sz w:val="22"/>
                <w:szCs w:val="22"/>
              </w:rPr>
            </w:pPr>
            <w:r w:rsidRPr="00816678">
              <w:rPr>
                <w:sz w:val="22"/>
                <w:szCs w:val="22"/>
              </w:rPr>
              <w:t>No;Yes</w:t>
            </w:r>
          </w:p>
        </w:tc>
      </w:tr>
      <w:tr w:rsidR="00816678" w:rsidRPr="00816678" w14:paraId="24801EE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4693F7" w14:textId="77777777" w:rsidR="00816678" w:rsidRPr="00816678" w:rsidRDefault="00816678" w:rsidP="00816678">
            <w:pPr>
              <w:rPr>
                <w:sz w:val="22"/>
                <w:szCs w:val="22"/>
              </w:rPr>
            </w:pPr>
            <w:r w:rsidRPr="00816678">
              <w:rPr>
                <w:sz w:val="22"/>
                <w:szCs w:val="22"/>
              </w:rPr>
              <w:t>95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A71A15" w14:textId="77777777" w:rsidR="00816678" w:rsidRPr="00816678" w:rsidRDefault="00816678" w:rsidP="00816678">
            <w:pPr>
              <w:rPr>
                <w:sz w:val="22"/>
                <w:szCs w:val="22"/>
              </w:rPr>
            </w:pPr>
            <w:r w:rsidRPr="00816678">
              <w:rPr>
                <w:sz w:val="22"/>
                <w:szCs w:val="22"/>
              </w:rPr>
              <w:t>Node : N4L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0900A" w14:textId="77777777" w:rsidR="00816678" w:rsidRPr="00816678" w:rsidRDefault="00816678" w:rsidP="00816678">
            <w:pPr>
              <w:rPr>
                <w:sz w:val="22"/>
                <w:szCs w:val="22"/>
              </w:rPr>
            </w:pPr>
            <w:r w:rsidRPr="00816678">
              <w:rPr>
                <w:sz w:val="22"/>
                <w:szCs w:val="22"/>
              </w:rPr>
              <w:t>rbn4lr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C2A593"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56DF5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C36F9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BC86C"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649A4B" w14:textId="77777777" w:rsidR="00816678" w:rsidRPr="00816678" w:rsidRDefault="00816678" w:rsidP="00816678">
            <w:pPr>
              <w:rPr>
                <w:sz w:val="22"/>
                <w:szCs w:val="22"/>
              </w:rPr>
            </w:pPr>
            <w:r w:rsidRPr="00816678">
              <w:rPr>
                <w:sz w:val="22"/>
                <w:szCs w:val="22"/>
              </w:rPr>
              <w:t>No;Yes</w:t>
            </w:r>
          </w:p>
        </w:tc>
      </w:tr>
      <w:tr w:rsidR="00816678" w:rsidRPr="00816678" w14:paraId="140FEE3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2DDD2E" w14:textId="77777777" w:rsidR="00816678" w:rsidRPr="00816678" w:rsidRDefault="00816678" w:rsidP="00816678">
            <w:pPr>
              <w:rPr>
                <w:sz w:val="22"/>
                <w:szCs w:val="22"/>
              </w:rPr>
            </w:pPr>
            <w:r w:rsidRPr="00816678">
              <w:rPr>
                <w:sz w:val="22"/>
                <w:szCs w:val="22"/>
              </w:rPr>
              <w:t>96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8B0B13" w14:textId="77777777" w:rsidR="00816678" w:rsidRPr="00816678" w:rsidRDefault="00816678" w:rsidP="00816678">
            <w:pPr>
              <w:rPr>
                <w:sz w:val="22"/>
                <w:szCs w:val="22"/>
              </w:rPr>
            </w:pPr>
            <w:r w:rsidRPr="00816678">
              <w:rPr>
                <w:sz w:val="22"/>
                <w:szCs w:val="22"/>
              </w:rPr>
              <w:t>Node : N5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3497D1" w14:textId="77777777" w:rsidR="00816678" w:rsidRPr="00816678" w:rsidRDefault="00816678" w:rsidP="00816678">
            <w:pPr>
              <w:rPr>
                <w:sz w:val="22"/>
                <w:szCs w:val="22"/>
              </w:rPr>
            </w:pPr>
            <w:r w:rsidRPr="00816678">
              <w:rPr>
                <w:sz w:val="22"/>
                <w:szCs w:val="22"/>
              </w:rPr>
              <w:t>rbn5r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10471"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442E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6BE2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39C725"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99C5A" w14:textId="77777777" w:rsidR="00816678" w:rsidRPr="00816678" w:rsidRDefault="00816678" w:rsidP="00816678">
            <w:pPr>
              <w:rPr>
                <w:sz w:val="22"/>
                <w:szCs w:val="22"/>
              </w:rPr>
            </w:pPr>
            <w:r w:rsidRPr="00816678">
              <w:rPr>
                <w:sz w:val="22"/>
                <w:szCs w:val="22"/>
              </w:rPr>
              <w:t>No;Yes</w:t>
            </w:r>
          </w:p>
        </w:tc>
      </w:tr>
      <w:tr w:rsidR="00816678" w:rsidRPr="00816678" w14:paraId="096674B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33167D" w14:textId="77777777" w:rsidR="00816678" w:rsidRPr="00816678" w:rsidRDefault="00816678" w:rsidP="00816678">
            <w:pPr>
              <w:rPr>
                <w:sz w:val="22"/>
                <w:szCs w:val="22"/>
              </w:rPr>
            </w:pPr>
            <w:r w:rsidRPr="00816678">
              <w:rPr>
                <w:sz w:val="22"/>
                <w:szCs w:val="22"/>
              </w:rPr>
              <w:t>97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F29712" w14:textId="77777777" w:rsidR="00816678" w:rsidRPr="00816678" w:rsidRDefault="00816678" w:rsidP="00816678">
            <w:pPr>
              <w:rPr>
                <w:sz w:val="22"/>
                <w:szCs w:val="22"/>
              </w:rPr>
            </w:pPr>
            <w:r w:rsidRPr="00816678">
              <w:rPr>
                <w:sz w:val="22"/>
                <w:szCs w:val="22"/>
              </w:rPr>
              <w:t>Node : N6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9A6954" w14:textId="77777777" w:rsidR="00816678" w:rsidRPr="00816678" w:rsidRDefault="00816678" w:rsidP="00816678">
            <w:pPr>
              <w:rPr>
                <w:sz w:val="22"/>
                <w:szCs w:val="22"/>
              </w:rPr>
            </w:pPr>
            <w:r w:rsidRPr="00816678">
              <w:rPr>
                <w:sz w:val="22"/>
                <w:szCs w:val="22"/>
              </w:rPr>
              <w:t>rbn6r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C7828C"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E8163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A82DC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09B7C"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89B160" w14:textId="77777777" w:rsidR="00816678" w:rsidRPr="00816678" w:rsidRDefault="00816678" w:rsidP="00816678">
            <w:pPr>
              <w:rPr>
                <w:sz w:val="22"/>
                <w:szCs w:val="22"/>
              </w:rPr>
            </w:pPr>
            <w:r w:rsidRPr="00816678">
              <w:rPr>
                <w:sz w:val="22"/>
                <w:szCs w:val="22"/>
              </w:rPr>
              <w:t>No;Yes</w:t>
            </w:r>
          </w:p>
        </w:tc>
      </w:tr>
      <w:tr w:rsidR="00816678" w:rsidRPr="00816678" w14:paraId="61A995E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9275D" w14:textId="77777777" w:rsidR="00816678" w:rsidRPr="00816678" w:rsidRDefault="00816678" w:rsidP="00816678">
            <w:pPr>
              <w:rPr>
                <w:sz w:val="22"/>
                <w:szCs w:val="22"/>
              </w:rPr>
            </w:pPr>
            <w:r w:rsidRPr="00816678">
              <w:rPr>
                <w:sz w:val="22"/>
                <w:szCs w:val="22"/>
              </w:rPr>
              <w:t>98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7F72D" w14:textId="77777777" w:rsidR="00816678" w:rsidRPr="00816678" w:rsidRDefault="00816678" w:rsidP="00816678">
            <w:pPr>
              <w:rPr>
                <w:sz w:val="22"/>
                <w:szCs w:val="22"/>
              </w:rPr>
            </w:pPr>
            <w:r w:rsidRPr="00816678">
              <w:rPr>
                <w:sz w:val="22"/>
                <w:szCs w:val="22"/>
              </w:rPr>
              <w:t>Node : N7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222B67" w14:textId="77777777" w:rsidR="00816678" w:rsidRPr="00816678" w:rsidRDefault="00816678" w:rsidP="00816678">
            <w:pPr>
              <w:rPr>
                <w:sz w:val="22"/>
                <w:szCs w:val="22"/>
              </w:rPr>
            </w:pPr>
            <w:r w:rsidRPr="00816678">
              <w:rPr>
                <w:sz w:val="22"/>
                <w:szCs w:val="22"/>
              </w:rPr>
              <w:t>rbn7r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E7CEC9"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4A99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BFFD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3CFF3"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BD711F" w14:textId="77777777" w:rsidR="00816678" w:rsidRPr="00816678" w:rsidRDefault="00816678" w:rsidP="00816678">
            <w:pPr>
              <w:rPr>
                <w:sz w:val="22"/>
                <w:szCs w:val="22"/>
              </w:rPr>
            </w:pPr>
            <w:r w:rsidRPr="00816678">
              <w:rPr>
                <w:sz w:val="22"/>
                <w:szCs w:val="22"/>
              </w:rPr>
              <w:t>No;Yes</w:t>
            </w:r>
          </w:p>
        </w:tc>
      </w:tr>
      <w:tr w:rsidR="00816678" w:rsidRPr="00816678" w14:paraId="487B1FD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9222D" w14:textId="77777777" w:rsidR="00816678" w:rsidRPr="00816678" w:rsidRDefault="00816678" w:rsidP="00816678">
            <w:pPr>
              <w:rPr>
                <w:sz w:val="22"/>
                <w:szCs w:val="22"/>
              </w:rPr>
            </w:pPr>
            <w:r w:rsidRPr="00816678">
              <w:rPr>
                <w:sz w:val="22"/>
                <w:szCs w:val="22"/>
              </w:rPr>
              <w:t>99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D0EEF7" w14:textId="77777777" w:rsidR="00816678" w:rsidRPr="00816678" w:rsidRDefault="00816678" w:rsidP="00816678">
            <w:pPr>
              <w:rPr>
                <w:sz w:val="22"/>
                <w:szCs w:val="22"/>
              </w:rPr>
            </w:pPr>
            <w:r w:rsidRPr="00816678">
              <w:rPr>
                <w:sz w:val="22"/>
                <w:szCs w:val="22"/>
              </w:rPr>
              <w:t>Node : N8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C52AC" w14:textId="77777777" w:rsidR="00816678" w:rsidRPr="00816678" w:rsidRDefault="00816678" w:rsidP="00816678">
            <w:pPr>
              <w:rPr>
                <w:sz w:val="22"/>
                <w:szCs w:val="22"/>
              </w:rPr>
            </w:pPr>
            <w:r w:rsidRPr="00816678">
              <w:rPr>
                <w:sz w:val="22"/>
                <w:szCs w:val="22"/>
              </w:rPr>
              <w:t>rbn8r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C5B42"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5FDD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572B1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D0E56"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BBD22F" w14:textId="77777777" w:rsidR="00816678" w:rsidRPr="00816678" w:rsidRDefault="00816678" w:rsidP="00816678">
            <w:pPr>
              <w:rPr>
                <w:sz w:val="22"/>
                <w:szCs w:val="22"/>
              </w:rPr>
            </w:pPr>
            <w:r w:rsidRPr="00816678">
              <w:rPr>
                <w:sz w:val="22"/>
                <w:szCs w:val="22"/>
              </w:rPr>
              <w:t>No;Yes</w:t>
            </w:r>
          </w:p>
        </w:tc>
      </w:tr>
      <w:tr w:rsidR="00816678" w:rsidRPr="00816678" w14:paraId="5C19A16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1D2AD" w14:textId="77777777" w:rsidR="00816678" w:rsidRPr="00816678" w:rsidRDefault="00816678" w:rsidP="00816678">
            <w:pPr>
              <w:rPr>
                <w:sz w:val="22"/>
                <w:szCs w:val="22"/>
              </w:rPr>
            </w:pPr>
            <w:r w:rsidRPr="00816678">
              <w:rPr>
                <w:sz w:val="22"/>
                <w:szCs w:val="22"/>
              </w:rPr>
              <w:t>100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C0094" w14:textId="77777777" w:rsidR="00816678" w:rsidRPr="00816678" w:rsidRDefault="00816678" w:rsidP="00816678">
            <w:pPr>
              <w:rPr>
                <w:sz w:val="22"/>
                <w:szCs w:val="22"/>
              </w:rPr>
            </w:pPr>
            <w:r w:rsidRPr="00816678">
              <w:rPr>
                <w:sz w:val="22"/>
                <w:szCs w:val="22"/>
              </w:rPr>
              <w:t>Node : N9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2EFD6B" w14:textId="77777777" w:rsidR="00816678" w:rsidRPr="00816678" w:rsidRDefault="00816678" w:rsidP="00816678">
            <w:pPr>
              <w:rPr>
                <w:sz w:val="22"/>
                <w:szCs w:val="22"/>
              </w:rPr>
            </w:pPr>
            <w:r w:rsidRPr="00816678">
              <w:rPr>
                <w:sz w:val="22"/>
                <w:szCs w:val="22"/>
              </w:rPr>
              <w:t>rbn9r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CA891"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BB37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3FDE0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36770F"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824839" w14:textId="77777777" w:rsidR="00816678" w:rsidRPr="00816678" w:rsidRDefault="00816678" w:rsidP="00816678">
            <w:pPr>
              <w:rPr>
                <w:sz w:val="22"/>
                <w:szCs w:val="22"/>
              </w:rPr>
            </w:pPr>
            <w:r w:rsidRPr="00816678">
              <w:rPr>
                <w:sz w:val="22"/>
                <w:szCs w:val="22"/>
              </w:rPr>
              <w:t>No;Yes</w:t>
            </w:r>
          </w:p>
        </w:tc>
      </w:tr>
      <w:tr w:rsidR="00816678" w:rsidRPr="00816678" w14:paraId="6EA5F50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50C4A7" w14:textId="77777777" w:rsidR="00816678" w:rsidRPr="00816678" w:rsidRDefault="00816678" w:rsidP="00816678">
            <w:pPr>
              <w:rPr>
                <w:sz w:val="22"/>
                <w:szCs w:val="22"/>
              </w:rPr>
            </w:pPr>
            <w:r w:rsidRPr="00816678">
              <w:rPr>
                <w:sz w:val="22"/>
                <w:szCs w:val="22"/>
              </w:rPr>
              <w:t>101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52045" w14:textId="77777777" w:rsidR="00816678" w:rsidRPr="00816678" w:rsidRDefault="00816678" w:rsidP="00816678">
            <w:pPr>
              <w:rPr>
                <w:sz w:val="22"/>
                <w:szCs w:val="22"/>
              </w:rPr>
            </w:pPr>
            <w:r w:rsidRPr="00816678">
              <w:rPr>
                <w:sz w:val="22"/>
                <w:szCs w:val="22"/>
              </w:rPr>
              <w:t>Node : N1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03DC99" w14:textId="77777777" w:rsidR="00816678" w:rsidRPr="00816678" w:rsidRDefault="00816678" w:rsidP="00816678">
            <w:pPr>
              <w:rPr>
                <w:sz w:val="22"/>
                <w:szCs w:val="22"/>
              </w:rPr>
            </w:pPr>
            <w:r w:rsidRPr="00816678">
              <w:rPr>
                <w:sz w:val="22"/>
                <w:szCs w:val="22"/>
              </w:rPr>
              <w:t>rbn1t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3291C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F61F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E86C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4E9F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C07DC6" w14:textId="77777777" w:rsidR="00816678" w:rsidRPr="00816678" w:rsidRDefault="00816678" w:rsidP="00816678">
            <w:pPr>
              <w:rPr>
                <w:sz w:val="22"/>
                <w:szCs w:val="22"/>
              </w:rPr>
            </w:pPr>
          </w:p>
        </w:tc>
      </w:tr>
      <w:tr w:rsidR="00816678" w:rsidRPr="00816678" w14:paraId="46BF650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7425F" w14:textId="77777777" w:rsidR="00816678" w:rsidRPr="00816678" w:rsidRDefault="00816678" w:rsidP="00816678">
            <w:pPr>
              <w:rPr>
                <w:sz w:val="22"/>
                <w:szCs w:val="22"/>
              </w:rPr>
            </w:pPr>
            <w:r w:rsidRPr="00816678">
              <w:rPr>
                <w:sz w:val="22"/>
                <w:szCs w:val="22"/>
              </w:rPr>
              <w:t>102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7A3583" w14:textId="77777777" w:rsidR="00816678" w:rsidRPr="00816678" w:rsidRDefault="00816678" w:rsidP="00816678">
            <w:pPr>
              <w:rPr>
                <w:sz w:val="22"/>
                <w:szCs w:val="22"/>
              </w:rPr>
            </w:pPr>
            <w:r w:rsidRPr="00816678">
              <w:rPr>
                <w:sz w:val="22"/>
                <w:szCs w:val="22"/>
              </w:rPr>
              <w:t>Node : N2R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3DE4C" w14:textId="77777777" w:rsidR="00816678" w:rsidRPr="00816678" w:rsidRDefault="00816678" w:rsidP="00816678">
            <w:pPr>
              <w:rPr>
                <w:sz w:val="22"/>
                <w:szCs w:val="22"/>
              </w:rPr>
            </w:pPr>
            <w:r w:rsidRPr="00816678">
              <w:rPr>
                <w:sz w:val="22"/>
                <w:szCs w:val="22"/>
              </w:rPr>
              <w:t>rbn2rt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3DF2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A5ABD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BD757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50892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ABA72" w14:textId="77777777" w:rsidR="00816678" w:rsidRPr="00816678" w:rsidRDefault="00816678" w:rsidP="00816678">
            <w:pPr>
              <w:rPr>
                <w:sz w:val="22"/>
                <w:szCs w:val="22"/>
              </w:rPr>
            </w:pPr>
          </w:p>
        </w:tc>
      </w:tr>
      <w:tr w:rsidR="00816678" w:rsidRPr="00816678" w14:paraId="1739EA3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2BD0B" w14:textId="77777777" w:rsidR="00816678" w:rsidRPr="00816678" w:rsidRDefault="00816678" w:rsidP="00816678">
            <w:pPr>
              <w:rPr>
                <w:sz w:val="22"/>
                <w:szCs w:val="22"/>
              </w:rPr>
            </w:pPr>
            <w:r w:rsidRPr="00816678">
              <w:rPr>
                <w:sz w:val="22"/>
                <w:szCs w:val="22"/>
              </w:rPr>
              <w:t>103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B1522" w14:textId="77777777" w:rsidR="00816678" w:rsidRPr="00816678" w:rsidRDefault="00816678" w:rsidP="00816678">
            <w:pPr>
              <w:rPr>
                <w:sz w:val="22"/>
                <w:szCs w:val="22"/>
              </w:rPr>
            </w:pPr>
            <w:r w:rsidRPr="00816678">
              <w:rPr>
                <w:sz w:val="22"/>
                <w:szCs w:val="22"/>
              </w:rPr>
              <w:t>Node : N2L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166D6E" w14:textId="77777777" w:rsidR="00816678" w:rsidRPr="00816678" w:rsidRDefault="00816678" w:rsidP="00816678">
            <w:pPr>
              <w:rPr>
                <w:sz w:val="22"/>
                <w:szCs w:val="22"/>
              </w:rPr>
            </w:pPr>
            <w:r w:rsidRPr="00816678">
              <w:rPr>
                <w:sz w:val="22"/>
                <w:szCs w:val="22"/>
              </w:rPr>
              <w:t>rbn2lt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70D1A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27D27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C17D5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32EB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47C85" w14:textId="77777777" w:rsidR="00816678" w:rsidRPr="00816678" w:rsidRDefault="00816678" w:rsidP="00816678">
            <w:pPr>
              <w:rPr>
                <w:sz w:val="22"/>
                <w:szCs w:val="22"/>
              </w:rPr>
            </w:pPr>
          </w:p>
        </w:tc>
      </w:tr>
      <w:tr w:rsidR="00816678" w:rsidRPr="00816678" w14:paraId="14DB800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D9EE42" w14:textId="77777777" w:rsidR="00816678" w:rsidRPr="00816678" w:rsidRDefault="00816678" w:rsidP="00816678">
            <w:pPr>
              <w:rPr>
                <w:sz w:val="22"/>
                <w:szCs w:val="22"/>
              </w:rPr>
            </w:pPr>
            <w:r w:rsidRPr="00816678">
              <w:rPr>
                <w:sz w:val="22"/>
                <w:szCs w:val="22"/>
              </w:rPr>
              <w:t>104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962401" w14:textId="77777777" w:rsidR="00816678" w:rsidRPr="00816678" w:rsidRDefault="00816678" w:rsidP="00816678">
            <w:pPr>
              <w:rPr>
                <w:sz w:val="22"/>
                <w:szCs w:val="22"/>
              </w:rPr>
            </w:pPr>
            <w:r w:rsidRPr="00816678">
              <w:rPr>
                <w:sz w:val="22"/>
                <w:szCs w:val="22"/>
              </w:rPr>
              <w:t>Node : N3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F025E2" w14:textId="77777777" w:rsidR="00816678" w:rsidRPr="00816678" w:rsidRDefault="00816678" w:rsidP="00816678">
            <w:pPr>
              <w:rPr>
                <w:sz w:val="22"/>
                <w:szCs w:val="22"/>
              </w:rPr>
            </w:pPr>
            <w:r w:rsidRPr="00816678">
              <w:rPr>
                <w:sz w:val="22"/>
                <w:szCs w:val="22"/>
              </w:rPr>
              <w:t>rbn3t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EA421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F74BD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257A3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CEFE5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FAEA3" w14:textId="77777777" w:rsidR="00816678" w:rsidRPr="00816678" w:rsidRDefault="00816678" w:rsidP="00816678">
            <w:pPr>
              <w:rPr>
                <w:sz w:val="22"/>
                <w:szCs w:val="22"/>
              </w:rPr>
            </w:pPr>
          </w:p>
        </w:tc>
      </w:tr>
      <w:tr w:rsidR="00816678" w:rsidRPr="00816678" w14:paraId="1BE9CF1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CC4E96" w14:textId="77777777" w:rsidR="00816678" w:rsidRPr="00816678" w:rsidRDefault="00816678" w:rsidP="00816678">
            <w:pPr>
              <w:rPr>
                <w:sz w:val="22"/>
                <w:szCs w:val="22"/>
              </w:rPr>
            </w:pPr>
            <w:r w:rsidRPr="00816678">
              <w:rPr>
                <w:sz w:val="22"/>
                <w:szCs w:val="22"/>
              </w:rPr>
              <w:t>105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EF9E7F" w14:textId="77777777" w:rsidR="00816678" w:rsidRPr="00816678" w:rsidRDefault="00816678" w:rsidP="00816678">
            <w:pPr>
              <w:rPr>
                <w:sz w:val="22"/>
                <w:szCs w:val="22"/>
              </w:rPr>
            </w:pPr>
            <w:r w:rsidRPr="00816678">
              <w:rPr>
                <w:sz w:val="22"/>
                <w:szCs w:val="22"/>
              </w:rPr>
              <w:t>Node : N4R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024FB" w14:textId="77777777" w:rsidR="00816678" w:rsidRPr="00816678" w:rsidRDefault="00816678" w:rsidP="00816678">
            <w:pPr>
              <w:rPr>
                <w:sz w:val="22"/>
                <w:szCs w:val="22"/>
              </w:rPr>
            </w:pPr>
            <w:r w:rsidRPr="00816678">
              <w:rPr>
                <w:sz w:val="22"/>
                <w:szCs w:val="22"/>
              </w:rPr>
              <w:t>rbn4rt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B7AFE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E3774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484B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5103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CDC3D" w14:textId="77777777" w:rsidR="00816678" w:rsidRPr="00816678" w:rsidRDefault="00816678" w:rsidP="00816678">
            <w:pPr>
              <w:rPr>
                <w:sz w:val="22"/>
                <w:szCs w:val="22"/>
              </w:rPr>
            </w:pPr>
          </w:p>
        </w:tc>
      </w:tr>
      <w:tr w:rsidR="00816678" w:rsidRPr="00816678" w14:paraId="707FA88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BAE219" w14:textId="77777777" w:rsidR="00816678" w:rsidRPr="00816678" w:rsidRDefault="00816678" w:rsidP="00816678">
            <w:pPr>
              <w:rPr>
                <w:sz w:val="22"/>
                <w:szCs w:val="22"/>
              </w:rPr>
            </w:pPr>
            <w:r w:rsidRPr="00816678">
              <w:rPr>
                <w:sz w:val="22"/>
                <w:szCs w:val="22"/>
              </w:rPr>
              <w:t>106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80C820" w14:textId="77777777" w:rsidR="00816678" w:rsidRPr="00816678" w:rsidRDefault="00816678" w:rsidP="00816678">
            <w:pPr>
              <w:rPr>
                <w:sz w:val="22"/>
                <w:szCs w:val="22"/>
              </w:rPr>
            </w:pPr>
            <w:r w:rsidRPr="00816678">
              <w:rPr>
                <w:sz w:val="22"/>
                <w:szCs w:val="22"/>
              </w:rPr>
              <w:t>Node : N4L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8A54F5" w14:textId="77777777" w:rsidR="00816678" w:rsidRPr="00816678" w:rsidRDefault="00816678" w:rsidP="00816678">
            <w:pPr>
              <w:rPr>
                <w:sz w:val="22"/>
                <w:szCs w:val="22"/>
              </w:rPr>
            </w:pPr>
            <w:r w:rsidRPr="00816678">
              <w:rPr>
                <w:sz w:val="22"/>
                <w:szCs w:val="22"/>
              </w:rPr>
              <w:t>rbn4lt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EA12F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E6975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A0B4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9F6E9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39CB6" w14:textId="77777777" w:rsidR="00816678" w:rsidRPr="00816678" w:rsidRDefault="00816678" w:rsidP="00816678">
            <w:pPr>
              <w:rPr>
                <w:sz w:val="22"/>
                <w:szCs w:val="22"/>
              </w:rPr>
            </w:pPr>
          </w:p>
        </w:tc>
      </w:tr>
      <w:tr w:rsidR="00816678" w:rsidRPr="00816678" w14:paraId="4AED038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0A4D8" w14:textId="77777777" w:rsidR="00816678" w:rsidRPr="00816678" w:rsidRDefault="00816678" w:rsidP="00816678">
            <w:pPr>
              <w:rPr>
                <w:sz w:val="22"/>
                <w:szCs w:val="22"/>
              </w:rPr>
            </w:pPr>
            <w:r w:rsidRPr="00816678">
              <w:rPr>
                <w:sz w:val="22"/>
                <w:szCs w:val="22"/>
              </w:rPr>
              <w:t>107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70EB07" w14:textId="77777777" w:rsidR="00816678" w:rsidRPr="00816678" w:rsidRDefault="00816678" w:rsidP="00816678">
            <w:pPr>
              <w:rPr>
                <w:sz w:val="22"/>
                <w:szCs w:val="22"/>
              </w:rPr>
            </w:pPr>
            <w:r w:rsidRPr="00816678">
              <w:rPr>
                <w:sz w:val="22"/>
                <w:szCs w:val="22"/>
              </w:rPr>
              <w:t>Node : N5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54F6C" w14:textId="77777777" w:rsidR="00816678" w:rsidRPr="00816678" w:rsidRDefault="00816678" w:rsidP="00816678">
            <w:pPr>
              <w:rPr>
                <w:sz w:val="22"/>
                <w:szCs w:val="22"/>
              </w:rPr>
            </w:pPr>
            <w:r w:rsidRPr="00816678">
              <w:rPr>
                <w:sz w:val="22"/>
                <w:szCs w:val="22"/>
              </w:rPr>
              <w:t>rbn5t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F4C0F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ACE2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421A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ED1D2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42E31" w14:textId="77777777" w:rsidR="00816678" w:rsidRPr="00816678" w:rsidRDefault="00816678" w:rsidP="00816678">
            <w:pPr>
              <w:rPr>
                <w:sz w:val="22"/>
                <w:szCs w:val="22"/>
              </w:rPr>
            </w:pPr>
          </w:p>
        </w:tc>
      </w:tr>
      <w:tr w:rsidR="00816678" w:rsidRPr="00816678" w14:paraId="11DAA52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ACA025" w14:textId="77777777" w:rsidR="00816678" w:rsidRPr="00816678" w:rsidRDefault="00816678" w:rsidP="00816678">
            <w:pPr>
              <w:rPr>
                <w:sz w:val="22"/>
                <w:szCs w:val="22"/>
              </w:rPr>
            </w:pPr>
            <w:r w:rsidRPr="00816678">
              <w:rPr>
                <w:sz w:val="22"/>
                <w:szCs w:val="22"/>
              </w:rPr>
              <w:t>108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885FF7" w14:textId="77777777" w:rsidR="00816678" w:rsidRPr="00816678" w:rsidRDefault="00816678" w:rsidP="00816678">
            <w:pPr>
              <w:rPr>
                <w:sz w:val="22"/>
                <w:szCs w:val="22"/>
              </w:rPr>
            </w:pPr>
            <w:r w:rsidRPr="00816678">
              <w:rPr>
                <w:sz w:val="22"/>
                <w:szCs w:val="22"/>
              </w:rPr>
              <w:t>Node : N6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D66D3C" w14:textId="77777777" w:rsidR="00816678" w:rsidRPr="00816678" w:rsidRDefault="00816678" w:rsidP="00816678">
            <w:pPr>
              <w:rPr>
                <w:sz w:val="22"/>
                <w:szCs w:val="22"/>
              </w:rPr>
            </w:pPr>
            <w:r w:rsidRPr="00816678">
              <w:rPr>
                <w:sz w:val="22"/>
                <w:szCs w:val="22"/>
              </w:rPr>
              <w:t>rbn6t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973D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4E895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71D2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263F8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5F1CA5" w14:textId="77777777" w:rsidR="00816678" w:rsidRPr="00816678" w:rsidRDefault="00816678" w:rsidP="00816678">
            <w:pPr>
              <w:rPr>
                <w:sz w:val="22"/>
                <w:szCs w:val="22"/>
              </w:rPr>
            </w:pPr>
          </w:p>
        </w:tc>
      </w:tr>
      <w:tr w:rsidR="00816678" w:rsidRPr="00816678" w14:paraId="789F46D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FBB3E" w14:textId="77777777" w:rsidR="00816678" w:rsidRPr="00816678" w:rsidRDefault="00816678" w:rsidP="00816678">
            <w:pPr>
              <w:rPr>
                <w:sz w:val="22"/>
                <w:szCs w:val="22"/>
              </w:rPr>
            </w:pPr>
            <w:r w:rsidRPr="00816678">
              <w:rPr>
                <w:sz w:val="22"/>
                <w:szCs w:val="22"/>
              </w:rPr>
              <w:t>109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EF1B8" w14:textId="77777777" w:rsidR="00816678" w:rsidRPr="00816678" w:rsidRDefault="00816678" w:rsidP="00816678">
            <w:pPr>
              <w:rPr>
                <w:sz w:val="22"/>
                <w:szCs w:val="22"/>
              </w:rPr>
            </w:pPr>
            <w:r w:rsidRPr="00816678">
              <w:rPr>
                <w:sz w:val="22"/>
                <w:szCs w:val="22"/>
              </w:rPr>
              <w:t>Node : N7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4C0285" w14:textId="77777777" w:rsidR="00816678" w:rsidRPr="00816678" w:rsidRDefault="00816678" w:rsidP="00816678">
            <w:pPr>
              <w:rPr>
                <w:sz w:val="22"/>
                <w:szCs w:val="22"/>
              </w:rPr>
            </w:pPr>
            <w:r w:rsidRPr="00816678">
              <w:rPr>
                <w:sz w:val="22"/>
                <w:szCs w:val="22"/>
              </w:rPr>
              <w:t>rbn7t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9B11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DA795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D15B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68F3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109E8C" w14:textId="77777777" w:rsidR="00816678" w:rsidRPr="00816678" w:rsidRDefault="00816678" w:rsidP="00816678">
            <w:pPr>
              <w:rPr>
                <w:sz w:val="22"/>
                <w:szCs w:val="22"/>
              </w:rPr>
            </w:pPr>
          </w:p>
        </w:tc>
      </w:tr>
      <w:tr w:rsidR="00816678" w:rsidRPr="00816678" w14:paraId="3D61827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D61C0" w14:textId="77777777" w:rsidR="00816678" w:rsidRPr="00816678" w:rsidRDefault="00816678" w:rsidP="00816678">
            <w:pPr>
              <w:rPr>
                <w:sz w:val="22"/>
                <w:szCs w:val="22"/>
              </w:rPr>
            </w:pPr>
            <w:r w:rsidRPr="00816678">
              <w:rPr>
                <w:sz w:val="22"/>
                <w:szCs w:val="22"/>
              </w:rPr>
              <w:t>110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BCCB5" w14:textId="77777777" w:rsidR="00816678" w:rsidRPr="00816678" w:rsidRDefault="00816678" w:rsidP="00816678">
            <w:pPr>
              <w:rPr>
                <w:sz w:val="22"/>
                <w:szCs w:val="22"/>
              </w:rPr>
            </w:pPr>
            <w:r w:rsidRPr="00816678">
              <w:rPr>
                <w:sz w:val="22"/>
                <w:szCs w:val="22"/>
              </w:rPr>
              <w:t>Node : N8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F8F9F1" w14:textId="77777777" w:rsidR="00816678" w:rsidRPr="00816678" w:rsidRDefault="00816678" w:rsidP="00816678">
            <w:pPr>
              <w:rPr>
                <w:sz w:val="22"/>
                <w:szCs w:val="22"/>
              </w:rPr>
            </w:pPr>
            <w:r w:rsidRPr="00816678">
              <w:rPr>
                <w:sz w:val="22"/>
                <w:szCs w:val="22"/>
              </w:rPr>
              <w:t>rbn8t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99899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4117A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34AC9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F128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67274" w14:textId="77777777" w:rsidR="00816678" w:rsidRPr="00816678" w:rsidRDefault="00816678" w:rsidP="00816678">
            <w:pPr>
              <w:rPr>
                <w:sz w:val="22"/>
                <w:szCs w:val="22"/>
              </w:rPr>
            </w:pPr>
          </w:p>
        </w:tc>
      </w:tr>
      <w:tr w:rsidR="00816678" w:rsidRPr="00816678" w14:paraId="3D69CEE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D6DD27" w14:textId="77777777" w:rsidR="00816678" w:rsidRPr="00816678" w:rsidRDefault="00816678" w:rsidP="00816678">
            <w:pPr>
              <w:rPr>
                <w:sz w:val="22"/>
                <w:szCs w:val="22"/>
              </w:rPr>
            </w:pPr>
            <w:r w:rsidRPr="00816678">
              <w:rPr>
                <w:sz w:val="22"/>
                <w:szCs w:val="22"/>
              </w:rPr>
              <w:t>111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EF1DC6" w14:textId="77777777" w:rsidR="00816678" w:rsidRPr="00816678" w:rsidRDefault="00816678" w:rsidP="00816678">
            <w:pPr>
              <w:rPr>
                <w:sz w:val="22"/>
                <w:szCs w:val="22"/>
              </w:rPr>
            </w:pPr>
            <w:r w:rsidRPr="00816678">
              <w:rPr>
                <w:sz w:val="22"/>
                <w:szCs w:val="22"/>
              </w:rPr>
              <w:t>Node : N9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61164" w14:textId="77777777" w:rsidR="00816678" w:rsidRPr="00816678" w:rsidRDefault="00816678" w:rsidP="00816678">
            <w:pPr>
              <w:rPr>
                <w:sz w:val="22"/>
                <w:szCs w:val="22"/>
              </w:rPr>
            </w:pPr>
            <w:r w:rsidRPr="00816678">
              <w:rPr>
                <w:sz w:val="22"/>
                <w:szCs w:val="22"/>
              </w:rPr>
              <w:t>rbn9t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E608B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E910B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3648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A5127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1731B" w14:textId="77777777" w:rsidR="00816678" w:rsidRPr="00816678" w:rsidRDefault="00816678" w:rsidP="00816678">
            <w:pPr>
              <w:rPr>
                <w:sz w:val="22"/>
                <w:szCs w:val="22"/>
              </w:rPr>
            </w:pPr>
          </w:p>
        </w:tc>
      </w:tr>
      <w:tr w:rsidR="00816678" w:rsidRPr="00816678" w14:paraId="12A279F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2D2E0" w14:textId="77777777" w:rsidR="00816678" w:rsidRPr="00816678" w:rsidRDefault="00816678" w:rsidP="00816678">
            <w:pPr>
              <w:rPr>
                <w:sz w:val="22"/>
                <w:szCs w:val="22"/>
              </w:rPr>
            </w:pPr>
            <w:r w:rsidRPr="00816678">
              <w:rPr>
                <w:sz w:val="22"/>
                <w:szCs w:val="22"/>
              </w:rPr>
              <w:t>112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D0B13D" w14:textId="77777777" w:rsidR="00816678" w:rsidRPr="00816678" w:rsidRDefault="00816678" w:rsidP="00816678">
            <w:pPr>
              <w:rPr>
                <w:sz w:val="22"/>
                <w:szCs w:val="22"/>
              </w:rPr>
            </w:pPr>
            <w:r w:rsidRPr="00816678">
              <w:rPr>
                <w:sz w:val="22"/>
                <w:szCs w:val="22"/>
              </w:rPr>
              <w:t>Node : N1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C7783" w14:textId="77777777" w:rsidR="00816678" w:rsidRPr="00816678" w:rsidRDefault="00816678" w:rsidP="00816678">
            <w:pPr>
              <w:rPr>
                <w:sz w:val="22"/>
                <w:szCs w:val="22"/>
              </w:rPr>
            </w:pPr>
            <w:r w:rsidRPr="00816678">
              <w:rPr>
                <w:sz w:val="22"/>
                <w:szCs w:val="22"/>
              </w:rPr>
              <w:t>rbn1p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183E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5F02C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FB34F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A931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979CC" w14:textId="77777777" w:rsidR="00816678" w:rsidRPr="00816678" w:rsidRDefault="00816678" w:rsidP="00816678">
            <w:pPr>
              <w:rPr>
                <w:sz w:val="22"/>
                <w:szCs w:val="22"/>
              </w:rPr>
            </w:pPr>
          </w:p>
        </w:tc>
      </w:tr>
      <w:tr w:rsidR="00816678" w:rsidRPr="00816678" w14:paraId="70827A4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2E30C0" w14:textId="77777777" w:rsidR="00816678" w:rsidRPr="00816678" w:rsidRDefault="00816678" w:rsidP="00816678">
            <w:pPr>
              <w:rPr>
                <w:sz w:val="22"/>
                <w:szCs w:val="22"/>
              </w:rPr>
            </w:pPr>
            <w:r w:rsidRPr="00816678">
              <w:rPr>
                <w:sz w:val="22"/>
                <w:szCs w:val="22"/>
              </w:rPr>
              <w:t>113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113A26" w14:textId="77777777" w:rsidR="00816678" w:rsidRPr="00816678" w:rsidRDefault="00816678" w:rsidP="00816678">
            <w:pPr>
              <w:rPr>
                <w:sz w:val="22"/>
                <w:szCs w:val="22"/>
              </w:rPr>
            </w:pPr>
            <w:r w:rsidRPr="00816678">
              <w:rPr>
                <w:sz w:val="22"/>
                <w:szCs w:val="22"/>
              </w:rPr>
              <w:t>Node : N2R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09C26" w14:textId="77777777" w:rsidR="00816678" w:rsidRPr="00816678" w:rsidRDefault="00816678" w:rsidP="00816678">
            <w:pPr>
              <w:rPr>
                <w:sz w:val="22"/>
                <w:szCs w:val="22"/>
              </w:rPr>
            </w:pPr>
            <w:r w:rsidRPr="00816678">
              <w:rPr>
                <w:sz w:val="22"/>
                <w:szCs w:val="22"/>
              </w:rPr>
              <w:t>rbn2rp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3173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BDDE9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11F3C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C1920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BD8A1" w14:textId="77777777" w:rsidR="00816678" w:rsidRPr="00816678" w:rsidRDefault="00816678" w:rsidP="00816678">
            <w:pPr>
              <w:rPr>
                <w:sz w:val="22"/>
                <w:szCs w:val="22"/>
              </w:rPr>
            </w:pPr>
          </w:p>
        </w:tc>
      </w:tr>
      <w:tr w:rsidR="00816678" w:rsidRPr="00816678" w14:paraId="4DF4696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99847A" w14:textId="77777777" w:rsidR="00816678" w:rsidRPr="00816678" w:rsidRDefault="00816678" w:rsidP="00816678">
            <w:pPr>
              <w:rPr>
                <w:sz w:val="22"/>
                <w:szCs w:val="22"/>
              </w:rPr>
            </w:pPr>
            <w:r w:rsidRPr="00816678">
              <w:rPr>
                <w:sz w:val="22"/>
                <w:szCs w:val="22"/>
              </w:rPr>
              <w:t>114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7C2D3D" w14:textId="77777777" w:rsidR="00816678" w:rsidRPr="00816678" w:rsidRDefault="00816678" w:rsidP="00816678">
            <w:pPr>
              <w:rPr>
                <w:sz w:val="22"/>
                <w:szCs w:val="22"/>
              </w:rPr>
            </w:pPr>
            <w:r w:rsidRPr="00816678">
              <w:rPr>
                <w:sz w:val="22"/>
                <w:szCs w:val="22"/>
              </w:rPr>
              <w:t>Node : N2L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E04CBB" w14:textId="77777777" w:rsidR="00816678" w:rsidRPr="00816678" w:rsidRDefault="00816678" w:rsidP="00816678">
            <w:pPr>
              <w:rPr>
                <w:sz w:val="22"/>
                <w:szCs w:val="22"/>
              </w:rPr>
            </w:pPr>
            <w:r w:rsidRPr="00816678">
              <w:rPr>
                <w:sz w:val="22"/>
                <w:szCs w:val="22"/>
              </w:rPr>
              <w:t>rbn2lp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EC9E6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530E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B2E2B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F7E0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83021A" w14:textId="77777777" w:rsidR="00816678" w:rsidRPr="00816678" w:rsidRDefault="00816678" w:rsidP="00816678">
            <w:pPr>
              <w:rPr>
                <w:sz w:val="22"/>
                <w:szCs w:val="22"/>
              </w:rPr>
            </w:pPr>
          </w:p>
        </w:tc>
      </w:tr>
      <w:tr w:rsidR="00816678" w:rsidRPr="00816678" w14:paraId="16E2BEC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7C529C" w14:textId="77777777" w:rsidR="00816678" w:rsidRPr="00816678" w:rsidRDefault="00816678" w:rsidP="00816678">
            <w:pPr>
              <w:rPr>
                <w:sz w:val="22"/>
                <w:szCs w:val="22"/>
              </w:rPr>
            </w:pPr>
            <w:r w:rsidRPr="00816678">
              <w:rPr>
                <w:sz w:val="22"/>
                <w:szCs w:val="22"/>
              </w:rPr>
              <w:t>115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9FB5F" w14:textId="77777777" w:rsidR="00816678" w:rsidRPr="00816678" w:rsidRDefault="00816678" w:rsidP="00816678">
            <w:pPr>
              <w:rPr>
                <w:sz w:val="22"/>
                <w:szCs w:val="22"/>
              </w:rPr>
            </w:pPr>
            <w:r w:rsidRPr="00816678">
              <w:rPr>
                <w:sz w:val="22"/>
                <w:szCs w:val="22"/>
              </w:rPr>
              <w:t>Node : N3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AD370B" w14:textId="77777777" w:rsidR="00816678" w:rsidRPr="00816678" w:rsidRDefault="00816678" w:rsidP="00816678">
            <w:pPr>
              <w:rPr>
                <w:sz w:val="22"/>
                <w:szCs w:val="22"/>
              </w:rPr>
            </w:pPr>
            <w:r w:rsidRPr="00816678">
              <w:rPr>
                <w:sz w:val="22"/>
                <w:szCs w:val="22"/>
              </w:rPr>
              <w:t>rbn3p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5581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B0716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FC26A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2EBF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0452A1" w14:textId="77777777" w:rsidR="00816678" w:rsidRPr="00816678" w:rsidRDefault="00816678" w:rsidP="00816678">
            <w:pPr>
              <w:rPr>
                <w:sz w:val="22"/>
                <w:szCs w:val="22"/>
              </w:rPr>
            </w:pPr>
          </w:p>
        </w:tc>
      </w:tr>
      <w:tr w:rsidR="00816678" w:rsidRPr="00816678" w14:paraId="038FE63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DE5C3" w14:textId="77777777" w:rsidR="00816678" w:rsidRPr="00816678" w:rsidRDefault="00816678" w:rsidP="00816678">
            <w:pPr>
              <w:rPr>
                <w:sz w:val="22"/>
                <w:szCs w:val="22"/>
              </w:rPr>
            </w:pPr>
            <w:r w:rsidRPr="00816678">
              <w:rPr>
                <w:sz w:val="22"/>
                <w:szCs w:val="22"/>
              </w:rPr>
              <w:t>116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241AEA" w14:textId="77777777" w:rsidR="00816678" w:rsidRPr="00816678" w:rsidRDefault="00816678" w:rsidP="00816678">
            <w:pPr>
              <w:rPr>
                <w:sz w:val="22"/>
                <w:szCs w:val="22"/>
              </w:rPr>
            </w:pPr>
            <w:r w:rsidRPr="00816678">
              <w:rPr>
                <w:sz w:val="22"/>
                <w:szCs w:val="22"/>
              </w:rPr>
              <w:t>Node : N4R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29823D" w14:textId="77777777" w:rsidR="00816678" w:rsidRPr="00816678" w:rsidRDefault="00816678" w:rsidP="00816678">
            <w:pPr>
              <w:rPr>
                <w:sz w:val="22"/>
                <w:szCs w:val="22"/>
              </w:rPr>
            </w:pPr>
            <w:r w:rsidRPr="00816678">
              <w:rPr>
                <w:sz w:val="22"/>
                <w:szCs w:val="22"/>
              </w:rPr>
              <w:t>rbn4rp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6221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07CF6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ADBCC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30D87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D3ED3" w14:textId="77777777" w:rsidR="00816678" w:rsidRPr="00816678" w:rsidRDefault="00816678" w:rsidP="00816678">
            <w:pPr>
              <w:rPr>
                <w:sz w:val="22"/>
                <w:szCs w:val="22"/>
              </w:rPr>
            </w:pPr>
          </w:p>
        </w:tc>
      </w:tr>
      <w:tr w:rsidR="00816678" w:rsidRPr="00816678" w14:paraId="6ADC3E9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7FA359" w14:textId="77777777" w:rsidR="00816678" w:rsidRPr="00816678" w:rsidRDefault="00816678" w:rsidP="00816678">
            <w:pPr>
              <w:rPr>
                <w:sz w:val="22"/>
                <w:szCs w:val="22"/>
              </w:rPr>
            </w:pPr>
            <w:r w:rsidRPr="00816678">
              <w:rPr>
                <w:sz w:val="22"/>
                <w:szCs w:val="22"/>
              </w:rPr>
              <w:t>117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5F3B" w14:textId="77777777" w:rsidR="00816678" w:rsidRPr="00816678" w:rsidRDefault="00816678" w:rsidP="00816678">
            <w:pPr>
              <w:rPr>
                <w:sz w:val="22"/>
                <w:szCs w:val="22"/>
              </w:rPr>
            </w:pPr>
            <w:r w:rsidRPr="00816678">
              <w:rPr>
                <w:sz w:val="22"/>
                <w:szCs w:val="22"/>
              </w:rPr>
              <w:t>Node : N4L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14225D" w14:textId="77777777" w:rsidR="00816678" w:rsidRPr="00816678" w:rsidRDefault="00816678" w:rsidP="00816678">
            <w:pPr>
              <w:rPr>
                <w:sz w:val="22"/>
                <w:szCs w:val="22"/>
              </w:rPr>
            </w:pPr>
            <w:r w:rsidRPr="00816678">
              <w:rPr>
                <w:sz w:val="22"/>
                <w:szCs w:val="22"/>
              </w:rPr>
              <w:t>rbn4lp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77320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669F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DC10A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77D467"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1C1EF3" w14:textId="77777777" w:rsidR="00816678" w:rsidRPr="00816678" w:rsidRDefault="00816678" w:rsidP="00816678">
            <w:pPr>
              <w:rPr>
                <w:sz w:val="22"/>
                <w:szCs w:val="22"/>
              </w:rPr>
            </w:pPr>
          </w:p>
        </w:tc>
      </w:tr>
      <w:tr w:rsidR="00816678" w:rsidRPr="00816678" w14:paraId="470816C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595ACE" w14:textId="77777777" w:rsidR="00816678" w:rsidRPr="00816678" w:rsidRDefault="00816678" w:rsidP="00816678">
            <w:pPr>
              <w:rPr>
                <w:sz w:val="22"/>
                <w:szCs w:val="22"/>
              </w:rPr>
            </w:pPr>
            <w:r w:rsidRPr="00816678">
              <w:rPr>
                <w:sz w:val="22"/>
                <w:szCs w:val="22"/>
              </w:rPr>
              <w:t>118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FD5CBD" w14:textId="77777777" w:rsidR="00816678" w:rsidRPr="00816678" w:rsidRDefault="00816678" w:rsidP="00816678">
            <w:pPr>
              <w:rPr>
                <w:sz w:val="22"/>
                <w:szCs w:val="22"/>
              </w:rPr>
            </w:pPr>
            <w:r w:rsidRPr="00816678">
              <w:rPr>
                <w:sz w:val="22"/>
                <w:szCs w:val="22"/>
              </w:rPr>
              <w:t>Node : N5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DB9892" w14:textId="77777777" w:rsidR="00816678" w:rsidRPr="00816678" w:rsidRDefault="00816678" w:rsidP="00816678">
            <w:pPr>
              <w:rPr>
                <w:sz w:val="22"/>
                <w:szCs w:val="22"/>
              </w:rPr>
            </w:pPr>
            <w:r w:rsidRPr="00816678">
              <w:rPr>
                <w:sz w:val="22"/>
                <w:szCs w:val="22"/>
              </w:rPr>
              <w:t>rbn5p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9180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9C334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67864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9826A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0F4648" w14:textId="77777777" w:rsidR="00816678" w:rsidRPr="00816678" w:rsidRDefault="00816678" w:rsidP="00816678">
            <w:pPr>
              <w:rPr>
                <w:sz w:val="22"/>
                <w:szCs w:val="22"/>
              </w:rPr>
            </w:pPr>
          </w:p>
        </w:tc>
      </w:tr>
      <w:tr w:rsidR="00816678" w:rsidRPr="00816678" w14:paraId="2AE6A49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F2D09" w14:textId="77777777" w:rsidR="00816678" w:rsidRPr="00816678" w:rsidRDefault="00816678" w:rsidP="00816678">
            <w:pPr>
              <w:rPr>
                <w:sz w:val="22"/>
                <w:szCs w:val="22"/>
              </w:rPr>
            </w:pPr>
            <w:r w:rsidRPr="00816678">
              <w:rPr>
                <w:sz w:val="22"/>
                <w:szCs w:val="22"/>
              </w:rPr>
              <w:t>119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4F6A18" w14:textId="77777777" w:rsidR="00816678" w:rsidRPr="00816678" w:rsidRDefault="00816678" w:rsidP="00816678">
            <w:pPr>
              <w:rPr>
                <w:sz w:val="22"/>
                <w:szCs w:val="22"/>
              </w:rPr>
            </w:pPr>
            <w:r w:rsidRPr="00816678">
              <w:rPr>
                <w:sz w:val="22"/>
                <w:szCs w:val="22"/>
              </w:rPr>
              <w:t>Node : N6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5DA8F" w14:textId="77777777" w:rsidR="00816678" w:rsidRPr="00816678" w:rsidRDefault="00816678" w:rsidP="00816678">
            <w:pPr>
              <w:rPr>
                <w:sz w:val="22"/>
                <w:szCs w:val="22"/>
              </w:rPr>
            </w:pPr>
            <w:r w:rsidRPr="00816678">
              <w:rPr>
                <w:sz w:val="22"/>
                <w:szCs w:val="22"/>
              </w:rPr>
              <w:t>rbn6p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BE708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E9C1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E7040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29367"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DB0DC" w14:textId="77777777" w:rsidR="00816678" w:rsidRPr="00816678" w:rsidRDefault="00816678" w:rsidP="00816678">
            <w:pPr>
              <w:rPr>
                <w:sz w:val="22"/>
                <w:szCs w:val="22"/>
              </w:rPr>
            </w:pPr>
          </w:p>
        </w:tc>
      </w:tr>
      <w:tr w:rsidR="00816678" w:rsidRPr="00816678" w14:paraId="377A03F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45F9D1" w14:textId="77777777" w:rsidR="00816678" w:rsidRPr="00816678" w:rsidRDefault="00816678" w:rsidP="00816678">
            <w:pPr>
              <w:rPr>
                <w:sz w:val="22"/>
                <w:szCs w:val="22"/>
              </w:rPr>
            </w:pPr>
            <w:r w:rsidRPr="00816678">
              <w:rPr>
                <w:sz w:val="22"/>
                <w:szCs w:val="22"/>
              </w:rPr>
              <w:t>120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DBE83" w14:textId="77777777" w:rsidR="00816678" w:rsidRPr="00816678" w:rsidRDefault="00816678" w:rsidP="00816678">
            <w:pPr>
              <w:rPr>
                <w:sz w:val="22"/>
                <w:szCs w:val="22"/>
              </w:rPr>
            </w:pPr>
            <w:r w:rsidRPr="00816678">
              <w:rPr>
                <w:sz w:val="22"/>
                <w:szCs w:val="22"/>
              </w:rPr>
              <w:t>Node : N7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D27D88" w14:textId="77777777" w:rsidR="00816678" w:rsidRPr="00816678" w:rsidRDefault="00816678" w:rsidP="00816678">
            <w:pPr>
              <w:rPr>
                <w:sz w:val="22"/>
                <w:szCs w:val="22"/>
              </w:rPr>
            </w:pPr>
            <w:r w:rsidRPr="00816678">
              <w:rPr>
                <w:sz w:val="22"/>
                <w:szCs w:val="22"/>
              </w:rPr>
              <w:t>rbn7p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26B15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EDFE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91683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77C5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48F8B5" w14:textId="77777777" w:rsidR="00816678" w:rsidRPr="00816678" w:rsidRDefault="00816678" w:rsidP="00816678">
            <w:pPr>
              <w:rPr>
                <w:sz w:val="22"/>
                <w:szCs w:val="22"/>
              </w:rPr>
            </w:pPr>
          </w:p>
        </w:tc>
      </w:tr>
      <w:tr w:rsidR="00816678" w:rsidRPr="00816678" w14:paraId="7AB6374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69D6D" w14:textId="77777777" w:rsidR="00816678" w:rsidRPr="00816678" w:rsidRDefault="00816678" w:rsidP="00816678">
            <w:pPr>
              <w:rPr>
                <w:sz w:val="22"/>
                <w:szCs w:val="22"/>
              </w:rPr>
            </w:pPr>
            <w:r w:rsidRPr="00816678">
              <w:rPr>
                <w:sz w:val="22"/>
                <w:szCs w:val="22"/>
              </w:rPr>
              <w:t>121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24D1E" w14:textId="77777777" w:rsidR="00816678" w:rsidRPr="00816678" w:rsidRDefault="00816678" w:rsidP="00816678">
            <w:pPr>
              <w:rPr>
                <w:sz w:val="22"/>
                <w:szCs w:val="22"/>
              </w:rPr>
            </w:pPr>
            <w:r w:rsidRPr="00816678">
              <w:rPr>
                <w:sz w:val="22"/>
                <w:szCs w:val="22"/>
              </w:rPr>
              <w:t>Node : N8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54EAB" w14:textId="77777777" w:rsidR="00816678" w:rsidRPr="00816678" w:rsidRDefault="00816678" w:rsidP="00816678">
            <w:pPr>
              <w:rPr>
                <w:sz w:val="22"/>
                <w:szCs w:val="22"/>
              </w:rPr>
            </w:pPr>
            <w:r w:rsidRPr="00816678">
              <w:rPr>
                <w:sz w:val="22"/>
                <w:szCs w:val="22"/>
              </w:rPr>
              <w:t>rbn8p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7B6A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E64DC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41A3F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3C96F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795B0" w14:textId="77777777" w:rsidR="00816678" w:rsidRPr="00816678" w:rsidRDefault="00816678" w:rsidP="00816678">
            <w:pPr>
              <w:rPr>
                <w:sz w:val="22"/>
                <w:szCs w:val="22"/>
              </w:rPr>
            </w:pPr>
          </w:p>
        </w:tc>
      </w:tr>
      <w:tr w:rsidR="00816678" w:rsidRPr="00816678" w14:paraId="44E3369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2D344" w14:textId="77777777" w:rsidR="00816678" w:rsidRPr="00816678" w:rsidRDefault="00816678" w:rsidP="00816678">
            <w:pPr>
              <w:rPr>
                <w:sz w:val="22"/>
                <w:szCs w:val="22"/>
              </w:rPr>
            </w:pPr>
            <w:r w:rsidRPr="00816678">
              <w:rPr>
                <w:sz w:val="22"/>
                <w:szCs w:val="22"/>
              </w:rPr>
              <w:t>122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1FADF2" w14:textId="77777777" w:rsidR="00816678" w:rsidRPr="00816678" w:rsidRDefault="00816678" w:rsidP="00816678">
            <w:pPr>
              <w:rPr>
                <w:sz w:val="22"/>
                <w:szCs w:val="22"/>
              </w:rPr>
            </w:pPr>
            <w:r w:rsidRPr="00816678">
              <w:rPr>
                <w:sz w:val="22"/>
                <w:szCs w:val="22"/>
              </w:rPr>
              <w:t>Node : N9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0F960" w14:textId="77777777" w:rsidR="00816678" w:rsidRPr="00816678" w:rsidRDefault="00816678" w:rsidP="00816678">
            <w:pPr>
              <w:rPr>
                <w:sz w:val="22"/>
                <w:szCs w:val="22"/>
              </w:rPr>
            </w:pPr>
            <w:r w:rsidRPr="00816678">
              <w:rPr>
                <w:sz w:val="22"/>
                <w:szCs w:val="22"/>
              </w:rPr>
              <w:t>rbn9p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BB74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C2419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5ACC7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62DB2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7F4769" w14:textId="77777777" w:rsidR="00816678" w:rsidRPr="00816678" w:rsidRDefault="00816678" w:rsidP="00816678">
            <w:pPr>
              <w:rPr>
                <w:sz w:val="22"/>
                <w:szCs w:val="22"/>
              </w:rPr>
            </w:pPr>
          </w:p>
        </w:tc>
      </w:tr>
      <w:tr w:rsidR="00816678" w:rsidRPr="00816678" w14:paraId="7CDEA48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B17E6A" w14:textId="77777777" w:rsidR="00816678" w:rsidRPr="00816678" w:rsidRDefault="00816678" w:rsidP="00816678">
            <w:pPr>
              <w:rPr>
                <w:sz w:val="22"/>
                <w:szCs w:val="22"/>
              </w:rPr>
            </w:pPr>
            <w:r w:rsidRPr="00816678">
              <w:rPr>
                <w:sz w:val="22"/>
                <w:szCs w:val="22"/>
              </w:rPr>
              <w:t>123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BA09E" w14:textId="77777777" w:rsidR="00816678" w:rsidRPr="00816678" w:rsidRDefault="00816678" w:rsidP="00816678">
            <w:pPr>
              <w:rPr>
                <w:sz w:val="22"/>
                <w:szCs w:val="22"/>
              </w:rPr>
            </w:pPr>
            <w:r w:rsidRPr="00816678">
              <w:rPr>
                <w:sz w:val="22"/>
                <w:szCs w:val="22"/>
              </w:rPr>
              <w:t>Node : N10R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5DADC2" w14:textId="77777777" w:rsidR="00816678" w:rsidRPr="00816678" w:rsidRDefault="00816678" w:rsidP="00816678">
            <w:pPr>
              <w:rPr>
                <w:sz w:val="22"/>
                <w:szCs w:val="22"/>
              </w:rPr>
            </w:pPr>
            <w:r w:rsidRPr="00816678">
              <w:rPr>
                <w:sz w:val="22"/>
                <w:szCs w:val="22"/>
              </w:rPr>
              <w:t>rbn10rr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FB594"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45E14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DF696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DC93AE"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A3135" w14:textId="77777777" w:rsidR="00816678" w:rsidRPr="00816678" w:rsidRDefault="00816678" w:rsidP="00816678">
            <w:pPr>
              <w:rPr>
                <w:sz w:val="22"/>
                <w:szCs w:val="22"/>
              </w:rPr>
            </w:pPr>
            <w:r w:rsidRPr="00816678">
              <w:rPr>
                <w:sz w:val="22"/>
                <w:szCs w:val="22"/>
              </w:rPr>
              <w:t>No;Yes</w:t>
            </w:r>
          </w:p>
        </w:tc>
      </w:tr>
      <w:tr w:rsidR="00816678" w:rsidRPr="00816678" w14:paraId="6818020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ACD00" w14:textId="77777777" w:rsidR="00816678" w:rsidRPr="00816678" w:rsidRDefault="00816678" w:rsidP="00816678">
            <w:pPr>
              <w:rPr>
                <w:sz w:val="22"/>
                <w:szCs w:val="22"/>
              </w:rPr>
            </w:pPr>
            <w:r w:rsidRPr="00816678">
              <w:rPr>
                <w:sz w:val="22"/>
                <w:szCs w:val="22"/>
              </w:rPr>
              <w:t>124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773984" w14:textId="77777777" w:rsidR="00816678" w:rsidRPr="00816678" w:rsidRDefault="00816678" w:rsidP="00816678">
            <w:pPr>
              <w:rPr>
                <w:sz w:val="22"/>
                <w:szCs w:val="22"/>
              </w:rPr>
            </w:pPr>
            <w:r w:rsidRPr="00816678">
              <w:rPr>
                <w:sz w:val="22"/>
                <w:szCs w:val="22"/>
              </w:rPr>
              <w:t>Node : N10L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63F7D" w14:textId="77777777" w:rsidR="00816678" w:rsidRPr="00816678" w:rsidRDefault="00816678" w:rsidP="00816678">
            <w:pPr>
              <w:rPr>
                <w:sz w:val="22"/>
                <w:szCs w:val="22"/>
              </w:rPr>
            </w:pPr>
            <w:r w:rsidRPr="00816678">
              <w:rPr>
                <w:sz w:val="22"/>
                <w:szCs w:val="22"/>
              </w:rPr>
              <w:t>rbn10lr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1E83A4"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ACED4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17168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733AC"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161B0A" w14:textId="77777777" w:rsidR="00816678" w:rsidRPr="00816678" w:rsidRDefault="00816678" w:rsidP="00816678">
            <w:pPr>
              <w:rPr>
                <w:sz w:val="22"/>
                <w:szCs w:val="22"/>
              </w:rPr>
            </w:pPr>
            <w:r w:rsidRPr="00816678">
              <w:rPr>
                <w:sz w:val="22"/>
                <w:szCs w:val="22"/>
              </w:rPr>
              <w:t>No;Yes</w:t>
            </w:r>
          </w:p>
        </w:tc>
      </w:tr>
      <w:tr w:rsidR="00816678" w:rsidRPr="00816678" w14:paraId="4FD672C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12DDF8" w14:textId="77777777" w:rsidR="00816678" w:rsidRPr="00816678" w:rsidRDefault="00816678" w:rsidP="00816678">
            <w:pPr>
              <w:rPr>
                <w:sz w:val="22"/>
                <w:szCs w:val="22"/>
              </w:rPr>
            </w:pPr>
            <w:r w:rsidRPr="00816678">
              <w:rPr>
                <w:sz w:val="22"/>
                <w:szCs w:val="22"/>
              </w:rPr>
              <w:t>125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A76F7" w14:textId="77777777" w:rsidR="00816678" w:rsidRPr="00816678" w:rsidRDefault="00816678" w:rsidP="00816678">
            <w:pPr>
              <w:rPr>
                <w:sz w:val="22"/>
                <w:szCs w:val="22"/>
              </w:rPr>
            </w:pPr>
            <w:r w:rsidRPr="00816678">
              <w:rPr>
                <w:sz w:val="22"/>
                <w:szCs w:val="22"/>
              </w:rPr>
              <w:t>Node : N11R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2D5F2" w14:textId="77777777" w:rsidR="00816678" w:rsidRPr="00816678" w:rsidRDefault="00816678" w:rsidP="00816678">
            <w:pPr>
              <w:rPr>
                <w:sz w:val="22"/>
                <w:szCs w:val="22"/>
              </w:rPr>
            </w:pPr>
            <w:r w:rsidRPr="00816678">
              <w:rPr>
                <w:sz w:val="22"/>
                <w:szCs w:val="22"/>
              </w:rPr>
              <w:t>rbn11rr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67444"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C715E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9FA6B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CBA0FC"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EBA99B" w14:textId="77777777" w:rsidR="00816678" w:rsidRPr="00816678" w:rsidRDefault="00816678" w:rsidP="00816678">
            <w:pPr>
              <w:rPr>
                <w:sz w:val="22"/>
                <w:szCs w:val="22"/>
              </w:rPr>
            </w:pPr>
            <w:r w:rsidRPr="00816678">
              <w:rPr>
                <w:sz w:val="22"/>
                <w:szCs w:val="22"/>
              </w:rPr>
              <w:t>No;Yes</w:t>
            </w:r>
          </w:p>
        </w:tc>
      </w:tr>
      <w:tr w:rsidR="00816678" w:rsidRPr="00816678" w14:paraId="2E2ED68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FE2377" w14:textId="77777777" w:rsidR="00816678" w:rsidRPr="00816678" w:rsidRDefault="00816678" w:rsidP="00816678">
            <w:pPr>
              <w:rPr>
                <w:sz w:val="22"/>
                <w:szCs w:val="22"/>
              </w:rPr>
            </w:pPr>
            <w:r w:rsidRPr="00816678">
              <w:rPr>
                <w:sz w:val="22"/>
                <w:szCs w:val="22"/>
              </w:rPr>
              <w:t>126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39100" w14:textId="77777777" w:rsidR="00816678" w:rsidRPr="00816678" w:rsidRDefault="00816678" w:rsidP="00816678">
            <w:pPr>
              <w:rPr>
                <w:sz w:val="22"/>
                <w:szCs w:val="22"/>
              </w:rPr>
            </w:pPr>
            <w:r w:rsidRPr="00816678">
              <w:rPr>
                <w:sz w:val="22"/>
                <w:szCs w:val="22"/>
              </w:rPr>
              <w:t>Node : N11L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EA81B" w14:textId="77777777" w:rsidR="00816678" w:rsidRPr="00816678" w:rsidRDefault="00816678" w:rsidP="00816678">
            <w:pPr>
              <w:rPr>
                <w:sz w:val="22"/>
                <w:szCs w:val="22"/>
              </w:rPr>
            </w:pPr>
            <w:r w:rsidRPr="00816678">
              <w:rPr>
                <w:sz w:val="22"/>
                <w:szCs w:val="22"/>
              </w:rPr>
              <w:t>rbn11lr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3FE5C"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1CE4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13AF9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4340D8"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B58EA" w14:textId="77777777" w:rsidR="00816678" w:rsidRPr="00816678" w:rsidRDefault="00816678" w:rsidP="00816678">
            <w:pPr>
              <w:rPr>
                <w:sz w:val="22"/>
                <w:szCs w:val="22"/>
              </w:rPr>
            </w:pPr>
            <w:r w:rsidRPr="00816678">
              <w:rPr>
                <w:sz w:val="22"/>
                <w:szCs w:val="22"/>
              </w:rPr>
              <w:t>No;Yes</w:t>
            </w:r>
          </w:p>
        </w:tc>
      </w:tr>
      <w:tr w:rsidR="00816678" w:rsidRPr="00816678" w14:paraId="3A3E5C8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EA05B6" w14:textId="77777777" w:rsidR="00816678" w:rsidRPr="00816678" w:rsidRDefault="00816678" w:rsidP="00816678">
            <w:pPr>
              <w:rPr>
                <w:sz w:val="22"/>
                <w:szCs w:val="22"/>
              </w:rPr>
            </w:pPr>
            <w:r w:rsidRPr="00816678">
              <w:rPr>
                <w:sz w:val="22"/>
                <w:szCs w:val="22"/>
              </w:rPr>
              <w:t>127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A0830" w14:textId="77777777" w:rsidR="00816678" w:rsidRPr="00816678" w:rsidRDefault="00816678" w:rsidP="00816678">
            <w:pPr>
              <w:rPr>
                <w:sz w:val="22"/>
                <w:szCs w:val="22"/>
              </w:rPr>
            </w:pPr>
            <w:r w:rsidRPr="00816678">
              <w:rPr>
                <w:sz w:val="22"/>
                <w:szCs w:val="22"/>
              </w:rPr>
              <w:t>Node : N12R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48D095" w14:textId="77777777" w:rsidR="00816678" w:rsidRPr="00816678" w:rsidRDefault="00816678" w:rsidP="00816678">
            <w:pPr>
              <w:rPr>
                <w:sz w:val="22"/>
                <w:szCs w:val="22"/>
              </w:rPr>
            </w:pPr>
            <w:r w:rsidRPr="00816678">
              <w:rPr>
                <w:sz w:val="22"/>
                <w:szCs w:val="22"/>
              </w:rPr>
              <w:t>rbn12rr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6D859"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56773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29661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EF8E5"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F2FED" w14:textId="77777777" w:rsidR="00816678" w:rsidRPr="00816678" w:rsidRDefault="00816678" w:rsidP="00816678">
            <w:pPr>
              <w:rPr>
                <w:sz w:val="22"/>
                <w:szCs w:val="22"/>
              </w:rPr>
            </w:pPr>
            <w:r w:rsidRPr="00816678">
              <w:rPr>
                <w:sz w:val="22"/>
                <w:szCs w:val="22"/>
              </w:rPr>
              <w:t>No;Yes</w:t>
            </w:r>
          </w:p>
        </w:tc>
      </w:tr>
      <w:tr w:rsidR="00816678" w:rsidRPr="00816678" w14:paraId="1670B88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719C0A" w14:textId="77777777" w:rsidR="00816678" w:rsidRPr="00816678" w:rsidRDefault="00816678" w:rsidP="00816678">
            <w:pPr>
              <w:rPr>
                <w:sz w:val="22"/>
                <w:szCs w:val="22"/>
              </w:rPr>
            </w:pPr>
            <w:r w:rsidRPr="00816678">
              <w:rPr>
                <w:sz w:val="22"/>
                <w:szCs w:val="22"/>
              </w:rPr>
              <w:t>128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7BE70C" w14:textId="77777777" w:rsidR="00816678" w:rsidRPr="00816678" w:rsidRDefault="00816678" w:rsidP="00816678">
            <w:pPr>
              <w:rPr>
                <w:sz w:val="22"/>
                <w:szCs w:val="22"/>
              </w:rPr>
            </w:pPr>
            <w:r w:rsidRPr="00816678">
              <w:rPr>
                <w:sz w:val="22"/>
                <w:szCs w:val="22"/>
              </w:rPr>
              <w:t>Node : N12L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5BB923" w14:textId="77777777" w:rsidR="00816678" w:rsidRPr="00816678" w:rsidRDefault="00816678" w:rsidP="00816678">
            <w:pPr>
              <w:rPr>
                <w:sz w:val="22"/>
                <w:szCs w:val="22"/>
              </w:rPr>
            </w:pPr>
            <w:r w:rsidRPr="00816678">
              <w:rPr>
                <w:sz w:val="22"/>
                <w:szCs w:val="22"/>
              </w:rPr>
              <w:t>rbn12lr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A3E44"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93ACA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52E5A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41C603"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56225B" w14:textId="77777777" w:rsidR="00816678" w:rsidRPr="00816678" w:rsidRDefault="00816678" w:rsidP="00816678">
            <w:pPr>
              <w:rPr>
                <w:sz w:val="22"/>
                <w:szCs w:val="22"/>
              </w:rPr>
            </w:pPr>
            <w:r w:rsidRPr="00816678">
              <w:rPr>
                <w:sz w:val="22"/>
                <w:szCs w:val="22"/>
              </w:rPr>
              <w:t>No;Yes</w:t>
            </w:r>
          </w:p>
        </w:tc>
      </w:tr>
      <w:tr w:rsidR="00816678" w:rsidRPr="00816678" w14:paraId="0677567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64DB9A" w14:textId="77777777" w:rsidR="00816678" w:rsidRPr="00816678" w:rsidRDefault="00816678" w:rsidP="00816678">
            <w:pPr>
              <w:rPr>
                <w:sz w:val="22"/>
                <w:szCs w:val="22"/>
              </w:rPr>
            </w:pPr>
            <w:r w:rsidRPr="00816678">
              <w:rPr>
                <w:sz w:val="22"/>
                <w:szCs w:val="22"/>
              </w:rPr>
              <w:t>129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498FBE" w14:textId="77777777" w:rsidR="00816678" w:rsidRPr="00816678" w:rsidRDefault="00816678" w:rsidP="00816678">
            <w:pPr>
              <w:rPr>
                <w:sz w:val="22"/>
                <w:szCs w:val="22"/>
              </w:rPr>
            </w:pPr>
            <w:r w:rsidRPr="00816678">
              <w:rPr>
                <w:sz w:val="22"/>
                <w:szCs w:val="22"/>
              </w:rPr>
              <w:t>Node : N13R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1C3BF9" w14:textId="77777777" w:rsidR="00816678" w:rsidRPr="00816678" w:rsidRDefault="00816678" w:rsidP="00816678">
            <w:pPr>
              <w:rPr>
                <w:sz w:val="22"/>
                <w:szCs w:val="22"/>
              </w:rPr>
            </w:pPr>
            <w:r w:rsidRPr="00816678">
              <w:rPr>
                <w:sz w:val="22"/>
                <w:szCs w:val="22"/>
              </w:rPr>
              <w:t>rbn13rr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359207"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2FF6D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CE62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B6366B"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526EF4" w14:textId="77777777" w:rsidR="00816678" w:rsidRPr="00816678" w:rsidRDefault="00816678" w:rsidP="00816678">
            <w:pPr>
              <w:rPr>
                <w:sz w:val="22"/>
                <w:szCs w:val="22"/>
              </w:rPr>
            </w:pPr>
            <w:r w:rsidRPr="00816678">
              <w:rPr>
                <w:sz w:val="22"/>
                <w:szCs w:val="22"/>
              </w:rPr>
              <w:t>No;Yes</w:t>
            </w:r>
          </w:p>
        </w:tc>
      </w:tr>
      <w:tr w:rsidR="00816678" w:rsidRPr="00816678" w14:paraId="4573F1E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BF1B0" w14:textId="77777777" w:rsidR="00816678" w:rsidRPr="00816678" w:rsidRDefault="00816678" w:rsidP="00816678">
            <w:pPr>
              <w:rPr>
                <w:sz w:val="22"/>
                <w:szCs w:val="22"/>
              </w:rPr>
            </w:pPr>
            <w:r w:rsidRPr="00816678">
              <w:rPr>
                <w:sz w:val="22"/>
                <w:szCs w:val="22"/>
              </w:rPr>
              <w:t>130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B3AF1A" w14:textId="77777777" w:rsidR="00816678" w:rsidRPr="00816678" w:rsidRDefault="00816678" w:rsidP="00816678">
            <w:pPr>
              <w:rPr>
                <w:sz w:val="22"/>
                <w:szCs w:val="22"/>
              </w:rPr>
            </w:pPr>
            <w:r w:rsidRPr="00816678">
              <w:rPr>
                <w:sz w:val="22"/>
                <w:szCs w:val="22"/>
              </w:rPr>
              <w:t>Node : N13L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13AD5" w14:textId="77777777" w:rsidR="00816678" w:rsidRPr="00816678" w:rsidRDefault="00816678" w:rsidP="00816678">
            <w:pPr>
              <w:rPr>
                <w:sz w:val="22"/>
                <w:szCs w:val="22"/>
              </w:rPr>
            </w:pPr>
            <w:r w:rsidRPr="00816678">
              <w:rPr>
                <w:sz w:val="22"/>
                <w:szCs w:val="22"/>
              </w:rPr>
              <w:t>rbn13lr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AD4AC"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CD956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E9CF9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CC88E0"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BD0BE" w14:textId="77777777" w:rsidR="00816678" w:rsidRPr="00816678" w:rsidRDefault="00816678" w:rsidP="00816678">
            <w:pPr>
              <w:rPr>
                <w:sz w:val="22"/>
                <w:szCs w:val="22"/>
              </w:rPr>
            </w:pPr>
            <w:r w:rsidRPr="00816678">
              <w:rPr>
                <w:sz w:val="22"/>
                <w:szCs w:val="22"/>
              </w:rPr>
              <w:t>No;Yes</w:t>
            </w:r>
          </w:p>
        </w:tc>
      </w:tr>
      <w:tr w:rsidR="00816678" w:rsidRPr="00816678" w14:paraId="04C6B1E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14CFF7" w14:textId="77777777" w:rsidR="00816678" w:rsidRPr="00816678" w:rsidRDefault="00816678" w:rsidP="00816678">
            <w:pPr>
              <w:rPr>
                <w:sz w:val="22"/>
                <w:szCs w:val="22"/>
              </w:rPr>
            </w:pPr>
            <w:r w:rsidRPr="00816678">
              <w:rPr>
                <w:sz w:val="22"/>
                <w:szCs w:val="22"/>
              </w:rPr>
              <w:t>131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7AF96B" w14:textId="77777777" w:rsidR="00816678" w:rsidRPr="00816678" w:rsidRDefault="00816678" w:rsidP="00816678">
            <w:pPr>
              <w:rPr>
                <w:sz w:val="22"/>
                <w:szCs w:val="22"/>
              </w:rPr>
            </w:pPr>
            <w:r w:rsidRPr="00816678">
              <w:rPr>
                <w:sz w:val="22"/>
                <w:szCs w:val="22"/>
              </w:rPr>
              <w:t>Node : N14R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F4AAD" w14:textId="77777777" w:rsidR="00816678" w:rsidRPr="00816678" w:rsidRDefault="00816678" w:rsidP="00816678">
            <w:pPr>
              <w:rPr>
                <w:sz w:val="22"/>
                <w:szCs w:val="22"/>
              </w:rPr>
            </w:pPr>
            <w:r w:rsidRPr="00816678">
              <w:rPr>
                <w:sz w:val="22"/>
                <w:szCs w:val="22"/>
              </w:rPr>
              <w:t>rbn14rr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A0894B"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FCFC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39EE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42C23B"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221685" w14:textId="77777777" w:rsidR="00816678" w:rsidRPr="00816678" w:rsidRDefault="00816678" w:rsidP="00816678">
            <w:pPr>
              <w:rPr>
                <w:sz w:val="22"/>
                <w:szCs w:val="22"/>
              </w:rPr>
            </w:pPr>
            <w:r w:rsidRPr="00816678">
              <w:rPr>
                <w:sz w:val="22"/>
                <w:szCs w:val="22"/>
              </w:rPr>
              <w:t>No;Yes</w:t>
            </w:r>
          </w:p>
        </w:tc>
      </w:tr>
      <w:tr w:rsidR="00816678" w:rsidRPr="00816678" w14:paraId="475C053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A4A11F" w14:textId="77777777" w:rsidR="00816678" w:rsidRPr="00816678" w:rsidRDefault="00816678" w:rsidP="00816678">
            <w:pPr>
              <w:rPr>
                <w:sz w:val="22"/>
                <w:szCs w:val="22"/>
              </w:rPr>
            </w:pPr>
            <w:r w:rsidRPr="00816678">
              <w:rPr>
                <w:sz w:val="22"/>
                <w:szCs w:val="22"/>
              </w:rPr>
              <w:t>132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C5FBCE" w14:textId="77777777" w:rsidR="00816678" w:rsidRPr="00816678" w:rsidRDefault="00816678" w:rsidP="00816678">
            <w:pPr>
              <w:rPr>
                <w:sz w:val="22"/>
                <w:szCs w:val="22"/>
              </w:rPr>
            </w:pPr>
            <w:r w:rsidRPr="00816678">
              <w:rPr>
                <w:sz w:val="22"/>
                <w:szCs w:val="22"/>
              </w:rPr>
              <w:t>Node : N14L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59C3A2" w14:textId="77777777" w:rsidR="00816678" w:rsidRPr="00816678" w:rsidRDefault="00816678" w:rsidP="00816678">
            <w:pPr>
              <w:rPr>
                <w:sz w:val="22"/>
                <w:szCs w:val="22"/>
              </w:rPr>
            </w:pPr>
            <w:r w:rsidRPr="00816678">
              <w:rPr>
                <w:sz w:val="22"/>
                <w:szCs w:val="22"/>
              </w:rPr>
              <w:t>rbn14lr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B307BA"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C375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25185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22CF57"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9165F" w14:textId="77777777" w:rsidR="00816678" w:rsidRPr="00816678" w:rsidRDefault="00816678" w:rsidP="00816678">
            <w:pPr>
              <w:rPr>
                <w:sz w:val="22"/>
                <w:szCs w:val="22"/>
              </w:rPr>
            </w:pPr>
            <w:r w:rsidRPr="00816678">
              <w:rPr>
                <w:sz w:val="22"/>
                <w:szCs w:val="22"/>
              </w:rPr>
              <w:t>No;Yes</w:t>
            </w:r>
          </w:p>
        </w:tc>
      </w:tr>
      <w:tr w:rsidR="00816678" w:rsidRPr="00816678" w14:paraId="14185CA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40EC7E" w14:textId="77777777" w:rsidR="00816678" w:rsidRPr="00816678" w:rsidRDefault="00816678" w:rsidP="00816678">
            <w:pPr>
              <w:rPr>
                <w:sz w:val="22"/>
                <w:szCs w:val="22"/>
              </w:rPr>
            </w:pPr>
            <w:r w:rsidRPr="00816678">
              <w:rPr>
                <w:sz w:val="22"/>
                <w:szCs w:val="22"/>
              </w:rPr>
              <w:t>133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BD6BA0" w14:textId="77777777" w:rsidR="00816678" w:rsidRPr="00816678" w:rsidRDefault="00816678" w:rsidP="00816678">
            <w:pPr>
              <w:rPr>
                <w:sz w:val="22"/>
                <w:szCs w:val="22"/>
              </w:rPr>
            </w:pPr>
            <w:r w:rsidRPr="00816678">
              <w:rPr>
                <w:sz w:val="22"/>
                <w:szCs w:val="22"/>
              </w:rPr>
              <w:t>Node : Peribronchial lymph Nodes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D6A867" w14:textId="77777777" w:rsidR="00816678" w:rsidRPr="00816678" w:rsidRDefault="00816678" w:rsidP="00816678">
            <w:pPr>
              <w:rPr>
                <w:sz w:val="22"/>
                <w:szCs w:val="22"/>
              </w:rPr>
            </w:pPr>
            <w:r w:rsidRPr="00816678">
              <w:rPr>
                <w:sz w:val="22"/>
                <w:szCs w:val="22"/>
              </w:rPr>
              <w:t>rbnpb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0731A3"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08193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BC85D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72C52"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1C2DDD" w14:textId="77777777" w:rsidR="00816678" w:rsidRPr="00816678" w:rsidRDefault="00816678" w:rsidP="00816678">
            <w:pPr>
              <w:rPr>
                <w:sz w:val="22"/>
                <w:szCs w:val="22"/>
              </w:rPr>
            </w:pPr>
            <w:r w:rsidRPr="00816678">
              <w:rPr>
                <w:sz w:val="22"/>
                <w:szCs w:val="22"/>
              </w:rPr>
              <w:t>No;Yes</w:t>
            </w:r>
          </w:p>
        </w:tc>
      </w:tr>
      <w:tr w:rsidR="00816678" w:rsidRPr="00816678" w14:paraId="13FA70C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7B662" w14:textId="77777777" w:rsidR="00816678" w:rsidRPr="00816678" w:rsidRDefault="00816678" w:rsidP="00816678">
            <w:pPr>
              <w:rPr>
                <w:sz w:val="22"/>
                <w:szCs w:val="22"/>
              </w:rPr>
            </w:pPr>
            <w:r w:rsidRPr="00816678">
              <w:rPr>
                <w:sz w:val="22"/>
                <w:szCs w:val="22"/>
              </w:rPr>
              <w:t>134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0C922A" w14:textId="77777777" w:rsidR="00816678" w:rsidRPr="00816678" w:rsidRDefault="00816678" w:rsidP="00816678">
            <w:pPr>
              <w:rPr>
                <w:sz w:val="22"/>
                <w:szCs w:val="22"/>
              </w:rPr>
            </w:pPr>
            <w:r w:rsidRPr="00816678">
              <w:rPr>
                <w:sz w:val="22"/>
                <w:szCs w:val="22"/>
              </w:rPr>
              <w:t>Node : Location unspecified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501074" w14:textId="77777777" w:rsidR="00816678" w:rsidRPr="00816678" w:rsidRDefault="00816678" w:rsidP="00816678">
            <w:pPr>
              <w:rPr>
                <w:sz w:val="22"/>
                <w:szCs w:val="22"/>
              </w:rPr>
            </w:pPr>
            <w:r w:rsidRPr="00816678">
              <w:rPr>
                <w:sz w:val="22"/>
                <w:szCs w:val="22"/>
              </w:rPr>
              <w:t>rbnun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93F8A7"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B6CF3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88C2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5C6B0"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844290" w14:textId="77777777" w:rsidR="00816678" w:rsidRPr="00816678" w:rsidRDefault="00816678" w:rsidP="00816678">
            <w:pPr>
              <w:rPr>
                <w:sz w:val="22"/>
                <w:szCs w:val="22"/>
              </w:rPr>
            </w:pPr>
            <w:r w:rsidRPr="00816678">
              <w:rPr>
                <w:sz w:val="22"/>
                <w:szCs w:val="22"/>
              </w:rPr>
              <w:t>No;Yes</w:t>
            </w:r>
          </w:p>
        </w:tc>
      </w:tr>
      <w:tr w:rsidR="00816678" w:rsidRPr="00816678" w14:paraId="61AECA8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502F9" w14:textId="77777777" w:rsidR="00816678" w:rsidRPr="00816678" w:rsidRDefault="00816678" w:rsidP="00816678">
            <w:pPr>
              <w:rPr>
                <w:sz w:val="22"/>
                <w:szCs w:val="22"/>
              </w:rPr>
            </w:pPr>
            <w:r w:rsidRPr="00816678">
              <w:rPr>
                <w:sz w:val="22"/>
                <w:szCs w:val="22"/>
              </w:rPr>
              <w:t>135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0FAFEB" w14:textId="77777777" w:rsidR="00816678" w:rsidRPr="00816678" w:rsidRDefault="00816678" w:rsidP="00816678">
            <w:pPr>
              <w:rPr>
                <w:sz w:val="22"/>
                <w:szCs w:val="22"/>
              </w:rPr>
            </w:pPr>
            <w:r w:rsidRPr="00816678">
              <w:rPr>
                <w:sz w:val="22"/>
                <w:szCs w:val="22"/>
              </w:rPr>
              <w:t>Node : N10R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CC3AF" w14:textId="77777777" w:rsidR="00816678" w:rsidRPr="00816678" w:rsidRDefault="00816678" w:rsidP="00816678">
            <w:pPr>
              <w:rPr>
                <w:sz w:val="22"/>
                <w:szCs w:val="22"/>
              </w:rPr>
            </w:pPr>
            <w:r w:rsidRPr="00816678">
              <w:rPr>
                <w:sz w:val="22"/>
                <w:szCs w:val="22"/>
              </w:rPr>
              <w:t>rbn10rt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4BC6F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D135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7C4CD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9BE82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54401" w14:textId="77777777" w:rsidR="00816678" w:rsidRPr="00816678" w:rsidRDefault="00816678" w:rsidP="00816678">
            <w:pPr>
              <w:rPr>
                <w:sz w:val="22"/>
                <w:szCs w:val="22"/>
              </w:rPr>
            </w:pPr>
          </w:p>
        </w:tc>
      </w:tr>
      <w:tr w:rsidR="00816678" w:rsidRPr="00816678" w14:paraId="5288F77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C9A07" w14:textId="77777777" w:rsidR="00816678" w:rsidRPr="00816678" w:rsidRDefault="00816678" w:rsidP="00816678">
            <w:pPr>
              <w:rPr>
                <w:sz w:val="22"/>
                <w:szCs w:val="22"/>
              </w:rPr>
            </w:pPr>
            <w:r w:rsidRPr="00816678">
              <w:rPr>
                <w:sz w:val="22"/>
                <w:szCs w:val="22"/>
              </w:rPr>
              <w:t>136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CDB11E" w14:textId="77777777" w:rsidR="00816678" w:rsidRPr="00816678" w:rsidRDefault="00816678" w:rsidP="00816678">
            <w:pPr>
              <w:rPr>
                <w:sz w:val="22"/>
                <w:szCs w:val="22"/>
              </w:rPr>
            </w:pPr>
            <w:r w:rsidRPr="00816678">
              <w:rPr>
                <w:sz w:val="22"/>
                <w:szCs w:val="22"/>
              </w:rPr>
              <w:t>Node : N10L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10BD0B" w14:textId="77777777" w:rsidR="00816678" w:rsidRPr="00816678" w:rsidRDefault="00816678" w:rsidP="00816678">
            <w:pPr>
              <w:rPr>
                <w:sz w:val="22"/>
                <w:szCs w:val="22"/>
              </w:rPr>
            </w:pPr>
            <w:r w:rsidRPr="00816678">
              <w:rPr>
                <w:sz w:val="22"/>
                <w:szCs w:val="22"/>
              </w:rPr>
              <w:t>rbn10lt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310D1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D0DB4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88F5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04CC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2D7909" w14:textId="77777777" w:rsidR="00816678" w:rsidRPr="00816678" w:rsidRDefault="00816678" w:rsidP="00816678">
            <w:pPr>
              <w:rPr>
                <w:sz w:val="22"/>
                <w:szCs w:val="22"/>
              </w:rPr>
            </w:pPr>
          </w:p>
        </w:tc>
      </w:tr>
      <w:tr w:rsidR="00816678" w:rsidRPr="00816678" w14:paraId="0CE229C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8AFFC6" w14:textId="77777777" w:rsidR="00816678" w:rsidRPr="00816678" w:rsidRDefault="00816678" w:rsidP="00816678">
            <w:pPr>
              <w:rPr>
                <w:sz w:val="22"/>
                <w:szCs w:val="22"/>
              </w:rPr>
            </w:pPr>
            <w:r w:rsidRPr="00816678">
              <w:rPr>
                <w:sz w:val="22"/>
                <w:szCs w:val="22"/>
              </w:rPr>
              <w:t>137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343D1" w14:textId="77777777" w:rsidR="00816678" w:rsidRPr="00816678" w:rsidRDefault="00816678" w:rsidP="00816678">
            <w:pPr>
              <w:rPr>
                <w:sz w:val="22"/>
                <w:szCs w:val="22"/>
              </w:rPr>
            </w:pPr>
            <w:r w:rsidRPr="00816678">
              <w:rPr>
                <w:sz w:val="22"/>
                <w:szCs w:val="22"/>
              </w:rPr>
              <w:t>Node : N11R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D908E" w14:textId="77777777" w:rsidR="00816678" w:rsidRPr="00816678" w:rsidRDefault="00816678" w:rsidP="00816678">
            <w:pPr>
              <w:rPr>
                <w:sz w:val="22"/>
                <w:szCs w:val="22"/>
              </w:rPr>
            </w:pPr>
            <w:r w:rsidRPr="00816678">
              <w:rPr>
                <w:sz w:val="22"/>
                <w:szCs w:val="22"/>
              </w:rPr>
              <w:t>rbn11rt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F531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308A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BF8EB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3B89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E0B3F" w14:textId="77777777" w:rsidR="00816678" w:rsidRPr="00816678" w:rsidRDefault="00816678" w:rsidP="00816678">
            <w:pPr>
              <w:rPr>
                <w:sz w:val="22"/>
                <w:szCs w:val="22"/>
              </w:rPr>
            </w:pPr>
          </w:p>
        </w:tc>
      </w:tr>
      <w:tr w:rsidR="00816678" w:rsidRPr="00816678" w14:paraId="092441C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6AAD55" w14:textId="77777777" w:rsidR="00816678" w:rsidRPr="00816678" w:rsidRDefault="00816678" w:rsidP="00816678">
            <w:pPr>
              <w:rPr>
                <w:sz w:val="22"/>
                <w:szCs w:val="22"/>
              </w:rPr>
            </w:pPr>
            <w:r w:rsidRPr="00816678">
              <w:rPr>
                <w:sz w:val="22"/>
                <w:szCs w:val="22"/>
              </w:rPr>
              <w:t>138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888C7E" w14:textId="77777777" w:rsidR="00816678" w:rsidRPr="00816678" w:rsidRDefault="00816678" w:rsidP="00816678">
            <w:pPr>
              <w:rPr>
                <w:sz w:val="22"/>
                <w:szCs w:val="22"/>
              </w:rPr>
            </w:pPr>
            <w:r w:rsidRPr="00816678">
              <w:rPr>
                <w:sz w:val="22"/>
                <w:szCs w:val="22"/>
              </w:rPr>
              <w:t>Node : N11L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285DA" w14:textId="77777777" w:rsidR="00816678" w:rsidRPr="00816678" w:rsidRDefault="00816678" w:rsidP="00816678">
            <w:pPr>
              <w:rPr>
                <w:sz w:val="22"/>
                <w:szCs w:val="22"/>
              </w:rPr>
            </w:pPr>
            <w:r w:rsidRPr="00816678">
              <w:rPr>
                <w:sz w:val="22"/>
                <w:szCs w:val="22"/>
              </w:rPr>
              <w:t>rbn11lt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5F25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F780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ED999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2ADE6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A3ACAE" w14:textId="77777777" w:rsidR="00816678" w:rsidRPr="00816678" w:rsidRDefault="00816678" w:rsidP="00816678">
            <w:pPr>
              <w:rPr>
                <w:sz w:val="22"/>
                <w:szCs w:val="22"/>
              </w:rPr>
            </w:pPr>
          </w:p>
        </w:tc>
      </w:tr>
      <w:tr w:rsidR="00816678" w:rsidRPr="00816678" w14:paraId="0FADCEE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FCAD29" w14:textId="77777777" w:rsidR="00816678" w:rsidRPr="00816678" w:rsidRDefault="00816678" w:rsidP="00816678">
            <w:pPr>
              <w:rPr>
                <w:sz w:val="22"/>
                <w:szCs w:val="22"/>
              </w:rPr>
            </w:pPr>
            <w:r w:rsidRPr="00816678">
              <w:rPr>
                <w:sz w:val="22"/>
                <w:szCs w:val="22"/>
              </w:rPr>
              <w:t>139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BE25F" w14:textId="77777777" w:rsidR="00816678" w:rsidRPr="00816678" w:rsidRDefault="00816678" w:rsidP="00816678">
            <w:pPr>
              <w:rPr>
                <w:sz w:val="22"/>
                <w:szCs w:val="22"/>
              </w:rPr>
            </w:pPr>
            <w:r w:rsidRPr="00816678">
              <w:rPr>
                <w:sz w:val="22"/>
                <w:szCs w:val="22"/>
              </w:rPr>
              <w:t>Node : N12R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8469A" w14:textId="77777777" w:rsidR="00816678" w:rsidRPr="00816678" w:rsidRDefault="00816678" w:rsidP="00816678">
            <w:pPr>
              <w:rPr>
                <w:sz w:val="22"/>
                <w:szCs w:val="22"/>
              </w:rPr>
            </w:pPr>
            <w:r w:rsidRPr="00816678">
              <w:rPr>
                <w:sz w:val="22"/>
                <w:szCs w:val="22"/>
              </w:rPr>
              <w:t>rbn12rt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3977F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BCF1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3899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C1DAC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F26F8A" w14:textId="77777777" w:rsidR="00816678" w:rsidRPr="00816678" w:rsidRDefault="00816678" w:rsidP="00816678">
            <w:pPr>
              <w:rPr>
                <w:sz w:val="22"/>
                <w:szCs w:val="22"/>
              </w:rPr>
            </w:pPr>
          </w:p>
        </w:tc>
      </w:tr>
      <w:tr w:rsidR="00816678" w:rsidRPr="00816678" w14:paraId="173D7FD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E788F4" w14:textId="77777777" w:rsidR="00816678" w:rsidRPr="00816678" w:rsidRDefault="00816678" w:rsidP="00816678">
            <w:pPr>
              <w:rPr>
                <w:sz w:val="22"/>
                <w:szCs w:val="22"/>
              </w:rPr>
            </w:pPr>
            <w:r w:rsidRPr="00816678">
              <w:rPr>
                <w:sz w:val="22"/>
                <w:szCs w:val="22"/>
              </w:rPr>
              <w:t>140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DB6FB" w14:textId="77777777" w:rsidR="00816678" w:rsidRPr="00816678" w:rsidRDefault="00816678" w:rsidP="00816678">
            <w:pPr>
              <w:rPr>
                <w:sz w:val="22"/>
                <w:szCs w:val="22"/>
              </w:rPr>
            </w:pPr>
            <w:r w:rsidRPr="00816678">
              <w:rPr>
                <w:sz w:val="22"/>
                <w:szCs w:val="22"/>
              </w:rPr>
              <w:t>Node : N12L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199D2" w14:textId="77777777" w:rsidR="00816678" w:rsidRPr="00816678" w:rsidRDefault="00816678" w:rsidP="00816678">
            <w:pPr>
              <w:rPr>
                <w:sz w:val="22"/>
                <w:szCs w:val="22"/>
              </w:rPr>
            </w:pPr>
            <w:r w:rsidRPr="00816678">
              <w:rPr>
                <w:sz w:val="22"/>
                <w:szCs w:val="22"/>
              </w:rPr>
              <w:t>rbn12lt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6D09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C759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7E1B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6A3A3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480D92" w14:textId="77777777" w:rsidR="00816678" w:rsidRPr="00816678" w:rsidRDefault="00816678" w:rsidP="00816678">
            <w:pPr>
              <w:rPr>
                <w:sz w:val="22"/>
                <w:szCs w:val="22"/>
              </w:rPr>
            </w:pPr>
          </w:p>
        </w:tc>
      </w:tr>
      <w:tr w:rsidR="00816678" w:rsidRPr="00816678" w14:paraId="0561839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F3BCB" w14:textId="77777777" w:rsidR="00816678" w:rsidRPr="00816678" w:rsidRDefault="00816678" w:rsidP="00816678">
            <w:pPr>
              <w:rPr>
                <w:sz w:val="22"/>
                <w:szCs w:val="22"/>
              </w:rPr>
            </w:pPr>
            <w:r w:rsidRPr="00816678">
              <w:rPr>
                <w:sz w:val="22"/>
                <w:szCs w:val="22"/>
              </w:rPr>
              <w:t>141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85B3E9" w14:textId="77777777" w:rsidR="00816678" w:rsidRPr="00816678" w:rsidRDefault="00816678" w:rsidP="00816678">
            <w:pPr>
              <w:rPr>
                <w:sz w:val="22"/>
                <w:szCs w:val="22"/>
              </w:rPr>
            </w:pPr>
            <w:r w:rsidRPr="00816678">
              <w:rPr>
                <w:sz w:val="22"/>
                <w:szCs w:val="22"/>
              </w:rPr>
              <w:t>Node : N13R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53D154" w14:textId="77777777" w:rsidR="00816678" w:rsidRPr="00816678" w:rsidRDefault="00816678" w:rsidP="00816678">
            <w:pPr>
              <w:rPr>
                <w:sz w:val="22"/>
                <w:szCs w:val="22"/>
              </w:rPr>
            </w:pPr>
            <w:r w:rsidRPr="00816678">
              <w:rPr>
                <w:sz w:val="22"/>
                <w:szCs w:val="22"/>
              </w:rPr>
              <w:t>rbn13rt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25BA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D220B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D84E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20D19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53365" w14:textId="77777777" w:rsidR="00816678" w:rsidRPr="00816678" w:rsidRDefault="00816678" w:rsidP="00816678">
            <w:pPr>
              <w:rPr>
                <w:sz w:val="22"/>
                <w:szCs w:val="22"/>
              </w:rPr>
            </w:pPr>
          </w:p>
        </w:tc>
      </w:tr>
      <w:tr w:rsidR="00816678" w:rsidRPr="00816678" w14:paraId="6D881A8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02A9F4" w14:textId="77777777" w:rsidR="00816678" w:rsidRPr="00816678" w:rsidRDefault="00816678" w:rsidP="00816678">
            <w:pPr>
              <w:rPr>
                <w:sz w:val="22"/>
                <w:szCs w:val="22"/>
              </w:rPr>
            </w:pPr>
            <w:r w:rsidRPr="00816678">
              <w:rPr>
                <w:sz w:val="22"/>
                <w:szCs w:val="22"/>
              </w:rPr>
              <w:t>142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3EA48C" w14:textId="77777777" w:rsidR="00816678" w:rsidRPr="00816678" w:rsidRDefault="00816678" w:rsidP="00816678">
            <w:pPr>
              <w:rPr>
                <w:sz w:val="22"/>
                <w:szCs w:val="22"/>
              </w:rPr>
            </w:pPr>
            <w:r w:rsidRPr="00816678">
              <w:rPr>
                <w:sz w:val="22"/>
                <w:szCs w:val="22"/>
              </w:rPr>
              <w:t>Node : N13L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3B5D75" w14:textId="77777777" w:rsidR="00816678" w:rsidRPr="00816678" w:rsidRDefault="00816678" w:rsidP="00816678">
            <w:pPr>
              <w:rPr>
                <w:sz w:val="22"/>
                <w:szCs w:val="22"/>
              </w:rPr>
            </w:pPr>
            <w:r w:rsidRPr="00816678">
              <w:rPr>
                <w:sz w:val="22"/>
                <w:szCs w:val="22"/>
              </w:rPr>
              <w:t>rbn13lt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D401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10DCD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F420A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969C7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E22C0" w14:textId="77777777" w:rsidR="00816678" w:rsidRPr="00816678" w:rsidRDefault="00816678" w:rsidP="00816678">
            <w:pPr>
              <w:rPr>
                <w:sz w:val="22"/>
                <w:szCs w:val="22"/>
              </w:rPr>
            </w:pPr>
          </w:p>
        </w:tc>
      </w:tr>
      <w:tr w:rsidR="00816678" w:rsidRPr="00816678" w14:paraId="38252C3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FAEA0" w14:textId="77777777" w:rsidR="00816678" w:rsidRPr="00816678" w:rsidRDefault="00816678" w:rsidP="00816678">
            <w:pPr>
              <w:rPr>
                <w:sz w:val="22"/>
                <w:szCs w:val="22"/>
              </w:rPr>
            </w:pPr>
            <w:r w:rsidRPr="00816678">
              <w:rPr>
                <w:sz w:val="22"/>
                <w:szCs w:val="22"/>
              </w:rPr>
              <w:t>143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8AFF79" w14:textId="77777777" w:rsidR="00816678" w:rsidRPr="00816678" w:rsidRDefault="00816678" w:rsidP="00816678">
            <w:pPr>
              <w:rPr>
                <w:sz w:val="22"/>
                <w:szCs w:val="22"/>
              </w:rPr>
            </w:pPr>
            <w:r w:rsidRPr="00816678">
              <w:rPr>
                <w:sz w:val="22"/>
                <w:szCs w:val="22"/>
              </w:rPr>
              <w:t>Node : N14R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7AC82" w14:textId="77777777" w:rsidR="00816678" w:rsidRPr="00816678" w:rsidRDefault="00816678" w:rsidP="00816678">
            <w:pPr>
              <w:rPr>
                <w:sz w:val="22"/>
                <w:szCs w:val="22"/>
              </w:rPr>
            </w:pPr>
            <w:r w:rsidRPr="00816678">
              <w:rPr>
                <w:sz w:val="22"/>
                <w:szCs w:val="22"/>
              </w:rPr>
              <w:t>rbn14rt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21D24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C48C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D0DE7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39C2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B4A7A" w14:textId="77777777" w:rsidR="00816678" w:rsidRPr="00816678" w:rsidRDefault="00816678" w:rsidP="00816678">
            <w:pPr>
              <w:rPr>
                <w:sz w:val="22"/>
                <w:szCs w:val="22"/>
              </w:rPr>
            </w:pPr>
          </w:p>
        </w:tc>
      </w:tr>
      <w:tr w:rsidR="00816678" w:rsidRPr="00816678" w14:paraId="213ED2A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F4588" w14:textId="77777777" w:rsidR="00816678" w:rsidRPr="00816678" w:rsidRDefault="00816678" w:rsidP="00816678">
            <w:pPr>
              <w:rPr>
                <w:sz w:val="22"/>
                <w:szCs w:val="22"/>
              </w:rPr>
            </w:pPr>
            <w:r w:rsidRPr="00816678">
              <w:rPr>
                <w:sz w:val="22"/>
                <w:szCs w:val="22"/>
              </w:rPr>
              <w:t>144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BB2150" w14:textId="77777777" w:rsidR="00816678" w:rsidRPr="00816678" w:rsidRDefault="00816678" w:rsidP="00816678">
            <w:pPr>
              <w:rPr>
                <w:sz w:val="22"/>
                <w:szCs w:val="22"/>
              </w:rPr>
            </w:pPr>
            <w:r w:rsidRPr="00816678">
              <w:rPr>
                <w:sz w:val="22"/>
                <w:szCs w:val="22"/>
              </w:rPr>
              <w:t>Node : N14L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9C8A9" w14:textId="77777777" w:rsidR="00816678" w:rsidRPr="00816678" w:rsidRDefault="00816678" w:rsidP="00816678">
            <w:pPr>
              <w:rPr>
                <w:sz w:val="22"/>
                <w:szCs w:val="22"/>
              </w:rPr>
            </w:pPr>
            <w:r w:rsidRPr="00816678">
              <w:rPr>
                <w:sz w:val="22"/>
                <w:szCs w:val="22"/>
              </w:rPr>
              <w:t>rbn14lt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93E9F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46CA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48D8B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E0DF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5991E4" w14:textId="77777777" w:rsidR="00816678" w:rsidRPr="00816678" w:rsidRDefault="00816678" w:rsidP="00816678">
            <w:pPr>
              <w:rPr>
                <w:sz w:val="22"/>
                <w:szCs w:val="22"/>
              </w:rPr>
            </w:pPr>
          </w:p>
        </w:tc>
      </w:tr>
      <w:tr w:rsidR="00816678" w:rsidRPr="00816678" w14:paraId="10879AD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2385E5" w14:textId="77777777" w:rsidR="00816678" w:rsidRPr="00816678" w:rsidRDefault="00816678" w:rsidP="00816678">
            <w:pPr>
              <w:rPr>
                <w:sz w:val="22"/>
                <w:szCs w:val="22"/>
              </w:rPr>
            </w:pPr>
            <w:r w:rsidRPr="00816678">
              <w:rPr>
                <w:sz w:val="22"/>
                <w:szCs w:val="22"/>
              </w:rPr>
              <w:t>145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D44B07" w14:textId="77777777" w:rsidR="00816678" w:rsidRPr="00816678" w:rsidRDefault="00816678" w:rsidP="00816678">
            <w:pPr>
              <w:rPr>
                <w:sz w:val="22"/>
                <w:szCs w:val="22"/>
              </w:rPr>
            </w:pPr>
            <w:r w:rsidRPr="00816678">
              <w:rPr>
                <w:sz w:val="22"/>
                <w:szCs w:val="22"/>
              </w:rPr>
              <w:t>Node : Peribronchial lymph Nodes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F252A" w14:textId="77777777" w:rsidR="00816678" w:rsidRPr="00816678" w:rsidRDefault="00816678" w:rsidP="00816678">
            <w:pPr>
              <w:rPr>
                <w:sz w:val="22"/>
                <w:szCs w:val="22"/>
              </w:rPr>
            </w:pPr>
            <w:r w:rsidRPr="00816678">
              <w:rPr>
                <w:sz w:val="22"/>
                <w:szCs w:val="22"/>
              </w:rPr>
              <w:t>rbnpbt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169A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4F7B7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F926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0C9B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7702E" w14:textId="77777777" w:rsidR="00816678" w:rsidRPr="00816678" w:rsidRDefault="00816678" w:rsidP="00816678">
            <w:pPr>
              <w:rPr>
                <w:sz w:val="22"/>
                <w:szCs w:val="22"/>
              </w:rPr>
            </w:pPr>
          </w:p>
        </w:tc>
      </w:tr>
      <w:tr w:rsidR="00816678" w:rsidRPr="00816678" w14:paraId="31D8E01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BBC9D" w14:textId="77777777" w:rsidR="00816678" w:rsidRPr="00816678" w:rsidRDefault="00816678" w:rsidP="00816678">
            <w:pPr>
              <w:rPr>
                <w:sz w:val="22"/>
                <w:szCs w:val="22"/>
              </w:rPr>
            </w:pPr>
            <w:r w:rsidRPr="00816678">
              <w:rPr>
                <w:sz w:val="22"/>
                <w:szCs w:val="22"/>
              </w:rPr>
              <w:t>146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FA7B5" w14:textId="77777777" w:rsidR="00816678" w:rsidRPr="00816678" w:rsidRDefault="00816678" w:rsidP="00816678">
            <w:pPr>
              <w:rPr>
                <w:sz w:val="22"/>
                <w:szCs w:val="22"/>
              </w:rPr>
            </w:pPr>
            <w:r w:rsidRPr="00816678">
              <w:rPr>
                <w:sz w:val="22"/>
                <w:szCs w:val="22"/>
              </w:rPr>
              <w:t>Node : Location unspecified Number resected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187F9" w14:textId="77777777" w:rsidR="00816678" w:rsidRPr="00816678" w:rsidRDefault="00816678" w:rsidP="00816678">
            <w:pPr>
              <w:rPr>
                <w:sz w:val="22"/>
                <w:szCs w:val="22"/>
              </w:rPr>
            </w:pPr>
            <w:r w:rsidRPr="00816678">
              <w:rPr>
                <w:sz w:val="22"/>
                <w:szCs w:val="22"/>
              </w:rPr>
              <w:t>rbnunt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A1E4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8FDF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D4851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0377D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191F76" w14:textId="77777777" w:rsidR="00816678" w:rsidRPr="00816678" w:rsidRDefault="00816678" w:rsidP="00816678">
            <w:pPr>
              <w:rPr>
                <w:sz w:val="22"/>
                <w:szCs w:val="22"/>
              </w:rPr>
            </w:pPr>
          </w:p>
        </w:tc>
      </w:tr>
      <w:tr w:rsidR="00816678" w:rsidRPr="00816678" w14:paraId="1D9B703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198D52" w14:textId="77777777" w:rsidR="00816678" w:rsidRPr="00816678" w:rsidRDefault="00816678" w:rsidP="00816678">
            <w:pPr>
              <w:rPr>
                <w:sz w:val="22"/>
                <w:szCs w:val="22"/>
              </w:rPr>
            </w:pPr>
            <w:r w:rsidRPr="00816678">
              <w:rPr>
                <w:sz w:val="22"/>
                <w:szCs w:val="22"/>
              </w:rPr>
              <w:t>147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4F811E" w14:textId="77777777" w:rsidR="00816678" w:rsidRPr="00816678" w:rsidRDefault="00816678" w:rsidP="00816678">
            <w:pPr>
              <w:rPr>
                <w:sz w:val="22"/>
                <w:szCs w:val="22"/>
              </w:rPr>
            </w:pPr>
            <w:r w:rsidRPr="00816678">
              <w:rPr>
                <w:sz w:val="22"/>
                <w:szCs w:val="22"/>
              </w:rPr>
              <w:t>Node : N10R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193F2F" w14:textId="77777777" w:rsidR="00816678" w:rsidRPr="00816678" w:rsidRDefault="00816678" w:rsidP="00816678">
            <w:pPr>
              <w:rPr>
                <w:sz w:val="22"/>
                <w:szCs w:val="22"/>
              </w:rPr>
            </w:pPr>
            <w:r w:rsidRPr="00816678">
              <w:rPr>
                <w:sz w:val="22"/>
                <w:szCs w:val="22"/>
              </w:rPr>
              <w:t>rbn10rp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99950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7657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FD777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D61F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03B74B" w14:textId="77777777" w:rsidR="00816678" w:rsidRPr="00816678" w:rsidRDefault="00816678" w:rsidP="00816678">
            <w:pPr>
              <w:rPr>
                <w:sz w:val="22"/>
                <w:szCs w:val="22"/>
              </w:rPr>
            </w:pPr>
          </w:p>
        </w:tc>
      </w:tr>
      <w:tr w:rsidR="00816678" w:rsidRPr="00816678" w14:paraId="6C6AA1E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2CE21E" w14:textId="77777777" w:rsidR="00816678" w:rsidRPr="00816678" w:rsidRDefault="00816678" w:rsidP="00816678">
            <w:pPr>
              <w:rPr>
                <w:sz w:val="22"/>
                <w:szCs w:val="22"/>
              </w:rPr>
            </w:pPr>
            <w:r w:rsidRPr="00816678">
              <w:rPr>
                <w:sz w:val="22"/>
                <w:szCs w:val="22"/>
              </w:rPr>
              <w:t>148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EB8792" w14:textId="77777777" w:rsidR="00816678" w:rsidRPr="00816678" w:rsidRDefault="00816678" w:rsidP="00816678">
            <w:pPr>
              <w:rPr>
                <w:sz w:val="22"/>
                <w:szCs w:val="22"/>
              </w:rPr>
            </w:pPr>
            <w:r w:rsidRPr="00816678">
              <w:rPr>
                <w:sz w:val="22"/>
                <w:szCs w:val="22"/>
              </w:rPr>
              <w:t>Node : N10L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BCAA75" w14:textId="77777777" w:rsidR="00816678" w:rsidRPr="00816678" w:rsidRDefault="00816678" w:rsidP="00816678">
            <w:pPr>
              <w:rPr>
                <w:sz w:val="22"/>
                <w:szCs w:val="22"/>
              </w:rPr>
            </w:pPr>
            <w:r w:rsidRPr="00816678">
              <w:rPr>
                <w:sz w:val="22"/>
                <w:szCs w:val="22"/>
              </w:rPr>
              <w:t>rbn10lp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409B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56A38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D36C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BB795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2AC8EB" w14:textId="77777777" w:rsidR="00816678" w:rsidRPr="00816678" w:rsidRDefault="00816678" w:rsidP="00816678">
            <w:pPr>
              <w:rPr>
                <w:sz w:val="22"/>
                <w:szCs w:val="22"/>
              </w:rPr>
            </w:pPr>
          </w:p>
        </w:tc>
      </w:tr>
      <w:tr w:rsidR="00816678" w:rsidRPr="00816678" w14:paraId="0F93475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22682" w14:textId="77777777" w:rsidR="00816678" w:rsidRPr="00816678" w:rsidRDefault="00816678" w:rsidP="00816678">
            <w:pPr>
              <w:rPr>
                <w:sz w:val="22"/>
                <w:szCs w:val="22"/>
              </w:rPr>
            </w:pPr>
            <w:r w:rsidRPr="00816678">
              <w:rPr>
                <w:sz w:val="22"/>
                <w:szCs w:val="22"/>
              </w:rPr>
              <w:t>149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C325B" w14:textId="77777777" w:rsidR="00816678" w:rsidRPr="00816678" w:rsidRDefault="00816678" w:rsidP="00816678">
            <w:pPr>
              <w:rPr>
                <w:sz w:val="22"/>
                <w:szCs w:val="22"/>
              </w:rPr>
            </w:pPr>
            <w:r w:rsidRPr="00816678">
              <w:rPr>
                <w:sz w:val="22"/>
                <w:szCs w:val="22"/>
              </w:rPr>
              <w:t>Node : N11R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47A78" w14:textId="77777777" w:rsidR="00816678" w:rsidRPr="00816678" w:rsidRDefault="00816678" w:rsidP="00816678">
            <w:pPr>
              <w:rPr>
                <w:sz w:val="22"/>
                <w:szCs w:val="22"/>
              </w:rPr>
            </w:pPr>
            <w:r w:rsidRPr="00816678">
              <w:rPr>
                <w:sz w:val="22"/>
                <w:szCs w:val="22"/>
              </w:rPr>
              <w:t>rbn11rp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9B03E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F21C4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47CD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A6B0F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DF60D9" w14:textId="77777777" w:rsidR="00816678" w:rsidRPr="00816678" w:rsidRDefault="00816678" w:rsidP="00816678">
            <w:pPr>
              <w:rPr>
                <w:sz w:val="22"/>
                <w:szCs w:val="22"/>
              </w:rPr>
            </w:pPr>
          </w:p>
        </w:tc>
      </w:tr>
      <w:tr w:rsidR="00816678" w:rsidRPr="00816678" w14:paraId="627D1FB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58F28" w14:textId="77777777" w:rsidR="00816678" w:rsidRPr="00816678" w:rsidRDefault="00816678" w:rsidP="00816678">
            <w:pPr>
              <w:rPr>
                <w:sz w:val="22"/>
                <w:szCs w:val="22"/>
              </w:rPr>
            </w:pPr>
            <w:r w:rsidRPr="00816678">
              <w:rPr>
                <w:sz w:val="22"/>
                <w:szCs w:val="22"/>
              </w:rPr>
              <w:t>150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1B93C" w14:textId="77777777" w:rsidR="00816678" w:rsidRPr="00816678" w:rsidRDefault="00816678" w:rsidP="00816678">
            <w:pPr>
              <w:rPr>
                <w:sz w:val="22"/>
                <w:szCs w:val="22"/>
              </w:rPr>
            </w:pPr>
            <w:r w:rsidRPr="00816678">
              <w:rPr>
                <w:sz w:val="22"/>
                <w:szCs w:val="22"/>
              </w:rPr>
              <w:t>Node : N11L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C2C7B" w14:textId="77777777" w:rsidR="00816678" w:rsidRPr="00816678" w:rsidRDefault="00816678" w:rsidP="00816678">
            <w:pPr>
              <w:rPr>
                <w:sz w:val="22"/>
                <w:szCs w:val="22"/>
              </w:rPr>
            </w:pPr>
            <w:r w:rsidRPr="00816678">
              <w:rPr>
                <w:sz w:val="22"/>
                <w:szCs w:val="22"/>
              </w:rPr>
              <w:t>rbn11lp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2343E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19B6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E2F8F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75C0A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6D4F04" w14:textId="77777777" w:rsidR="00816678" w:rsidRPr="00816678" w:rsidRDefault="00816678" w:rsidP="00816678">
            <w:pPr>
              <w:rPr>
                <w:sz w:val="22"/>
                <w:szCs w:val="22"/>
              </w:rPr>
            </w:pPr>
          </w:p>
        </w:tc>
      </w:tr>
      <w:tr w:rsidR="00816678" w:rsidRPr="00816678" w14:paraId="4BF6059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5E84C" w14:textId="77777777" w:rsidR="00816678" w:rsidRPr="00816678" w:rsidRDefault="00816678" w:rsidP="00816678">
            <w:pPr>
              <w:rPr>
                <w:sz w:val="22"/>
                <w:szCs w:val="22"/>
              </w:rPr>
            </w:pPr>
            <w:r w:rsidRPr="00816678">
              <w:rPr>
                <w:sz w:val="22"/>
                <w:szCs w:val="22"/>
              </w:rPr>
              <w:t>151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1D9662" w14:textId="77777777" w:rsidR="00816678" w:rsidRPr="00816678" w:rsidRDefault="00816678" w:rsidP="00816678">
            <w:pPr>
              <w:rPr>
                <w:sz w:val="22"/>
                <w:szCs w:val="22"/>
              </w:rPr>
            </w:pPr>
            <w:r w:rsidRPr="00816678">
              <w:rPr>
                <w:sz w:val="22"/>
                <w:szCs w:val="22"/>
              </w:rPr>
              <w:t>Node : N12R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1F014B" w14:textId="77777777" w:rsidR="00816678" w:rsidRPr="00816678" w:rsidRDefault="00816678" w:rsidP="00816678">
            <w:pPr>
              <w:rPr>
                <w:sz w:val="22"/>
                <w:szCs w:val="22"/>
              </w:rPr>
            </w:pPr>
            <w:r w:rsidRPr="00816678">
              <w:rPr>
                <w:sz w:val="22"/>
                <w:szCs w:val="22"/>
              </w:rPr>
              <w:t>rbn12rp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1965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0E69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49F82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C2DCB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9664A" w14:textId="77777777" w:rsidR="00816678" w:rsidRPr="00816678" w:rsidRDefault="00816678" w:rsidP="00816678">
            <w:pPr>
              <w:rPr>
                <w:sz w:val="22"/>
                <w:szCs w:val="22"/>
              </w:rPr>
            </w:pPr>
          </w:p>
        </w:tc>
      </w:tr>
      <w:tr w:rsidR="00816678" w:rsidRPr="00816678" w14:paraId="5373529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4244FB" w14:textId="77777777" w:rsidR="00816678" w:rsidRPr="00816678" w:rsidRDefault="00816678" w:rsidP="00816678">
            <w:pPr>
              <w:rPr>
                <w:sz w:val="22"/>
                <w:szCs w:val="22"/>
              </w:rPr>
            </w:pPr>
            <w:r w:rsidRPr="00816678">
              <w:rPr>
                <w:sz w:val="22"/>
                <w:szCs w:val="22"/>
              </w:rPr>
              <w:t>152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D2F11" w14:textId="77777777" w:rsidR="00816678" w:rsidRPr="00816678" w:rsidRDefault="00816678" w:rsidP="00816678">
            <w:pPr>
              <w:rPr>
                <w:sz w:val="22"/>
                <w:szCs w:val="22"/>
              </w:rPr>
            </w:pPr>
            <w:r w:rsidRPr="00816678">
              <w:rPr>
                <w:sz w:val="22"/>
                <w:szCs w:val="22"/>
              </w:rPr>
              <w:t>Node : N12L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E38FDE" w14:textId="77777777" w:rsidR="00816678" w:rsidRPr="00816678" w:rsidRDefault="00816678" w:rsidP="00816678">
            <w:pPr>
              <w:rPr>
                <w:sz w:val="22"/>
                <w:szCs w:val="22"/>
              </w:rPr>
            </w:pPr>
            <w:r w:rsidRPr="00816678">
              <w:rPr>
                <w:sz w:val="22"/>
                <w:szCs w:val="22"/>
              </w:rPr>
              <w:t>rbn12lp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1318A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6ADA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61468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DB4E9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2841D" w14:textId="77777777" w:rsidR="00816678" w:rsidRPr="00816678" w:rsidRDefault="00816678" w:rsidP="00816678">
            <w:pPr>
              <w:rPr>
                <w:sz w:val="22"/>
                <w:szCs w:val="22"/>
              </w:rPr>
            </w:pPr>
          </w:p>
        </w:tc>
      </w:tr>
      <w:tr w:rsidR="00816678" w:rsidRPr="00816678" w14:paraId="572F37D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33F653" w14:textId="77777777" w:rsidR="00816678" w:rsidRPr="00816678" w:rsidRDefault="00816678" w:rsidP="00816678">
            <w:pPr>
              <w:rPr>
                <w:sz w:val="22"/>
                <w:szCs w:val="22"/>
              </w:rPr>
            </w:pPr>
            <w:r w:rsidRPr="00816678">
              <w:rPr>
                <w:sz w:val="22"/>
                <w:szCs w:val="22"/>
              </w:rPr>
              <w:t>153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D799D" w14:textId="77777777" w:rsidR="00816678" w:rsidRPr="00816678" w:rsidRDefault="00816678" w:rsidP="00816678">
            <w:pPr>
              <w:rPr>
                <w:sz w:val="22"/>
                <w:szCs w:val="22"/>
              </w:rPr>
            </w:pPr>
            <w:r w:rsidRPr="00816678">
              <w:rPr>
                <w:sz w:val="22"/>
                <w:szCs w:val="22"/>
              </w:rPr>
              <w:t>Node : N13R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AF3D00" w14:textId="77777777" w:rsidR="00816678" w:rsidRPr="00816678" w:rsidRDefault="00816678" w:rsidP="00816678">
            <w:pPr>
              <w:rPr>
                <w:sz w:val="22"/>
                <w:szCs w:val="22"/>
              </w:rPr>
            </w:pPr>
            <w:r w:rsidRPr="00816678">
              <w:rPr>
                <w:sz w:val="22"/>
                <w:szCs w:val="22"/>
              </w:rPr>
              <w:t>rbn13rp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C3EEF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B4060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58E5A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6F3C1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03070" w14:textId="77777777" w:rsidR="00816678" w:rsidRPr="00816678" w:rsidRDefault="00816678" w:rsidP="00816678">
            <w:pPr>
              <w:rPr>
                <w:sz w:val="22"/>
                <w:szCs w:val="22"/>
              </w:rPr>
            </w:pPr>
          </w:p>
        </w:tc>
      </w:tr>
      <w:tr w:rsidR="00816678" w:rsidRPr="00816678" w14:paraId="4D18332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E1663" w14:textId="77777777" w:rsidR="00816678" w:rsidRPr="00816678" w:rsidRDefault="00816678" w:rsidP="00816678">
            <w:pPr>
              <w:rPr>
                <w:sz w:val="22"/>
                <w:szCs w:val="22"/>
              </w:rPr>
            </w:pPr>
            <w:r w:rsidRPr="00816678">
              <w:rPr>
                <w:sz w:val="22"/>
                <w:szCs w:val="22"/>
              </w:rPr>
              <w:t>154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2DA14B" w14:textId="77777777" w:rsidR="00816678" w:rsidRPr="00816678" w:rsidRDefault="00816678" w:rsidP="00816678">
            <w:pPr>
              <w:rPr>
                <w:sz w:val="22"/>
                <w:szCs w:val="22"/>
              </w:rPr>
            </w:pPr>
            <w:r w:rsidRPr="00816678">
              <w:rPr>
                <w:sz w:val="22"/>
                <w:szCs w:val="22"/>
              </w:rPr>
              <w:t>Node : N13L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17F1B" w14:textId="77777777" w:rsidR="00816678" w:rsidRPr="00816678" w:rsidRDefault="00816678" w:rsidP="00816678">
            <w:pPr>
              <w:rPr>
                <w:sz w:val="22"/>
                <w:szCs w:val="22"/>
              </w:rPr>
            </w:pPr>
            <w:r w:rsidRPr="00816678">
              <w:rPr>
                <w:sz w:val="22"/>
                <w:szCs w:val="22"/>
              </w:rPr>
              <w:t>rbn13lp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605E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C3EC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0974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77F5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D0791" w14:textId="77777777" w:rsidR="00816678" w:rsidRPr="00816678" w:rsidRDefault="00816678" w:rsidP="00816678">
            <w:pPr>
              <w:rPr>
                <w:sz w:val="22"/>
                <w:szCs w:val="22"/>
              </w:rPr>
            </w:pPr>
          </w:p>
        </w:tc>
      </w:tr>
      <w:tr w:rsidR="00816678" w:rsidRPr="00816678" w14:paraId="560ABAC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6EFAD1" w14:textId="77777777" w:rsidR="00816678" w:rsidRPr="00816678" w:rsidRDefault="00816678" w:rsidP="00816678">
            <w:pPr>
              <w:rPr>
                <w:sz w:val="22"/>
                <w:szCs w:val="22"/>
              </w:rPr>
            </w:pPr>
            <w:r w:rsidRPr="00816678">
              <w:rPr>
                <w:sz w:val="22"/>
                <w:szCs w:val="22"/>
              </w:rPr>
              <w:t>155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98FEBE" w14:textId="77777777" w:rsidR="00816678" w:rsidRPr="00816678" w:rsidRDefault="00816678" w:rsidP="00816678">
            <w:pPr>
              <w:rPr>
                <w:sz w:val="22"/>
                <w:szCs w:val="22"/>
              </w:rPr>
            </w:pPr>
            <w:r w:rsidRPr="00816678">
              <w:rPr>
                <w:sz w:val="22"/>
                <w:szCs w:val="22"/>
              </w:rPr>
              <w:t>Node : N14R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717832" w14:textId="77777777" w:rsidR="00816678" w:rsidRPr="00816678" w:rsidRDefault="00816678" w:rsidP="00816678">
            <w:pPr>
              <w:rPr>
                <w:sz w:val="22"/>
                <w:szCs w:val="22"/>
              </w:rPr>
            </w:pPr>
            <w:r w:rsidRPr="00816678">
              <w:rPr>
                <w:sz w:val="22"/>
                <w:szCs w:val="22"/>
              </w:rPr>
              <w:t>rbn14rp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CE05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7631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0478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C4393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4E965" w14:textId="77777777" w:rsidR="00816678" w:rsidRPr="00816678" w:rsidRDefault="00816678" w:rsidP="00816678">
            <w:pPr>
              <w:rPr>
                <w:sz w:val="22"/>
                <w:szCs w:val="22"/>
              </w:rPr>
            </w:pPr>
          </w:p>
        </w:tc>
      </w:tr>
      <w:tr w:rsidR="00816678" w:rsidRPr="00816678" w14:paraId="0A91A09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C647E" w14:textId="77777777" w:rsidR="00816678" w:rsidRPr="00816678" w:rsidRDefault="00816678" w:rsidP="00816678">
            <w:pPr>
              <w:rPr>
                <w:sz w:val="22"/>
                <w:szCs w:val="22"/>
              </w:rPr>
            </w:pPr>
            <w:r w:rsidRPr="00816678">
              <w:rPr>
                <w:sz w:val="22"/>
                <w:szCs w:val="22"/>
              </w:rPr>
              <w:t>156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82DD0" w14:textId="77777777" w:rsidR="00816678" w:rsidRPr="00816678" w:rsidRDefault="00816678" w:rsidP="00816678">
            <w:pPr>
              <w:rPr>
                <w:sz w:val="22"/>
                <w:szCs w:val="22"/>
              </w:rPr>
            </w:pPr>
            <w:r w:rsidRPr="00816678">
              <w:rPr>
                <w:sz w:val="22"/>
                <w:szCs w:val="22"/>
              </w:rPr>
              <w:t>Node : N14L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237BD" w14:textId="77777777" w:rsidR="00816678" w:rsidRPr="00816678" w:rsidRDefault="00816678" w:rsidP="00816678">
            <w:pPr>
              <w:rPr>
                <w:sz w:val="22"/>
                <w:szCs w:val="22"/>
              </w:rPr>
            </w:pPr>
            <w:r w:rsidRPr="00816678">
              <w:rPr>
                <w:sz w:val="22"/>
                <w:szCs w:val="22"/>
              </w:rPr>
              <w:t>rbn14lp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C129D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E472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CE2F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CB76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422A3" w14:textId="77777777" w:rsidR="00816678" w:rsidRPr="00816678" w:rsidRDefault="00816678" w:rsidP="00816678">
            <w:pPr>
              <w:rPr>
                <w:sz w:val="22"/>
                <w:szCs w:val="22"/>
              </w:rPr>
            </w:pPr>
          </w:p>
        </w:tc>
      </w:tr>
      <w:tr w:rsidR="00816678" w:rsidRPr="00816678" w14:paraId="4AE06D5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CB2889" w14:textId="77777777" w:rsidR="00816678" w:rsidRPr="00816678" w:rsidRDefault="00816678" w:rsidP="00816678">
            <w:pPr>
              <w:rPr>
                <w:sz w:val="22"/>
                <w:szCs w:val="22"/>
              </w:rPr>
            </w:pPr>
            <w:r w:rsidRPr="00816678">
              <w:rPr>
                <w:sz w:val="22"/>
                <w:szCs w:val="22"/>
              </w:rPr>
              <w:t>157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DEDB85" w14:textId="77777777" w:rsidR="00816678" w:rsidRPr="00816678" w:rsidRDefault="00816678" w:rsidP="00816678">
            <w:pPr>
              <w:rPr>
                <w:sz w:val="22"/>
                <w:szCs w:val="22"/>
              </w:rPr>
            </w:pPr>
            <w:r w:rsidRPr="00816678">
              <w:rPr>
                <w:sz w:val="22"/>
                <w:szCs w:val="22"/>
              </w:rPr>
              <w:t>Node : Peribronchial lymph Nodes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86FA9" w14:textId="77777777" w:rsidR="00816678" w:rsidRPr="00816678" w:rsidRDefault="00816678" w:rsidP="00816678">
            <w:pPr>
              <w:rPr>
                <w:sz w:val="22"/>
                <w:szCs w:val="22"/>
              </w:rPr>
            </w:pPr>
            <w:r w:rsidRPr="00816678">
              <w:rPr>
                <w:sz w:val="22"/>
                <w:szCs w:val="22"/>
              </w:rPr>
              <w:t>rbnpbp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0611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8854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D757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0487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A0A0E" w14:textId="77777777" w:rsidR="00816678" w:rsidRPr="00816678" w:rsidRDefault="00816678" w:rsidP="00816678">
            <w:pPr>
              <w:rPr>
                <w:sz w:val="22"/>
                <w:szCs w:val="22"/>
              </w:rPr>
            </w:pPr>
          </w:p>
        </w:tc>
      </w:tr>
      <w:tr w:rsidR="00816678" w:rsidRPr="00816678" w14:paraId="7DCD096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D05E0E" w14:textId="77777777" w:rsidR="00816678" w:rsidRPr="00816678" w:rsidRDefault="00816678" w:rsidP="00816678">
            <w:pPr>
              <w:rPr>
                <w:sz w:val="22"/>
                <w:szCs w:val="22"/>
              </w:rPr>
            </w:pPr>
            <w:r w:rsidRPr="00816678">
              <w:rPr>
                <w:sz w:val="22"/>
                <w:szCs w:val="22"/>
              </w:rPr>
              <w:t>158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B50DB0" w14:textId="77777777" w:rsidR="00816678" w:rsidRPr="00816678" w:rsidRDefault="00816678" w:rsidP="00816678">
            <w:pPr>
              <w:rPr>
                <w:sz w:val="22"/>
                <w:szCs w:val="22"/>
              </w:rPr>
            </w:pPr>
            <w:r w:rsidRPr="00816678">
              <w:rPr>
                <w:sz w:val="22"/>
                <w:szCs w:val="22"/>
              </w:rPr>
              <w:t>Node : Location unspecified Number positive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DAE12B" w14:textId="77777777" w:rsidR="00816678" w:rsidRPr="00816678" w:rsidRDefault="00816678" w:rsidP="00816678">
            <w:pPr>
              <w:rPr>
                <w:sz w:val="22"/>
                <w:szCs w:val="22"/>
              </w:rPr>
            </w:pPr>
            <w:r w:rsidRPr="00816678">
              <w:rPr>
                <w:sz w:val="22"/>
                <w:szCs w:val="22"/>
              </w:rPr>
              <w:t>rbnunp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D0C5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CFE1D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6D1D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CE07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B7039" w14:textId="77777777" w:rsidR="00816678" w:rsidRPr="00816678" w:rsidRDefault="00816678" w:rsidP="00816678">
            <w:pPr>
              <w:rPr>
                <w:sz w:val="22"/>
                <w:szCs w:val="22"/>
              </w:rPr>
            </w:pPr>
          </w:p>
        </w:tc>
      </w:tr>
      <w:tr w:rsidR="00816678" w:rsidRPr="00816678" w14:paraId="429A271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EDC3CD" w14:textId="77777777" w:rsidR="00816678" w:rsidRPr="00816678" w:rsidRDefault="00816678" w:rsidP="00816678">
            <w:pPr>
              <w:rPr>
                <w:sz w:val="22"/>
                <w:szCs w:val="22"/>
              </w:rPr>
            </w:pPr>
            <w:r w:rsidRPr="00816678">
              <w:rPr>
                <w:sz w:val="22"/>
                <w:szCs w:val="22"/>
              </w:rPr>
              <w:t>159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D6929" w14:textId="77777777" w:rsidR="00816678" w:rsidRPr="00816678" w:rsidRDefault="00816678" w:rsidP="00816678">
            <w:pPr>
              <w:rPr>
                <w:sz w:val="22"/>
                <w:szCs w:val="22"/>
              </w:rPr>
            </w:pPr>
            <w:r w:rsidRPr="00816678">
              <w:rPr>
                <w:sz w:val="22"/>
                <w:szCs w:val="22"/>
              </w:rPr>
              <w:t>Node : Specify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3833FF" w14:textId="77777777" w:rsidR="00816678" w:rsidRPr="00816678" w:rsidRDefault="00816678" w:rsidP="00816678">
            <w:pPr>
              <w:rPr>
                <w:sz w:val="22"/>
                <w:szCs w:val="22"/>
              </w:rPr>
            </w:pPr>
            <w:r w:rsidRPr="00816678">
              <w:rPr>
                <w:sz w:val="22"/>
                <w:szCs w:val="22"/>
              </w:rPr>
              <w:t>rbnuns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2F78E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E29C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4CA4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0AE4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09D0BF" w14:textId="77777777" w:rsidR="00816678" w:rsidRPr="00816678" w:rsidRDefault="00816678" w:rsidP="00816678">
            <w:pPr>
              <w:rPr>
                <w:sz w:val="22"/>
                <w:szCs w:val="22"/>
              </w:rPr>
            </w:pPr>
          </w:p>
        </w:tc>
      </w:tr>
      <w:tr w:rsidR="00816678" w:rsidRPr="00816678" w14:paraId="781AC34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DBB44B" w14:textId="77777777" w:rsidR="00816678" w:rsidRPr="00816678" w:rsidRDefault="00816678" w:rsidP="00816678">
            <w:pPr>
              <w:rPr>
                <w:sz w:val="22"/>
                <w:szCs w:val="22"/>
              </w:rPr>
            </w:pPr>
            <w:r w:rsidRPr="00816678">
              <w:rPr>
                <w:sz w:val="22"/>
                <w:szCs w:val="22"/>
              </w:rPr>
              <w:t>160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06788" w14:textId="77777777" w:rsidR="00816678" w:rsidRPr="00816678" w:rsidRDefault="00816678" w:rsidP="00816678">
            <w:pPr>
              <w:rPr>
                <w:sz w:val="22"/>
                <w:szCs w:val="22"/>
              </w:rPr>
            </w:pPr>
            <w:r w:rsidRPr="00816678">
              <w:rPr>
                <w:sz w:val="22"/>
                <w:szCs w:val="22"/>
              </w:rPr>
              <w:t>Additional lesions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B08E6B" w14:textId="77777777" w:rsidR="00816678" w:rsidRPr="00816678" w:rsidRDefault="00816678" w:rsidP="00816678">
            <w:pPr>
              <w:rPr>
                <w:sz w:val="22"/>
                <w:szCs w:val="22"/>
              </w:rPr>
            </w:pPr>
            <w:r w:rsidRPr="00816678">
              <w:rPr>
                <w:sz w:val="22"/>
                <w:szCs w:val="22"/>
              </w:rPr>
              <w:t>rbal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479B0"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CD0E1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3125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03D9CB"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C70515" w14:textId="77777777" w:rsidR="00816678" w:rsidRPr="00816678" w:rsidRDefault="00816678" w:rsidP="00816678">
            <w:pPr>
              <w:rPr>
                <w:sz w:val="22"/>
                <w:szCs w:val="22"/>
              </w:rPr>
            </w:pPr>
            <w:r w:rsidRPr="00816678">
              <w:rPr>
                <w:sz w:val="22"/>
                <w:szCs w:val="22"/>
              </w:rPr>
              <w:t>No;Yes</w:t>
            </w:r>
          </w:p>
        </w:tc>
      </w:tr>
      <w:tr w:rsidR="00816678" w:rsidRPr="00816678" w14:paraId="45F4AB5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C27407" w14:textId="77777777" w:rsidR="00816678" w:rsidRPr="00816678" w:rsidRDefault="00816678" w:rsidP="00816678">
            <w:pPr>
              <w:rPr>
                <w:sz w:val="22"/>
                <w:szCs w:val="22"/>
              </w:rPr>
            </w:pPr>
            <w:r w:rsidRPr="00816678">
              <w:rPr>
                <w:sz w:val="22"/>
                <w:szCs w:val="22"/>
              </w:rPr>
              <w:t>161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EA067B" w14:textId="77777777" w:rsidR="00816678" w:rsidRPr="00816678" w:rsidRDefault="00816678" w:rsidP="00816678">
            <w:pPr>
              <w:rPr>
                <w:sz w:val="22"/>
                <w:szCs w:val="22"/>
              </w:rPr>
            </w:pPr>
            <w:r w:rsidRPr="00816678">
              <w:rPr>
                <w:sz w:val="22"/>
                <w:szCs w:val="22"/>
              </w:rPr>
              <w:t>Additional lesions : Number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07A9FF" w14:textId="77777777" w:rsidR="00816678" w:rsidRPr="00816678" w:rsidRDefault="00816678" w:rsidP="00816678">
            <w:pPr>
              <w:rPr>
                <w:sz w:val="22"/>
                <w:szCs w:val="22"/>
              </w:rPr>
            </w:pPr>
            <w:r w:rsidRPr="00816678">
              <w:rPr>
                <w:sz w:val="22"/>
                <w:szCs w:val="22"/>
              </w:rPr>
              <w:t>rbaln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18BA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2774B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B54B4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16930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125285" w14:textId="77777777" w:rsidR="00816678" w:rsidRPr="00816678" w:rsidRDefault="00816678" w:rsidP="00816678">
            <w:pPr>
              <w:rPr>
                <w:sz w:val="22"/>
                <w:szCs w:val="22"/>
              </w:rPr>
            </w:pPr>
            <w:r w:rsidRPr="00816678">
              <w:rPr>
                <w:sz w:val="22"/>
                <w:szCs w:val="22"/>
              </w:rPr>
              <w:t>Number</w:t>
            </w:r>
          </w:p>
        </w:tc>
      </w:tr>
      <w:tr w:rsidR="00816678" w:rsidRPr="00816678" w14:paraId="7572F99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DAEC0" w14:textId="77777777" w:rsidR="00816678" w:rsidRPr="00816678" w:rsidRDefault="00816678" w:rsidP="00816678">
            <w:pPr>
              <w:rPr>
                <w:sz w:val="22"/>
                <w:szCs w:val="22"/>
              </w:rPr>
            </w:pPr>
            <w:r w:rsidRPr="00816678">
              <w:rPr>
                <w:sz w:val="22"/>
                <w:szCs w:val="22"/>
              </w:rPr>
              <w:t>162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5D18B" w14:textId="77777777" w:rsidR="00816678" w:rsidRPr="00816678" w:rsidRDefault="00816678" w:rsidP="00816678">
            <w:pPr>
              <w:rPr>
                <w:sz w:val="22"/>
                <w:szCs w:val="22"/>
              </w:rPr>
            </w:pPr>
            <w:r w:rsidRPr="00816678">
              <w:rPr>
                <w:sz w:val="22"/>
                <w:szCs w:val="22"/>
              </w:rPr>
              <w:t>Lesion 1 :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449A82" w14:textId="77777777" w:rsidR="00816678" w:rsidRPr="00816678" w:rsidRDefault="00816678" w:rsidP="00816678">
            <w:pPr>
              <w:rPr>
                <w:sz w:val="22"/>
                <w:szCs w:val="22"/>
              </w:rPr>
            </w:pPr>
            <w:r w:rsidRPr="00816678">
              <w:rPr>
                <w:sz w:val="22"/>
                <w:szCs w:val="22"/>
              </w:rPr>
              <w:t>rbal1lo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86556"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8474A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CE20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F6C29C" w14:textId="77777777" w:rsidR="00816678" w:rsidRPr="00816678" w:rsidRDefault="00816678" w:rsidP="00816678">
            <w:pPr>
              <w:rPr>
                <w:sz w:val="22"/>
                <w:szCs w:val="22"/>
              </w:rPr>
            </w:pPr>
            <w:r w:rsidRPr="00816678">
              <w:rPr>
                <w:sz w:val="22"/>
                <w:szCs w:val="22"/>
              </w:rPr>
              <w:t>-;lul;lll;rul;rml;rll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4C5BE" w14:textId="77777777" w:rsidR="00816678" w:rsidRPr="00816678" w:rsidRDefault="00816678" w:rsidP="00816678">
            <w:pPr>
              <w:rPr>
                <w:sz w:val="22"/>
                <w:szCs w:val="22"/>
              </w:rPr>
            </w:pPr>
            <w:r w:rsidRPr="00816678">
              <w:rPr>
                <w:sz w:val="22"/>
                <w:szCs w:val="22"/>
              </w:rPr>
              <w:t>-;LUL;LLL;RUL;RML;RLL</w:t>
            </w:r>
          </w:p>
        </w:tc>
      </w:tr>
      <w:tr w:rsidR="00816678" w:rsidRPr="00816678" w14:paraId="3105DB5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DE0174" w14:textId="77777777" w:rsidR="00816678" w:rsidRPr="00816678" w:rsidRDefault="00816678" w:rsidP="00816678">
            <w:pPr>
              <w:rPr>
                <w:sz w:val="22"/>
                <w:szCs w:val="22"/>
              </w:rPr>
            </w:pPr>
            <w:r w:rsidRPr="00816678">
              <w:rPr>
                <w:sz w:val="22"/>
                <w:szCs w:val="22"/>
              </w:rPr>
              <w:t>163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EA92B0" w14:textId="77777777" w:rsidR="00816678" w:rsidRPr="00816678" w:rsidRDefault="00816678" w:rsidP="00816678">
            <w:pPr>
              <w:rPr>
                <w:sz w:val="22"/>
                <w:szCs w:val="22"/>
              </w:rPr>
            </w:pPr>
            <w:r w:rsidRPr="00816678">
              <w:rPr>
                <w:sz w:val="22"/>
                <w:szCs w:val="22"/>
              </w:rPr>
              <w:t>Lesion 1 : Length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A31B8" w14:textId="77777777" w:rsidR="00816678" w:rsidRPr="00816678" w:rsidRDefault="00816678" w:rsidP="00816678">
            <w:pPr>
              <w:rPr>
                <w:sz w:val="22"/>
                <w:szCs w:val="22"/>
              </w:rPr>
            </w:pPr>
            <w:r w:rsidRPr="00816678">
              <w:rPr>
                <w:sz w:val="22"/>
                <w:szCs w:val="22"/>
              </w:rPr>
              <w:t>rbal1l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223A2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CFF7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1859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FF54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A2BBA7" w14:textId="77777777" w:rsidR="00816678" w:rsidRPr="00816678" w:rsidRDefault="00816678" w:rsidP="00816678">
            <w:pPr>
              <w:rPr>
                <w:sz w:val="22"/>
                <w:szCs w:val="22"/>
              </w:rPr>
            </w:pPr>
          </w:p>
        </w:tc>
      </w:tr>
      <w:tr w:rsidR="00816678" w:rsidRPr="00816678" w14:paraId="3AD531E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BCAB77" w14:textId="77777777" w:rsidR="00816678" w:rsidRPr="00816678" w:rsidRDefault="00816678" w:rsidP="00816678">
            <w:pPr>
              <w:rPr>
                <w:sz w:val="22"/>
                <w:szCs w:val="22"/>
              </w:rPr>
            </w:pPr>
            <w:r w:rsidRPr="00816678">
              <w:rPr>
                <w:sz w:val="22"/>
                <w:szCs w:val="22"/>
              </w:rPr>
              <w:t>164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0ACEAC" w14:textId="77777777" w:rsidR="00816678" w:rsidRPr="00816678" w:rsidRDefault="00816678" w:rsidP="00816678">
            <w:pPr>
              <w:rPr>
                <w:sz w:val="22"/>
                <w:szCs w:val="22"/>
              </w:rPr>
            </w:pPr>
            <w:r w:rsidRPr="00816678">
              <w:rPr>
                <w:sz w:val="22"/>
                <w:szCs w:val="22"/>
              </w:rPr>
              <w:t>Lesion 1 : Width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7592C" w14:textId="77777777" w:rsidR="00816678" w:rsidRPr="00816678" w:rsidRDefault="00816678" w:rsidP="00816678">
            <w:pPr>
              <w:rPr>
                <w:sz w:val="22"/>
                <w:szCs w:val="22"/>
              </w:rPr>
            </w:pPr>
            <w:r w:rsidRPr="00816678">
              <w:rPr>
                <w:sz w:val="22"/>
                <w:szCs w:val="22"/>
              </w:rPr>
              <w:t>rbal1w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14F22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9D3A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59644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954A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28356" w14:textId="77777777" w:rsidR="00816678" w:rsidRPr="00816678" w:rsidRDefault="00816678" w:rsidP="00816678">
            <w:pPr>
              <w:rPr>
                <w:sz w:val="22"/>
                <w:szCs w:val="22"/>
              </w:rPr>
            </w:pPr>
          </w:p>
        </w:tc>
      </w:tr>
      <w:tr w:rsidR="00816678" w:rsidRPr="00816678" w14:paraId="0C57A22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8B647" w14:textId="77777777" w:rsidR="00816678" w:rsidRPr="00816678" w:rsidRDefault="00816678" w:rsidP="00816678">
            <w:pPr>
              <w:rPr>
                <w:sz w:val="22"/>
                <w:szCs w:val="22"/>
              </w:rPr>
            </w:pPr>
            <w:r w:rsidRPr="00816678">
              <w:rPr>
                <w:sz w:val="22"/>
                <w:szCs w:val="22"/>
              </w:rPr>
              <w:t>165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57438" w14:textId="77777777" w:rsidR="00816678" w:rsidRPr="00816678" w:rsidRDefault="00816678" w:rsidP="00816678">
            <w:pPr>
              <w:rPr>
                <w:sz w:val="22"/>
                <w:szCs w:val="22"/>
              </w:rPr>
            </w:pPr>
            <w:r w:rsidRPr="00816678">
              <w:rPr>
                <w:sz w:val="22"/>
                <w:szCs w:val="22"/>
              </w:rPr>
              <w:t>Lesion 1 : Height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86B8D" w14:textId="77777777" w:rsidR="00816678" w:rsidRPr="00816678" w:rsidRDefault="00816678" w:rsidP="00816678">
            <w:pPr>
              <w:rPr>
                <w:sz w:val="22"/>
                <w:szCs w:val="22"/>
              </w:rPr>
            </w:pPr>
            <w:r w:rsidRPr="00816678">
              <w:rPr>
                <w:sz w:val="22"/>
                <w:szCs w:val="22"/>
              </w:rPr>
              <w:t>rbal1h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2C69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B90B1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C07D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6893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A09D2" w14:textId="77777777" w:rsidR="00816678" w:rsidRPr="00816678" w:rsidRDefault="00816678" w:rsidP="00816678">
            <w:pPr>
              <w:rPr>
                <w:sz w:val="22"/>
                <w:szCs w:val="22"/>
              </w:rPr>
            </w:pPr>
          </w:p>
        </w:tc>
      </w:tr>
      <w:tr w:rsidR="00816678" w:rsidRPr="00816678" w14:paraId="72844FE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42BA7" w14:textId="77777777" w:rsidR="00816678" w:rsidRPr="00816678" w:rsidRDefault="00816678" w:rsidP="00816678">
            <w:pPr>
              <w:rPr>
                <w:sz w:val="22"/>
                <w:szCs w:val="22"/>
              </w:rPr>
            </w:pPr>
            <w:r w:rsidRPr="00816678">
              <w:rPr>
                <w:sz w:val="22"/>
                <w:szCs w:val="22"/>
              </w:rPr>
              <w:t>166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3B60B6" w14:textId="77777777" w:rsidR="00816678" w:rsidRPr="00816678" w:rsidRDefault="00816678" w:rsidP="00816678">
            <w:pPr>
              <w:rPr>
                <w:sz w:val="22"/>
                <w:szCs w:val="22"/>
              </w:rPr>
            </w:pPr>
            <w:r w:rsidRPr="00816678">
              <w:rPr>
                <w:sz w:val="22"/>
                <w:szCs w:val="22"/>
              </w:rPr>
              <w:t>Lesion 1 : Pathologic diagnosis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FA050E" w14:textId="77777777" w:rsidR="00816678" w:rsidRPr="00816678" w:rsidRDefault="00816678" w:rsidP="00816678">
            <w:pPr>
              <w:rPr>
                <w:sz w:val="22"/>
                <w:szCs w:val="22"/>
              </w:rPr>
            </w:pPr>
            <w:r w:rsidRPr="00816678">
              <w:rPr>
                <w:sz w:val="22"/>
                <w:szCs w:val="22"/>
              </w:rPr>
              <w:t>rbal1pd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A0A2E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9585C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B082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B5861B" w14:textId="77777777" w:rsidR="00816678" w:rsidRPr="00816678" w:rsidRDefault="00816678" w:rsidP="00816678">
            <w:pPr>
              <w:rPr>
                <w:sz w:val="22"/>
                <w:szCs w:val="22"/>
              </w:rPr>
            </w:pPr>
            <w:r w:rsidRPr="00816678">
              <w:rPr>
                <w:sz w:val="22"/>
                <w:szCs w:val="22"/>
              </w:rPr>
              <w:t>-;aa;ap;ba;ns;ad;as;la;sq;sm;ct;ca;be;bs;mf;os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E698E4" w14:textId="77777777" w:rsidR="00816678" w:rsidRPr="00816678" w:rsidRDefault="00816678" w:rsidP="00816678">
            <w:pPr>
              <w:rPr>
                <w:sz w:val="22"/>
                <w:szCs w:val="22"/>
              </w:rPr>
            </w:pPr>
            <w:r w:rsidRPr="00816678">
              <w:rPr>
                <w:sz w:val="22"/>
                <w:szCs w:val="22"/>
              </w:rPr>
              <w:t>-;AAH;Atyp bronch prolif;BAC;Unspec. non-small cell;Adenocarcinoma;Adenosquamous;Large cell;Squamous cell;Small cell;Carcinoid - typical;Carcinoid - atypical;Not malignant;Benign specific;Multifocal (specify);Other (specify)</w:t>
            </w:r>
          </w:p>
        </w:tc>
      </w:tr>
      <w:tr w:rsidR="00816678" w:rsidRPr="00816678" w14:paraId="16066F4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AFC8E" w14:textId="77777777" w:rsidR="00816678" w:rsidRPr="00816678" w:rsidRDefault="00816678" w:rsidP="00816678">
            <w:pPr>
              <w:rPr>
                <w:sz w:val="22"/>
                <w:szCs w:val="22"/>
              </w:rPr>
            </w:pPr>
            <w:r w:rsidRPr="00816678">
              <w:rPr>
                <w:sz w:val="22"/>
                <w:szCs w:val="22"/>
              </w:rPr>
              <w:t>167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B7BC1D" w14:textId="77777777" w:rsidR="00816678" w:rsidRPr="00816678" w:rsidRDefault="00816678" w:rsidP="00816678">
            <w:pPr>
              <w:rPr>
                <w:sz w:val="22"/>
                <w:szCs w:val="22"/>
              </w:rPr>
            </w:pPr>
            <w:r w:rsidRPr="00816678">
              <w:rPr>
                <w:sz w:val="22"/>
                <w:szCs w:val="22"/>
              </w:rPr>
              <w:t>Lesion 1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B866EC" w14:textId="77777777" w:rsidR="00816678" w:rsidRPr="00816678" w:rsidRDefault="00816678" w:rsidP="00816678">
            <w:pPr>
              <w:rPr>
                <w:sz w:val="22"/>
                <w:szCs w:val="22"/>
              </w:rPr>
            </w:pPr>
            <w:r w:rsidRPr="00816678">
              <w:rPr>
                <w:sz w:val="22"/>
                <w:szCs w:val="22"/>
              </w:rPr>
              <w:t>rbal1ps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1430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852E7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54A40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24C89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2FA62A" w14:textId="77777777" w:rsidR="00816678" w:rsidRPr="00816678" w:rsidRDefault="00816678" w:rsidP="00816678">
            <w:pPr>
              <w:rPr>
                <w:sz w:val="22"/>
                <w:szCs w:val="22"/>
              </w:rPr>
            </w:pPr>
          </w:p>
        </w:tc>
      </w:tr>
      <w:tr w:rsidR="00816678" w:rsidRPr="00816678" w14:paraId="74A4A3A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E7BE5A" w14:textId="77777777" w:rsidR="00816678" w:rsidRPr="00816678" w:rsidRDefault="00816678" w:rsidP="00816678">
            <w:pPr>
              <w:rPr>
                <w:sz w:val="22"/>
                <w:szCs w:val="22"/>
              </w:rPr>
            </w:pPr>
            <w:r w:rsidRPr="00816678">
              <w:rPr>
                <w:sz w:val="22"/>
                <w:szCs w:val="22"/>
              </w:rPr>
              <w:t>168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7E4814" w14:textId="77777777" w:rsidR="00816678" w:rsidRPr="00816678" w:rsidRDefault="00816678" w:rsidP="00816678">
            <w:pPr>
              <w:rPr>
                <w:sz w:val="22"/>
                <w:szCs w:val="22"/>
              </w:rPr>
            </w:pPr>
            <w:r w:rsidRPr="00816678">
              <w:rPr>
                <w:sz w:val="22"/>
                <w:szCs w:val="22"/>
              </w:rPr>
              <w:t>Lesion 1 : Seen on 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008C0" w14:textId="77777777" w:rsidR="00816678" w:rsidRPr="00816678" w:rsidRDefault="00816678" w:rsidP="00816678">
            <w:pPr>
              <w:rPr>
                <w:sz w:val="22"/>
                <w:szCs w:val="22"/>
              </w:rPr>
            </w:pPr>
            <w:r w:rsidRPr="00816678">
              <w:rPr>
                <w:sz w:val="22"/>
                <w:szCs w:val="22"/>
              </w:rPr>
              <w:t>rbal1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C6D4A"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98AE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D34DC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5CE261" w14:textId="77777777" w:rsidR="00816678" w:rsidRPr="00816678" w:rsidRDefault="00816678" w:rsidP="00816678">
            <w:pPr>
              <w:rPr>
                <w:sz w:val="22"/>
                <w:szCs w:val="22"/>
              </w:rPr>
            </w:pPr>
            <w:r w:rsidRPr="00816678">
              <w:rPr>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57775" w14:textId="77777777" w:rsidR="00816678" w:rsidRPr="00816678" w:rsidRDefault="00816678" w:rsidP="00816678">
            <w:pPr>
              <w:rPr>
                <w:sz w:val="22"/>
                <w:szCs w:val="22"/>
              </w:rPr>
            </w:pPr>
            <w:r w:rsidRPr="00816678">
              <w:rPr>
                <w:sz w:val="22"/>
                <w:szCs w:val="22"/>
              </w:rPr>
              <w:t>No;Yes;?</w:t>
            </w:r>
          </w:p>
        </w:tc>
      </w:tr>
      <w:tr w:rsidR="00816678" w:rsidRPr="00816678" w14:paraId="12069A9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67FC6" w14:textId="77777777" w:rsidR="00816678" w:rsidRPr="00816678" w:rsidRDefault="00816678" w:rsidP="00816678">
            <w:pPr>
              <w:rPr>
                <w:sz w:val="22"/>
                <w:szCs w:val="22"/>
              </w:rPr>
            </w:pPr>
            <w:r w:rsidRPr="00816678">
              <w:rPr>
                <w:sz w:val="22"/>
                <w:szCs w:val="22"/>
              </w:rPr>
              <w:t>169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00CDEF" w14:textId="77777777" w:rsidR="00816678" w:rsidRPr="00816678" w:rsidRDefault="00816678" w:rsidP="00816678">
            <w:pPr>
              <w:rPr>
                <w:sz w:val="22"/>
                <w:szCs w:val="22"/>
              </w:rPr>
            </w:pPr>
            <w:r w:rsidRPr="00816678">
              <w:rPr>
                <w:sz w:val="22"/>
                <w:szCs w:val="22"/>
              </w:rPr>
              <w:t>Lesion 2 :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91F2C" w14:textId="77777777" w:rsidR="00816678" w:rsidRPr="00816678" w:rsidRDefault="00816678" w:rsidP="00816678">
            <w:pPr>
              <w:rPr>
                <w:sz w:val="22"/>
                <w:szCs w:val="22"/>
              </w:rPr>
            </w:pPr>
            <w:r w:rsidRPr="00816678">
              <w:rPr>
                <w:sz w:val="22"/>
                <w:szCs w:val="22"/>
              </w:rPr>
              <w:t>rbal2lo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5D8A31"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B3DE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2F1C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915859" w14:textId="77777777" w:rsidR="00816678" w:rsidRPr="00816678" w:rsidRDefault="00816678" w:rsidP="00816678">
            <w:pPr>
              <w:rPr>
                <w:sz w:val="22"/>
                <w:szCs w:val="22"/>
              </w:rPr>
            </w:pPr>
            <w:r w:rsidRPr="00816678">
              <w:rPr>
                <w:sz w:val="22"/>
                <w:szCs w:val="22"/>
              </w:rPr>
              <w:t>-;lul;lll;rul;rml;rll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72300" w14:textId="77777777" w:rsidR="00816678" w:rsidRPr="00816678" w:rsidRDefault="00816678" w:rsidP="00816678">
            <w:pPr>
              <w:rPr>
                <w:sz w:val="22"/>
                <w:szCs w:val="22"/>
              </w:rPr>
            </w:pPr>
            <w:r w:rsidRPr="00816678">
              <w:rPr>
                <w:sz w:val="22"/>
                <w:szCs w:val="22"/>
              </w:rPr>
              <w:t>-;LUL;LLL;RUL;RML;RLL</w:t>
            </w:r>
          </w:p>
        </w:tc>
      </w:tr>
      <w:tr w:rsidR="00816678" w:rsidRPr="00816678" w14:paraId="570E62D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6508F8" w14:textId="77777777" w:rsidR="00816678" w:rsidRPr="00816678" w:rsidRDefault="00816678" w:rsidP="00816678">
            <w:pPr>
              <w:rPr>
                <w:sz w:val="22"/>
                <w:szCs w:val="22"/>
              </w:rPr>
            </w:pPr>
            <w:r w:rsidRPr="00816678">
              <w:rPr>
                <w:sz w:val="22"/>
                <w:szCs w:val="22"/>
              </w:rPr>
              <w:t>170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15C679" w14:textId="77777777" w:rsidR="00816678" w:rsidRPr="00816678" w:rsidRDefault="00816678" w:rsidP="00816678">
            <w:pPr>
              <w:rPr>
                <w:sz w:val="22"/>
                <w:szCs w:val="22"/>
              </w:rPr>
            </w:pPr>
            <w:r w:rsidRPr="00816678">
              <w:rPr>
                <w:sz w:val="22"/>
                <w:szCs w:val="22"/>
              </w:rPr>
              <w:t>Lesion 2 : Length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6BC228" w14:textId="77777777" w:rsidR="00816678" w:rsidRPr="00816678" w:rsidRDefault="00816678" w:rsidP="00816678">
            <w:pPr>
              <w:rPr>
                <w:sz w:val="22"/>
                <w:szCs w:val="22"/>
              </w:rPr>
            </w:pPr>
            <w:r w:rsidRPr="00816678">
              <w:rPr>
                <w:sz w:val="22"/>
                <w:szCs w:val="22"/>
              </w:rPr>
              <w:t>rbal2l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046D3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DDE9F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5513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8A1F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94590" w14:textId="77777777" w:rsidR="00816678" w:rsidRPr="00816678" w:rsidRDefault="00816678" w:rsidP="00816678">
            <w:pPr>
              <w:rPr>
                <w:sz w:val="22"/>
                <w:szCs w:val="22"/>
              </w:rPr>
            </w:pPr>
          </w:p>
        </w:tc>
      </w:tr>
      <w:tr w:rsidR="00816678" w:rsidRPr="00816678" w14:paraId="5C12A71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F23DB9" w14:textId="77777777" w:rsidR="00816678" w:rsidRPr="00816678" w:rsidRDefault="00816678" w:rsidP="00816678">
            <w:pPr>
              <w:rPr>
                <w:sz w:val="22"/>
                <w:szCs w:val="22"/>
              </w:rPr>
            </w:pPr>
            <w:r w:rsidRPr="00816678">
              <w:rPr>
                <w:sz w:val="22"/>
                <w:szCs w:val="22"/>
              </w:rPr>
              <w:t>171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36D2D3" w14:textId="77777777" w:rsidR="00816678" w:rsidRPr="00816678" w:rsidRDefault="00816678" w:rsidP="00816678">
            <w:pPr>
              <w:rPr>
                <w:sz w:val="22"/>
                <w:szCs w:val="22"/>
              </w:rPr>
            </w:pPr>
            <w:r w:rsidRPr="00816678">
              <w:rPr>
                <w:sz w:val="22"/>
                <w:szCs w:val="22"/>
              </w:rPr>
              <w:t>Lesion 2 : Width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42C2B8" w14:textId="77777777" w:rsidR="00816678" w:rsidRPr="00816678" w:rsidRDefault="00816678" w:rsidP="00816678">
            <w:pPr>
              <w:rPr>
                <w:sz w:val="22"/>
                <w:szCs w:val="22"/>
              </w:rPr>
            </w:pPr>
            <w:r w:rsidRPr="00816678">
              <w:rPr>
                <w:sz w:val="22"/>
                <w:szCs w:val="22"/>
              </w:rPr>
              <w:t>rbal2w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34CD0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B857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2C68A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B84FA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5545F" w14:textId="77777777" w:rsidR="00816678" w:rsidRPr="00816678" w:rsidRDefault="00816678" w:rsidP="00816678">
            <w:pPr>
              <w:rPr>
                <w:sz w:val="22"/>
                <w:szCs w:val="22"/>
              </w:rPr>
            </w:pPr>
          </w:p>
        </w:tc>
      </w:tr>
      <w:tr w:rsidR="00816678" w:rsidRPr="00816678" w14:paraId="6112119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A0EA62" w14:textId="77777777" w:rsidR="00816678" w:rsidRPr="00816678" w:rsidRDefault="00816678" w:rsidP="00816678">
            <w:pPr>
              <w:rPr>
                <w:sz w:val="22"/>
                <w:szCs w:val="22"/>
              </w:rPr>
            </w:pPr>
            <w:r w:rsidRPr="00816678">
              <w:rPr>
                <w:sz w:val="22"/>
                <w:szCs w:val="22"/>
              </w:rPr>
              <w:t>172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4C80F4" w14:textId="77777777" w:rsidR="00816678" w:rsidRPr="00816678" w:rsidRDefault="00816678" w:rsidP="00816678">
            <w:pPr>
              <w:rPr>
                <w:sz w:val="22"/>
                <w:szCs w:val="22"/>
              </w:rPr>
            </w:pPr>
            <w:r w:rsidRPr="00816678">
              <w:rPr>
                <w:sz w:val="22"/>
                <w:szCs w:val="22"/>
              </w:rPr>
              <w:t>Lesion 2 : Height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FBD1D4" w14:textId="77777777" w:rsidR="00816678" w:rsidRPr="00816678" w:rsidRDefault="00816678" w:rsidP="00816678">
            <w:pPr>
              <w:rPr>
                <w:sz w:val="22"/>
                <w:szCs w:val="22"/>
              </w:rPr>
            </w:pPr>
            <w:r w:rsidRPr="00816678">
              <w:rPr>
                <w:sz w:val="22"/>
                <w:szCs w:val="22"/>
              </w:rPr>
              <w:t>rbal2h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AD8CE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03776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094D9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F26E2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788EFB" w14:textId="77777777" w:rsidR="00816678" w:rsidRPr="00816678" w:rsidRDefault="00816678" w:rsidP="00816678">
            <w:pPr>
              <w:rPr>
                <w:sz w:val="22"/>
                <w:szCs w:val="22"/>
              </w:rPr>
            </w:pPr>
          </w:p>
        </w:tc>
      </w:tr>
      <w:tr w:rsidR="00816678" w:rsidRPr="00816678" w14:paraId="49323C8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39C8F7" w14:textId="77777777" w:rsidR="00816678" w:rsidRPr="00816678" w:rsidRDefault="00816678" w:rsidP="00816678">
            <w:pPr>
              <w:rPr>
                <w:sz w:val="22"/>
                <w:szCs w:val="22"/>
              </w:rPr>
            </w:pPr>
            <w:r w:rsidRPr="00816678">
              <w:rPr>
                <w:sz w:val="22"/>
                <w:szCs w:val="22"/>
              </w:rPr>
              <w:t>173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F6FE9" w14:textId="77777777" w:rsidR="00816678" w:rsidRPr="00816678" w:rsidRDefault="00816678" w:rsidP="00816678">
            <w:pPr>
              <w:rPr>
                <w:sz w:val="22"/>
                <w:szCs w:val="22"/>
              </w:rPr>
            </w:pPr>
            <w:r w:rsidRPr="00816678">
              <w:rPr>
                <w:sz w:val="22"/>
                <w:szCs w:val="22"/>
              </w:rPr>
              <w:t>Lesion 2 : Pathologic diagnosis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D54917" w14:textId="77777777" w:rsidR="00816678" w:rsidRPr="00816678" w:rsidRDefault="00816678" w:rsidP="00816678">
            <w:pPr>
              <w:rPr>
                <w:sz w:val="22"/>
                <w:szCs w:val="22"/>
              </w:rPr>
            </w:pPr>
            <w:r w:rsidRPr="00816678">
              <w:rPr>
                <w:sz w:val="22"/>
                <w:szCs w:val="22"/>
              </w:rPr>
              <w:t>rbal2pd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61AC2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173CB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81612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789D69" w14:textId="77777777" w:rsidR="00816678" w:rsidRPr="00816678" w:rsidRDefault="00816678" w:rsidP="00816678">
            <w:pPr>
              <w:rPr>
                <w:sz w:val="22"/>
                <w:szCs w:val="22"/>
              </w:rPr>
            </w:pPr>
            <w:r w:rsidRPr="00816678">
              <w:rPr>
                <w:sz w:val="22"/>
                <w:szCs w:val="22"/>
              </w:rPr>
              <w:t>-;aa;ap;ba;ns;ad;as;la;sq;sm;ct;ca;be;bs;mf;os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3B9E3C" w14:textId="77777777" w:rsidR="00816678" w:rsidRPr="00816678" w:rsidRDefault="00816678" w:rsidP="00816678">
            <w:pPr>
              <w:rPr>
                <w:sz w:val="22"/>
                <w:szCs w:val="22"/>
              </w:rPr>
            </w:pPr>
            <w:r w:rsidRPr="00816678">
              <w:rPr>
                <w:sz w:val="22"/>
                <w:szCs w:val="22"/>
              </w:rPr>
              <w:t>-;AAH;Atyp bronch prolif;BAC;Unspec. non-small cell;Adenocarcinoma;Adenosquamous;Large cell;Squamous cell;Small cell;Carcinoid - typical;Carcinoid - atypical;Not malignant;Benign specific;Multifocal (specify);Other (specify)</w:t>
            </w:r>
          </w:p>
        </w:tc>
      </w:tr>
      <w:tr w:rsidR="00816678" w:rsidRPr="00816678" w14:paraId="519F3A2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4849D4" w14:textId="77777777" w:rsidR="00816678" w:rsidRPr="00816678" w:rsidRDefault="00816678" w:rsidP="00816678">
            <w:pPr>
              <w:rPr>
                <w:sz w:val="22"/>
                <w:szCs w:val="22"/>
              </w:rPr>
            </w:pPr>
            <w:r w:rsidRPr="00816678">
              <w:rPr>
                <w:sz w:val="22"/>
                <w:szCs w:val="22"/>
              </w:rPr>
              <w:t>174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45147F" w14:textId="77777777" w:rsidR="00816678" w:rsidRPr="00816678" w:rsidRDefault="00816678" w:rsidP="00816678">
            <w:pPr>
              <w:rPr>
                <w:sz w:val="22"/>
                <w:szCs w:val="22"/>
              </w:rPr>
            </w:pPr>
            <w:r w:rsidRPr="00816678">
              <w:rPr>
                <w:sz w:val="22"/>
                <w:szCs w:val="22"/>
              </w:rPr>
              <w:t>Lesion 2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014BE" w14:textId="77777777" w:rsidR="00816678" w:rsidRPr="00816678" w:rsidRDefault="00816678" w:rsidP="00816678">
            <w:pPr>
              <w:rPr>
                <w:sz w:val="22"/>
                <w:szCs w:val="22"/>
              </w:rPr>
            </w:pPr>
            <w:r w:rsidRPr="00816678">
              <w:rPr>
                <w:sz w:val="22"/>
                <w:szCs w:val="22"/>
              </w:rPr>
              <w:t>rbal2ps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98973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EECD5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473AD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A966E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E98F9" w14:textId="77777777" w:rsidR="00816678" w:rsidRPr="00816678" w:rsidRDefault="00816678" w:rsidP="00816678">
            <w:pPr>
              <w:rPr>
                <w:sz w:val="22"/>
                <w:szCs w:val="22"/>
              </w:rPr>
            </w:pPr>
          </w:p>
        </w:tc>
      </w:tr>
      <w:tr w:rsidR="00816678" w:rsidRPr="00816678" w14:paraId="63A4BED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61499" w14:textId="77777777" w:rsidR="00816678" w:rsidRPr="00816678" w:rsidRDefault="00816678" w:rsidP="00816678">
            <w:pPr>
              <w:rPr>
                <w:sz w:val="22"/>
                <w:szCs w:val="22"/>
              </w:rPr>
            </w:pPr>
            <w:r w:rsidRPr="00816678">
              <w:rPr>
                <w:sz w:val="22"/>
                <w:szCs w:val="22"/>
              </w:rPr>
              <w:t>175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12127" w14:textId="77777777" w:rsidR="00816678" w:rsidRPr="00816678" w:rsidRDefault="00816678" w:rsidP="00816678">
            <w:pPr>
              <w:rPr>
                <w:sz w:val="22"/>
                <w:szCs w:val="22"/>
              </w:rPr>
            </w:pPr>
            <w:r w:rsidRPr="00816678">
              <w:rPr>
                <w:sz w:val="22"/>
                <w:szCs w:val="22"/>
              </w:rPr>
              <w:t>Lesion 2 : Seen on 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F19A67" w14:textId="77777777" w:rsidR="00816678" w:rsidRPr="00816678" w:rsidRDefault="00816678" w:rsidP="00816678">
            <w:pPr>
              <w:rPr>
                <w:sz w:val="22"/>
                <w:szCs w:val="22"/>
              </w:rPr>
            </w:pPr>
            <w:r w:rsidRPr="00816678">
              <w:rPr>
                <w:sz w:val="22"/>
                <w:szCs w:val="22"/>
              </w:rPr>
              <w:t>rbal2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D34F7"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A5AF8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4B0EE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6A2EE" w14:textId="77777777" w:rsidR="00816678" w:rsidRPr="00816678" w:rsidRDefault="00816678" w:rsidP="00816678">
            <w:pPr>
              <w:rPr>
                <w:sz w:val="22"/>
                <w:szCs w:val="22"/>
              </w:rPr>
            </w:pPr>
            <w:r w:rsidRPr="00816678">
              <w:rPr>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257275" w14:textId="77777777" w:rsidR="00816678" w:rsidRPr="00816678" w:rsidRDefault="00816678" w:rsidP="00816678">
            <w:pPr>
              <w:rPr>
                <w:sz w:val="22"/>
                <w:szCs w:val="22"/>
              </w:rPr>
            </w:pPr>
            <w:r w:rsidRPr="00816678">
              <w:rPr>
                <w:sz w:val="22"/>
                <w:szCs w:val="22"/>
              </w:rPr>
              <w:t>No;Yes;?</w:t>
            </w:r>
          </w:p>
        </w:tc>
      </w:tr>
      <w:tr w:rsidR="00816678" w:rsidRPr="00816678" w14:paraId="086CFFF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3AB4EB" w14:textId="77777777" w:rsidR="00816678" w:rsidRPr="00816678" w:rsidRDefault="00816678" w:rsidP="00816678">
            <w:pPr>
              <w:rPr>
                <w:sz w:val="22"/>
                <w:szCs w:val="22"/>
              </w:rPr>
            </w:pPr>
            <w:r w:rsidRPr="00816678">
              <w:rPr>
                <w:sz w:val="22"/>
                <w:szCs w:val="22"/>
              </w:rPr>
              <w:t>176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3B81A6" w14:textId="77777777" w:rsidR="00816678" w:rsidRPr="00816678" w:rsidRDefault="00816678" w:rsidP="00816678">
            <w:pPr>
              <w:rPr>
                <w:sz w:val="22"/>
                <w:szCs w:val="22"/>
              </w:rPr>
            </w:pPr>
            <w:r w:rsidRPr="00816678">
              <w:rPr>
                <w:sz w:val="22"/>
                <w:szCs w:val="22"/>
              </w:rPr>
              <w:t>Lesion 3 :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E994D2" w14:textId="77777777" w:rsidR="00816678" w:rsidRPr="00816678" w:rsidRDefault="00816678" w:rsidP="00816678">
            <w:pPr>
              <w:rPr>
                <w:sz w:val="22"/>
                <w:szCs w:val="22"/>
              </w:rPr>
            </w:pPr>
            <w:r w:rsidRPr="00816678">
              <w:rPr>
                <w:sz w:val="22"/>
                <w:szCs w:val="22"/>
              </w:rPr>
              <w:t>rbal3lo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F1C20"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6B75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13610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7E828A" w14:textId="77777777" w:rsidR="00816678" w:rsidRPr="00816678" w:rsidRDefault="00816678" w:rsidP="00816678">
            <w:pPr>
              <w:rPr>
                <w:sz w:val="22"/>
                <w:szCs w:val="22"/>
              </w:rPr>
            </w:pPr>
            <w:r w:rsidRPr="00816678">
              <w:rPr>
                <w:sz w:val="22"/>
                <w:szCs w:val="22"/>
              </w:rPr>
              <w:t>-;lul;lll;rul;rml;rll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62D408" w14:textId="77777777" w:rsidR="00816678" w:rsidRPr="00816678" w:rsidRDefault="00816678" w:rsidP="00816678">
            <w:pPr>
              <w:rPr>
                <w:sz w:val="22"/>
                <w:szCs w:val="22"/>
              </w:rPr>
            </w:pPr>
            <w:r w:rsidRPr="00816678">
              <w:rPr>
                <w:sz w:val="22"/>
                <w:szCs w:val="22"/>
              </w:rPr>
              <w:t>-;LUL;LLL;RUL;RML;RLL</w:t>
            </w:r>
          </w:p>
        </w:tc>
      </w:tr>
      <w:tr w:rsidR="00816678" w:rsidRPr="00816678" w14:paraId="020B9FE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45E07" w14:textId="77777777" w:rsidR="00816678" w:rsidRPr="00816678" w:rsidRDefault="00816678" w:rsidP="00816678">
            <w:pPr>
              <w:rPr>
                <w:sz w:val="22"/>
                <w:szCs w:val="22"/>
              </w:rPr>
            </w:pPr>
            <w:r w:rsidRPr="00816678">
              <w:rPr>
                <w:sz w:val="22"/>
                <w:szCs w:val="22"/>
              </w:rPr>
              <w:t>177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80E55" w14:textId="77777777" w:rsidR="00816678" w:rsidRPr="00816678" w:rsidRDefault="00816678" w:rsidP="00816678">
            <w:pPr>
              <w:rPr>
                <w:sz w:val="22"/>
                <w:szCs w:val="22"/>
              </w:rPr>
            </w:pPr>
            <w:r w:rsidRPr="00816678">
              <w:rPr>
                <w:sz w:val="22"/>
                <w:szCs w:val="22"/>
              </w:rPr>
              <w:t>Lesion 3 : Length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A99EA" w14:textId="77777777" w:rsidR="00816678" w:rsidRPr="00816678" w:rsidRDefault="00816678" w:rsidP="00816678">
            <w:pPr>
              <w:rPr>
                <w:sz w:val="22"/>
                <w:szCs w:val="22"/>
              </w:rPr>
            </w:pPr>
            <w:r w:rsidRPr="00816678">
              <w:rPr>
                <w:sz w:val="22"/>
                <w:szCs w:val="22"/>
              </w:rPr>
              <w:t>rbal3l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BF60F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82EC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27B87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DBEF0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E359D" w14:textId="77777777" w:rsidR="00816678" w:rsidRPr="00816678" w:rsidRDefault="00816678" w:rsidP="00816678">
            <w:pPr>
              <w:rPr>
                <w:sz w:val="22"/>
                <w:szCs w:val="22"/>
              </w:rPr>
            </w:pPr>
          </w:p>
        </w:tc>
      </w:tr>
      <w:tr w:rsidR="00816678" w:rsidRPr="00816678" w14:paraId="107F4D0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03236A" w14:textId="77777777" w:rsidR="00816678" w:rsidRPr="00816678" w:rsidRDefault="00816678" w:rsidP="00816678">
            <w:pPr>
              <w:rPr>
                <w:sz w:val="22"/>
                <w:szCs w:val="22"/>
              </w:rPr>
            </w:pPr>
            <w:r w:rsidRPr="00816678">
              <w:rPr>
                <w:sz w:val="22"/>
                <w:szCs w:val="22"/>
              </w:rPr>
              <w:t>178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724497" w14:textId="77777777" w:rsidR="00816678" w:rsidRPr="00816678" w:rsidRDefault="00816678" w:rsidP="00816678">
            <w:pPr>
              <w:rPr>
                <w:sz w:val="22"/>
                <w:szCs w:val="22"/>
              </w:rPr>
            </w:pPr>
            <w:r w:rsidRPr="00816678">
              <w:rPr>
                <w:sz w:val="22"/>
                <w:szCs w:val="22"/>
              </w:rPr>
              <w:t>Lesion 3 : Width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BE56B6" w14:textId="77777777" w:rsidR="00816678" w:rsidRPr="00816678" w:rsidRDefault="00816678" w:rsidP="00816678">
            <w:pPr>
              <w:rPr>
                <w:sz w:val="22"/>
                <w:szCs w:val="22"/>
              </w:rPr>
            </w:pPr>
            <w:r w:rsidRPr="00816678">
              <w:rPr>
                <w:sz w:val="22"/>
                <w:szCs w:val="22"/>
              </w:rPr>
              <w:t>rbal3w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12F5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52621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AEB3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F9B4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44F34" w14:textId="77777777" w:rsidR="00816678" w:rsidRPr="00816678" w:rsidRDefault="00816678" w:rsidP="00816678">
            <w:pPr>
              <w:rPr>
                <w:sz w:val="22"/>
                <w:szCs w:val="22"/>
              </w:rPr>
            </w:pPr>
          </w:p>
        </w:tc>
      </w:tr>
      <w:tr w:rsidR="00816678" w:rsidRPr="00816678" w14:paraId="7E5ACB9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BA6518" w14:textId="77777777" w:rsidR="00816678" w:rsidRPr="00816678" w:rsidRDefault="00816678" w:rsidP="00816678">
            <w:pPr>
              <w:rPr>
                <w:sz w:val="22"/>
                <w:szCs w:val="22"/>
              </w:rPr>
            </w:pPr>
            <w:r w:rsidRPr="00816678">
              <w:rPr>
                <w:sz w:val="22"/>
                <w:szCs w:val="22"/>
              </w:rPr>
              <w:t>179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C55755" w14:textId="77777777" w:rsidR="00816678" w:rsidRPr="00816678" w:rsidRDefault="00816678" w:rsidP="00816678">
            <w:pPr>
              <w:rPr>
                <w:sz w:val="22"/>
                <w:szCs w:val="22"/>
              </w:rPr>
            </w:pPr>
            <w:r w:rsidRPr="00816678">
              <w:rPr>
                <w:sz w:val="22"/>
                <w:szCs w:val="22"/>
              </w:rPr>
              <w:t>Lesion 3 : Height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B43D68" w14:textId="77777777" w:rsidR="00816678" w:rsidRPr="00816678" w:rsidRDefault="00816678" w:rsidP="00816678">
            <w:pPr>
              <w:rPr>
                <w:sz w:val="22"/>
                <w:szCs w:val="22"/>
              </w:rPr>
            </w:pPr>
            <w:r w:rsidRPr="00816678">
              <w:rPr>
                <w:sz w:val="22"/>
                <w:szCs w:val="22"/>
              </w:rPr>
              <w:t>rbal3h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A49D5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34F54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B2D3E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80B5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84BA5" w14:textId="77777777" w:rsidR="00816678" w:rsidRPr="00816678" w:rsidRDefault="00816678" w:rsidP="00816678">
            <w:pPr>
              <w:rPr>
                <w:sz w:val="22"/>
                <w:szCs w:val="22"/>
              </w:rPr>
            </w:pPr>
          </w:p>
        </w:tc>
      </w:tr>
      <w:tr w:rsidR="00816678" w:rsidRPr="00816678" w14:paraId="18FD6CB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120BD" w14:textId="77777777" w:rsidR="00816678" w:rsidRPr="00816678" w:rsidRDefault="00816678" w:rsidP="00816678">
            <w:pPr>
              <w:rPr>
                <w:sz w:val="22"/>
                <w:szCs w:val="22"/>
              </w:rPr>
            </w:pPr>
            <w:r w:rsidRPr="00816678">
              <w:rPr>
                <w:sz w:val="22"/>
                <w:szCs w:val="22"/>
              </w:rPr>
              <w:t>180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1FE8D" w14:textId="77777777" w:rsidR="00816678" w:rsidRPr="00816678" w:rsidRDefault="00816678" w:rsidP="00816678">
            <w:pPr>
              <w:rPr>
                <w:sz w:val="22"/>
                <w:szCs w:val="22"/>
              </w:rPr>
            </w:pPr>
            <w:r w:rsidRPr="00816678">
              <w:rPr>
                <w:sz w:val="22"/>
                <w:szCs w:val="22"/>
              </w:rPr>
              <w:t>Lesion 3 : Pathologic diagnosis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F45DC" w14:textId="77777777" w:rsidR="00816678" w:rsidRPr="00816678" w:rsidRDefault="00816678" w:rsidP="00816678">
            <w:pPr>
              <w:rPr>
                <w:sz w:val="22"/>
                <w:szCs w:val="22"/>
              </w:rPr>
            </w:pPr>
            <w:r w:rsidRPr="00816678">
              <w:rPr>
                <w:sz w:val="22"/>
                <w:szCs w:val="22"/>
              </w:rPr>
              <w:t>rbal3pd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7CC35"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B1EB7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A20DE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FBB461" w14:textId="77777777" w:rsidR="00816678" w:rsidRPr="00816678" w:rsidRDefault="00816678" w:rsidP="00816678">
            <w:pPr>
              <w:rPr>
                <w:sz w:val="22"/>
                <w:szCs w:val="22"/>
              </w:rPr>
            </w:pPr>
            <w:r w:rsidRPr="00816678">
              <w:rPr>
                <w:sz w:val="22"/>
                <w:szCs w:val="22"/>
              </w:rPr>
              <w:t>-;aa;ap;ba;ns;ad;as;la;sq;sm;ct;ca;be;bs;mf;os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43AAD5" w14:textId="77777777" w:rsidR="00816678" w:rsidRPr="00816678" w:rsidRDefault="00816678" w:rsidP="00816678">
            <w:pPr>
              <w:rPr>
                <w:sz w:val="22"/>
                <w:szCs w:val="22"/>
              </w:rPr>
            </w:pPr>
            <w:r w:rsidRPr="00816678">
              <w:rPr>
                <w:sz w:val="22"/>
                <w:szCs w:val="22"/>
              </w:rPr>
              <w:t>-;AAH;Atyp bronch prolif;BAC;Unspec. non-small cell;Adenocarcinoma;Adenosquamous;Large cell;Squamous cell;Small cell;Carcinoid - typical;Carcinoid - atypical;Not malignant;Benign specific;Multifocal (specify);Other (specify)</w:t>
            </w:r>
          </w:p>
        </w:tc>
      </w:tr>
      <w:tr w:rsidR="00816678" w:rsidRPr="00816678" w14:paraId="05A9DAC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3FAECC" w14:textId="77777777" w:rsidR="00816678" w:rsidRPr="00816678" w:rsidRDefault="00816678" w:rsidP="00816678">
            <w:pPr>
              <w:rPr>
                <w:sz w:val="22"/>
                <w:szCs w:val="22"/>
              </w:rPr>
            </w:pPr>
            <w:r w:rsidRPr="00816678">
              <w:rPr>
                <w:sz w:val="22"/>
                <w:szCs w:val="22"/>
              </w:rPr>
              <w:t>181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1A28D" w14:textId="77777777" w:rsidR="00816678" w:rsidRPr="00816678" w:rsidRDefault="00816678" w:rsidP="00816678">
            <w:pPr>
              <w:rPr>
                <w:sz w:val="22"/>
                <w:szCs w:val="22"/>
              </w:rPr>
            </w:pPr>
            <w:r w:rsidRPr="00816678">
              <w:rPr>
                <w:sz w:val="22"/>
                <w:szCs w:val="22"/>
              </w:rPr>
              <w:t>Lesion 3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5B7EA" w14:textId="77777777" w:rsidR="00816678" w:rsidRPr="00816678" w:rsidRDefault="00816678" w:rsidP="00816678">
            <w:pPr>
              <w:rPr>
                <w:sz w:val="22"/>
                <w:szCs w:val="22"/>
              </w:rPr>
            </w:pPr>
            <w:r w:rsidRPr="00816678">
              <w:rPr>
                <w:sz w:val="22"/>
                <w:szCs w:val="22"/>
              </w:rPr>
              <w:t>rbal3ps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4D6AC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06BEF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D9060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C96E3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964A37" w14:textId="77777777" w:rsidR="00816678" w:rsidRPr="00816678" w:rsidRDefault="00816678" w:rsidP="00816678">
            <w:pPr>
              <w:rPr>
                <w:sz w:val="22"/>
                <w:szCs w:val="22"/>
              </w:rPr>
            </w:pPr>
          </w:p>
        </w:tc>
      </w:tr>
      <w:tr w:rsidR="00816678" w:rsidRPr="00816678" w14:paraId="3B96431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3BB480" w14:textId="77777777" w:rsidR="00816678" w:rsidRPr="00816678" w:rsidRDefault="00816678" w:rsidP="00816678">
            <w:pPr>
              <w:rPr>
                <w:sz w:val="22"/>
                <w:szCs w:val="22"/>
              </w:rPr>
            </w:pPr>
            <w:r w:rsidRPr="00816678">
              <w:rPr>
                <w:sz w:val="22"/>
                <w:szCs w:val="22"/>
              </w:rPr>
              <w:t>182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887E05" w14:textId="77777777" w:rsidR="00816678" w:rsidRPr="00816678" w:rsidRDefault="00816678" w:rsidP="00816678">
            <w:pPr>
              <w:rPr>
                <w:sz w:val="22"/>
                <w:szCs w:val="22"/>
              </w:rPr>
            </w:pPr>
            <w:r w:rsidRPr="00816678">
              <w:rPr>
                <w:sz w:val="22"/>
                <w:szCs w:val="22"/>
              </w:rPr>
              <w:t>Lesion 3 : Seen on 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778C2" w14:textId="77777777" w:rsidR="00816678" w:rsidRPr="00816678" w:rsidRDefault="00816678" w:rsidP="00816678">
            <w:pPr>
              <w:rPr>
                <w:sz w:val="22"/>
                <w:szCs w:val="22"/>
              </w:rPr>
            </w:pPr>
            <w:r w:rsidRPr="00816678">
              <w:rPr>
                <w:sz w:val="22"/>
                <w:szCs w:val="22"/>
              </w:rPr>
              <w:t>rbal3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07687"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9000E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7F219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873F2" w14:textId="77777777" w:rsidR="00816678" w:rsidRPr="00816678" w:rsidRDefault="00816678" w:rsidP="00816678">
            <w:pPr>
              <w:rPr>
                <w:sz w:val="22"/>
                <w:szCs w:val="22"/>
              </w:rPr>
            </w:pPr>
            <w:r w:rsidRPr="00816678">
              <w:rPr>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C4FFCD" w14:textId="77777777" w:rsidR="00816678" w:rsidRPr="00816678" w:rsidRDefault="00816678" w:rsidP="00816678">
            <w:pPr>
              <w:rPr>
                <w:sz w:val="22"/>
                <w:szCs w:val="22"/>
              </w:rPr>
            </w:pPr>
            <w:r w:rsidRPr="00816678">
              <w:rPr>
                <w:sz w:val="22"/>
                <w:szCs w:val="22"/>
              </w:rPr>
              <w:t>No;Yes;?</w:t>
            </w:r>
          </w:p>
        </w:tc>
      </w:tr>
      <w:tr w:rsidR="00816678" w:rsidRPr="00816678" w14:paraId="40D21DF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98F7F1" w14:textId="77777777" w:rsidR="00816678" w:rsidRPr="00816678" w:rsidRDefault="00816678" w:rsidP="00816678">
            <w:pPr>
              <w:rPr>
                <w:sz w:val="22"/>
                <w:szCs w:val="22"/>
              </w:rPr>
            </w:pPr>
            <w:r w:rsidRPr="00816678">
              <w:rPr>
                <w:sz w:val="22"/>
                <w:szCs w:val="22"/>
              </w:rPr>
              <w:t>183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C9492" w14:textId="77777777" w:rsidR="00816678" w:rsidRPr="00816678" w:rsidRDefault="00816678" w:rsidP="00816678">
            <w:pPr>
              <w:rPr>
                <w:sz w:val="22"/>
                <w:szCs w:val="22"/>
              </w:rPr>
            </w:pPr>
            <w:r w:rsidRPr="00816678">
              <w:rPr>
                <w:sz w:val="22"/>
                <w:szCs w:val="22"/>
              </w:rPr>
              <w:t>Lesion 4 :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C6B78" w14:textId="77777777" w:rsidR="00816678" w:rsidRPr="00816678" w:rsidRDefault="00816678" w:rsidP="00816678">
            <w:pPr>
              <w:rPr>
                <w:sz w:val="22"/>
                <w:szCs w:val="22"/>
              </w:rPr>
            </w:pPr>
            <w:r w:rsidRPr="00816678">
              <w:rPr>
                <w:sz w:val="22"/>
                <w:szCs w:val="22"/>
              </w:rPr>
              <w:t>rbal4lo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3D0E8"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226D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9597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FA86E6" w14:textId="77777777" w:rsidR="00816678" w:rsidRPr="00816678" w:rsidRDefault="00816678" w:rsidP="00816678">
            <w:pPr>
              <w:rPr>
                <w:sz w:val="22"/>
                <w:szCs w:val="22"/>
              </w:rPr>
            </w:pPr>
            <w:r w:rsidRPr="00816678">
              <w:rPr>
                <w:sz w:val="22"/>
                <w:szCs w:val="22"/>
              </w:rPr>
              <w:t>-;lul;lll;rul;rml;rll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15D67B" w14:textId="77777777" w:rsidR="00816678" w:rsidRPr="00816678" w:rsidRDefault="00816678" w:rsidP="00816678">
            <w:pPr>
              <w:rPr>
                <w:sz w:val="22"/>
                <w:szCs w:val="22"/>
              </w:rPr>
            </w:pPr>
            <w:r w:rsidRPr="00816678">
              <w:rPr>
                <w:sz w:val="22"/>
                <w:szCs w:val="22"/>
              </w:rPr>
              <w:t>-;LUL;LLL;RUL;RML;RLL</w:t>
            </w:r>
          </w:p>
        </w:tc>
      </w:tr>
      <w:tr w:rsidR="00816678" w:rsidRPr="00816678" w14:paraId="19F1A8D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4E2E0" w14:textId="77777777" w:rsidR="00816678" w:rsidRPr="00816678" w:rsidRDefault="00816678" w:rsidP="00816678">
            <w:pPr>
              <w:rPr>
                <w:sz w:val="22"/>
                <w:szCs w:val="22"/>
              </w:rPr>
            </w:pPr>
            <w:r w:rsidRPr="00816678">
              <w:rPr>
                <w:sz w:val="22"/>
                <w:szCs w:val="22"/>
              </w:rPr>
              <w:t>184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108A29" w14:textId="77777777" w:rsidR="00816678" w:rsidRPr="00816678" w:rsidRDefault="00816678" w:rsidP="00816678">
            <w:pPr>
              <w:rPr>
                <w:sz w:val="22"/>
                <w:szCs w:val="22"/>
              </w:rPr>
            </w:pPr>
            <w:r w:rsidRPr="00816678">
              <w:rPr>
                <w:sz w:val="22"/>
                <w:szCs w:val="22"/>
              </w:rPr>
              <w:t>Lesion 4 : Length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91181F" w14:textId="77777777" w:rsidR="00816678" w:rsidRPr="00816678" w:rsidRDefault="00816678" w:rsidP="00816678">
            <w:pPr>
              <w:rPr>
                <w:sz w:val="22"/>
                <w:szCs w:val="22"/>
              </w:rPr>
            </w:pPr>
            <w:r w:rsidRPr="00816678">
              <w:rPr>
                <w:sz w:val="22"/>
                <w:szCs w:val="22"/>
              </w:rPr>
              <w:t>rbal4l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570CD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47B1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1B7F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AECC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9944D0" w14:textId="77777777" w:rsidR="00816678" w:rsidRPr="00816678" w:rsidRDefault="00816678" w:rsidP="00816678">
            <w:pPr>
              <w:rPr>
                <w:sz w:val="22"/>
                <w:szCs w:val="22"/>
              </w:rPr>
            </w:pPr>
          </w:p>
        </w:tc>
      </w:tr>
      <w:tr w:rsidR="00816678" w:rsidRPr="00816678" w14:paraId="6B6A2DA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E732AB" w14:textId="77777777" w:rsidR="00816678" w:rsidRPr="00816678" w:rsidRDefault="00816678" w:rsidP="00816678">
            <w:pPr>
              <w:rPr>
                <w:sz w:val="22"/>
                <w:szCs w:val="22"/>
              </w:rPr>
            </w:pPr>
            <w:r w:rsidRPr="00816678">
              <w:rPr>
                <w:sz w:val="22"/>
                <w:szCs w:val="22"/>
              </w:rPr>
              <w:t>185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FBFE8" w14:textId="77777777" w:rsidR="00816678" w:rsidRPr="00816678" w:rsidRDefault="00816678" w:rsidP="00816678">
            <w:pPr>
              <w:rPr>
                <w:sz w:val="22"/>
                <w:szCs w:val="22"/>
              </w:rPr>
            </w:pPr>
            <w:r w:rsidRPr="00816678">
              <w:rPr>
                <w:sz w:val="22"/>
                <w:szCs w:val="22"/>
              </w:rPr>
              <w:t>Lesion 4 : Width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215CC" w14:textId="77777777" w:rsidR="00816678" w:rsidRPr="00816678" w:rsidRDefault="00816678" w:rsidP="00816678">
            <w:pPr>
              <w:rPr>
                <w:sz w:val="22"/>
                <w:szCs w:val="22"/>
              </w:rPr>
            </w:pPr>
            <w:r w:rsidRPr="00816678">
              <w:rPr>
                <w:sz w:val="22"/>
                <w:szCs w:val="22"/>
              </w:rPr>
              <w:t>rbal4w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B303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067B3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0B0E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FB7A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4854A" w14:textId="77777777" w:rsidR="00816678" w:rsidRPr="00816678" w:rsidRDefault="00816678" w:rsidP="00816678">
            <w:pPr>
              <w:rPr>
                <w:sz w:val="22"/>
                <w:szCs w:val="22"/>
              </w:rPr>
            </w:pPr>
          </w:p>
        </w:tc>
      </w:tr>
      <w:tr w:rsidR="00816678" w:rsidRPr="00816678" w14:paraId="12BE8E8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65CA89" w14:textId="77777777" w:rsidR="00816678" w:rsidRPr="00816678" w:rsidRDefault="00816678" w:rsidP="00816678">
            <w:pPr>
              <w:rPr>
                <w:sz w:val="22"/>
                <w:szCs w:val="22"/>
              </w:rPr>
            </w:pPr>
            <w:r w:rsidRPr="00816678">
              <w:rPr>
                <w:sz w:val="22"/>
                <w:szCs w:val="22"/>
              </w:rPr>
              <w:t>186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17E194" w14:textId="77777777" w:rsidR="00816678" w:rsidRPr="00816678" w:rsidRDefault="00816678" w:rsidP="00816678">
            <w:pPr>
              <w:rPr>
                <w:sz w:val="22"/>
                <w:szCs w:val="22"/>
              </w:rPr>
            </w:pPr>
            <w:r w:rsidRPr="00816678">
              <w:rPr>
                <w:sz w:val="22"/>
                <w:szCs w:val="22"/>
              </w:rPr>
              <w:t>Lesion 4 : Height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35D59D" w14:textId="77777777" w:rsidR="00816678" w:rsidRPr="00816678" w:rsidRDefault="00816678" w:rsidP="00816678">
            <w:pPr>
              <w:rPr>
                <w:sz w:val="22"/>
                <w:szCs w:val="22"/>
              </w:rPr>
            </w:pPr>
            <w:r w:rsidRPr="00816678">
              <w:rPr>
                <w:sz w:val="22"/>
                <w:szCs w:val="22"/>
              </w:rPr>
              <w:t>rbal4h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0C29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473EC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F48A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3270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8C2043" w14:textId="77777777" w:rsidR="00816678" w:rsidRPr="00816678" w:rsidRDefault="00816678" w:rsidP="00816678">
            <w:pPr>
              <w:rPr>
                <w:sz w:val="22"/>
                <w:szCs w:val="22"/>
              </w:rPr>
            </w:pPr>
          </w:p>
        </w:tc>
      </w:tr>
      <w:tr w:rsidR="00816678" w:rsidRPr="00816678" w14:paraId="5D3A1FF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E5889" w14:textId="77777777" w:rsidR="00816678" w:rsidRPr="00816678" w:rsidRDefault="00816678" w:rsidP="00816678">
            <w:pPr>
              <w:rPr>
                <w:sz w:val="22"/>
                <w:szCs w:val="22"/>
              </w:rPr>
            </w:pPr>
            <w:r w:rsidRPr="00816678">
              <w:rPr>
                <w:sz w:val="22"/>
                <w:szCs w:val="22"/>
              </w:rPr>
              <w:t>187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475FE7" w14:textId="77777777" w:rsidR="00816678" w:rsidRPr="00816678" w:rsidRDefault="00816678" w:rsidP="00816678">
            <w:pPr>
              <w:rPr>
                <w:sz w:val="22"/>
                <w:szCs w:val="22"/>
              </w:rPr>
            </w:pPr>
            <w:r w:rsidRPr="00816678">
              <w:rPr>
                <w:sz w:val="22"/>
                <w:szCs w:val="22"/>
              </w:rPr>
              <w:t>Lesion 4 : Pathologic diagnosis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36FC7A" w14:textId="77777777" w:rsidR="00816678" w:rsidRPr="00816678" w:rsidRDefault="00816678" w:rsidP="00816678">
            <w:pPr>
              <w:rPr>
                <w:sz w:val="22"/>
                <w:szCs w:val="22"/>
              </w:rPr>
            </w:pPr>
            <w:r w:rsidRPr="00816678">
              <w:rPr>
                <w:sz w:val="22"/>
                <w:szCs w:val="22"/>
              </w:rPr>
              <w:t>rbal4pd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80D32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322CC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EBC5E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14D876" w14:textId="77777777" w:rsidR="00816678" w:rsidRPr="00816678" w:rsidRDefault="00816678" w:rsidP="00816678">
            <w:pPr>
              <w:rPr>
                <w:sz w:val="22"/>
                <w:szCs w:val="22"/>
              </w:rPr>
            </w:pPr>
            <w:r w:rsidRPr="00816678">
              <w:rPr>
                <w:sz w:val="22"/>
                <w:szCs w:val="22"/>
              </w:rPr>
              <w:t>-;aa;ap;ba;ns;ad;as;la;sq;sm;ct;ca;be;bs;mf;os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0E5BC" w14:textId="77777777" w:rsidR="00816678" w:rsidRPr="00816678" w:rsidRDefault="00816678" w:rsidP="00816678">
            <w:pPr>
              <w:rPr>
                <w:sz w:val="22"/>
                <w:szCs w:val="22"/>
              </w:rPr>
            </w:pPr>
            <w:r w:rsidRPr="00816678">
              <w:rPr>
                <w:sz w:val="22"/>
                <w:szCs w:val="22"/>
              </w:rPr>
              <w:t>-;AAH;Atyp bronch prolif;BAC;Unspec. non-small cell;Adenocarcinoma;Adenosquamous;Large cell;Squamous cell;Small cell;Carcinoid - typical;Carcinoid - atypical;Not malignant;Benign specific;Multifocal (specify);Other (specify)</w:t>
            </w:r>
          </w:p>
        </w:tc>
      </w:tr>
      <w:tr w:rsidR="00816678" w:rsidRPr="00816678" w14:paraId="7FBB39D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E9D35A" w14:textId="77777777" w:rsidR="00816678" w:rsidRPr="00816678" w:rsidRDefault="00816678" w:rsidP="00816678">
            <w:pPr>
              <w:rPr>
                <w:sz w:val="22"/>
                <w:szCs w:val="22"/>
              </w:rPr>
            </w:pPr>
            <w:r w:rsidRPr="00816678">
              <w:rPr>
                <w:sz w:val="22"/>
                <w:szCs w:val="22"/>
              </w:rPr>
              <w:t>188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DDE24" w14:textId="77777777" w:rsidR="00816678" w:rsidRPr="00816678" w:rsidRDefault="00816678" w:rsidP="00816678">
            <w:pPr>
              <w:rPr>
                <w:sz w:val="22"/>
                <w:szCs w:val="22"/>
              </w:rPr>
            </w:pPr>
            <w:r w:rsidRPr="00816678">
              <w:rPr>
                <w:sz w:val="22"/>
                <w:szCs w:val="22"/>
              </w:rPr>
              <w:t>Lesion 4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1FD8A1" w14:textId="77777777" w:rsidR="00816678" w:rsidRPr="00816678" w:rsidRDefault="00816678" w:rsidP="00816678">
            <w:pPr>
              <w:rPr>
                <w:sz w:val="22"/>
                <w:szCs w:val="22"/>
              </w:rPr>
            </w:pPr>
            <w:r w:rsidRPr="00816678">
              <w:rPr>
                <w:sz w:val="22"/>
                <w:szCs w:val="22"/>
              </w:rPr>
              <w:t>rbal4ps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C6724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19F25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1EAF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EC70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3699E9" w14:textId="77777777" w:rsidR="00816678" w:rsidRPr="00816678" w:rsidRDefault="00816678" w:rsidP="00816678">
            <w:pPr>
              <w:rPr>
                <w:sz w:val="22"/>
                <w:szCs w:val="22"/>
              </w:rPr>
            </w:pPr>
          </w:p>
        </w:tc>
      </w:tr>
      <w:tr w:rsidR="00816678" w:rsidRPr="00816678" w14:paraId="3EBB959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A7B24B" w14:textId="77777777" w:rsidR="00816678" w:rsidRPr="00816678" w:rsidRDefault="00816678" w:rsidP="00816678">
            <w:pPr>
              <w:rPr>
                <w:sz w:val="22"/>
                <w:szCs w:val="22"/>
              </w:rPr>
            </w:pPr>
            <w:r w:rsidRPr="00816678">
              <w:rPr>
                <w:sz w:val="22"/>
                <w:szCs w:val="22"/>
              </w:rPr>
              <w:t>189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FCD5F" w14:textId="77777777" w:rsidR="00816678" w:rsidRPr="00816678" w:rsidRDefault="00816678" w:rsidP="00816678">
            <w:pPr>
              <w:rPr>
                <w:sz w:val="22"/>
                <w:szCs w:val="22"/>
              </w:rPr>
            </w:pPr>
            <w:r w:rsidRPr="00816678">
              <w:rPr>
                <w:sz w:val="22"/>
                <w:szCs w:val="22"/>
              </w:rPr>
              <w:t>Lesion 4 : Seen on 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6A574" w14:textId="77777777" w:rsidR="00816678" w:rsidRPr="00816678" w:rsidRDefault="00816678" w:rsidP="00816678">
            <w:pPr>
              <w:rPr>
                <w:sz w:val="22"/>
                <w:szCs w:val="22"/>
              </w:rPr>
            </w:pPr>
            <w:r w:rsidRPr="00816678">
              <w:rPr>
                <w:sz w:val="22"/>
                <w:szCs w:val="22"/>
              </w:rPr>
              <w:t>rbal4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A63B37"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A924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0AC42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14BB08" w14:textId="77777777" w:rsidR="00816678" w:rsidRPr="00816678" w:rsidRDefault="00816678" w:rsidP="00816678">
            <w:pPr>
              <w:rPr>
                <w:sz w:val="22"/>
                <w:szCs w:val="22"/>
              </w:rPr>
            </w:pPr>
            <w:r w:rsidRPr="00816678">
              <w:rPr>
                <w:sz w:val="22"/>
                <w:szCs w:val="22"/>
              </w:rPr>
              <w:t>n;y;q</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57DCB9" w14:textId="77777777" w:rsidR="00816678" w:rsidRPr="00816678" w:rsidRDefault="00816678" w:rsidP="00816678">
            <w:pPr>
              <w:rPr>
                <w:sz w:val="22"/>
                <w:szCs w:val="22"/>
              </w:rPr>
            </w:pPr>
            <w:r w:rsidRPr="00816678">
              <w:rPr>
                <w:sz w:val="22"/>
                <w:szCs w:val="22"/>
              </w:rPr>
              <w:t>No;Yes;?</w:t>
            </w:r>
          </w:p>
        </w:tc>
      </w:tr>
      <w:tr w:rsidR="00816678" w:rsidRPr="00816678" w14:paraId="751653E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7111C" w14:textId="77777777" w:rsidR="00816678" w:rsidRPr="00816678" w:rsidRDefault="00816678" w:rsidP="00816678">
            <w:pPr>
              <w:rPr>
                <w:sz w:val="22"/>
                <w:szCs w:val="22"/>
              </w:rPr>
            </w:pPr>
            <w:r w:rsidRPr="00816678">
              <w:rPr>
                <w:sz w:val="22"/>
                <w:szCs w:val="22"/>
              </w:rPr>
              <w:t>190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822AF" w14:textId="77777777" w:rsidR="00816678" w:rsidRPr="00816678" w:rsidRDefault="00816678" w:rsidP="00816678">
            <w:pPr>
              <w:rPr>
                <w:sz w:val="22"/>
                <w:szCs w:val="22"/>
              </w:rPr>
            </w:pPr>
            <w:r w:rsidRPr="00816678">
              <w:rPr>
                <w:sz w:val="22"/>
                <w:szCs w:val="22"/>
              </w:rPr>
              <w:t>T3 Satell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27604C" w14:textId="77777777" w:rsidR="00816678" w:rsidRPr="00816678" w:rsidRDefault="00816678" w:rsidP="00816678">
            <w:pPr>
              <w:rPr>
                <w:sz w:val="22"/>
                <w:szCs w:val="22"/>
              </w:rPr>
            </w:pPr>
            <w:r w:rsidRPr="00816678">
              <w:rPr>
                <w:sz w:val="22"/>
                <w:szCs w:val="22"/>
              </w:rPr>
              <w:t>rbalt3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643D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84545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33B0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D788E"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6ABB6" w14:textId="77777777" w:rsidR="00816678" w:rsidRPr="00816678" w:rsidRDefault="00816678" w:rsidP="00816678">
            <w:pPr>
              <w:rPr>
                <w:sz w:val="22"/>
                <w:szCs w:val="22"/>
              </w:rPr>
            </w:pPr>
            <w:r w:rsidRPr="00816678">
              <w:rPr>
                <w:sz w:val="22"/>
                <w:szCs w:val="22"/>
              </w:rPr>
              <w:t>Yes</w:t>
            </w:r>
          </w:p>
        </w:tc>
      </w:tr>
      <w:tr w:rsidR="00816678" w:rsidRPr="00816678" w14:paraId="5F80F82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9EEA76" w14:textId="77777777" w:rsidR="00816678" w:rsidRPr="00816678" w:rsidRDefault="00816678" w:rsidP="00816678">
            <w:pPr>
              <w:rPr>
                <w:sz w:val="22"/>
                <w:szCs w:val="22"/>
              </w:rPr>
            </w:pPr>
            <w:r w:rsidRPr="00816678">
              <w:rPr>
                <w:sz w:val="22"/>
                <w:szCs w:val="22"/>
              </w:rPr>
              <w:t>191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95ADC7" w14:textId="77777777" w:rsidR="00816678" w:rsidRPr="00816678" w:rsidRDefault="00816678" w:rsidP="00816678">
            <w:pPr>
              <w:rPr>
                <w:sz w:val="22"/>
                <w:szCs w:val="22"/>
              </w:rPr>
            </w:pPr>
            <w:r w:rsidRPr="00816678">
              <w:rPr>
                <w:sz w:val="22"/>
                <w:szCs w:val="22"/>
              </w:rPr>
              <w:t>T4 Ipsi Nod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856F9" w14:textId="77777777" w:rsidR="00816678" w:rsidRPr="00816678" w:rsidRDefault="00816678" w:rsidP="00816678">
            <w:pPr>
              <w:rPr>
                <w:sz w:val="22"/>
                <w:szCs w:val="22"/>
              </w:rPr>
            </w:pPr>
            <w:r w:rsidRPr="00816678">
              <w:rPr>
                <w:sz w:val="22"/>
                <w:szCs w:val="22"/>
              </w:rPr>
              <w:t>rbalt4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6D8AB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E621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B5281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D045F0"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7CF85" w14:textId="77777777" w:rsidR="00816678" w:rsidRPr="00816678" w:rsidRDefault="00816678" w:rsidP="00816678">
            <w:pPr>
              <w:rPr>
                <w:sz w:val="22"/>
                <w:szCs w:val="22"/>
              </w:rPr>
            </w:pPr>
            <w:r w:rsidRPr="00816678">
              <w:rPr>
                <w:sz w:val="22"/>
                <w:szCs w:val="22"/>
              </w:rPr>
              <w:t>Yes</w:t>
            </w:r>
          </w:p>
        </w:tc>
      </w:tr>
      <w:tr w:rsidR="00816678" w:rsidRPr="00816678" w14:paraId="0D5A312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BD0460" w14:textId="77777777" w:rsidR="00816678" w:rsidRPr="00816678" w:rsidRDefault="00816678" w:rsidP="00816678">
            <w:pPr>
              <w:rPr>
                <w:sz w:val="22"/>
                <w:szCs w:val="22"/>
              </w:rPr>
            </w:pPr>
            <w:r w:rsidRPr="00816678">
              <w:rPr>
                <w:sz w:val="22"/>
                <w:szCs w:val="22"/>
              </w:rPr>
              <w:t>192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5DBBA6" w14:textId="77777777" w:rsidR="00816678" w:rsidRPr="00816678" w:rsidRDefault="00816678" w:rsidP="00816678">
            <w:pPr>
              <w:rPr>
                <w:sz w:val="22"/>
                <w:szCs w:val="22"/>
              </w:rPr>
            </w:pPr>
            <w:r w:rsidRPr="00816678">
              <w:rPr>
                <w:sz w:val="22"/>
                <w:szCs w:val="22"/>
              </w:rPr>
              <w:t>Evidence of metastasis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4DB58" w14:textId="77777777" w:rsidR="00816678" w:rsidRPr="00816678" w:rsidRDefault="00816678" w:rsidP="00816678">
            <w:pPr>
              <w:rPr>
                <w:sz w:val="22"/>
                <w:szCs w:val="22"/>
              </w:rPr>
            </w:pPr>
            <w:r w:rsidRPr="00816678">
              <w:rPr>
                <w:sz w:val="22"/>
                <w:szCs w:val="22"/>
              </w:rPr>
              <w:t>rbem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FAB8B"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B4AE8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8C31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804269"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808ACF" w14:textId="77777777" w:rsidR="00816678" w:rsidRPr="00816678" w:rsidRDefault="00816678" w:rsidP="00816678">
            <w:pPr>
              <w:rPr>
                <w:sz w:val="22"/>
                <w:szCs w:val="22"/>
              </w:rPr>
            </w:pPr>
            <w:r w:rsidRPr="00816678">
              <w:rPr>
                <w:sz w:val="22"/>
                <w:szCs w:val="22"/>
              </w:rPr>
              <w:t>No;Yes</w:t>
            </w:r>
          </w:p>
        </w:tc>
      </w:tr>
      <w:tr w:rsidR="00816678" w:rsidRPr="00816678" w14:paraId="46BE749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C1B5A" w14:textId="77777777" w:rsidR="00816678" w:rsidRPr="00816678" w:rsidRDefault="00816678" w:rsidP="00816678">
            <w:pPr>
              <w:rPr>
                <w:sz w:val="22"/>
                <w:szCs w:val="22"/>
              </w:rPr>
            </w:pPr>
            <w:r w:rsidRPr="00816678">
              <w:rPr>
                <w:sz w:val="22"/>
                <w:szCs w:val="22"/>
              </w:rPr>
              <w:t>193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22D67" w14:textId="77777777" w:rsidR="00816678" w:rsidRPr="00816678" w:rsidRDefault="00816678" w:rsidP="00816678">
            <w:pPr>
              <w:rPr>
                <w:sz w:val="22"/>
                <w:szCs w:val="22"/>
              </w:rPr>
            </w:pPr>
            <w:r w:rsidRPr="00816678">
              <w:rPr>
                <w:sz w:val="22"/>
                <w:szCs w:val="22"/>
              </w:rPr>
              <w:t>Evidence of metastasis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49CDC" w14:textId="77777777" w:rsidR="00816678" w:rsidRPr="00816678" w:rsidRDefault="00816678" w:rsidP="00816678">
            <w:pPr>
              <w:rPr>
                <w:sz w:val="22"/>
                <w:szCs w:val="22"/>
              </w:rPr>
            </w:pPr>
            <w:r w:rsidRPr="00816678">
              <w:rPr>
                <w:sz w:val="22"/>
                <w:szCs w:val="22"/>
              </w:rPr>
              <w:t>rbems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2298F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2E4B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1D281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875A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6DD24" w14:textId="77777777" w:rsidR="00816678" w:rsidRPr="00816678" w:rsidRDefault="00816678" w:rsidP="00816678">
            <w:pPr>
              <w:rPr>
                <w:sz w:val="22"/>
                <w:szCs w:val="22"/>
              </w:rPr>
            </w:pPr>
            <w:r w:rsidRPr="00816678">
              <w:rPr>
                <w:sz w:val="22"/>
                <w:szCs w:val="22"/>
              </w:rPr>
              <w:t>Specify</w:t>
            </w:r>
          </w:p>
        </w:tc>
      </w:tr>
      <w:tr w:rsidR="00816678" w:rsidRPr="00816678" w14:paraId="50AF27C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8B7569" w14:textId="77777777" w:rsidR="00816678" w:rsidRPr="00816678" w:rsidRDefault="00816678" w:rsidP="00816678">
            <w:pPr>
              <w:rPr>
                <w:sz w:val="22"/>
                <w:szCs w:val="22"/>
              </w:rPr>
            </w:pPr>
            <w:r w:rsidRPr="00816678">
              <w:rPr>
                <w:sz w:val="22"/>
                <w:szCs w:val="22"/>
              </w:rPr>
              <w:t>194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40B98" w14:textId="77777777" w:rsidR="00816678" w:rsidRPr="00816678" w:rsidRDefault="00816678" w:rsidP="00816678">
            <w:pPr>
              <w:rPr>
                <w:sz w:val="22"/>
                <w:szCs w:val="22"/>
              </w:rPr>
            </w:pPr>
            <w:r w:rsidRPr="00816678">
              <w:rPr>
                <w:sz w:val="22"/>
                <w:szCs w:val="22"/>
              </w:rPr>
              <w:t>M staging (8th edition)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DDA6E0" w14:textId="77777777" w:rsidR="00816678" w:rsidRPr="00816678" w:rsidRDefault="00816678" w:rsidP="00816678">
            <w:pPr>
              <w:rPr>
                <w:sz w:val="22"/>
                <w:szCs w:val="22"/>
              </w:rPr>
            </w:pPr>
            <w:r w:rsidRPr="00816678">
              <w:rPr>
                <w:sz w:val="22"/>
                <w:szCs w:val="22"/>
              </w:rPr>
              <w:t>rbmst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57C55A"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3AEFB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A965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69285" w14:textId="77777777" w:rsidR="00816678" w:rsidRPr="00816678" w:rsidRDefault="00816678" w:rsidP="00816678">
            <w:pPr>
              <w:rPr>
                <w:sz w:val="22"/>
                <w:szCs w:val="22"/>
              </w:rPr>
            </w:pPr>
            <w:r w:rsidRPr="00816678">
              <w:rPr>
                <w:sz w:val="22"/>
                <w:szCs w:val="22"/>
              </w:rPr>
              <w:t>-;M0;M1ap;M1an;M1b;M1c;X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FEF60" w14:textId="77777777" w:rsidR="00816678" w:rsidRPr="00816678" w:rsidRDefault="00816678" w:rsidP="00816678">
            <w:pPr>
              <w:rPr>
                <w:sz w:val="22"/>
                <w:szCs w:val="22"/>
              </w:rPr>
            </w:pPr>
            <w:r w:rsidRPr="00816678">
              <w:rPr>
                <w:sz w:val="22"/>
                <w:szCs w:val="22"/>
              </w:rPr>
              <w:t>-;M0;M1a Pl Dissem;M1a Contr Nod;M1b Single;M1c Multi;MX</w:t>
            </w:r>
          </w:p>
        </w:tc>
      </w:tr>
      <w:tr w:rsidR="00816678" w:rsidRPr="00816678" w14:paraId="26C6C51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9567A3" w14:textId="77777777" w:rsidR="00816678" w:rsidRPr="00816678" w:rsidRDefault="00816678" w:rsidP="00816678">
            <w:pPr>
              <w:rPr>
                <w:sz w:val="22"/>
                <w:szCs w:val="22"/>
              </w:rPr>
            </w:pPr>
            <w:r w:rsidRPr="00816678">
              <w:rPr>
                <w:sz w:val="22"/>
                <w:szCs w:val="22"/>
              </w:rPr>
              <w:t>195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5C577" w14:textId="77777777" w:rsidR="00816678" w:rsidRPr="00816678" w:rsidRDefault="00816678" w:rsidP="00816678">
            <w:pPr>
              <w:rPr>
                <w:sz w:val="22"/>
                <w:szCs w:val="22"/>
              </w:rPr>
            </w:pPr>
            <w:r w:rsidRPr="00816678">
              <w:rPr>
                <w:sz w:val="22"/>
                <w:szCs w:val="22"/>
              </w:rPr>
              <w:t>Post-surgical TNM status (8th Edition Modified)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51343" w14:textId="77777777" w:rsidR="00816678" w:rsidRPr="00816678" w:rsidRDefault="00816678" w:rsidP="00816678">
            <w:pPr>
              <w:rPr>
                <w:sz w:val="22"/>
                <w:szCs w:val="22"/>
              </w:rPr>
            </w:pPr>
            <w:r w:rsidRPr="00816678">
              <w:rPr>
                <w:sz w:val="22"/>
                <w:szCs w:val="22"/>
              </w:rPr>
              <w:t>rbpst8m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0D18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3D5D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FFEE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630E02" w14:textId="77777777" w:rsidR="00816678" w:rsidRPr="00816678" w:rsidRDefault="00816678" w:rsidP="00816678">
            <w:pPr>
              <w:rPr>
                <w:sz w:val="22"/>
                <w:szCs w:val="22"/>
              </w:rPr>
            </w:pPr>
            <w:r w:rsidRPr="00816678">
              <w:rPr>
                <w:sz w:val="22"/>
                <w:szCs w:val="22"/>
              </w:rPr>
              <w:t>-;0;is;1am;1as;1a1;1b;1c;2v;2c;2a;2b;3;3i;3s;4;4i;4n;x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D22A5" w14:textId="77777777" w:rsidR="00816678" w:rsidRPr="00816678" w:rsidRDefault="00816678" w:rsidP="00816678">
            <w:pPr>
              <w:rPr>
                <w:sz w:val="22"/>
                <w:szCs w:val="22"/>
              </w:rPr>
            </w:pPr>
            <w:r w:rsidRPr="00816678">
              <w:rPr>
                <w:sz w:val="22"/>
                <w:szCs w:val="22"/>
              </w:rPr>
              <w:t>-;T0;Tis;T1a mi;T1a SS;T1a;T1b;T1c;T2 Visc Pl;T2 Centr;T2a;T2b;T3;T3 Inv;T3 Satell;T4;T4 Inv;T4 Ipsi Nod;TX</w:t>
            </w:r>
          </w:p>
        </w:tc>
      </w:tr>
      <w:tr w:rsidR="00816678" w:rsidRPr="00816678" w14:paraId="40D3590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84098E" w14:textId="77777777" w:rsidR="00816678" w:rsidRPr="00816678" w:rsidRDefault="00816678" w:rsidP="00816678">
            <w:pPr>
              <w:rPr>
                <w:sz w:val="22"/>
                <w:szCs w:val="22"/>
              </w:rPr>
            </w:pPr>
            <w:r w:rsidRPr="00816678">
              <w:rPr>
                <w:sz w:val="22"/>
                <w:szCs w:val="22"/>
              </w:rPr>
              <w:t>196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F4C47" w14:textId="77777777" w:rsidR="00816678" w:rsidRPr="00816678" w:rsidRDefault="00816678" w:rsidP="00816678">
            <w:pPr>
              <w:rPr>
                <w:sz w:val="22"/>
                <w:szCs w:val="22"/>
              </w:rPr>
            </w:pPr>
            <w:r w:rsidRPr="00816678">
              <w:rPr>
                <w:sz w:val="22"/>
                <w:szCs w:val="22"/>
              </w:rPr>
              <w:t>Post-surgical TNM status (8th Edition Modified)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CE0267" w14:textId="77777777" w:rsidR="00816678" w:rsidRPr="00816678" w:rsidRDefault="00816678" w:rsidP="00816678">
            <w:pPr>
              <w:rPr>
                <w:sz w:val="22"/>
                <w:szCs w:val="22"/>
              </w:rPr>
            </w:pPr>
            <w:r w:rsidRPr="00816678">
              <w:rPr>
                <w:sz w:val="22"/>
                <w:szCs w:val="22"/>
              </w:rPr>
              <w:t>rbpsn8m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3F159E"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2D0CF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572CE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629D92" w14:textId="77777777" w:rsidR="00816678" w:rsidRPr="00816678" w:rsidRDefault="00816678" w:rsidP="00816678">
            <w:pPr>
              <w:rPr>
                <w:sz w:val="22"/>
                <w:szCs w:val="22"/>
              </w:rPr>
            </w:pPr>
            <w:r w:rsidRPr="00816678">
              <w:rPr>
                <w:sz w:val="22"/>
                <w:szCs w:val="22"/>
              </w:rPr>
              <w:t>-;0;1;2;3;X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3A30F" w14:textId="77777777" w:rsidR="00816678" w:rsidRPr="00816678" w:rsidRDefault="00816678" w:rsidP="00816678">
            <w:pPr>
              <w:rPr>
                <w:sz w:val="22"/>
                <w:szCs w:val="22"/>
              </w:rPr>
            </w:pPr>
            <w:r w:rsidRPr="00816678">
              <w:rPr>
                <w:sz w:val="22"/>
                <w:szCs w:val="22"/>
              </w:rPr>
              <w:t>-;N0;N1;N2;N3;NX</w:t>
            </w:r>
          </w:p>
        </w:tc>
      </w:tr>
      <w:tr w:rsidR="00816678" w:rsidRPr="00816678" w14:paraId="20F3A7A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0C496D" w14:textId="77777777" w:rsidR="00816678" w:rsidRPr="00816678" w:rsidRDefault="00816678" w:rsidP="00816678">
            <w:pPr>
              <w:rPr>
                <w:sz w:val="22"/>
                <w:szCs w:val="22"/>
              </w:rPr>
            </w:pPr>
            <w:r w:rsidRPr="00816678">
              <w:rPr>
                <w:sz w:val="22"/>
                <w:szCs w:val="22"/>
              </w:rPr>
              <w:t>197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699E2E" w14:textId="77777777" w:rsidR="00816678" w:rsidRPr="00816678" w:rsidRDefault="00816678" w:rsidP="00816678">
            <w:pPr>
              <w:rPr>
                <w:sz w:val="22"/>
                <w:szCs w:val="22"/>
              </w:rPr>
            </w:pPr>
            <w:r w:rsidRPr="00816678">
              <w:rPr>
                <w:sz w:val="22"/>
                <w:szCs w:val="22"/>
              </w:rPr>
              <w:t>Post-surgical TNM status (8th Edition Modified)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644C5" w14:textId="77777777" w:rsidR="00816678" w:rsidRPr="00816678" w:rsidRDefault="00816678" w:rsidP="00816678">
            <w:pPr>
              <w:rPr>
                <w:sz w:val="22"/>
                <w:szCs w:val="22"/>
              </w:rPr>
            </w:pPr>
            <w:r w:rsidRPr="00816678">
              <w:rPr>
                <w:sz w:val="22"/>
                <w:szCs w:val="22"/>
              </w:rPr>
              <w:t>rbpsm8m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E90F5C"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FF157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63B7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82F1B0" w14:textId="77777777" w:rsidR="00816678" w:rsidRPr="00816678" w:rsidRDefault="00816678" w:rsidP="00816678">
            <w:pPr>
              <w:rPr>
                <w:sz w:val="22"/>
                <w:szCs w:val="22"/>
              </w:rPr>
            </w:pPr>
            <w:r w:rsidRPr="00816678">
              <w:rPr>
                <w:sz w:val="22"/>
                <w:szCs w:val="22"/>
              </w:rPr>
              <w:t>-;0;1ap;1ac;1b;1c;X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7EA7AF" w14:textId="77777777" w:rsidR="00816678" w:rsidRPr="00816678" w:rsidRDefault="00816678" w:rsidP="00816678">
            <w:pPr>
              <w:rPr>
                <w:sz w:val="22"/>
                <w:szCs w:val="22"/>
              </w:rPr>
            </w:pPr>
            <w:r w:rsidRPr="00816678">
              <w:rPr>
                <w:sz w:val="22"/>
                <w:szCs w:val="22"/>
              </w:rPr>
              <w:t>-;M0;M1a Pl Dissem;M1a Contr Nod;M1b Single;M1c Multi;MX</w:t>
            </w:r>
          </w:p>
        </w:tc>
      </w:tr>
      <w:tr w:rsidR="00816678" w:rsidRPr="00816678" w14:paraId="013C6DE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2E17F" w14:textId="77777777" w:rsidR="00816678" w:rsidRPr="00816678" w:rsidRDefault="00816678" w:rsidP="00816678">
            <w:pPr>
              <w:rPr>
                <w:sz w:val="22"/>
                <w:szCs w:val="22"/>
              </w:rPr>
            </w:pPr>
            <w:r w:rsidRPr="00816678">
              <w:rPr>
                <w:sz w:val="22"/>
                <w:szCs w:val="22"/>
              </w:rPr>
              <w:t>198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419156" w14:textId="77777777" w:rsidR="00816678" w:rsidRPr="00816678" w:rsidRDefault="00816678" w:rsidP="00816678">
            <w:pPr>
              <w:rPr>
                <w:sz w:val="22"/>
                <w:szCs w:val="22"/>
              </w:rPr>
            </w:pPr>
            <w:r w:rsidRPr="00816678">
              <w:rPr>
                <w:sz w:val="22"/>
                <w:szCs w:val="22"/>
              </w:rPr>
              <w:t>Post-surgical TNM status (8th Edition Modified)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718607" w14:textId="77777777" w:rsidR="00816678" w:rsidRPr="00816678" w:rsidRDefault="00816678" w:rsidP="00816678">
            <w:pPr>
              <w:rPr>
                <w:sz w:val="22"/>
                <w:szCs w:val="22"/>
              </w:rPr>
            </w:pPr>
            <w:r w:rsidRPr="00816678">
              <w:rPr>
                <w:sz w:val="22"/>
                <w:szCs w:val="22"/>
              </w:rPr>
              <w:t>rbpsx8m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FA91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5A19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C491A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14297A"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88128C" w14:textId="77777777" w:rsidR="00816678" w:rsidRPr="00816678" w:rsidRDefault="00816678" w:rsidP="00816678">
            <w:pPr>
              <w:rPr>
                <w:sz w:val="22"/>
                <w:szCs w:val="22"/>
              </w:rPr>
            </w:pPr>
            <w:r w:rsidRPr="00816678">
              <w:rPr>
                <w:sz w:val="22"/>
                <w:szCs w:val="22"/>
              </w:rPr>
              <w:t>not applicable</w:t>
            </w:r>
          </w:p>
        </w:tc>
      </w:tr>
      <w:tr w:rsidR="00816678" w:rsidRPr="00816678" w14:paraId="1755222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15073" w14:textId="77777777" w:rsidR="00816678" w:rsidRPr="00816678" w:rsidRDefault="00816678" w:rsidP="00816678">
            <w:pPr>
              <w:rPr>
                <w:sz w:val="22"/>
                <w:szCs w:val="22"/>
              </w:rPr>
            </w:pPr>
            <w:r w:rsidRPr="00816678">
              <w:rPr>
                <w:sz w:val="22"/>
                <w:szCs w:val="22"/>
              </w:rPr>
              <w:t>199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80638" w14:textId="77777777" w:rsidR="00816678" w:rsidRPr="00816678" w:rsidRDefault="00816678" w:rsidP="00816678">
            <w:pPr>
              <w:rPr>
                <w:sz w:val="22"/>
                <w:szCs w:val="22"/>
              </w:rPr>
            </w:pPr>
            <w:r w:rsidRPr="00816678">
              <w:rPr>
                <w:sz w:val="22"/>
                <w:szCs w:val="22"/>
              </w:rPr>
              <w:t>Post-surgical TNM status (8th Edition Modified)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391C2" w14:textId="77777777" w:rsidR="00816678" w:rsidRPr="00816678" w:rsidRDefault="00816678" w:rsidP="00816678">
            <w:pPr>
              <w:rPr>
                <w:sz w:val="22"/>
                <w:szCs w:val="22"/>
              </w:rPr>
            </w:pPr>
            <w:r w:rsidRPr="00816678">
              <w:rPr>
                <w:sz w:val="22"/>
                <w:szCs w:val="22"/>
              </w:rPr>
              <w:t>rbpsxs8m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DB79F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E4002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E6D42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68D6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4C6897" w14:textId="77777777" w:rsidR="00816678" w:rsidRPr="00816678" w:rsidRDefault="00816678" w:rsidP="00816678">
            <w:pPr>
              <w:rPr>
                <w:sz w:val="22"/>
                <w:szCs w:val="22"/>
              </w:rPr>
            </w:pPr>
            <w:r w:rsidRPr="00816678">
              <w:rPr>
                <w:sz w:val="22"/>
                <w:szCs w:val="22"/>
              </w:rPr>
              <w:t>Specify</w:t>
            </w:r>
          </w:p>
        </w:tc>
      </w:tr>
      <w:tr w:rsidR="00816678" w:rsidRPr="00816678" w14:paraId="6CDEEF4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0CF077" w14:textId="77777777" w:rsidR="00816678" w:rsidRPr="00816678" w:rsidRDefault="00816678" w:rsidP="00816678">
            <w:pPr>
              <w:rPr>
                <w:sz w:val="22"/>
                <w:szCs w:val="22"/>
              </w:rPr>
            </w:pPr>
            <w:r w:rsidRPr="00816678">
              <w:rPr>
                <w:sz w:val="22"/>
                <w:szCs w:val="22"/>
              </w:rPr>
              <w:t>200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1D015" w14:textId="77777777" w:rsidR="00816678" w:rsidRPr="00816678" w:rsidRDefault="00816678" w:rsidP="00816678">
            <w:pPr>
              <w:rPr>
                <w:sz w:val="22"/>
                <w:szCs w:val="22"/>
              </w:rPr>
            </w:pPr>
            <w:r w:rsidRPr="00816678">
              <w:rPr>
                <w:sz w:val="22"/>
                <w:szCs w:val="22"/>
              </w:rPr>
              <w:t>Post-surgical TNM status (8th Edition)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8A114" w14:textId="77777777" w:rsidR="00816678" w:rsidRPr="00816678" w:rsidRDefault="00816678" w:rsidP="00816678">
            <w:pPr>
              <w:rPr>
                <w:sz w:val="22"/>
                <w:szCs w:val="22"/>
              </w:rPr>
            </w:pPr>
            <w:r w:rsidRPr="00816678">
              <w:rPr>
                <w:sz w:val="22"/>
                <w:szCs w:val="22"/>
              </w:rPr>
              <w:t>rbpst8</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5841E0"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E3FE6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3689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F06B62" w14:textId="77777777" w:rsidR="00816678" w:rsidRPr="00816678" w:rsidRDefault="00816678" w:rsidP="00816678">
            <w:pPr>
              <w:rPr>
                <w:sz w:val="22"/>
                <w:szCs w:val="22"/>
              </w:rPr>
            </w:pPr>
            <w:r w:rsidRPr="00816678">
              <w:rPr>
                <w:sz w:val="22"/>
                <w:szCs w:val="22"/>
              </w:rPr>
              <w:t>-;0;is;1am;1as;1a1;1b;1c;2v;2c;2a;2b;3;3i;3s;4;4i;4n;x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54521C" w14:textId="77777777" w:rsidR="00816678" w:rsidRPr="00816678" w:rsidRDefault="00816678" w:rsidP="00816678">
            <w:pPr>
              <w:rPr>
                <w:sz w:val="22"/>
                <w:szCs w:val="22"/>
              </w:rPr>
            </w:pPr>
            <w:r w:rsidRPr="00816678">
              <w:rPr>
                <w:sz w:val="22"/>
                <w:szCs w:val="22"/>
              </w:rPr>
              <w:t>-;T0;Tis;T1a mi;T1a SS;T1a;T1b;T1c;T2 Visc Pl;T2 Centr;T2a;T2b;T3;T3 Inv;T3 Satell;T4;T4 Inv;T4 Ipsi Nod;TX</w:t>
            </w:r>
          </w:p>
        </w:tc>
      </w:tr>
      <w:tr w:rsidR="00816678" w:rsidRPr="00816678" w14:paraId="0B6B2C8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DB72E" w14:textId="77777777" w:rsidR="00816678" w:rsidRPr="00816678" w:rsidRDefault="00816678" w:rsidP="00816678">
            <w:pPr>
              <w:rPr>
                <w:sz w:val="22"/>
                <w:szCs w:val="22"/>
              </w:rPr>
            </w:pPr>
            <w:r w:rsidRPr="00816678">
              <w:rPr>
                <w:sz w:val="22"/>
                <w:szCs w:val="22"/>
              </w:rPr>
              <w:t>201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B93175" w14:textId="77777777" w:rsidR="00816678" w:rsidRPr="00816678" w:rsidRDefault="00816678" w:rsidP="00816678">
            <w:pPr>
              <w:rPr>
                <w:sz w:val="22"/>
                <w:szCs w:val="22"/>
              </w:rPr>
            </w:pPr>
            <w:r w:rsidRPr="00816678">
              <w:rPr>
                <w:sz w:val="22"/>
                <w:szCs w:val="22"/>
              </w:rPr>
              <w:t>Post-surgical TNM status (8th Edition)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B35DC" w14:textId="77777777" w:rsidR="00816678" w:rsidRPr="00816678" w:rsidRDefault="00816678" w:rsidP="00816678">
            <w:pPr>
              <w:rPr>
                <w:sz w:val="22"/>
                <w:szCs w:val="22"/>
              </w:rPr>
            </w:pPr>
            <w:r w:rsidRPr="00816678">
              <w:rPr>
                <w:sz w:val="22"/>
                <w:szCs w:val="22"/>
              </w:rPr>
              <w:t>rbpsn8</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E2963"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C6AD8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FC09D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11F88A" w14:textId="77777777" w:rsidR="00816678" w:rsidRPr="00816678" w:rsidRDefault="00816678" w:rsidP="00816678">
            <w:pPr>
              <w:rPr>
                <w:sz w:val="22"/>
                <w:szCs w:val="22"/>
              </w:rPr>
            </w:pPr>
            <w:r w:rsidRPr="00816678">
              <w:rPr>
                <w:sz w:val="22"/>
                <w:szCs w:val="22"/>
              </w:rPr>
              <w:t>-;0;1;2;3;X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78769D" w14:textId="77777777" w:rsidR="00816678" w:rsidRPr="00816678" w:rsidRDefault="00816678" w:rsidP="00816678">
            <w:pPr>
              <w:rPr>
                <w:sz w:val="22"/>
                <w:szCs w:val="22"/>
              </w:rPr>
            </w:pPr>
            <w:r w:rsidRPr="00816678">
              <w:rPr>
                <w:sz w:val="22"/>
                <w:szCs w:val="22"/>
              </w:rPr>
              <w:t>-;N0;N1;N2;N3;NX</w:t>
            </w:r>
          </w:p>
        </w:tc>
      </w:tr>
      <w:tr w:rsidR="00816678" w:rsidRPr="00816678" w14:paraId="7D3157C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97A8BC" w14:textId="77777777" w:rsidR="00816678" w:rsidRPr="00816678" w:rsidRDefault="00816678" w:rsidP="00816678">
            <w:pPr>
              <w:rPr>
                <w:sz w:val="22"/>
                <w:szCs w:val="22"/>
              </w:rPr>
            </w:pPr>
            <w:r w:rsidRPr="00816678">
              <w:rPr>
                <w:sz w:val="22"/>
                <w:szCs w:val="22"/>
              </w:rPr>
              <w:t>202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0F389" w14:textId="77777777" w:rsidR="00816678" w:rsidRPr="00816678" w:rsidRDefault="00816678" w:rsidP="00816678">
            <w:pPr>
              <w:rPr>
                <w:sz w:val="22"/>
                <w:szCs w:val="22"/>
              </w:rPr>
            </w:pPr>
            <w:r w:rsidRPr="00816678">
              <w:rPr>
                <w:sz w:val="22"/>
                <w:szCs w:val="22"/>
              </w:rPr>
              <w:t>Post-surgical TNM status (8th Edition)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FBB44D" w14:textId="77777777" w:rsidR="00816678" w:rsidRPr="00816678" w:rsidRDefault="00816678" w:rsidP="00816678">
            <w:pPr>
              <w:rPr>
                <w:sz w:val="22"/>
                <w:szCs w:val="22"/>
              </w:rPr>
            </w:pPr>
            <w:r w:rsidRPr="00816678">
              <w:rPr>
                <w:sz w:val="22"/>
                <w:szCs w:val="22"/>
              </w:rPr>
              <w:t>rbpsm8</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40A62C"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3A24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65D4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513EF" w14:textId="77777777" w:rsidR="00816678" w:rsidRPr="00816678" w:rsidRDefault="00816678" w:rsidP="00816678">
            <w:pPr>
              <w:rPr>
                <w:sz w:val="22"/>
                <w:szCs w:val="22"/>
              </w:rPr>
            </w:pPr>
            <w:r w:rsidRPr="00816678">
              <w:rPr>
                <w:sz w:val="22"/>
                <w:szCs w:val="22"/>
              </w:rPr>
              <w:t>-;0;1ap;1ac;1b;1c;X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A9209" w14:textId="77777777" w:rsidR="00816678" w:rsidRPr="00816678" w:rsidRDefault="00816678" w:rsidP="00816678">
            <w:pPr>
              <w:rPr>
                <w:sz w:val="22"/>
                <w:szCs w:val="22"/>
              </w:rPr>
            </w:pPr>
            <w:r w:rsidRPr="00816678">
              <w:rPr>
                <w:sz w:val="22"/>
                <w:szCs w:val="22"/>
              </w:rPr>
              <w:t>-;M0;M1a Pl Dissem;M1a Contr Nod;M1b Single;M1c Multi;MX</w:t>
            </w:r>
          </w:p>
        </w:tc>
      </w:tr>
      <w:tr w:rsidR="00816678" w:rsidRPr="00816678" w14:paraId="1528148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17EE0" w14:textId="77777777" w:rsidR="00816678" w:rsidRPr="00816678" w:rsidRDefault="00816678" w:rsidP="00816678">
            <w:pPr>
              <w:rPr>
                <w:sz w:val="22"/>
                <w:szCs w:val="22"/>
              </w:rPr>
            </w:pPr>
            <w:r w:rsidRPr="00816678">
              <w:rPr>
                <w:sz w:val="22"/>
                <w:szCs w:val="22"/>
              </w:rPr>
              <w:t>203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D54E0" w14:textId="77777777" w:rsidR="00816678" w:rsidRPr="00816678" w:rsidRDefault="00816678" w:rsidP="00816678">
            <w:pPr>
              <w:rPr>
                <w:sz w:val="22"/>
                <w:szCs w:val="22"/>
              </w:rPr>
            </w:pPr>
            <w:r w:rsidRPr="00816678">
              <w:rPr>
                <w:sz w:val="22"/>
                <w:szCs w:val="22"/>
              </w:rPr>
              <w:t>Post-surgical TNM status (8th Edition)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E1F17" w14:textId="77777777" w:rsidR="00816678" w:rsidRPr="00816678" w:rsidRDefault="00816678" w:rsidP="00816678">
            <w:pPr>
              <w:rPr>
                <w:sz w:val="22"/>
                <w:szCs w:val="22"/>
              </w:rPr>
            </w:pPr>
            <w:r w:rsidRPr="00816678">
              <w:rPr>
                <w:sz w:val="22"/>
                <w:szCs w:val="22"/>
              </w:rPr>
              <w:t>rbpsx8</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DBB02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020A0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46C4E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C5AAF"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FCF15" w14:textId="77777777" w:rsidR="00816678" w:rsidRPr="00816678" w:rsidRDefault="00816678" w:rsidP="00816678">
            <w:pPr>
              <w:rPr>
                <w:sz w:val="22"/>
                <w:szCs w:val="22"/>
              </w:rPr>
            </w:pPr>
            <w:r w:rsidRPr="00816678">
              <w:rPr>
                <w:sz w:val="22"/>
                <w:szCs w:val="22"/>
              </w:rPr>
              <w:t>not applicable</w:t>
            </w:r>
          </w:p>
        </w:tc>
      </w:tr>
      <w:tr w:rsidR="00816678" w:rsidRPr="00816678" w14:paraId="54E2976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72AFF" w14:textId="77777777" w:rsidR="00816678" w:rsidRPr="00816678" w:rsidRDefault="00816678" w:rsidP="00816678">
            <w:pPr>
              <w:rPr>
                <w:sz w:val="22"/>
                <w:szCs w:val="22"/>
              </w:rPr>
            </w:pPr>
            <w:r w:rsidRPr="00816678">
              <w:rPr>
                <w:sz w:val="22"/>
                <w:szCs w:val="22"/>
              </w:rPr>
              <w:t>204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2950D4" w14:textId="77777777" w:rsidR="00816678" w:rsidRPr="00816678" w:rsidRDefault="00816678" w:rsidP="00816678">
            <w:pPr>
              <w:rPr>
                <w:sz w:val="22"/>
                <w:szCs w:val="22"/>
              </w:rPr>
            </w:pPr>
            <w:r w:rsidRPr="00816678">
              <w:rPr>
                <w:sz w:val="22"/>
                <w:szCs w:val="22"/>
              </w:rPr>
              <w:t>Post-surgical TNM status (8th Edition)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EA6D7" w14:textId="77777777" w:rsidR="00816678" w:rsidRPr="00816678" w:rsidRDefault="00816678" w:rsidP="00816678">
            <w:pPr>
              <w:rPr>
                <w:sz w:val="22"/>
                <w:szCs w:val="22"/>
              </w:rPr>
            </w:pPr>
            <w:r w:rsidRPr="00816678">
              <w:rPr>
                <w:sz w:val="22"/>
                <w:szCs w:val="22"/>
              </w:rPr>
              <w:t>rbpsxs8</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23471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6A438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D382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513F0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B2B23" w14:textId="77777777" w:rsidR="00816678" w:rsidRPr="00816678" w:rsidRDefault="00816678" w:rsidP="00816678">
            <w:pPr>
              <w:rPr>
                <w:sz w:val="22"/>
                <w:szCs w:val="22"/>
              </w:rPr>
            </w:pPr>
            <w:r w:rsidRPr="00816678">
              <w:rPr>
                <w:sz w:val="22"/>
                <w:szCs w:val="22"/>
              </w:rPr>
              <w:t>Specify</w:t>
            </w:r>
          </w:p>
        </w:tc>
      </w:tr>
      <w:tr w:rsidR="00816678" w:rsidRPr="00816678" w14:paraId="52157CE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76BBE" w14:textId="77777777" w:rsidR="00816678" w:rsidRPr="00816678" w:rsidRDefault="00816678" w:rsidP="00816678">
            <w:pPr>
              <w:rPr>
                <w:sz w:val="22"/>
                <w:szCs w:val="22"/>
              </w:rPr>
            </w:pPr>
            <w:r w:rsidRPr="00816678">
              <w:rPr>
                <w:sz w:val="22"/>
                <w:szCs w:val="22"/>
              </w:rPr>
              <w:t>205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D0E45" w14:textId="77777777" w:rsidR="00816678" w:rsidRPr="00816678" w:rsidRDefault="00816678" w:rsidP="00816678">
            <w:pPr>
              <w:rPr>
                <w:sz w:val="22"/>
                <w:szCs w:val="22"/>
              </w:rPr>
            </w:pPr>
            <w:r w:rsidRPr="00816678">
              <w:rPr>
                <w:sz w:val="22"/>
                <w:szCs w:val="22"/>
              </w:rPr>
              <w:t>Other findings / comments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295A64" w14:textId="77777777" w:rsidR="00816678" w:rsidRPr="00816678" w:rsidRDefault="00816678" w:rsidP="00816678">
            <w:pPr>
              <w:rPr>
                <w:sz w:val="22"/>
                <w:szCs w:val="22"/>
              </w:rPr>
            </w:pPr>
            <w:r w:rsidRPr="00816678">
              <w:rPr>
                <w:sz w:val="22"/>
                <w:szCs w:val="22"/>
              </w:rPr>
              <w:t>rbofc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D6255"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20C9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1A52D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E9460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0ED89" w14:textId="77777777" w:rsidR="00816678" w:rsidRPr="00816678" w:rsidRDefault="00816678" w:rsidP="00816678">
            <w:pPr>
              <w:rPr>
                <w:sz w:val="22"/>
                <w:szCs w:val="22"/>
              </w:rPr>
            </w:pPr>
            <w:r w:rsidRPr="00816678">
              <w:rPr>
                <w:sz w:val="22"/>
                <w:szCs w:val="22"/>
              </w:rPr>
              <w:t>Other findings / comments</w:t>
            </w:r>
          </w:p>
        </w:tc>
      </w:tr>
      <w:tr w:rsidR="00816678" w:rsidRPr="00816678" w14:paraId="0821298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6B757" w14:textId="77777777" w:rsidR="00816678" w:rsidRPr="00816678" w:rsidRDefault="00816678" w:rsidP="00816678">
            <w:pPr>
              <w:rPr>
                <w:sz w:val="22"/>
                <w:szCs w:val="22"/>
              </w:rPr>
            </w:pPr>
            <w:r w:rsidRPr="00816678">
              <w:rPr>
                <w:sz w:val="22"/>
                <w:szCs w:val="22"/>
              </w:rPr>
              <w:t>206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944845" w14:textId="77777777" w:rsidR="00816678" w:rsidRPr="00816678" w:rsidRDefault="00816678" w:rsidP="00816678">
            <w:pPr>
              <w:rPr>
                <w:sz w:val="22"/>
                <w:szCs w:val="22"/>
              </w:rPr>
            </w:pPr>
            <w:r w:rsidRPr="00816678">
              <w:rPr>
                <w:sz w:val="22"/>
                <w:szCs w:val="22"/>
              </w:rPr>
              <w:t>Radiation oncologist name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5335E" w14:textId="77777777" w:rsidR="00816678" w:rsidRPr="00816678" w:rsidRDefault="00816678" w:rsidP="00816678">
            <w:pPr>
              <w:rPr>
                <w:sz w:val="22"/>
                <w:szCs w:val="22"/>
              </w:rPr>
            </w:pPr>
            <w:r w:rsidRPr="00816678">
              <w:rPr>
                <w:sz w:val="22"/>
                <w:szCs w:val="22"/>
              </w:rPr>
              <w:t>rtron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B06EB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9567C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BC428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1C03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48B3A9" w14:textId="77777777" w:rsidR="00816678" w:rsidRPr="00816678" w:rsidRDefault="00816678" w:rsidP="00816678">
            <w:pPr>
              <w:rPr>
                <w:sz w:val="22"/>
                <w:szCs w:val="22"/>
              </w:rPr>
            </w:pPr>
            <w:r w:rsidRPr="00816678">
              <w:rPr>
                <w:sz w:val="22"/>
                <w:szCs w:val="22"/>
              </w:rPr>
              <w:t>Radiation oncologist name</w:t>
            </w:r>
          </w:p>
        </w:tc>
      </w:tr>
      <w:tr w:rsidR="00816678" w:rsidRPr="00816678" w14:paraId="7D1D40F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2A5F6" w14:textId="77777777" w:rsidR="00816678" w:rsidRPr="00816678" w:rsidRDefault="00816678" w:rsidP="00816678">
            <w:pPr>
              <w:rPr>
                <w:sz w:val="22"/>
                <w:szCs w:val="22"/>
              </w:rPr>
            </w:pPr>
            <w:r w:rsidRPr="00816678">
              <w:rPr>
                <w:sz w:val="22"/>
                <w:szCs w:val="22"/>
              </w:rPr>
              <w:t>207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E5B59E" w14:textId="77777777" w:rsidR="00816678" w:rsidRPr="00816678" w:rsidRDefault="00816678" w:rsidP="00816678">
            <w:pPr>
              <w:rPr>
                <w:sz w:val="22"/>
                <w:szCs w:val="22"/>
              </w:rPr>
            </w:pPr>
            <w:r w:rsidRPr="00816678">
              <w:rPr>
                <w:sz w:val="22"/>
                <w:szCs w:val="22"/>
              </w:rPr>
              <w:t>First date of treatment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7553EC" w14:textId="77777777" w:rsidR="00816678" w:rsidRPr="00816678" w:rsidRDefault="00816678" w:rsidP="00816678">
            <w:pPr>
              <w:rPr>
                <w:sz w:val="22"/>
                <w:szCs w:val="22"/>
              </w:rPr>
            </w:pPr>
            <w:r w:rsidRPr="00816678">
              <w:rPr>
                <w:sz w:val="22"/>
                <w:szCs w:val="22"/>
              </w:rPr>
              <w:t>rtfdot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2189A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AAD4D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B4EC2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D4E4F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1C707" w14:textId="77777777" w:rsidR="00816678" w:rsidRPr="00816678" w:rsidRDefault="00816678" w:rsidP="00816678">
            <w:pPr>
              <w:rPr>
                <w:sz w:val="22"/>
                <w:szCs w:val="22"/>
              </w:rPr>
            </w:pPr>
            <w:r w:rsidRPr="00816678">
              <w:rPr>
                <w:sz w:val="22"/>
                <w:szCs w:val="22"/>
              </w:rPr>
              <w:t>First date of treatment</w:t>
            </w:r>
          </w:p>
        </w:tc>
      </w:tr>
      <w:tr w:rsidR="00816678" w:rsidRPr="00816678" w14:paraId="0F64881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523372" w14:textId="77777777" w:rsidR="00816678" w:rsidRPr="00816678" w:rsidRDefault="00816678" w:rsidP="00816678">
            <w:pPr>
              <w:rPr>
                <w:sz w:val="22"/>
                <w:szCs w:val="22"/>
              </w:rPr>
            </w:pPr>
            <w:r w:rsidRPr="00816678">
              <w:rPr>
                <w:sz w:val="22"/>
                <w:szCs w:val="22"/>
              </w:rPr>
              <w:t>208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8C9605" w14:textId="77777777" w:rsidR="00816678" w:rsidRPr="00816678" w:rsidRDefault="00816678" w:rsidP="00816678">
            <w:pPr>
              <w:rPr>
                <w:sz w:val="22"/>
                <w:szCs w:val="22"/>
              </w:rPr>
            </w:pPr>
            <w:r w:rsidRPr="00816678">
              <w:rPr>
                <w:sz w:val="22"/>
                <w:szCs w:val="22"/>
              </w:rPr>
              <w:t>Last date of treatment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43673" w14:textId="77777777" w:rsidR="00816678" w:rsidRPr="00816678" w:rsidRDefault="00816678" w:rsidP="00816678">
            <w:pPr>
              <w:rPr>
                <w:sz w:val="22"/>
                <w:szCs w:val="22"/>
              </w:rPr>
            </w:pPr>
            <w:r w:rsidRPr="00816678">
              <w:rPr>
                <w:sz w:val="22"/>
                <w:szCs w:val="22"/>
              </w:rPr>
              <w:t>rtldot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89C4B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4BE8A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2968E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A905F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664C3" w14:textId="77777777" w:rsidR="00816678" w:rsidRPr="00816678" w:rsidRDefault="00816678" w:rsidP="00816678">
            <w:pPr>
              <w:rPr>
                <w:sz w:val="22"/>
                <w:szCs w:val="22"/>
              </w:rPr>
            </w:pPr>
            <w:r w:rsidRPr="00816678">
              <w:rPr>
                <w:sz w:val="22"/>
                <w:szCs w:val="22"/>
              </w:rPr>
              <w:t>Last date of treatment</w:t>
            </w:r>
          </w:p>
        </w:tc>
      </w:tr>
      <w:tr w:rsidR="00816678" w:rsidRPr="00816678" w14:paraId="604A6D8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C5F935" w14:textId="77777777" w:rsidR="00816678" w:rsidRPr="00816678" w:rsidRDefault="00816678" w:rsidP="00816678">
            <w:pPr>
              <w:rPr>
                <w:sz w:val="22"/>
                <w:szCs w:val="22"/>
              </w:rPr>
            </w:pPr>
            <w:r w:rsidRPr="00816678">
              <w:rPr>
                <w:sz w:val="22"/>
                <w:szCs w:val="22"/>
              </w:rPr>
              <w:t>209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F61CBA" w14:textId="77777777" w:rsidR="00816678" w:rsidRPr="00816678" w:rsidRDefault="00816678" w:rsidP="00816678">
            <w:pPr>
              <w:rPr>
                <w:sz w:val="22"/>
                <w:szCs w:val="22"/>
              </w:rPr>
            </w:pPr>
            <w:r w:rsidRPr="00816678">
              <w:rPr>
                <w:sz w:val="22"/>
                <w:szCs w:val="22"/>
              </w:rPr>
              <w:t>Total dose of radiation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B8E76F" w14:textId="77777777" w:rsidR="00816678" w:rsidRPr="00816678" w:rsidRDefault="00816678" w:rsidP="00816678">
            <w:pPr>
              <w:rPr>
                <w:sz w:val="22"/>
                <w:szCs w:val="22"/>
              </w:rPr>
            </w:pPr>
            <w:r w:rsidRPr="00816678">
              <w:rPr>
                <w:sz w:val="22"/>
                <w:szCs w:val="22"/>
              </w:rPr>
              <w:t>rbrttdor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935B5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235C5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9B342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2B8F7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2B618F" w14:textId="77777777" w:rsidR="00816678" w:rsidRPr="00816678" w:rsidRDefault="00816678" w:rsidP="00816678">
            <w:pPr>
              <w:rPr>
                <w:sz w:val="22"/>
                <w:szCs w:val="22"/>
              </w:rPr>
            </w:pPr>
            <w:r w:rsidRPr="00816678">
              <w:rPr>
                <w:sz w:val="22"/>
                <w:szCs w:val="22"/>
              </w:rPr>
              <w:t>Total dose of radiation</w:t>
            </w:r>
          </w:p>
        </w:tc>
      </w:tr>
      <w:tr w:rsidR="00816678" w:rsidRPr="00816678" w14:paraId="5C2A05B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9F326" w14:textId="77777777" w:rsidR="00816678" w:rsidRPr="00816678" w:rsidRDefault="00816678" w:rsidP="00816678">
            <w:pPr>
              <w:rPr>
                <w:sz w:val="22"/>
                <w:szCs w:val="22"/>
              </w:rPr>
            </w:pPr>
            <w:r w:rsidRPr="00816678">
              <w:rPr>
                <w:sz w:val="22"/>
                <w:szCs w:val="22"/>
              </w:rPr>
              <w:t>210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1B75E" w14:textId="77777777" w:rsidR="00816678" w:rsidRPr="00816678" w:rsidRDefault="00816678" w:rsidP="00816678">
            <w:pPr>
              <w:rPr>
                <w:sz w:val="22"/>
                <w:szCs w:val="22"/>
              </w:rPr>
            </w:pPr>
            <w:r w:rsidRPr="00816678">
              <w:rPr>
                <w:sz w:val="22"/>
                <w:szCs w:val="22"/>
              </w:rPr>
              <w:t>Dose per fraction of radiation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7484B0" w14:textId="77777777" w:rsidR="00816678" w:rsidRPr="00816678" w:rsidRDefault="00816678" w:rsidP="00816678">
            <w:pPr>
              <w:rPr>
                <w:sz w:val="22"/>
                <w:szCs w:val="22"/>
              </w:rPr>
            </w:pPr>
            <w:r w:rsidRPr="00816678">
              <w:rPr>
                <w:sz w:val="22"/>
                <w:szCs w:val="22"/>
              </w:rPr>
              <w:t>rbrtdpfr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13316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59F6C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C43D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4A23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F020E1" w14:textId="77777777" w:rsidR="00816678" w:rsidRPr="00816678" w:rsidRDefault="00816678" w:rsidP="00816678">
            <w:pPr>
              <w:rPr>
                <w:sz w:val="22"/>
                <w:szCs w:val="22"/>
              </w:rPr>
            </w:pPr>
            <w:r w:rsidRPr="00816678">
              <w:rPr>
                <w:sz w:val="22"/>
                <w:szCs w:val="22"/>
              </w:rPr>
              <w:t>Dose per fraction of radiation</w:t>
            </w:r>
          </w:p>
        </w:tc>
      </w:tr>
      <w:tr w:rsidR="00816678" w:rsidRPr="00816678" w14:paraId="12B0A02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2B3818" w14:textId="77777777" w:rsidR="00816678" w:rsidRPr="00816678" w:rsidRDefault="00816678" w:rsidP="00816678">
            <w:pPr>
              <w:rPr>
                <w:sz w:val="22"/>
                <w:szCs w:val="22"/>
              </w:rPr>
            </w:pPr>
            <w:r w:rsidRPr="00816678">
              <w:rPr>
                <w:sz w:val="22"/>
                <w:szCs w:val="22"/>
              </w:rPr>
              <w:t>211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13C40A" w14:textId="77777777" w:rsidR="00816678" w:rsidRPr="00816678" w:rsidRDefault="00816678" w:rsidP="00816678">
            <w:pPr>
              <w:rPr>
                <w:sz w:val="22"/>
                <w:szCs w:val="22"/>
              </w:rPr>
            </w:pPr>
            <w:r w:rsidRPr="00816678">
              <w:rPr>
                <w:sz w:val="22"/>
                <w:szCs w:val="22"/>
              </w:rPr>
              <w:t>Number of fractions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548CDF" w14:textId="77777777" w:rsidR="00816678" w:rsidRPr="00816678" w:rsidRDefault="00816678" w:rsidP="00816678">
            <w:pPr>
              <w:rPr>
                <w:sz w:val="22"/>
                <w:szCs w:val="22"/>
              </w:rPr>
            </w:pPr>
            <w:r w:rsidRPr="00816678">
              <w:rPr>
                <w:sz w:val="22"/>
                <w:szCs w:val="22"/>
              </w:rPr>
              <w:t>rbrtnof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AD2DA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DA6C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B3055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0C28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93C9C6" w14:textId="77777777" w:rsidR="00816678" w:rsidRPr="00816678" w:rsidRDefault="00816678" w:rsidP="00816678">
            <w:pPr>
              <w:rPr>
                <w:sz w:val="22"/>
                <w:szCs w:val="22"/>
              </w:rPr>
            </w:pPr>
            <w:r w:rsidRPr="00816678">
              <w:rPr>
                <w:sz w:val="22"/>
                <w:szCs w:val="22"/>
              </w:rPr>
              <w:t>Number of fractions</w:t>
            </w:r>
          </w:p>
        </w:tc>
      </w:tr>
      <w:tr w:rsidR="00816678" w:rsidRPr="00816678" w14:paraId="3C0CB50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FBB462" w14:textId="77777777" w:rsidR="00816678" w:rsidRPr="00816678" w:rsidRDefault="00816678" w:rsidP="00816678">
            <w:pPr>
              <w:rPr>
                <w:sz w:val="22"/>
                <w:szCs w:val="22"/>
              </w:rPr>
            </w:pPr>
            <w:r w:rsidRPr="00816678">
              <w:rPr>
                <w:sz w:val="22"/>
                <w:szCs w:val="22"/>
              </w:rPr>
              <w:t>212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3D563" w14:textId="77777777" w:rsidR="00816678" w:rsidRPr="00816678" w:rsidRDefault="00816678" w:rsidP="00816678">
            <w:pPr>
              <w:rPr>
                <w:sz w:val="22"/>
                <w:szCs w:val="22"/>
              </w:rPr>
            </w:pPr>
            <w:r w:rsidRPr="00816678">
              <w:rPr>
                <w:sz w:val="22"/>
                <w:szCs w:val="22"/>
              </w:rPr>
              <w:t>Frequency of radiation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E233C" w14:textId="77777777" w:rsidR="00816678" w:rsidRPr="00816678" w:rsidRDefault="00816678" w:rsidP="00816678">
            <w:pPr>
              <w:rPr>
                <w:sz w:val="22"/>
                <w:szCs w:val="22"/>
              </w:rPr>
            </w:pPr>
            <w:r w:rsidRPr="00816678">
              <w:rPr>
                <w:sz w:val="22"/>
                <w:szCs w:val="22"/>
              </w:rPr>
              <w:t>rtfor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7AA0C4"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76759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9FB6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7E2DDA" w14:textId="77777777" w:rsidR="00816678" w:rsidRPr="00816678" w:rsidRDefault="00816678" w:rsidP="00816678">
            <w:pPr>
              <w:rPr>
                <w:sz w:val="22"/>
                <w:szCs w:val="22"/>
              </w:rPr>
            </w:pPr>
            <w:r w:rsidRPr="00816678">
              <w:rPr>
                <w:sz w:val="22"/>
                <w:szCs w:val="22"/>
              </w:rPr>
              <w:t>d;od;w;o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B1EE38" w14:textId="77777777" w:rsidR="00816678" w:rsidRPr="00816678" w:rsidRDefault="00816678" w:rsidP="00816678">
            <w:pPr>
              <w:rPr>
                <w:sz w:val="22"/>
                <w:szCs w:val="22"/>
              </w:rPr>
            </w:pPr>
            <w:r w:rsidRPr="00816678">
              <w:rPr>
                <w:sz w:val="22"/>
                <w:szCs w:val="22"/>
              </w:rPr>
              <w:t>daily;every other day;weekly;other</w:t>
            </w:r>
          </w:p>
        </w:tc>
      </w:tr>
      <w:tr w:rsidR="00816678" w:rsidRPr="00816678" w14:paraId="366B43C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8DF53" w14:textId="77777777" w:rsidR="00816678" w:rsidRPr="00816678" w:rsidRDefault="00816678" w:rsidP="00816678">
            <w:pPr>
              <w:rPr>
                <w:sz w:val="22"/>
                <w:szCs w:val="22"/>
              </w:rPr>
            </w:pPr>
            <w:r w:rsidRPr="00816678">
              <w:rPr>
                <w:sz w:val="22"/>
                <w:szCs w:val="22"/>
              </w:rPr>
              <w:t>213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EC4592" w14:textId="77777777" w:rsidR="00816678" w:rsidRPr="00816678" w:rsidRDefault="00816678" w:rsidP="00816678">
            <w:pPr>
              <w:rPr>
                <w:sz w:val="22"/>
                <w:szCs w:val="22"/>
              </w:rPr>
            </w:pPr>
            <w:r w:rsidRPr="00816678">
              <w:rPr>
                <w:sz w:val="22"/>
                <w:szCs w:val="22"/>
              </w:rPr>
              <w:t>Frequency of radiation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5EAC0" w14:textId="77777777" w:rsidR="00816678" w:rsidRPr="00816678" w:rsidRDefault="00816678" w:rsidP="00816678">
            <w:pPr>
              <w:rPr>
                <w:sz w:val="22"/>
                <w:szCs w:val="22"/>
              </w:rPr>
            </w:pPr>
            <w:r w:rsidRPr="00816678">
              <w:rPr>
                <w:sz w:val="22"/>
                <w:szCs w:val="22"/>
              </w:rPr>
              <w:t>rtfors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B933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CB085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C7C6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0E349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057521" w14:textId="77777777" w:rsidR="00816678" w:rsidRPr="00816678" w:rsidRDefault="00816678" w:rsidP="00816678">
            <w:pPr>
              <w:rPr>
                <w:sz w:val="22"/>
                <w:szCs w:val="22"/>
              </w:rPr>
            </w:pPr>
            <w:r w:rsidRPr="00816678">
              <w:rPr>
                <w:sz w:val="22"/>
                <w:szCs w:val="22"/>
              </w:rPr>
              <w:t>Specify</w:t>
            </w:r>
          </w:p>
        </w:tc>
      </w:tr>
      <w:tr w:rsidR="00816678" w:rsidRPr="00816678" w14:paraId="33E7119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36256" w14:textId="77777777" w:rsidR="00816678" w:rsidRPr="00816678" w:rsidRDefault="00816678" w:rsidP="00816678">
            <w:pPr>
              <w:rPr>
                <w:sz w:val="22"/>
                <w:szCs w:val="22"/>
              </w:rPr>
            </w:pPr>
            <w:r w:rsidRPr="00816678">
              <w:rPr>
                <w:sz w:val="22"/>
                <w:szCs w:val="22"/>
              </w:rPr>
              <w:t>214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B0568F" w14:textId="77777777" w:rsidR="00816678" w:rsidRPr="00816678" w:rsidRDefault="00816678" w:rsidP="00816678">
            <w:pPr>
              <w:rPr>
                <w:sz w:val="22"/>
                <w:szCs w:val="22"/>
              </w:rPr>
            </w:pPr>
            <w:r w:rsidRPr="00816678">
              <w:rPr>
                <w:sz w:val="22"/>
                <w:szCs w:val="22"/>
              </w:rPr>
              <w:t>Lesion site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57334" w14:textId="77777777" w:rsidR="00816678" w:rsidRPr="00816678" w:rsidRDefault="00816678" w:rsidP="00816678">
            <w:pPr>
              <w:rPr>
                <w:sz w:val="22"/>
                <w:szCs w:val="22"/>
              </w:rPr>
            </w:pPr>
            <w:r w:rsidRPr="00816678">
              <w:rPr>
                <w:sz w:val="22"/>
                <w:szCs w:val="22"/>
              </w:rPr>
              <w:t>rtloc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518820"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E025B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4B61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99DEC1" w14:textId="77777777" w:rsidR="00816678" w:rsidRPr="00816678" w:rsidRDefault="00816678" w:rsidP="00816678">
            <w:pPr>
              <w:rPr>
                <w:sz w:val="22"/>
                <w:szCs w:val="22"/>
              </w:rPr>
            </w:pPr>
            <w:r w:rsidRPr="00816678">
              <w:rPr>
                <w:sz w:val="22"/>
                <w:szCs w:val="22"/>
              </w:rPr>
              <w:t>-;lul;lll;rul;rml;rll;e;m;p;o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036284" w14:textId="77777777" w:rsidR="00816678" w:rsidRPr="00816678" w:rsidRDefault="00816678" w:rsidP="00816678">
            <w:pPr>
              <w:rPr>
                <w:sz w:val="22"/>
                <w:szCs w:val="22"/>
              </w:rPr>
            </w:pPr>
            <w:r w:rsidRPr="00816678">
              <w:rPr>
                <w:sz w:val="22"/>
                <w:szCs w:val="22"/>
              </w:rPr>
              <w:t>-;LUL;LLL;RUL;RML;RLL;Endobronchial;Mediastinum;Pleura;Other (specify)</w:t>
            </w:r>
          </w:p>
        </w:tc>
      </w:tr>
      <w:tr w:rsidR="00816678" w:rsidRPr="00816678" w14:paraId="15E9BE8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B553B" w14:textId="77777777" w:rsidR="00816678" w:rsidRPr="00816678" w:rsidRDefault="00816678" w:rsidP="00816678">
            <w:pPr>
              <w:rPr>
                <w:sz w:val="22"/>
                <w:szCs w:val="22"/>
              </w:rPr>
            </w:pPr>
            <w:r w:rsidRPr="00816678">
              <w:rPr>
                <w:sz w:val="22"/>
                <w:szCs w:val="22"/>
              </w:rPr>
              <w:t>215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194D2" w14:textId="77777777" w:rsidR="00816678" w:rsidRPr="00816678" w:rsidRDefault="00816678" w:rsidP="00816678">
            <w:pPr>
              <w:rPr>
                <w:sz w:val="22"/>
                <w:szCs w:val="22"/>
              </w:rPr>
            </w:pPr>
            <w:r w:rsidRPr="00816678">
              <w:rPr>
                <w:sz w:val="22"/>
                <w:szCs w:val="22"/>
              </w:rPr>
              <w:t>Lesion site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714B5" w14:textId="77777777" w:rsidR="00816678" w:rsidRPr="00816678" w:rsidRDefault="00816678" w:rsidP="00816678">
            <w:pPr>
              <w:rPr>
                <w:sz w:val="22"/>
                <w:szCs w:val="22"/>
              </w:rPr>
            </w:pPr>
            <w:r w:rsidRPr="00816678">
              <w:rPr>
                <w:sz w:val="22"/>
                <w:szCs w:val="22"/>
              </w:rPr>
              <w:t>rtlocs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C2241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F06DD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B37E6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4AAA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12B656" w14:textId="77777777" w:rsidR="00816678" w:rsidRPr="00816678" w:rsidRDefault="00816678" w:rsidP="00816678">
            <w:pPr>
              <w:rPr>
                <w:sz w:val="22"/>
                <w:szCs w:val="22"/>
              </w:rPr>
            </w:pPr>
            <w:r w:rsidRPr="00816678">
              <w:rPr>
                <w:sz w:val="22"/>
                <w:szCs w:val="22"/>
              </w:rPr>
              <w:t>Specify</w:t>
            </w:r>
          </w:p>
        </w:tc>
      </w:tr>
      <w:tr w:rsidR="00816678" w:rsidRPr="00816678" w14:paraId="0C50B7B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F5793" w14:textId="77777777" w:rsidR="00816678" w:rsidRPr="00816678" w:rsidRDefault="00816678" w:rsidP="00816678">
            <w:pPr>
              <w:rPr>
                <w:sz w:val="22"/>
                <w:szCs w:val="22"/>
              </w:rPr>
            </w:pPr>
            <w:r w:rsidRPr="00816678">
              <w:rPr>
                <w:sz w:val="22"/>
                <w:szCs w:val="22"/>
              </w:rPr>
              <w:t>216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0F7904" w14:textId="77777777" w:rsidR="00816678" w:rsidRPr="00816678" w:rsidRDefault="00816678" w:rsidP="00816678">
            <w:pPr>
              <w:rPr>
                <w:sz w:val="22"/>
                <w:szCs w:val="22"/>
              </w:rPr>
            </w:pPr>
            <w:r w:rsidRPr="00816678">
              <w:rPr>
                <w:sz w:val="22"/>
                <w:szCs w:val="22"/>
              </w:rPr>
              <w:t>Size of gross tumor volume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28DC2" w14:textId="77777777" w:rsidR="00816678" w:rsidRPr="00816678" w:rsidRDefault="00816678" w:rsidP="00816678">
            <w:pPr>
              <w:rPr>
                <w:sz w:val="22"/>
                <w:szCs w:val="22"/>
              </w:rPr>
            </w:pPr>
            <w:r w:rsidRPr="00816678">
              <w:rPr>
                <w:sz w:val="22"/>
                <w:szCs w:val="22"/>
              </w:rPr>
              <w:t>rtsogtv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5165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D67FF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F7EC5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295A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A31B08" w14:textId="77777777" w:rsidR="00816678" w:rsidRPr="00816678" w:rsidRDefault="00816678" w:rsidP="00816678">
            <w:pPr>
              <w:rPr>
                <w:sz w:val="22"/>
                <w:szCs w:val="22"/>
              </w:rPr>
            </w:pPr>
            <w:r w:rsidRPr="00816678">
              <w:rPr>
                <w:sz w:val="22"/>
                <w:szCs w:val="22"/>
              </w:rPr>
              <w:t>Size of gross tumor volume</w:t>
            </w:r>
          </w:p>
        </w:tc>
      </w:tr>
      <w:tr w:rsidR="00816678" w:rsidRPr="00816678" w14:paraId="5D7307F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A45E45" w14:textId="77777777" w:rsidR="00816678" w:rsidRPr="00816678" w:rsidRDefault="00816678" w:rsidP="00816678">
            <w:pPr>
              <w:rPr>
                <w:sz w:val="22"/>
                <w:szCs w:val="22"/>
              </w:rPr>
            </w:pPr>
            <w:r w:rsidRPr="00816678">
              <w:rPr>
                <w:sz w:val="22"/>
                <w:szCs w:val="22"/>
              </w:rPr>
              <w:t>217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C12EEF" w14:textId="77777777" w:rsidR="00816678" w:rsidRPr="00816678" w:rsidRDefault="00816678" w:rsidP="00816678">
            <w:pPr>
              <w:rPr>
                <w:sz w:val="22"/>
                <w:szCs w:val="22"/>
              </w:rPr>
            </w:pPr>
            <w:r w:rsidRPr="00816678">
              <w:rPr>
                <w:sz w:val="22"/>
                <w:szCs w:val="22"/>
              </w:rPr>
              <w:t>Size of internal target volume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3248F3" w14:textId="77777777" w:rsidR="00816678" w:rsidRPr="00816678" w:rsidRDefault="00816678" w:rsidP="00816678">
            <w:pPr>
              <w:rPr>
                <w:sz w:val="22"/>
                <w:szCs w:val="22"/>
              </w:rPr>
            </w:pPr>
            <w:r w:rsidRPr="00816678">
              <w:rPr>
                <w:sz w:val="22"/>
                <w:szCs w:val="22"/>
              </w:rPr>
              <w:t>rtsoitv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5645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8809F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F2C6B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BF5B3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1A927F" w14:textId="77777777" w:rsidR="00816678" w:rsidRPr="00816678" w:rsidRDefault="00816678" w:rsidP="00816678">
            <w:pPr>
              <w:rPr>
                <w:sz w:val="22"/>
                <w:szCs w:val="22"/>
              </w:rPr>
            </w:pPr>
            <w:r w:rsidRPr="00816678">
              <w:rPr>
                <w:sz w:val="22"/>
                <w:szCs w:val="22"/>
              </w:rPr>
              <w:t>Size of internal target volume</w:t>
            </w:r>
          </w:p>
        </w:tc>
      </w:tr>
      <w:tr w:rsidR="00816678" w:rsidRPr="00816678" w14:paraId="0A5309F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05474E" w14:textId="77777777" w:rsidR="00816678" w:rsidRPr="00816678" w:rsidRDefault="00816678" w:rsidP="00816678">
            <w:pPr>
              <w:rPr>
                <w:sz w:val="22"/>
                <w:szCs w:val="22"/>
              </w:rPr>
            </w:pPr>
            <w:r w:rsidRPr="00816678">
              <w:rPr>
                <w:sz w:val="22"/>
                <w:szCs w:val="22"/>
              </w:rPr>
              <w:t>218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8D3421" w14:textId="77777777" w:rsidR="00816678" w:rsidRPr="00816678" w:rsidRDefault="00816678" w:rsidP="00816678">
            <w:pPr>
              <w:rPr>
                <w:sz w:val="22"/>
                <w:szCs w:val="22"/>
              </w:rPr>
            </w:pPr>
            <w:r w:rsidRPr="00816678">
              <w:rPr>
                <w:sz w:val="22"/>
                <w:szCs w:val="22"/>
              </w:rPr>
              <w:t>Size of planning target volume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5CA0D" w14:textId="77777777" w:rsidR="00816678" w:rsidRPr="00816678" w:rsidRDefault="00816678" w:rsidP="00816678">
            <w:pPr>
              <w:rPr>
                <w:sz w:val="22"/>
                <w:szCs w:val="22"/>
              </w:rPr>
            </w:pPr>
            <w:r w:rsidRPr="00816678">
              <w:rPr>
                <w:sz w:val="22"/>
                <w:szCs w:val="22"/>
              </w:rPr>
              <w:t>rtsoptv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F53C6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BE40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08F1B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2D99E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6E59A" w14:textId="77777777" w:rsidR="00816678" w:rsidRPr="00816678" w:rsidRDefault="00816678" w:rsidP="00816678">
            <w:pPr>
              <w:rPr>
                <w:sz w:val="22"/>
                <w:szCs w:val="22"/>
              </w:rPr>
            </w:pPr>
            <w:r w:rsidRPr="00816678">
              <w:rPr>
                <w:sz w:val="22"/>
                <w:szCs w:val="22"/>
              </w:rPr>
              <w:t>Size of planning target volume</w:t>
            </w:r>
          </w:p>
        </w:tc>
      </w:tr>
      <w:tr w:rsidR="00816678" w:rsidRPr="00816678" w14:paraId="5D7B2E8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B1BAA5" w14:textId="77777777" w:rsidR="00816678" w:rsidRPr="00816678" w:rsidRDefault="00816678" w:rsidP="00816678">
            <w:pPr>
              <w:rPr>
                <w:sz w:val="22"/>
                <w:szCs w:val="22"/>
              </w:rPr>
            </w:pPr>
            <w:r w:rsidRPr="00816678">
              <w:rPr>
                <w:sz w:val="22"/>
                <w:szCs w:val="22"/>
              </w:rPr>
              <w:t>219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22015" w14:textId="77777777" w:rsidR="00816678" w:rsidRPr="00816678" w:rsidRDefault="00816678" w:rsidP="00816678">
            <w:pPr>
              <w:rPr>
                <w:sz w:val="22"/>
                <w:szCs w:val="22"/>
              </w:rPr>
            </w:pPr>
            <w:r w:rsidRPr="00816678">
              <w:rPr>
                <w:sz w:val="22"/>
                <w:szCs w:val="22"/>
              </w:rPr>
              <w:t>Radiation dose delivery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A5C528" w14:textId="77777777" w:rsidR="00816678" w:rsidRPr="00816678" w:rsidRDefault="00816678" w:rsidP="00816678">
            <w:pPr>
              <w:rPr>
                <w:sz w:val="22"/>
                <w:szCs w:val="22"/>
              </w:rPr>
            </w:pPr>
            <w:r w:rsidRPr="00816678">
              <w:rPr>
                <w:sz w:val="22"/>
                <w:szCs w:val="22"/>
              </w:rPr>
              <w:t>rtrddt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896F5D"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8228D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582B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492AD" w14:textId="77777777" w:rsidR="00816678" w:rsidRPr="00816678" w:rsidRDefault="00816678" w:rsidP="00816678">
            <w:pPr>
              <w:rPr>
                <w:sz w:val="22"/>
                <w:szCs w:val="22"/>
              </w:rPr>
            </w:pPr>
            <w:r w:rsidRPr="00816678">
              <w:rPr>
                <w:sz w:val="22"/>
                <w:szCs w:val="22"/>
              </w:rPr>
              <w:t>crt;imrt;vmat;carc;c;t;p;o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8BDBC7" w14:textId="77777777" w:rsidR="00816678" w:rsidRPr="00816678" w:rsidRDefault="00816678" w:rsidP="00816678">
            <w:pPr>
              <w:rPr>
                <w:sz w:val="22"/>
                <w:szCs w:val="22"/>
              </w:rPr>
            </w:pPr>
            <w:r w:rsidRPr="00816678">
              <w:rPr>
                <w:sz w:val="22"/>
                <w:szCs w:val="22"/>
              </w:rPr>
              <w:t>3D-CRT;IMRT;VMAT;conformal arc;cyberknife;tomotherapy;protons based;other (specify)</w:t>
            </w:r>
          </w:p>
        </w:tc>
      </w:tr>
      <w:tr w:rsidR="00816678" w:rsidRPr="00816678" w14:paraId="6C1E346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B56EC0" w14:textId="77777777" w:rsidR="00816678" w:rsidRPr="00816678" w:rsidRDefault="00816678" w:rsidP="00816678">
            <w:pPr>
              <w:rPr>
                <w:sz w:val="22"/>
                <w:szCs w:val="22"/>
              </w:rPr>
            </w:pPr>
            <w:r w:rsidRPr="00816678">
              <w:rPr>
                <w:sz w:val="22"/>
                <w:szCs w:val="22"/>
              </w:rPr>
              <w:t>220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6696F1" w14:textId="77777777" w:rsidR="00816678" w:rsidRPr="00816678" w:rsidRDefault="00816678" w:rsidP="00816678">
            <w:pPr>
              <w:rPr>
                <w:sz w:val="22"/>
                <w:szCs w:val="22"/>
              </w:rPr>
            </w:pPr>
            <w:r w:rsidRPr="00816678">
              <w:rPr>
                <w:sz w:val="22"/>
                <w:szCs w:val="22"/>
              </w:rPr>
              <w:t>Radiation dose delivery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B95134" w14:textId="77777777" w:rsidR="00816678" w:rsidRPr="00816678" w:rsidRDefault="00816678" w:rsidP="00816678">
            <w:pPr>
              <w:rPr>
                <w:sz w:val="22"/>
                <w:szCs w:val="22"/>
              </w:rPr>
            </w:pPr>
            <w:r w:rsidRPr="00816678">
              <w:rPr>
                <w:sz w:val="22"/>
                <w:szCs w:val="22"/>
              </w:rPr>
              <w:t>rtrddto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CED7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DEC33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3549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020A1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AD6C5" w14:textId="77777777" w:rsidR="00816678" w:rsidRPr="00816678" w:rsidRDefault="00816678" w:rsidP="00816678">
            <w:pPr>
              <w:rPr>
                <w:sz w:val="22"/>
                <w:szCs w:val="22"/>
              </w:rPr>
            </w:pPr>
          </w:p>
        </w:tc>
      </w:tr>
      <w:tr w:rsidR="00816678" w:rsidRPr="00816678" w14:paraId="1F66535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D68C0" w14:textId="77777777" w:rsidR="00816678" w:rsidRPr="00816678" w:rsidRDefault="00816678" w:rsidP="00816678">
            <w:pPr>
              <w:rPr>
                <w:sz w:val="22"/>
                <w:szCs w:val="22"/>
              </w:rPr>
            </w:pPr>
            <w:r w:rsidRPr="00816678">
              <w:rPr>
                <w:sz w:val="22"/>
                <w:szCs w:val="22"/>
              </w:rPr>
              <w:t>221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38680A" w14:textId="77777777" w:rsidR="00816678" w:rsidRPr="00816678" w:rsidRDefault="00816678" w:rsidP="00816678">
            <w:pPr>
              <w:rPr>
                <w:sz w:val="22"/>
                <w:szCs w:val="22"/>
              </w:rPr>
            </w:pPr>
            <w:r w:rsidRPr="00816678">
              <w:rPr>
                <w:sz w:val="22"/>
                <w:szCs w:val="22"/>
              </w:rPr>
              <w:t>Tumor motion control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FC1CC1" w14:textId="77777777" w:rsidR="00816678" w:rsidRPr="00816678" w:rsidRDefault="00816678" w:rsidP="00816678">
            <w:pPr>
              <w:rPr>
                <w:sz w:val="22"/>
                <w:szCs w:val="22"/>
              </w:rPr>
            </w:pPr>
            <w:r w:rsidRPr="00816678">
              <w:rPr>
                <w:sz w:val="22"/>
                <w:szCs w:val="22"/>
              </w:rPr>
              <w:t>rttmct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E7D8C8"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741AC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3AE3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E513D" w14:textId="77777777" w:rsidR="00816678" w:rsidRPr="00816678" w:rsidRDefault="00816678" w:rsidP="00816678">
            <w:pPr>
              <w:rPr>
                <w:sz w:val="22"/>
                <w:szCs w:val="22"/>
              </w:rPr>
            </w:pPr>
            <w:r w:rsidRPr="00816678">
              <w:rPr>
                <w:sz w:val="22"/>
                <w:szCs w:val="22"/>
              </w:rPr>
              <w:t>n;s;r;b;o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F56EB" w14:textId="77777777" w:rsidR="00816678" w:rsidRPr="00816678" w:rsidRDefault="00816678" w:rsidP="00816678">
            <w:pPr>
              <w:rPr>
                <w:sz w:val="22"/>
                <w:szCs w:val="22"/>
              </w:rPr>
            </w:pPr>
            <w:r w:rsidRPr="00816678">
              <w:rPr>
                <w:sz w:val="22"/>
                <w:szCs w:val="22"/>
              </w:rPr>
              <w:t>none;4D-simulation and ITV;gated radiation;breath hold;other (specify)</w:t>
            </w:r>
          </w:p>
        </w:tc>
      </w:tr>
      <w:tr w:rsidR="00816678" w:rsidRPr="00816678" w14:paraId="4F72506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97B52D" w14:textId="77777777" w:rsidR="00816678" w:rsidRPr="00816678" w:rsidRDefault="00816678" w:rsidP="00816678">
            <w:pPr>
              <w:rPr>
                <w:sz w:val="22"/>
                <w:szCs w:val="22"/>
              </w:rPr>
            </w:pPr>
            <w:r w:rsidRPr="00816678">
              <w:rPr>
                <w:sz w:val="22"/>
                <w:szCs w:val="22"/>
              </w:rPr>
              <w:t>222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E5C42" w14:textId="77777777" w:rsidR="00816678" w:rsidRPr="00816678" w:rsidRDefault="00816678" w:rsidP="00816678">
            <w:pPr>
              <w:rPr>
                <w:sz w:val="22"/>
                <w:szCs w:val="22"/>
              </w:rPr>
            </w:pPr>
            <w:r w:rsidRPr="00816678">
              <w:rPr>
                <w:sz w:val="22"/>
                <w:szCs w:val="22"/>
              </w:rPr>
              <w:t>Tumor motion control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F632CE" w14:textId="77777777" w:rsidR="00816678" w:rsidRPr="00816678" w:rsidRDefault="00816678" w:rsidP="00816678">
            <w:pPr>
              <w:rPr>
                <w:sz w:val="22"/>
                <w:szCs w:val="22"/>
              </w:rPr>
            </w:pPr>
            <w:r w:rsidRPr="00816678">
              <w:rPr>
                <w:sz w:val="22"/>
                <w:szCs w:val="22"/>
              </w:rPr>
              <w:t>rttmcto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07F91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EB51D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AFED1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275D7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9EE28" w14:textId="77777777" w:rsidR="00816678" w:rsidRPr="00816678" w:rsidRDefault="00816678" w:rsidP="00816678">
            <w:pPr>
              <w:rPr>
                <w:sz w:val="22"/>
                <w:szCs w:val="22"/>
              </w:rPr>
            </w:pPr>
          </w:p>
        </w:tc>
      </w:tr>
      <w:tr w:rsidR="00816678" w:rsidRPr="00816678" w14:paraId="6BFA920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8300B0" w14:textId="77777777" w:rsidR="00816678" w:rsidRPr="00816678" w:rsidRDefault="00816678" w:rsidP="00816678">
            <w:pPr>
              <w:rPr>
                <w:sz w:val="22"/>
                <w:szCs w:val="22"/>
              </w:rPr>
            </w:pPr>
            <w:r w:rsidRPr="00816678">
              <w:rPr>
                <w:sz w:val="22"/>
                <w:szCs w:val="22"/>
              </w:rPr>
              <w:t>223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BE6384" w14:textId="77777777" w:rsidR="00816678" w:rsidRPr="00816678" w:rsidRDefault="00816678" w:rsidP="00816678">
            <w:pPr>
              <w:rPr>
                <w:sz w:val="22"/>
                <w:szCs w:val="22"/>
              </w:rPr>
            </w:pPr>
            <w:r w:rsidRPr="00816678">
              <w:rPr>
                <w:sz w:val="22"/>
                <w:szCs w:val="22"/>
              </w:rPr>
              <w:t>SBRT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C70EF" w14:textId="77777777" w:rsidR="00816678" w:rsidRPr="00816678" w:rsidRDefault="00816678" w:rsidP="00816678">
            <w:pPr>
              <w:rPr>
                <w:sz w:val="22"/>
                <w:szCs w:val="22"/>
              </w:rPr>
            </w:pPr>
            <w:r w:rsidRPr="00816678">
              <w:rPr>
                <w:sz w:val="22"/>
                <w:szCs w:val="22"/>
              </w:rPr>
              <w:t>rtsbrt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853A39"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7556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3523B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A7291F"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172B7" w14:textId="77777777" w:rsidR="00816678" w:rsidRPr="00816678" w:rsidRDefault="00816678" w:rsidP="00816678">
            <w:pPr>
              <w:rPr>
                <w:sz w:val="22"/>
                <w:szCs w:val="22"/>
              </w:rPr>
            </w:pPr>
            <w:r w:rsidRPr="00816678">
              <w:rPr>
                <w:sz w:val="22"/>
                <w:szCs w:val="22"/>
              </w:rPr>
              <w:t>No;Yes</w:t>
            </w:r>
          </w:p>
        </w:tc>
      </w:tr>
      <w:tr w:rsidR="00816678" w:rsidRPr="00816678" w14:paraId="527DC69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1BFB6" w14:textId="77777777" w:rsidR="00816678" w:rsidRPr="00816678" w:rsidRDefault="00816678" w:rsidP="00816678">
            <w:pPr>
              <w:rPr>
                <w:sz w:val="22"/>
                <w:szCs w:val="22"/>
              </w:rPr>
            </w:pPr>
            <w:r w:rsidRPr="00816678">
              <w:rPr>
                <w:sz w:val="22"/>
                <w:szCs w:val="22"/>
              </w:rPr>
              <w:t>224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46B94" w14:textId="77777777" w:rsidR="00816678" w:rsidRPr="00816678" w:rsidRDefault="00816678" w:rsidP="00816678">
            <w:pPr>
              <w:rPr>
                <w:sz w:val="22"/>
                <w:szCs w:val="22"/>
              </w:rPr>
            </w:pPr>
            <w:r w:rsidRPr="00816678">
              <w:rPr>
                <w:sz w:val="22"/>
                <w:szCs w:val="22"/>
              </w:rPr>
              <w:t>Patient positioning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FFEB07" w14:textId="77777777" w:rsidR="00816678" w:rsidRPr="00816678" w:rsidRDefault="00816678" w:rsidP="00816678">
            <w:pPr>
              <w:rPr>
                <w:sz w:val="22"/>
                <w:szCs w:val="22"/>
              </w:rPr>
            </w:pPr>
            <w:r w:rsidRPr="00816678">
              <w:rPr>
                <w:sz w:val="22"/>
                <w:szCs w:val="22"/>
              </w:rPr>
              <w:t>rtpp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83259"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E0731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AD509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F99302" w14:textId="77777777" w:rsidR="00816678" w:rsidRPr="00816678" w:rsidRDefault="00816678" w:rsidP="00816678">
            <w:pPr>
              <w:rPr>
                <w:sz w:val="22"/>
                <w:szCs w:val="22"/>
              </w:rPr>
            </w:pPr>
            <w:r w:rsidRPr="00816678">
              <w:rPr>
                <w:sz w:val="22"/>
                <w:szCs w:val="22"/>
              </w:rPr>
              <w:t>a;s;o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9B1FC" w14:textId="77777777" w:rsidR="00816678" w:rsidRPr="00816678" w:rsidRDefault="00816678" w:rsidP="00816678">
            <w:pPr>
              <w:rPr>
                <w:sz w:val="22"/>
                <w:szCs w:val="22"/>
              </w:rPr>
            </w:pPr>
            <w:r w:rsidRPr="00816678">
              <w:rPr>
                <w:sz w:val="22"/>
                <w:szCs w:val="22"/>
              </w:rPr>
              <w:t>alphacradle;stereotactic body frame;other (specify)</w:t>
            </w:r>
          </w:p>
        </w:tc>
      </w:tr>
      <w:tr w:rsidR="00816678" w:rsidRPr="00816678" w14:paraId="1FD7F4B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7A774" w14:textId="77777777" w:rsidR="00816678" w:rsidRPr="00816678" w:rsidRDefault="00816678" w:rsidP="00816678">
            <w:pPr>
              <w:rPr>
                <w:sz w:val="22"/>
                <w:szCs w:val="22"/>
              </w:rPr>
            </w:pPr>
            <w:r w:rsidRPr="00816678">
              <w:rPr>
                <w:sz w:val="22"/>
                <w:szCs w:val="22"/>
              </w:rPr>
              <w:t>225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FF3DD" w14:textId="77777777" w:rsidR="00816678" w:rsidRPr="00816678" w:rsidRDefault="00816678" w:rsidP="00816678">
            <w:pPr>
              <w:rPr>
                <w:sz w:val="22"/>
                <w:szCs w:val="22"/>
              </w:rPr>
            </w:pPr>
            <w:r w:rsidRPr="00816678">
              <w:rPr>
                <w:sz w:val="22"/>
                <w:szCs w:val="22"/>
              </w:rPr>
              <w:t>Patient positioning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B669C" w14:textId="77777777" w:rsidR="00816678" w:rsidRPr="00816678" w:rsidRDefault="00816678" w:rsidP="00816678">
            <w:pPr>
              <w:rPr>
                <w:sz w:val="22"/>
                <w:szCs w:val="22"/>
              </w:rPr>
            </w:pPr>
            <w:r w:rsidRPr="00816678">
              <w:rPr>
                <w:sz w:val="22"/>
                <w:szCs w:val="22"/>
              </w:rPr>
              <w:t>rtppo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FC5C4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D793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CF45B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B31DB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86002" w14:textId="77777777" w:rsidR="00816678" w:rsidRPr="00816678" w:rsidRDefault="00816678" w:rsidP="00816678">
            <w:pPr>
              <w:rPr>
                <w:sz w:val="22"/>
                <w:szCs w:val="22"/>
              </w:rPr>
            </w:pPr>
          </w:p>
        </w:tc>
      </w:tr>
      <w:tr w:rsidR="00816678" w:rsidRPr="00816678" w14:paraId="1468F23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49921" w14:textId="77777777" w:rsidR="00816678" w:rsidRPr="00816678" w:rsidRDefault="00816678" w:rsidP="00816678">
            <w:pPr>
              <w:rPr>
                <w:sz w:val="22"/>
                <w:szCs w:val="22"/>
              </w:rPr>
            </w:pPr>
            <w:r w:rsidRPr="00816678">
              <w:rPr>
                <w:sz w:val="22"/>
                <w:szCs w:val="22"/>
              </w:rPr>
              <w:t>226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034FBF" w14:textId="77777777" w:rsidR="00816678" w:rsidRPr="00816678" w:rsidRDefault="00816678" w:rsidP="00816678">
            <w:pPr>
              <w:rPr>
                <w:sz w:val="22"/>
                <w:szCs w:val="22"/>
              </w:rPr>
            </w:pPr>
            <w:r w:rsidRPr="00816678">
              <w:rPr>
                <w:sz w:val="22"/>
                <w:szCs w:val="22"/>
              </w:rPr>
              <w:t>Treatment verification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7142C" w14:textId="77777777" w:rsidR="00816678" w:rsidRPr="00816678" w:rsidRDefault="00816678" w:rsidP="00816678">
            <w:pPr>
              <w:rPr>
                <w:sz w:val="22"/>
                <w:szCs w:val="22"/>
              </w:rPr>
            </w:pPr>
            <w:r w:rsidRPr="00816678">
              <w:rPr>
                <w:sz w:val="22"/>
                <w:szCs w:val="22"/>
              </w:rPr>
              <w:t>rttv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DC842"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A8518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BD7A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9CB2AD" w14:textId="77777777" w:rsidR="00816678" w:rsidRPr="00816678" w:rsidRDefault="00816678" w:rsidP="00816678">
            <w:pPr>
              <w:rPr>
                <w:sz w:val="22"/>
                <w:szCs w:val="22"/>
              </w:rPr>
            </w:pPr>
            <w:r w:rsidRPr="00816678">
              <w:rPr>
                <w:sz w:val="22"/>
                <w:szCs w:val="22"/>
              </w:rPr>
              <w:t>i;c;o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F799A" w14:textId="77777777" w:rsidR="00816678" w:rsidRPr="00816678" w:rsidRDefault="00816678" w:rsidP="00816678">
            <w:pPr>
              <w:rPr>
                <w:sz w:val="22"/>
                <w:szCs w:val="22"/>
              </w:rPr>
            </w:pPr>
            <w:r w:rsidRPr="00816678">
              <w:rPr>
                <w:sz w:val="22"/>
                <w:szCs w:val="22"/>
              </w:rPr>
              <w:t>kv images;cone beam CT;other (specify)</w:t>
            </w:r>
          </w:p>
        </w:tc>
      </w:tr>
      <w:tr w:rsidR="00816678" w:rsidRPr="00816678" w14:paraId="78E728C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213021" w14:textId="77777777" w:rsidR="00816678" w:rsidRPr="00816678" w:rsidRDefault="00816678" w:rsidP="00816678">
            <w:pPr>
              <w:rPr>
                <w:sz w:val="22"/>
                <w:szCs w:val="22"/>
              </w:rPr>
            </w:pPr>
            <w:r w:rsidRPr="00816678">
              <w:rPr>
                <w:sz w:val="22"/>
                <w:szCs w:val="22"/>
              </w:rPr>
              <w:t>227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0170A" w14:textId="77777777" w:rsidR="00816678" w:rsidRPr="00816678" w:rsidRDefault="00816678" w:rsidP="00816678">
            <w:pPr>
              <w:rPr>
                <w:sz w:val="22"/>
                <w:szCs w:val="22"/>
              </w:rPr>
            </w:pPr>
            <w:r w:rsidRPr="00816678">
              <w:rPr>
                <w:sz w:val="22"/>
                <w:szCs w:val="22"/>
              </w:rPr>
              <w:t>Treatment verification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C0A530" w14:textId="77777777" w:rsidR="00816678" w:rsidRPr="00816678" w:rsidRDefault="00816678" w:rsidP="00816678">
            <w:pPr>
              <w:rPr>
                <w:sz w:val="22"/>
                <w:szCs w:val="22"/>
              </w:rPr>
            </w:pPr>
            <w:r w:rsidRPr="00816678">
              <w:rPr>
                <w:sz w:val="22"/>
                <w:szCs w:val="22"/>
              </w:rPr>
              <w:t>rttvo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8DF20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A332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DA60A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BB951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52FE00" w14:textId="77777777" w:rsidR="00816678" w:rsidRPr="00816678" w:rsidRDefault="00816678" w:rsidP="00816678">
            <w:pPr>
              <w:rPr>
                <w:sz w:val="22"/>
                <w:szCs w:val="22"/>
              </w:rPr>
            </w:pPr>
          </w:p>
        </w:tc>
      </w:tr>
      <w:tr w:rsidR="00816678" w:rsidRPr="00816678" w14:paraId="74DFAC0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35D63" w14:textId="77777777" w:rsidR="00816678" w:rsidRPr="00816678" w:rsidRDefault="00816678" w:rsidP="00816678">
            <w:pPr>
              <w:rPr>
                <w:sz w:val="22"/>
                <w:szCs w:val="22"/>
              </w:rPr>
            </w:pPr>
            <w:r w:rsidRPr="00816678">
              <w:rPr>
                <w:sz w:val="22"/>
                <w:szCs w:val="22"/>
              </w:rPr>
              <w:t>228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F280C0" w14:textId="77777777" w:rsidR="00816678" w:rsidRPr="00816678" w:rsidRDefault="00816678" w:rsidP="00816678">
            <w:pPr>
              <w:rPr>
                <w:sz w:val="22"/>
                <w:szCs w:val="22"/>
              </w:rPr>
            </w:pPr>
            <w:r w:rsidRPr="00816678">
              <w:rPr>
                <w:sz w:val="22"/>
                <w:szCs w:val="22"/>
              </w:rPr>
              <w:t>V20 of ipsilateral lung (percentage)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41FACD" w14:textId="77777777" w:rsidR="00816678" w:rsidRPr="00816678" w:rsidRDefault="00816678" w:rsidP="00816678">
            <w:pPr>
              <w:rPr>
                <w:sz w:val="22"/>
                <w:szCs w:val="22"/>
              </w:rPr>
            </w:pPr>
            <w:r w:rsidRPr="00816678">
              <w:rPr>
                <w:sz w:val="22"/>
                <w:szCs w:val="22"/>
              </w:rPr>
              <w:t>rtilp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3F550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ADBD1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3CFDF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8C7E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48A49B" w14:textId="77777777" w:rsidR="00816678" w:rsidRPr="00816678" w:rsidRDefault="00816678" w:rsidP="00816678">
            <w:pPr>
              <w:rPr>
                <w:sz w:val="22"/>
                <w:szCs w:val="22"/>
              </w:rPr>
            </w:pPr>
          </w:p>
        </w:tc>
      </w:tr>
      <w:tr w:rsidR="00816678" w:rsidRPr="00816678" w14:paraId="245A2BA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D804C0" w14:textId="77777777" w:rsidR="00816678" w:rsidRPr="00816678" w:rsidRDefault="00816678" w:rsidP="00816678">
            <w:pPr>
              <w:rPr>
                <w:sz w:val="22"/>
                <w:szCs w:val="22"/>
              </w:rPr>
            </w:pPr>
            <w:r w:rsidRPr="00816678">
              <w:rPr>
                <w:sz w:val="22"/>
                <w:szCs w:val="22"/>
              </w:rPr>
              <w:t>229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3B232C" w14:textId="77777777" w:rsidR="00816678" w:rsidRPr="00816678" w:rsidRDefault="00816678" w:rsidP="00816678">
            <w:pPr>
              <w:rPr>
                <w:sz w:val="22"/>
                <w:szCs w:val="22"/>
              </w:rPr>
            </w:pPr>
            <w:r w:rsidRPr="00816678">
              <w:rPr>
                <w:sz w:val="22"/>
                <w:szCs w:val="22"/>
              </w:rPr>
              <w:t>V20 of total lung (percentage)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13EA0" w14:textId="77777777" w:rsidR="00816678" w:rsidRPr="00816678" w:rsidRDefault="00816678" w:rsidP="00816678">
            <w:pPr>
              <w:rPr>
                <w:sz w:val="22"/>
                <w:szCs w:val="22"/>
              </w:rPr>
            </w:pPr>
            <w:r w:rsidRPr="00816678">
              <w:rPr>
                <w:sz w:val="22"/>
                <w:szCs w:val="22"/>
              </w:rPr>
              <w:t>rttlp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C72B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18BFB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800AB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28586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D4A211" w14:textId="77777777" w:rsidR="00816678" w:rsidRPr="00816678" w:rsidRDefault="00816678" w:rsidP="00816678">
            <w:pPr>
              <w:rPr>
                <w:sz w:val="22"/>
                <w:szCs w:val="22"/>
              </w:rPr>
            </w:pPr>
          </w:p>
        </w:tc>
      </w:tr>
      <w:tr w:rsidR="00816678" w:rsidRPr="00816678" w14:paraId="0B10DC4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48CE4E" w14:textId="77777777" w:rsidR="00816678" w:rsidRPr="00816678" w:rsidRDefault="00816678" w:rsidP="00816678">
            <w:pPr>
              <w:rPr>
                <w:sz w:val="22"/>
                <w:szCs w:val="22"/>
              </w:rPr>
            </w:pPr>
            <w:r w:rsidRPr="00816678">
              <w:rPr>
                <w:sz w:val="22"/>
                <w:szCs w:val="22"/>
              </w:rPr>
              <w:t>230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1F41C1" w14:textId="77777777" w:rsidR="00816678" w:rsidRPr="00816678" w:rsidRDefault="00816678" w:rsidP="00816678">
            <w:pPr>
              <w:rPr>
                <w:sz w:val="22"/>
                <w:szCs w:val="22"/>
              </w:rPr>
            </w:pPr>
            <w:r w:rsidRPr="00816678">
              <w:rPr>
                <w:sz w:val="22"/>
                <w:szCs w:val="22"/>
              </w:rPr>
              <w:t>V30 of chest wall (cc)</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2A6488" w14:textId="77777777" w:rsidR="00816678" w:rsidRPr="00816678" w:rsidRDefault="00816678" w:rsidP="00816678">
            <w:pPr>
              <w:rPr>
                <w:sz w:val="22"/>
                <w:szCs w:val="22"/>
              </w:rPr>
            </w:pPr>
            <w:r w:rsidRPr="00816678">
              <w:rPr>
                <w:sz w:val="22"/>
                <w:szCs w:val="22"/>
              </w:rPr>
              <w:t>rtcw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F599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FD122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E6D0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98D5D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4FA8F1" w14:textId="77777777" w:rsidR="00816678" w:rsidRPr="00816678" w:rsidRDefault="00816678" w:rsidP="00816678">
            <w:pPr>
              <w:rPr>
                <w:sz w:val="22"/>
                <w:szCs w:val="22"/>
              </w:rPr>
            </w:pPr>
          </w:p>
        </w:tc>
      </w:tr>
      <w:tr w:rsidR="00816678" w:rsidRPr="00816678" w14:paraId="0E9A526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E4DA8" w14:textId="77777777" w:rsidR="00816678" w:rsidRPr="00816678" w:rsidRDefault="00816678" w:rsidP="00816678">
            <w:pPr>
              <w:rPr>
                <w:sz w:val="22"/>
                <w:szCs w:val="22"/>
              </w:rPr>
            </w:pPr>
            <w:r w:rsidRPr="00816678">
              <w:rPr>
                <w:sz w:val="22"/>
                <w:szCs w:val="22"/>
              </w:rPr>
              <w:t>231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55F60D" w14:textId="77777777" w:rsidR="00816678" w:rsidRPr="00816678" w:rsidRDefault="00816678" w:rsidP="00816678">
            <w:pPr>
              <w:rPr>
                <w:sz w:val="22"/>
                <w:szCs w:val="22"/>
              </w:rPr>
            </w:pPr>
            <w:r w:rsidRPr="00816678">
              <w:rPr>
                <w:sz w:val="22"/>
                <w:szCs w:val="22"/>
              </w:rPr>
              <w:t>Maximum Esophageal Dose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CF4A6" w14:textId="77777777" w:rsidR="00816678" w:rsidRPr="00816678" w:rsidRDefault="00816678" w:rsidP="00816678">
            <w:pPr>
              <w:rPr>
                <w:sz w:val="22"/>
                <w:szCs w:val="22"/>
              </w:rPr>
            </w:pPr>
            <w:r w:rsidRPr="00816678">
              <w:rPr>
                <w:sz w:val="22"/>
                <w:szCs w:val="22"/>
              </w:rPr>
              <w:t>rtmed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2750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E0ABB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28765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505A9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0C59F" w14:textId="77777777" w:rsidR="00816678" w:rsidRPr="00816678" w:rsidRDefault="00816678" w:rsidP="00816678">
            <w:pPr>
              <w:rPr>
                <w:sz w:val="22"/>
                <w:szCs w:val="22"/>
              </w:rPr>
            </w:pPr>
          </w:p>
        </w:tc>
      </w:tr>
      <w:tr w:rsidR="00816678" w:rsidRPr="00816678" w14:paraId="424CECF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7498D" w14:textId="77777777" w:rsidR="00816678" w:rsidRPr="00816678" w:rsidRDefault="00816678" w:rsidP="00816678">
            <w:pPr>
              <w:rPr>
                <w:sz w:val="22"/>
                <w:szCs w:val="22"/>
              </w:rPr>
            </w:pPr>
            <w:r w:rsidRPr="00816678">
              <w:rPr>
                <w:sz w:val="22"/>
                <w:szCs w:val="22"/>
              </w:rPr>
              <w:t>232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D78CC" w14:textId="77777777" w:rsidR="00816678" w:rsidRPr="00816678" w:rsidRDefault="00816678" w:rsidP="00816678">
            <w:pPr>
              <w:rPr>
                <w:sz w:val="22"/>
                <w:szCs w:val="22"/>
              </w:rPr>
            </w:pPr>
            <w:r w:rsidRPr="00816678">
              <w:rPr>
                <w:sz w:val="22"/>
                <w:szCs w:val="22"/>
              </w:rPr>
              <w:t>Maximum Distal Bronchus Dose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FE407" w14:textId="77777777" w:rsidR="00816678" w:rsidRPr="00816678" w:rsidRDefault="00816678" w:rsidP="00816678">
            <w:pPr>
              <w:rPr>
                <w:sz w:val="22"/>
                <w:szCs w:val="22"/>
              </w:rPr>
            </w:pPr>
            <w:r w:rsidRPr="00816678">
              <w:rPr>
                <w:sz w:val="22"/>
                <w:szCs w:val="22"/>
              </w:rPr>
              <w:t>rtmdbd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BCA0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E2D83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EB0F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27EA0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A7A92" w14:textId="77777777" w:rsidR="00816678" w:rsidRPr="00816678" w:rsidRDefault="00816678" w:rsidP="00816678">
            <w:pPr>
              <w:rPr>
                <w:sz w:val="22"/>
                <w:szCs w:val="22"/>
              </w:rPr>
            </w:pPr>
          </w:p>
        </w:tc>
      </w:tr>
      <w:tr w:rsidR="00816678" w:rsidRPr="00816678" w14:paraId="6364FEF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2B6ADF" w14:textId="77777777" w:rsidR="00816678" w:rsidRPr="00816678" w:rsidRDefault="00816678" w:rsidP="00816678">
            <w:pPr>
              <w:rPr>
                <w:sz w:val="22"/>
                <w:szCs w:val="22"/>
              </w:rPr>
            </w:pPr>
            <w:r w:rsidRPr="00816678">
              <w:rPr>
                <w:sz w:val="22"/>
                <w:szCs w:val="22"/>
              </w:rPr>
              <w:t>233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FC055" w14:textId="77777777" w:rsidR="00816678" w:rsidRPr="00816678" w:rsidRDefault="00816678" w:rsidP="00816678">
            <w:pPr>
              <w:rPr>
                <w:sz w:val="22"/>
                <w:szCs w:val="22"/>
              </w:rPr>
            </w:pPr>
            <w:r w:rsidRPr="00816678">
              <w:rPr>
                <w:sz w:val="22"/>
                <w:szCs w:val="22"/>
              </w:rPr>
              <w:t>Maximum Mainstem Bronchus Dose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72561F" w14:textId="77777777" w:rsidR="00816678" w:rsidRPr="00816678" w:rsidRDefault="00816678" w:rsidP="00816678">
            <w:pPr>
              <w:rPr>
                <w:sz w:val="22"/>
                <w:szCs w:val="22"/>
              </w:rPr>
            </w:pPr>
            <w:r w:rsidRPr="00816678">
              <w:rPr>
                <w:sz w:val="22"/>
                <w:szCs w:val="22"/>
              </w:rPr>
              <w:t>rtmmbd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EA38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52C3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6E2B9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A67F7"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C34619" w14:textId="77777777" w:rsidR="00816678" w:rsidRPr="00816678" w:rsidRDefault="00816678" w:rsidP="00816678">
            <w:pPr>
              <w:rPr>
                <w:sz w:val="22"/>
                <w:szCs w:val="22"/>
              </w:rPr>
            </w:pPr>
          </w:p>
        </w:tc>
      </w:tr>
      <w:tr w:rsidR="00816678" w:rsidRPr="00816678" w14:paraId="62B02B8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96AB1E" w14:textId="77777777" w:rsidR="00816678" w:rsidRPr="00816678" w:rsidRDefault="00816678" w:rsidP="00816678">
            <w:pPr>
              <w:rPr>
                <w:sz w:val="22"/>
                <w:szCs w:val="22"/>
              </w:rPr>
            </w:pPr>
            <w:r w:rsidRPr="00816678">
              <w:rPr>
                <w:sz w:val="22"/>
                <w:szCs w:val="22"/>
              </w:rPr>
              <w:t>234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2F5FC3" w14:textId="77777777" w:rsidR="00816678" w:rsidRPr="00816678" w:rsidRDefault="00816678" w:rsidP="00816678">
            <w:pPr>
              <w:rPr>
                <w:sz w:val="22"/>
                <w:szCs w:val="22"/>
              </w:rPr>
            </w:pPr>
            <w:r w:rsidRPr="00816678">
              <w:rPr>
                <w:sz w:val="22"/>
                <w:szCs w:val="22"/>
              </w:rPr>
              <w:t>D95 of PTV (in Gray)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7988B8" w14:textId="77777777" w:rsidR="00816678" w:rsidRPr="00816678" w:rsidRDefault="00816678" w:rsidP="00816678">
            <w:pPr>
              <w:rPr>
                <w:sz w:val="22"/>
                <w:szCs w:val="22"/>
              </w:rPr>
            </w:pPr>
            <w:r w:rsidRPr="00816678">
              <w:rPr>
                <w:sz w:val="22"/>
                <w:szCs w:val="22"/>
              </w:rPr>
              <w:t>rtptv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EBC4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8F96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4E4E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EF8E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01848" w14:textId="77777777" w:rsidR="00816678" w:rsidRPr="00816678" w:rsidRDefault="00816678" w:rsidP="00816678">
            <w:pPr>
              <w:rPr>
                <w:sz w:val="22"/>
                <w:szCs w:val="22"/>
              </w:rPr>
            </w:pPr>
          </w:p>
        </w:tc>
      </w:tr>
      <w:tr w:rsidR="00816678" w:rsidRPr="00816678" w14:paraId="7D97DAD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824AFC" w14:textId="77777777" w:rsidR="00816678" w:rsidRPr="00816678" w:rsidRDefault="00816678" w:rsidP="00816678">
            <w:pPr>
              <w:rPr>
                <w:sz w:val="22"/>
                <w:szCs w:val="22"/>
              </w:rPr>
            </w:pPr>
            <w:r w:rsidRPr="00816678">
              <w:rPr>
                <w:sz w:val="22"/>
                <w:szCs w:val="22"/>
              </w:rPr>
              <w:t>235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836BD4" w14:textId="77777777" w:rsidR="00816678" w:rsidRPr="00816678" w:rsidRDefault="00816678" w:rsidP="00816678">
            <w:pPr>
              <w:rPr>
                <w:sz w:val="22"/>
                <w:szCs w:val="22"/>
              </w:rPr>
            </w:pPr>
            <w:r w:rsidRPr="00816678">
              <w:rPr>
                <w:sz w:val="22"/>
                <w:szCs w:val="22"/>
              </w:rPr>
              <w:t>Brachial plexus max [32 Gy]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CC8C63" w14:textId="77777777" w:rsidR="00816678" w:rsidRPr="00816678" w:rsidRDefault="00816678" w:rsidP="00816678">
            <w:pPr>
              <w:rPr>
                <w:sz w:val="22"/>
                <w:szCs w:val="22"/>
              </w:rPr>
            </w:pPr>
            <w:r w:rsidRPr="00816678">
              <w:rPr>
                <w:sz w:val="22"/>
                <w:szCs w:val="22"/>
              </w:rPr>
              <w:t>rtbpm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32B33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122B9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1DD9F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01B2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5F2840" w14:textId="77777777" w:rsidR="00816678" w:rsidRPr="00816678" w:rsidRDefault="00816678" w:rsidP="00816678">
            <w:pPr>
              <w:rPr>
                <w:sz w:val="22"/>
                <w:szCs w:val="22"/>
              </w:rPr>
            </w:pPr>
          </w:p>
        </w:tc>
      </w:tr>
      <w:tr w:rsidR="00816678" w:rsidRPr="00816678" w14:paraId="60BC066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B26D46" w14:textId="77777777" w:rsidR="00816678" w:rsidRPr="00816678" w:rsidRDefault="00816678" w:rsidP="00816678">
            <w:pPr>
              <w:rPr>
                <w:sz w:val="22"/>
                <w:szCs w:val="22"/>
              </w:rPr>
            </w:pPr>
            <w:r w:rsidRPr="00816678">
              <w:rPr>
                <w:sz w:val="22"/>
                <w:szCs w:val="22"/>
              </w:rPr>
              <w:t>236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6FF41" w14:textId="77777777" w:rsidR="00816678" w:rsidRPr="00816678" w:rsidRDefault="00816678" w:rsidP="00816678">
            <w:pPr>
              <w:rPr>
                <w:sz w:val="22"/>
                <w:szCs w:val="22"/>
              </w:rPr>
            </w:pPr>
            <w:r w:rsidRPr="00816678">
              <w:rPr>
                <w:sz w:val="22"/>
                <w:szCs w:val="22"/>
              </w:rPr>
              <w:t>Heart/pericardium receiving 32Gy [15cc]</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4B3EE0" w14:textId="77777777" w:rsidR="00816678" w:rsidRPr="00816678" w:rsidRDefault="00816678" w:rsidP="00816678">
            <w:pPr>
              <w:rPr>
                <w:sz w:val="22"/>
                <w:szCs w:val="22"/>
              </w:rPr>
            </w:pPr>
            <w:r w:rsidRPr="00816678">
              <w:rPr>
                <w:sz w:val="22"/>
                <w:szCs w:val="22"/>
              </w:rPr>
              <w:t>rthpr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7DE3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D37D8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827BD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5562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57AE07" w14:textId="77777777" w:rsidR="00816678" w:rsidRPr="00816678" w:rsidRDefault="00816678" w:rsidP="00816678">
            <w:pPr>
              <w:rPr>
                <w:sz w:val="22"/>
                <w:szCs w:val="22"/>
              </w:rPr>
            </w:pPr>
          </w:p>
        </w:tc>
      </w:tr>
      <w:tr w:rsidR="00816678" w:rsidRPr="00816678" w14:paraId="63FA391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4F732B" w14:textId="77777777" w:rsidR="00816678" w:rsidRPr="00816678" w:rsidRDefault="00816678" w:rsidP="00816678">
            <w:pPr>
              <w:rPr>
                <w:sz w:val="22"/>
                <w:szCs w:val="22"/>
              </w:rPr>
            </w:pPr>
            <w:r w:rsidRPr="00816678">
              <w:rPr>
                <w:sz w:val="22"/>
                <w:szCs w:val="22"/>
              </w:rPr>
              <w:t>237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1FDDC" w14:textId="77777777" w:rsidR="00816678" w:rsidRPr="00816678" w:rsidRDefault="00816678" w:rsidP="00816678">
            <w:pPr>
              <w:rPr>
                <w:sz w:val="22"/>
                <w:szCs w:val="22"/>
              </w:rPr>
            </w:pPr>
            <w:r w:rsidRPr="00816678">
              <w:rPr>
                <w:sz w:val="22"/>
                <w:szCs w:val="22"/>
              </w:rPr>
              <w:t>Max skin dose &amp;lt; 32Gy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748E1A" w14:textId="77777777" w:rsidR="00816678" w:rsidRPr="00816678" w:rsidRDefault="00816678" w:rsidP="00816678">
            <w:pPr>
              <w:rPr>
                <w:sz w:val="22"/>
                <w:szCs w:val="22"/>
              </w:rPr>
            </w:pPr>
            <w:r w:rsidRPr="00816678">
              <w:rPr>
                <w:sz w:val="22"/>
                <w:szCs w:val="22"/>
              </w:rPr>
              <w:t>rtmsd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C699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EBA02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6B808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2FD4F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0A4B5E" w14:textId="77777777" w:rsidR="00816678" w:rsidRPr="00816678" w:rsidRDefault="00816678" w:rsidP="00816678">
            <w:pPr>
              <w:rPr>
                <w:sz w:val="22"/>
                <w:szCs w:val="22"/>
              </w:rPr>
            </w:pPr>
          </w:p>
        </w:tc>
      </w:tr>
      <w:tr w:rsidR="00816678" w:rsidRPr="00816678" w14:paraId="10BADEC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D8020" w14:textId="77777777" w:rsidR="00816678" w:rsidRPr="00816678" w:rsidRDefault="00816678" w:rsidP="00816678">
            <w:pPr>
              <w:rPr>
                <w:sz w:val="22"/>
                <w:szCs w:val="22"/>
              </w:rPr>
            </w:pPr>
            <w:r w:rsidRPr="00816678">
              <w:rPr>
                <w:sz w:val="22"/>
                <w:szCs w:val="22"/>
              </w:rPr>
              <w:t>238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D911C2" w14:textId="77777777" w:rsidR="00816678" w:rsidRPr="00816678" w:rsidRDefault="00816678" w:rsidP="00816678">
            <w:pPr>
              <w:rPr>
                <w:sz w:val="22"/>
                <w:szCs w:val="22"/>
              </w:rPr>
            </w:pPr>
            <w:r w:rsidRPr="00816678">
              <w:rPr>
                <w:sz w:val="22"/>
                <w:szCs w:val="22"/>
              </w:rPr>
              <w:t>Ration of Rx isodose vol to PTV &amp;lt; 1.5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B19EB" w14:textId="77777777" w:rsidR="00816678" w:rsidRPr="00816678" w:rsidRDefault="00816678" w:rsidP="00816678">
            <w:pPr>
              <w:rPr>
                <w:sz w:val="22"/>
                <w:szCs w:val="22"/>
              </w:rPr>
            </w:pPr>
            <w:r w:rsidRPr="00816678">
              <w:rPr>
                <w:sz w:val="22"/>
                <w:szCs w:val="22"/>
              </w:rPr>
              <w:t>rtrorx</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6E090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E899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D183E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BD2BA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06DA3" w14:textId="77777777" w:rsidR="00816678" w:rsidRPr="00816678" w:rsidRDefault="00816678" w:rsidP="00816678">
            <w:pPr>
              <w:rPr>
                <w:sz w:val="22"/>
                <w:szCs w:val="22"/>
              </w:rPr>
            </w:pPr>
          </w:p>
        </w:tc>
      </w:tr>
      <w:tr w:rsidR="00816678" w:rsidRPr="00816678" w14:paraId="35E7776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016CF4" w14:textId="77777777" w:rsidR="00816678" w:rsidRPr="00816678" w:rsidRDefault="00816678" w:rsidP="00816678">
            <w:pPr>
              <w:rPr>
                <w:sz w:val="22"/>
                <w:szCs w:val="22"/>
              </w:rPr>
            </w:pPr>
            <w:r w:rsidRPr="00816678">
              <w:rPr>
                <w:sz w:val="22"/>
                <w:szCs w:val="22"/>
              </w:rPr>
              <w:t>239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BDC5BA" w14:textId="77777777" w:rsidR="00816678" w:rsidRPr="00816678" w:rsidRDefault="00816678" w:rsidP="00816678">
            <w:pPr>
              <w:rPr>
                <w:sz w:val="22"/>
                <w:szCs w:val="22"/>
              </w:rPr>
            </w:pPr>
            <w:r w:rsidRPr="00816678">
              <w:rPr>
                <w:sz w:val="22"/>
                <w:szCs w:val="22"/>
              </w:rPr>
              <w:t>V100 %</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57386D" w14:textId="77777777" w:rsidR="00816678" w:rsidRPr="00816678" w:rsidRDefault="00816678" w:rsidP="00816678">
            <w:pPr>
              <w:rPr>
                <w:sz w:val="22"/>
                <w:szCs w:val="22"/>
              </w:rPr>
            </w:pPr>
            <w:r w:rsidRPr="00816678">
              <w:rPr>
                <w:sz w:val="22"/>
                <w:szCs w:val="22"/>
              </w:rPr>
              <w:t>rtv100</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C8ED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1388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0386F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E64D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503AAB" w14:textId="77777777" w:rsidR="00816678" w:rsidRPr="00816678" w:rsidRDefault="00816678" w:rsidP="00816678">
            <w:pPr>
              <w:rPr>
                <w:sz w:val="22"/>
                <w:szCs w:val="22"/>
              </w:rPr>
            </w:pPr>
          </w:p>
        </w:tc>
      </w:tr>
      <w:tr w:rsidR="00816678" w:rsidRPr="00816678" w14:paraId="5C18E18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DD917A" w14:textId="77777777" w:rsidR="00816678" w:rsidRPr="00816678" w:rsidRDefault="00816678" w:rsidP="00816678">
            <w:pPr>
              <w:rPr>
                <w:sz w:val="22"/>
                <w:szCs w:val="22"/>
              </w:rPr>
            </w:pPr>
            <w:r w:rsidRPr="00816678">
              <w:rPr>
                <w:sz w:val="22"/>
                <w:szCs w:val="22"/>
              </w:rPr>
              <w:t>240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22B8FB" w14:textId="77777777" w:rsidR="00816678" w:rsidRPr="00816678" w:rsidRDefault="00816678" w:rsidP="00816678">
            <w:pPr>
              <w:rPr>
                <w:sz w:val="22"/>
                <w:szCs w:val="22"/>
              </w:rPr>
            </w:pPr>
            <w:r w:rsidRPr="00816678">
              <w:rPr>
                <w:sz w:val="22"/>
                <w:szCs w:val="22"/>
              </w:rPr>
              <w:t>Dmax %</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1F4FD9" w14:textId="77777777" w:rsidR="00816678" w:rsidRPr="00816678" w:rsidRDefault="00816678" w:rsidP="00816678">
            <w:pPr>
              <w:rPr>
                <w:sz w:val="22"/>
                <w:szCs w:val="22"/>
              </w:rPr>
            </w:pPr>
            <w:r w:rsidRPr="00816678">
              <w:rPr>
                <w:sz w:val="22"/>
                <w:szCs w:val="22"/>
              </w:rPr>
              <w:t>rtdmax</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7096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41936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FE8F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587DA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96589" w14:textId="77777777" w:rsidR="00816678" w:rsidRPr="00816678" w:rsidRDefault="00816678" w:rsidP="00816678">
            <w:pPr>
              <w:rPr>
                <w:sz w:val="22"/>
                <w:szCs w:val="22"/>
              </w:rPr>
            </w:pPr>
          </w:p>
        </w:tc>
      </w:tr>
      <w:tr w:rsidR="00816678" w:rsidRPr="00816678" w14:paraId="16C3F9B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90F10D" w14:textId="77777777" w:rsidR="00816678" w:rsidRPr="00816678" w:rsidRDefault="00816678" w:rsidP="00816678">
            <w:pPr>
              <w:rPr>
                <w:sz w:val="22"/>
                <w:szCs w:val="22"/>
              </w:rPr>
            </w:pPr>
            <w:r w:rsidRPr="00816678">
              <w:rPr>
                <w:sz w:val="22"/>
                <w:szCs w:val="22"/>
              </w:rPr>
              <w:t>241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C66F9" w14:textId="77777777" w:rsidR="00816678" w:rsidRPr="00816678" w:rsidRDefault="00816678" w:rsidP="00816678">
            <w:pPr>
              <w:rPr>
                <w:sz w:val="22"/>
                <w:szCs w:val="22"/>
              </w:rPr>
            </w:pPr>
            <w:r w:rsidRPr="00816678">
              <w:rPr>
                <w:sz w:val="22"/>
                <w:szCs w:val="22"/>
              </w:rPr>
              <w:t>D2cm max%</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8743D5" w14:textId="77777777" w:rsidR="00816678" w:rsidRPr="00816678" w:rsidRDefault="00816678" w:rsidP="00816678">
            <w:pPr>
              <w:rPr>
                <w:sz w:val="22"/>
                <w:szCs w:val="22"/>
              </w:rPr>
            </w:pPr>
            <w:r w:rsidRPr="00816678">
              <w:rPr>
                <w:sz w:val="22"/>
                <w:szCs w:val="22"/>
              </w:rPr>
              <w:t>rtd2cm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42397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26FA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A23E1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3421A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FC4A88" w14:textId="77777777" w:rsidR="00816678" w:rsidRPr="00816678" w:rsidRDefault="00816678" w:rsidP="00816678">
            <w:pPr>
              <w:rPr>
                <w:sz w:val="22"/>
                <w:szCs w:val="22"/>
              </w:rPr>
            </w:pPr>
          </w:p>
        </w:tc>
      </w:tr>
      <w:tr w:rsidR="00816678" w:rsidRPr="00816678" w14:paraId="1890D9F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048DB" w14:textId="77777777" w:rsidR="00816678" w:rsidRPr="00816678" w:rsidRDefault="00816678" w:rsidP="00816678">
            <w:pPr>
              <w:rPr>
                <w:sz w:val="22"/>
                <w:szCs w:val="22"/>
              </w:rPr>
            </w:pPr>
            <w:r w:rsidRPr="00816678">
              <w:rPr>
                <w:sz w:val="22"/>
                <w:szCs w:val="22"/>
              </w:rPr>
              <w:t>242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7F62A" w14:textId="77777777" w:rsidR="00816678" w:rsidRPr="00816678" w:rsidRDefault="00816678" w:rsidP="00816678">
            <w:pPr>
              <w:rPr>
                <w:sz w:val="22"/>
                <w:szCs w:val="22"/>
              </w:rPr>
            </w:pPr>
            <w:r w:rsidRPr="00816678">
              <w:rPr>
                <w:sz w:val="22"/>
                <w:szCs w:val="22"/>
              </w:rPr>
              <w:t>V30 to rib</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7B85CB" w14:textId="77777777" w:rsidR="00816678" w:rsidRPr="00816678" w:rsidRDefault="00816678" w:rsidP="00816678">
            <w:pPr>
              <w:rPr>
                <w:sz w:val="22"/>
                <w:szCs w:val="22"/>
              </w:rPr>
            </w:pPr>
            <w:r w:rsidRPr="00816678">
              <w:rPr>
                <w:sz w:val="22"/>
                <w:szCs w:val="22"/>
              </w:rPr>
              <w:t>rtribv30</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8A31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5D4B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5E5A2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B4822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2B830" w14:textId="77777777" w:rsidR="00816678" w:rsidRPr="00816678" w:rsidRDefault="00816678" w:rsidP="00816678">
            <w:pPr>
              <w:rPr>
                <w:sz w:val="22"/>
                <w:szCs w:val="22"/>
              </w:rPr>
            </w:pPr>
          </w:p>
        </w:tc>
      </w:tr>
      <w:tr w:rsidR="00816678" w:rsidRPr="00816678" w14:paraId="528475B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077C81" w14:textId="77777777" w:rsidR="00816678" w:rsidRPr="00816678" w:rsidRDefault="00816678" w:rsidP="00816678">
            <w:pPr>
              <w:rPr>
                <w:sz w:val="22"/>
                <w:szCs w:val="22"/>
              </w:rPr>
            </w:pPr>
            <w:r w:rsidRPr="00816678">
              <w:rPr>
                <w:sz w:val="22"/>
                <w:szCs w:val="22"/>
              </w:rPr>
              <w:t>243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40202E" w14:textId="77777777" w:rsidR="00816678" w:rsidRPr="00816678" w:rsidRDefault="00816678" w:rsidP="00816678">
            <w:pPr>
              <w:rPr>
                <w:sz w:val="22"/>
                <w:szCs w:val="22"/>
              </w:rPr>
            </w:pPr>
            <w:r w:rsidRPr="00816678">
              <w:rPr>
                <w:sz w:val="22"/>
                <w:szCs w:val="22"/>
              </w:rPr>
              <w:t>Highest dose to rib</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1F4AD9" w14:textId="77777777" w:rsidR="00816678" w:rsidRPr="00816678" w:rsidRDefault="00816678" w:rsidP="00816678">
            <w:pPr>
              <w:rPr>
                <w:sz w:val="22"/>
                <w:szCs w:val="22"/>
              </w:rPr>
            </w:pPr>
            <w:r w:rsidRPr="00816678">
              <w:rPr>
                <w:sz w:val="22"/>
                <w:szCs w:val="22"/>
              </w:rPr>
              <w:t>rtribmax</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71AE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0195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78D72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3B89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2D00CC" w14:textId="77777777" w:rsidR="00816678" w:rsidRPr="00816678" w:rsidRDefault="00816678" w:rsidP="00816678">
            <w:pPr>
              <w:rPr>
                <w:sz w:val="22"/>
                <w:szCs w:val="22"/>
              </w:rPr>
            </w:pPr>
          </w:p>
        </w:tc>
      </w:tr>
      <w:tr w:rsidR="00816678" w:rsidRPr="00816678" w14:paraId="09CEFFA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3CA23" w14:textId="77777777" w:rsidR="00816678" w:rsidRPr="00816678" w:rsidRDefault="00816678" w:rsidP="00816678">
            <w:pPr>
              <w:rPr>
                <w:sz w:val="22"/>
                <w:szCs w:val="22"/>
              </w:rPr>
            </w:pPr>
            <w:r w:rsidRPr="00816678">
              <w:rPr>
                <w:sz w:val="22"/>
                <w:szCs w:val="22"/>
              </w:rPr>
              <w:t>244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8E7B74" w14:textId="77777777" w:rsidR="00816678" w:rsidRPr="00816678" w:rsidRDefault="00816678" w:rsidP="00816678">
            <w:pPr>
              <w:rPr>
                <w:sz w:val="22"/>
                <w:szCs w:val="22"/>
              </w:rPr>
            </w:pPr>
            <w:r w:rsidRPr="00816678">
              <w:rPr>
                <w:sz w:val="22"/>
                <w:szCs w:val="22"/>
              </w:rPr>
              <w:t>Was the entire dose delivered to the patient?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22E9B4" w14:textId="77777777" w:rsidR="00816678" w:rsidRPr="00816678" w:rsidRDefault="00816678" w:rsidP="00816678">
            <w:pPr>
              <w:rPr>
                <w:sz w:val="22"/>
                <w:szCs w:val="22"/>
              </w:rPr>
            </w:pPr>
            <w:r w:rsidRPr="00816678">
              <w:rPr>
                <w:sz w:val="22"/>
                <w:szCs w:val="22"/>
              </w:rPr>
              <w:t>rtedd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6C930D"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5252E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276E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93F3B"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BB22B" w14:textId="77777777" w:rsidR="00816678" w:rsidRPr="00816678" w:rsidRDefault="00816678" w:rsidP="00816678">
            <w:pPr>
              <w:rPr>
                <w:sz w:val="22"/>
                <w:szCs w:val="22"/>
              </w:rPr>
            </w:pPr>
            <w:r w:rsidRPr="00816678">
              <w:rPr>
                <w:sz w:val="22"/>
                <w:szCs w:val="22"/>
              </w:rPr>
              <w:t>No;Yes</w:t>
            </w:r>
          </w:p>
        </w:tc>
      </w:tr>
      <w:tr w:rsidR="00816678" w:rsidRPr="00816678" w14:paraId="5140DFF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26FF3" w14:textId="77777777" w:rsidR="00816678" w:rsidRPr="00816678" w:rsidRDefault="00816678" w:rsidP="00816678">
            <w:pPr>
              <w:rPr>
                <w:sz w:val="22"/>
                <w:szCs w:val="22"/>
              </w:rPr>
            </w:pPr>
            <w:r w:rsidRPr="00816678">
              <w:rPr>
                <w:sz w:val="22"/>
                <w:szCs w:val="22"/>
              </w:rPr>
              <w:t>245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FDA5A7" w14:textId="77777777" w:rsidR="00816678" w:rsidRPr="00816678" w:rsidRDefault="00816678" w:rsidP="00816678">
            <w:pPr>
              <w:rPr>
                <w:sz w:val="22"/>
                <w:szCs w:val="22"/>
              </w:rPr>
            </w:pPr>
            <w:r w:rsidRPr="00816678">
              <w:rPr>
                <w:sz w:val="22"/>
                <w:szCs w:val="22"/>
              </w:rPr>
              <w:t>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C8D27B" w14:textId="77777777" w:rsidR="00816678" w:rsidRPr="00816678" w:rsidRDefault="00816678" w:rsidP="00816678">
            <w:pPr>
              <w:rPr>
                <w:sz w:val="22"/>
                <w:szCs w:val="22"/>
              </w:rPr>
            </w:pPr>
            <w:r w:rsidRPr="00816678">
              <w:rPr>
                <w:sz w:val="22"/>
                <w:szCs w:val="22"/>
              </w:rPr>
              <w:t>rtedds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F983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BF668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CF5C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D97A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AEC824" w14:textId="77777777" w:rsidR="00816678" w:rsidRPr="00816678" w:rsidRDefault="00816678" w:rsidP="00816678">
            <w:pPr>
              <w:rPr>
                <w:sz w:val="22"/>
                <w:szCs w:val="22"/>
              </w:rPr>
            </w:pPr>
          </w:p>
        </w:tc>
      </w:tr>
      <w:tr w:rsidR="00816678" w:rsidRPr="00816678" w14:paraId="4C6A553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DC4312" w14:textId="77777777" w:rsidR="00816678" w:rsidRPr="00816678" w:rsidRDefault="00816678" w:rsidP="00816678">
            <w:pPr>
              <w:rPr>
                <w:sz w:val="22"/>
                <w:szCs w:val="22"/>
              </w:rPr>
            </w:pPr>
            <w:r w:rsidRPr="00816678">
              <w:rPr>
                <w:sz w:val="22"/>
                <w:szCs w:val="22"/>
              </w:rPr>
              <w:t>246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05E28D" w14:textId="77777777" w:rsidR="00816678" w:rsidRPr="00816678" w:rsidRDefault="00816678" w:rsidP="00816678">
            <w:pPr>
              <w:rPr>
                <w:sz w:val="22"/>
                <w:szCs w:val="22"/>
              </w:rPr>
            </w:pPr>
            <w:r w:rsidRPr="00816678">
              <w:rPr>
                <w:sz w:val="22"/>
                <w:szCs w:val="22"/>
              </w:rPr>
              <w:t>Were there any unplanned interruptions or incomplete fractions?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D13355" w14:textId="77777777" w:rsidR="00816678" w:rsidRPr="00816678" w:rsidRDefault="00816678" w:rsidP="00816678">
            <w:pPr>
              <w:rPr>
                <w:sz w:val="22"/>
                <w:szCs w:val="22"/>
              </w:rPr>
            </w:pPr>
            <w:r w:rsidRPr="00816678">
              <w:rPr>
                <w:sz w:val="22"/>
                <w:szCs w:val="22"/>
              </w:rPr>
              <w:t>rtcui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B243E"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A024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55B6D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53D1D5"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A5CB05" w14:textId="77777777" w:rsidR="00816678" w:rsidRPr="00816678" w:rsidRDefault="00816678" w:rsidP="00816678">
            <w:pPr>
              <w:rPr>
                <w:sz w:val="22"/>
                <w:szCs w:val="22"/>
              </w:rPr>
            </w:pPr>
            <w:r w:rsidRPr="00816678">
              <w:rPr>
                <w:sz w:val="22"/>
                <w:szCs w:val="22"/>
              </w:rPr>
              <w:t>No;Yes</w:t>
            </w:r>
          </w:p>
        </w:tc>
      </w:tr>
      <w:tr w:rsidR="00816678" w:rsidRPr="00816678" w14:paraId="773526A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53BCA7" w14:textId="77777777" w:rsidR="00816678" w:rsidRPr="00816678" w:rsidRDefault="00816678" w:rsidP="00816678">
            <w:pPr>
              <w:rPr>
                <w:sz w:val="22"/>
                <w:szCs w:val="22"/>
              </w:rPr>
            </w:pPr>
            <w:r w:rsidRPr="00816678">
              <w:rPr>
                <w:sz w:val="22"/>
                <w:szCs w:val="22"/>
              </w:rPr>
              <w:t>247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7929CE" w14:textId="77777777" w:rsidR="00816678" w:rsidRPr="00816678" w:rsidRDefault="00816678" w:rsidP="00816678">
            <w:pPr>
              <w:rPr>
                <w:sz w:val="22"/>
                <w:szCs w:val="22"/>
              </w:rPr>
            </w:pPr>
            <w:r w:rsidRPr="00816678">
              <w:rPr>
                <w:sz w:val="22"/>
                <w:szCs w:val="22"/>
              </w:rPr>
              <w:t>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45CD8E" w14:textId="77777777" w:rsidR="00816678" w:rsidRPr="00816678" w:rsidRDefault="00816678" w:rsidP="00816678">
            <w:pPr>
              <w:rPr>
                <w:sz w:val="22"/>
                <w:szCs w:val="22"/>
              </w:rPr>
            </w:pPr>
            <w:r w:rsidRPr="00816678">
              <w:rPr>
                <w:sz w:val="22"/>
                <w:szCs w:val="22"/>
              </w:rPr>
              <w:t>rtcuis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EB950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1229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587D5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CCD92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B2AA1F" w14:textId="77777777" w:rsidR="00816678" w:rsidRPr="00816678" w:rsidRDefault="00816678" w:rsidP="00816678">
            <w:pPr>
              <w:rPr>
                <w:sz w:val="22"/>
                <w:szCs w:val="22"/>
              </w:rPr>
            </w:pPr>
            <w:r w:rsidRPr="00816678">
              <w:rPr>
                <w:sz w:val="22"/>
                <w:szCs w:val="22"/>
              </w:rPr>
              <w:t>Specify</w:t>
            </w:r>
          </w:p>
        </w:tc>
      </w:tr>
      <w:tr w:rsidR="00816678" w:rsidRPr="00816678" w14:paraId="445F477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18A1C5" w14:textId="77777777" w:rsidR="00816678" w:rsidRPr="00816678" w:rsidRDefault="00816678" w:rsidP="00816678">
            <w:pPr>
              <w:rPr>
                <w:sz w:val="22"/>
                <w:szCs w:val="22"/>
              </w:rPr>
            </w:pPr>
            <w:r w:rsidRPr="00816678">
              <w:rPr>
                <w:sz w:val="22"/>
                <w:szCs w:val="22"/>
              </w:rPr>
              <w:t>248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02D8F5" w14:textId="77777777" w:rsidR="00816678" w:rsidRPr="00816678" w:rsidRDefault="00816678" w:rsidP="00816678">
            <w:pPr>
              <w:rPr>
                <w:sz w:val="22"/>
                <w:szCs w:val="22"/>
              </w:rPr>
            </w:pPr>
            <w:r w:rsidRPr="00816678">
              <w:rPr>
                <w:sz w:val="22"/>
                <w:szCs w:val="22"/>
              </w:rPr>
              <w:t>Side effects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4A1968" w14:textId="77777777" w:rsidR="00816678" w:rsidRPr="00816678" w:rsidRDefault="00816678" w:rsidP="00816678">
            <w:pPr>
              <w:rPr>
                <w:sz w:val="22"/>
                <w:szCs w:val="22"/>
              </w:rPr>
            </w:pPr>
            <w:r w:rsidRPr="00816678">
              <w:rPr>
                <w:sz w:val="22"/>
                <w:szCs w:val="22"/>
              </w:rPr>
              <w:t>rtse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BD5B8F"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6E604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164A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E5B98" w14:textId="77777777" w:rsidR="00816678" w:rsidRPr="00816678" w:rsidRDefault="00816678" w:rsidP="00816678">
            <w:pPr>
              <w:rPr>
                <w:sz w:val="22"/>
                <w:szCs w:val="22"/>
              </w:rPr>
            </w:pPr>
            <w:r w:rsidRPr="00816678">
              <w:rPr>
                <w:sz w:val="22"/>
                <w:szCs w:val="22"/>
              </w:rPr>
              <w:t>n;mi;ma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C874D" w14:textId="77777777" w:rsidR="00816678" w:rsidRPr="00816678" w:rsidRDefault="00816678" w:rsidP="00816678">
            <w:pPr>
              <w:rPr>
                <w:sz w:val="22"/>
                <w:szCs w:val="22"/>
              </w:rPr>
            </w:pPr>
            <w:r w:rsidRPr="00816678">
              <w:rPr>
                <w:sz w:val="22"/>
                <w:szCs w:val="22"/>
              </w:rPr>
              <w:t>none;minimal;marked</w:t>
            </w:r>
          </w:p>
        </w:tc>
      </w:tr>
      <w:tr w:rsidR="00816678" w:rsidRPr="00816678" w14:paraId="3C0EF3F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5D722" w14:textId="77777777" w:rsidR="00816678" w:rsidRPr="00816678" w:rsidRDefault="00816678" w:rsidP="00816678">
            <w:pPr>
              <w:rPr>
                <w:sz w:val="22"/>
                <w:szCs w:val="22"/>
              </w:rPr>
            </w:pPr>
            <w:r w:rsidRPr="00816678">
              <w:rPr>
                <w:sz w:val="22"/>
                <w:szCs w:val="22"/>
              </w:rPr>
              <w:t>249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5B010E" w14:textId="77777777" w:rsidR="00816678" w:rsidRPr="00816678" w:rsidRDefault="00816678" w:rsidP="00816678">
            <w:pPr>
              <w:rPr>
                <w:sz w:val="22"/>
                <w:szCs w:val="22"/>
              </w:rPr>
            </w:pPr>
            <w:r w:rsidRPr="00816678">
              <w:rPr>
                <w:sz w:val="22"/>
                <w:szCs w:val="22"/>
              </w:rPr>
              <w:t>Comments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44376D" w14:textId="77777777" w:rsidR="00816678" w:rsidRPr="00816678" w:rsidRDefault="00816678" w:rsidP="00816678">
            <w:pPr>
              <w:rPr>
                <w:sz w:val="22"/>
                <w:szCs w:val="22"/>
              </w:rPr>
            </w:pPr>
            <w:r w:rsidRPr="00816678">
              <w:rPr>
                <w:sz w:val="22"/>
                <w:szCs w:val="22"/>
              </w:rPr>
              <w:t>rtsec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0F130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5B04B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080E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ED08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28902" w14:textId="77777777" w:rsidR="00816678" w:rsidRPr="00816678" w:rsidRDefault="00816678" w:rsidP="00816678">
            <w:pPr>
              <w:rPr>
                <w:sz w:val="22"/>
                <w:szCs w:val="22"/>
              </w:rPr>
            </w:pPr>
            <w:r w:rsidRPr="00816678">
              <w:rPr>
                <w:sz w:val="22"/>
                <w:szCs w:val="22"/>
              </w:rPr>
              <w:t>Comments</w:t>
            </w:r>
          </w:p>
        </w:tc>
      </w:tr>
      <w:tr w:rsidR="00816678" w:rsidRPr="00816678" w14:paraId="2269E7B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B1DCDD" w14:textId="77777777" w:rsidR="00816678" w:rsidRPr="00816678" w:rsidRDefault="00816678" w:rsidP="00816678">
            <w:pPr>
              <w:rPr>
                <w:sz w:val="22"/>
                <w:szCs w:val="22"/>
              </w:rPr>
            </w:pPr>
            <w:r w:rsidRPr="00816678">
              <w:rPr>
                <w:sz w:val="22"/>
                <w:szCs w:val="22"/>
              </w:rPr>
              <w:t>250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2E27A" w14:textId="3BD6F986" w:rsidR="00816678" w:rsidRPr="00816678" w:rsidRDefault="006A7C38" w:rsidP="00816678">
            <w:pPr>
              <w:rPr>
                <w:sz w:val="22"/>
                <w:szCs w:val="22"/>
              </w:rPr>
            </w:pPr>
            <w:r>
              <w:rPr>
                <w:sz w:val="22"/>
                <w:szCs w:val="22"/>
              </w:rPr>
              <w:t>Fatig</w:t>
            </w:r>
            <w:r w:rsidR="00816678" w:rsidRPr="00816678">
              <w:rPr>
                <w:sz w:val="22"/>
                <w:szCs w:val="22"/>
              </w:rPr>
              <w:t>ue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673425" w14:textId="77777777" w:rsidR="00816678" w:rsidRPr="00816678" w:rsidRDefault="00816678" w:rsidP="00816678">
            <w:pPr>
              <w:rPr>
                <w:sz w:val="22"/>
                <w:szCs w:val="22"/>
              </w:rPr>
            </w:pPr>
            <w:r w:rsidRPr="00816678">
              <w:rPr>
                <w:sz w:val="22"/>
                <w:szCs w:val="22"/>
              </w:rPr>
              <w:t>rtsef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8306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5CBC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6EAB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6E6B0" w14:textId="77777777" w:rsidR="00816678" w:rsidRPr="00816678" w:rsidRDefault="00816678" w:rsidP="00816678">
            <w:pPr>
              <w:rPr>
                <w:sz w:val="22"/>
                <w:szCs w:val="22"/>
              </w:rPr>
            </w:pPr>
            <w:r w:rsidRPr="00816678">
              <w:rPr>
                <w:sz w:val="22"/>
                <w:szCs w:val="22"/>
              </w:rPr>
              <w:t>f</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3CCBF8" w14:textId="517CDD53" w:rsidR="00816678" w:rsidRPr="00816678" w:rsidRDefault="006A7C38" w:rsidP="00816678">
            <w:pPr>
              <w:rPr>
                <w:sz w:val="22"/>
                <w:szCs w:val="22"/>
              </w:rPr>
            </w:pPr>
            <w:r>
              <w:rPr>
                <w:sz w:val="22"/>
                <w:szCs w:val="22"/>
              </w:rPr>
              <w:t>Fatig</w:t>
            </w:r>
            <w:r w:rsidR="00816678" w:rsidRPr="00816678">
              <w:rPr>
                <w:sz w:val="22"/>
                <w:szCs w:val="22"/>
              </w:rPr>
              <w:t>ue</w:t>
            </w:r>
          </w:p>
        </w:tc>
      </w:tr>
      <w:tr w:rsidR="00816678" w:rsidRPr="00816678" w14:paraId="589698C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EB7CFF" w14:textId="77777777" w:rsidR="00816678" w:rsidRPr="00816678" w:rsidRDefault="00816678" w:rsidP="00816678">
            <w:pPr>
              <w:rPr>
                <w:sz w:val="22"/>
                <w:szCs w:val="22"/>
              </w:rPr>
            </w:pPr>
            <w:r w:rsidRPr="00816678">
              <w:rPr>
                <w:sz w:val="22"/>
                <w:szCs w:val="22"/>
              </w:rPr>
              <w:t>251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725D8" w14:textId="77777777" w:rsidR="00816678" w:rsidRPr="00816678" w:rsidRDefault="00816678" w:rsidP="00816678">
            <w:pPr>
              <w:rPr>
                <w:sz w:val="22"/>
                <w:szCs w:val="22"/>
              </w:rPr>
            </w:pPr>
            <w:r w:rsidRPr="00816678">
              <w:rPr>
                <w:sz w:val="22"/>
                <w:szCs w:val="22"/>
              </w:rPr>
              <w:t>Side effects : Tightness in chest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E395D3" w14:textId="77777777" w:rsidR="00816678" w:rsidRPr="00816678" w:rsidRDefault="00816678" w:rsidP="00816678">
            <w:pPr>
              <w:rPr>
                <w:sz w:val="22"/>
                <w:szCs w:val="22"/>
              </w:rPr>
            </w:pPr>
            <w:r w:rsidRPr="00816678">
              <w:rPr>
                <w:sz w:val="22"/>
                <w:szCs w:val="22"/>
              </w:rPr>
              <w:t>rtsetc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7AEF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1435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80CD6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559542" w14:textId="77777777" w:rsidR="00816678" w:rsidRPr="00816678" w:rsidRDefault="00816678" w:rsidP="00816678">
            <w:pPr>
              <w:rPr>
                <w:sz w:val="22"/>
                <w:szCs w:val="22"/>
              </w:rPr>
            </w:pPr>
            <w:r w:rsidRPr="00816678">
              <w:rPr>
                <w:sz w:val="22"/>
                <w:szCs w:val="22"/>
              </w:rPr>
              <w:t>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4BC378" w14:textId="77777777" w:rsidR="00816678" w:rsidRPr="00816678" w:rsidRDefault="00816678" w:rsidP="00816678">
            <w:pPr>
              <w:rPr>
                <w:sz w:val="22"/>
                <w:szCs w:val="22"/>
              </w:rPr>
            </w:pPr>
            <w:r w:rsidRPr="00816678">
              <w:rPr>
                <w:sz w:val="22"/>
                <w:szCs w:val="22"/>
              </w:rPr>
              <w:t>Tightness in chest</w:t>
            </w:r>
          </w:p>
        </w:tc>
      </w:tr>
      <w:tr w:rsidR="00816678" w:rsidRPr="00816678" w14:paraId="26242A5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70D1E2" w14:textId="77777777" w:rsidR="00816678" w:rsidRPr="00816678" w:rsidRDefault="00816678" w:rsidP="00816678">
            <w:pPr>
              <w:rPr>
                <w:sz w:val="22"/>
                <w:szCs w:val="22"/>
              </w:rPr>
            </w:pPr>
            <w:r w:rsidRPr="00816678">
              <w:rPr>
                <w:sz w:val="22"/>
                <w:szCs w:val="22"/>
              </w:rPr>
              <w:t>252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3083AD" w14:textId="77777777" w:rsidR="00816678" w:rsidRPr="00816678" w:rsidRDefault="00816678" w:rsidP="00816678">
            <w:pPr>
              <w:rPr>
                <w:sz w:val="22"/>
                <w:szCs w:val="22"/>
              </w:rPr>
            </w:pPr>
            <w:r w:rsidRPr="00816678">
              <w:rPr>
                <w:sz w:val="22"/>
                <w:szCs w:val="22"/>
              </w:rPr>
              <w:t>Side effects :Chest wall pain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83CA5" w14:textId="77777777" w:rsidR="00816678" w:rsidRPr="00816678" w:rsidRDefault="00816678" w:rsidP="00816678">
            <w:pPr>
              <w:rPr>
                <w:sz w:val="22"/>
                <w:szCs w:val="22"/>
              </w:rPr>
            </w:pPr>
            <w:r w:rsidRPr="00816678">
              <w:rPr>
                <w:sz w:val="22"/>
                <w:szCs w:val="22"/>
              </w:rPr>
              <w:t>rtsecwp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B53A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44A24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2669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799A8" w14:textId="77777777" w:rsidR="00816678" w:rsidRPr="00816678" w:rsidRDefault="00816678" w:rsidP="00816678">
            <w:pPr>
              <w:rPr>
                <w:sz w:val="22"/>
                <w:szCs w:val="22"/>
              </w:rPr>
            </w:pPr>
            <w:r w:rsidRPr="00816678">
              <w:rPr>
                <w:sz w:val="22"/>
                <w:szCs w:val="22"/>
              </w:rPr>
              <w:t>cwp</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CEAF34" w14:textId="77777777" w:rsidR="00816678" w:rsidRPr="00816678" w:rsidRDefault="00816678" w:rsidP="00816678">
            <w:pPr>
              <w:rPr>
                <w:sz w:val="22"/>
                <w:szCs w:val="22"/>
              </w:rPr>
            </w:pPr>
            <w:r w:rsidRPr="00816678">
              <w:rPr>
                <w:sz w:val="22"/>
                <w:szCs w:val="22"/>
              </w:rPr>
              <w:t>Chest wall pain</w:t>
            </w:r>
          </w:p>
        </w:tc>
      </w:tr>
      <w:tr w:rsidR="00816678" w:rsidRPr="00816678" w14:paraId="13F0124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7849C1" w14:textId="77777777" w:rsidR="00816678" w:rsidRPr="00816678" w:rsidRDefault="00816678" w:rsidP="00816678">
            <w:pPr>
              <w:rPr>
                <w:sz w:val="22"/>
                <w:szCs w:val="22"/>
              </w:rPr>
            </w:pPr>
            <w:r w:rsidRPr="00816678">
              <w:rPr>
                <w:sz w:val="22"/>
                <w:szCs w:val="22"/>
              </w:rPr>
              <w:t>253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B25345" w14:textId="77777777" w:rsidR="00816678" w:rsidRPr="00816678" w:rsidRDefault="00816678" w:rsidP="00816678">
            <w:pPr>
              <w:rPr>
                <w:sz w:val="22"/>
                <w:szCs w:val="22"/>
              </w:rPr>
            </w:pPr>
            <w:r w:rsidRPr="00816678">
              <w:rPr>
                <w:sz w:val="22"/>
                <w:szCs w:val="22"/>
              </w:rPr>
              <w:t>Side effects :Cough</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155F5" w14:textId="77777777" w:rsidR="00816678" w:rsidRPr="00816678" w:rsidRDefault="00816678" w:rsidP="00816678">
            <w:pPr>
              <w:rPr>
                <w:sz w:val="22"/>
                <w:szCs w:val="22"/>
              </w:rPr>
            </w:pPr>
            <w:r w:rsidRPr="00816678">
              <w:rPr>
                <w:sz w:val="22"/>
                <w:szCs w:val="22"/>
              </w:rPr>
              <w:t>rtsecgh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B745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6A18E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490DD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A58B82"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E60238" w14:textId="77777777" w:rsidR="00816678" w:rsidRPr="00816678" w:rsidRDefault="00816678" w:rsidP="00816678">
            <w:pPr>
              <w:rPr>
                <w:sz w:val="22"/>
                <w:szCs w:val="22"/>
              </w:rPr>
            </w:pPr>
            <w:r w:rsidRPr="00816678">
              <w:rPr>
                <w:sz w:val="22"/>
                <w:szCs w:val="22"/>
              </w:rPr>
              <w:t>Cough</w:t>
            </w:r>
          </w:p>
        </w:tc>
      </w:tr>
      <w:tr w:rsidR="00816678" w:rsidRPr="00816678" w14:paraId="68CE814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F947D0" w14:textId="77777777" w:rsidR="00816678" w:rsidRPr="00816678" w:rsidRDefault="00816678" w:rsidP="00816678">
            <w:pPr>
              <w:rPr>
                <w:sz w:val="22"/>
                <w:szCs w:val="22"/>
              </w:rPr>
            </w:pPr>
            <w:r w:rsidRPr="00816678">
              <w:rPr>
                <w:sz w:val="22"/>
                <w:szCs w:val="22"/>
              </w:rPr>
              <w:t>254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44EE99" w14:textId="77777777" w:rsidR="00816678" w:rsidRPr="00816678" w:rsidRDefault="00816678" w:rsidP="00816678">
            <w:pPr>
              <w:rPr>
                <w:sz w:val="22"/>
                <w:szCs w:val="22"/>
              </w:rPr>
            </w:pPr>
            <w:r w:rsidRPr="00816678">
              <w:rPr>
                <w:sz w:val="22"/>
                <w:szCs w:val="22"/>
              </w:rPr>
              <w:t>Side effects :Shortness of breath</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823D1F" w14:textId="77777777" w:rsidR="00816678" w:rsidRPr="00816678" w:rsidRDefault="00816678" w:rsidP="00816678">
            <w:pPr>
              <w:rPr>
                <w:sz w:val="22"/>
                <w:szCs w:val="22"/>
              </w:rPr>
            </w:pPr>
            <w:r w:rsidRPr="00816678">
              <w:rPr>
                <w:sz w:val="22"/>
                <w:szCs w:val="22"/>
              </w:rPr>
              <w:t>rtsesob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FAA6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E9DB1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878DF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E6A57" w14:textId="77777777" w:rsidR="00816678" w:rsidRPr="00816678" w:rsidRDefault="00816678" w:rsidP="00816678">
            <w:pPr>
              <w:rPr>
                <w:sz w:val="22"/>
                <w:szCs w:val="22"/>
              </w:rPr>
            </w:pPr>
            <w:r w:rsidRPr="00816678">
              <w:rPr>
                <w:sz w:val="22"/>
                <w:szCs w:val="22"/>
              </w:rPr>
              <w:t>sob</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226020" w14:textId="77777777" w:rsidR="00816678" w:rsidRPr="00816678" w:rsidRDefault="00816678" w:rsidP="00816678">
            <w:pPr>
              <w:rPr>
                <w:sz w:val="22"/>
                <w:szCs w:val="22"/>
              </w:rPr>
            </w:pPr>
            <w:r w:rsidRPr="00816678">
              <w:rPr>
                <w:sz w:val="22"/>
                <w:szCs w:val="22"/>
              </w:rPr>
              <w:t>Shortness of breath</w:t>
            </w:r>
          </w:p>
        </w:tc>
      </w:tr>
      <w:tr w:rsidR="00816678" w:rsidRPr="00816678" w14:paraId="767C6D2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1FF25" w14:textId="77777777" w:rsidR="00816678" w:rsidRPr="00816678" w:rsidRDefault="00816678" w:rsidP="00816678">
            <w:pPr>
              <w:rPr>
                <w:sz w:val="22"/>
                <w:szCs w:val="22"/>
              </w:rPr>
            </w:pPr>
            <w:r w:rsidRPr="00816678">
              <w:rPr>
                <w:sz w:val="22"/>
                <w:szCs w:val="22"/>
              </w:rPr>
              <w:t>255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E6086E" w14:textId="77777777" w:rsidR="00816678" w:rsidRPr="00816678" w:rsidRDefault="00816678" w:rsidP="00816678">
            <w:pPr>
              <w:rPr>
                <w:sz w:val="22"/>
                <w:szCs w:val="22"/>
              </w:rPr>
            </w:pPr>
            <w:r w:rsidRPr="00816678">
              <w:rPr>
                <w:sz w:val="22"/>
                <w:szCs w:val="22"/>
              </w:rPr>
              <w:t>Side effects :Dyspnea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DE4393" w14:textId="77777777" w:rsidR="00816678" w:rsidRPr="00816678" w:rsidRDefault="00816678" w:rsidP="00816678">
            <w:pPr>
              <w:rPr>
                <w:sz w:val="22"/>
                <w:szCs w:val="22"/>
              </w:rPr>
            </w:pPr>
            <w:r w:rsidRPr="00816678">
              <w:rPr>
                <w:sz w:val="22"/>
                <w:szCs w:val="22"/>
              </w:rPr>
              <w:t>rtsed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D3092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14456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7B83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3057A" w14:textId="77777777" w:rsidR="00816678" w:rsidRPr="00816678" w:rsidRDefault="00816678" w:rsidP="00816678">
            <w:pPr>
              <w:rPr>
                <w:sz w:val="22"/>
                <w:szCs w:val="22"/>
              </w:rPr>
            </w:pPr>
            <w:r w:rsidRPr="00816678">
              <w:rPr>
                <w:sz w:val="22"/>
                <w:szCs w:val="22"/>
              </w:rPr>
              <w:t>d</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95D797" w14:textId="77777777" w:rsidR="00816678" w:rsidRPr="00816678" w:rsidRDefault="00816678" w:rsidP="00816678">
            <w:pPr>
              <w:rPr>
                <w:sz w:val="22"/>
                <w:szCs w:val="22"/>
              </w:rPr>
            </w:pPr>
            <w:r w:rsidRPr="00816678">
              <w:rPr>
                <w:sz w:val="22"/>
                <w:szCs w:val="22"/>
              </w:rPr>
              <w:t>Dyspnea</w:t>
            </w:r>
          </w:p>
        </w:tc>
      </w:tr>
      <w:tr w:rsidR="00816678" w:rsidRPr="00816678" w14:paraId="5D44D17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4854E" w14:textId="77777777" w:rsidR="00816678" w:rsidRPr="00816678" w:rsidRDefault="00816678" w:rsidP="00816678">
            <w:pPr>
              <w:rPr>
                <w:sz w:val="22"/>
                <w:szCs w:val="22"/>
              </w:rPr>
            </w:pPr>
            <w:r w:rsidRPr="00816678">
              <w:rPr>
                <w:sz w:val="22"/>
                <w:szCs w:val="22"/>
              </w:rPr>
              <w:t>256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2AB8DB" w14:textId="77777777" w:rsidR="00816678" w:rsidRPr="00816678" w:rsidRDefault="00816678" w:rsidP="00816678">
            <w:pPr>
              <w:rPr>
                <w:sz w:val="22"/>
                <w:szCs w:val="22"/>
              </w:rPr>
            </w:pPr>
            <w:r w:rsidRPr="00816678">
              <w:rPr>
                <w:sz w:val="22"/>
                <w:szCs w:val="22"/>
              </w:rPr>
              <w:t>Side effects :Decreased appetite/weight loss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29A40" w14:textId="77777777" w:rsidR="00816678" w:rsidRPr="00816678" w:rsidRDefault="00816678" w:rsidP="00816678">
            <w:pPr>
              <w:rPr>
                <w:sz w:val="22"/>
                <w:szCs w:val="22"/>
              </w:rPr>
            </w:pPr>
            <w:r w:rsidRPr="00816678">
              <w:rPr>
                <w:sz w:val="22"/>
                <w:szCs w:val="22"/>
              </w:rPr>
              <w:t>rtsedawl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E46A4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CE2E9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F0A7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03685" w14:textId="77777777" w:rsidR="00816678" w:rsidRPr="00816678" w:rsidRDefault="00816678" w:rsidP="00816678">
            <w:pPr>
              <w:rPr>
                <w:sz w:val="22"/>
                <w:szCs w:val="22"/>
              </w:rPr>
            </w:pPr>
            <w:r w:rsidRPr="00816678">
              <w:rPr>
                <w:sz w:val="22"/>
                <w:szCs w:val="22"/>
              </w:rPr>
              <w:t>dawl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84466" w14:textId="77777777" w:rsidR="00816678" w:rsidRPr="00816678" w:rsidRDefault="00816678" w:rsidP="00816678">
            <w:pPr>
              <w:rPr>
                <w:sz w:val="22"/>
                <w:szCs w:val="22"/>
              </w:rPr>
            </w:pPr>
            <w:r w:rsidRPr="00816678">
              <w:rPr>
                <w:sz w:val="22"/>
                <w:szCs w:val="22"/>
              </w:rPr>
              <w:t>Decreased appetite/weight loss</w:t>
            </w:r>
          </w:p>
        </w:tc>
      </w:tr>
      <w:tr w:rsidR="00816678" w:rsidRPr="00816678" w14:paraId="69E6FF0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24D637" w14:textId="77777777" w:rsidR="00816678" w:rsidRPr="00816678" w:rsidRDefault="00816678" w:rsidP="00816678">
            <w:pPr>
              <w:rPr>
                <w:sz w:val="22"/>
                <w:szCs w:val="22"/>
              </w:rPr>
            </w:pPr>
            <w:r w:rsidRPr="00816678">
              <w:rPr>
                <w:sz w:val="22"/>
                <w:szCs w:val="22"/>
              </w:rPr>
              <w:t>257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ACBDC" w14:textId="77777777" w:rsidR="00816678" w:rsidRPr="00816678" w:rsidRDefault="00816678" w:rsidP="00816678">
            <w:pPr>
              <w:rPr>
                <w:sz w:val="22"/>
                <w:szCs w:val="22"/>
              </w:rPr>
            </w:pPr>
            <w:r w:rsidRPr="00816678">
              <w:rPr>
                <w:sz w:val="22"/>
                <w:szCs w:val="22"/>
              </w:rPr>
              <w:t>Side effects :Nausea/vomiting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B5C29" w14:textId="77777777" w:rsidR="00816678" w:rsidRPr="00816678" w:rsidRDefault="00816678" w:rsidP="00816678">
            <w:pPr>
              <w:rPr>
                <w:sz w:val="22"/>
                <w:szCs w:val="22"/>
              </w:rPr>
            </w:pPr>
            <w:r w:rsidRPr="00816678">
              <w:rPr>
                <w:sz w:val="22"/>
                <w:szCs w:val="22"/>
              </w:rPr>
              <w:t>rtsenv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FB754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CFCDB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14792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83DBD" w14:textId="77777777" w:rsidR="00816678" w:rsidRPr="00816678" w:rsidRDefault="00816678" w:rsidP="00816678">
            <w:pPr>
              <w:rPr>
                <w:sz w:val="22"/>
                <w:szCs w:val="22"/>
              </w:rPr>
            </w:pPr>
            <w:r w:rsidRPr="00816678">
              <w:rPr>
                <w:sz w:val="22"/>
                <w:szCs w:val="22"/>
              </w:rPr>
              <w:t>nv</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E51F1A" w14:textId="77777777" w:rsidR="00816678" w:rsidRPr="00816678" w:rsidRDefault="00816678" w:rsidP="00816678">
            <w:pPr>
              <w:rPr>
                <w:sz w:val="22"/>
                <w:szCs w:val="22"/>
              </w:rPr>
            </w:pPr>
            <w:r w:rsidRPr="00816678">
              <w:rPr>
                <w:sz w:val="22"/>
                <w:szCs w:val="22"/>
              </w:rPr>
              <w:t>Nausea/vomiting</w:t>
            </w:r>
          </w:p>
        </w:tc>
      </w:tr>
      <w:tr w:rsidR="00816678" w:rsidRPr="00816678" w14:paraId="74CA45A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3E1C0" w14:textId="77777777" w:rsidR="00816678" w:rsidRPr="00816678" w:rsidRDefault="00816678" w:rsidP="00816678">
            <w:pPr>
              <w:rPr>
                <w:sz w:val="22"/>
                <w:szCs w:val="22"/>
              </w:rPr>
            </w:pPr>
            <w:r w:rsidRPr="00816678">
              <w:rPr>
                <w:sz w:val="22"/>
                <w:szCs w:val="22"/>
              </w:rPr>
              <w:t>258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8873E5" w14:textId="77777777" w:rsidR="00816678" w:rsidRPr="00816678" w:rsidRDefault="00816678" w:rsidP="00816678">
            <w:pPr>
              <w:rPr>
                <w:sz w:val="22"/>
                <w:szCs w:val="22"/>
              </w:rPr>
            </w:pPr>
            <w:r w:rsidRPr="00816678">
              <w:rPr>
                <w:sz w:val="22"/>
                <w:szCs w:val="22"/>
              </w:rPr>
              <w:t>Side effects :Diarrhea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2D64F" w14:textId="77777777" w:rsidR="00816678" w:rsidRPr="00816678" w:rsidRDefault="00816678" w:rsidP="00816678">
            <w:pPr>
              <w:rPr>
                <w:sz w:val="22"/>
                <w:szCs w:val="22"/>
              </w:rPr>
            </w:pPr>
            <w:r w:rsidRPr="00816678">
              <w:rPr>
                <w:sz w:val="22"/>
                <w:szCs w:val="22"/>
              </w:rPr>
              <w:t>rtseda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745E6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57719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AE4AB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75D8DB" w14:textId="77777777" w:rsidR="00816678" w:rsidRPr="00816678" w:rsidRDefault="00816678" w:rsidP="00816678">
            <w:pPr>
              <w:rPr>
                <w:sz w:val="22"/>
                <w:szCs w:val="22"/>
              </w:rPr>
            </w:pPr>
            <w:r w:rsidRPr="00816678">
              <w:rPr>
                <w:sz w:val="22"/>
                <w:szCs w:val="22"/>
              </w:rPr>
              <w:t>da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0CF2C4" w14:textId="77777777" w:rsidR="00816678" w:rsidRPr="00816678" w:rsidRDefault="00816678" w:rsidP="00816678">
            <w:pPr>
              <w:rPr>
                <w:sz w:val="22"/>
                <w:szCs w:val="22"/>
              </w:rPr>
            </w:pPr>
            <w:r w:rsidRPr="00816678">
              <w:rPr>
                <w:sz w:val="22"/>
                <w:szCs w:val="22"/>
              </w:rPr>
              <w:t>Diarrhea</w:t>
            </w:r>
          </w:p>
        </w:tc>
      </w:tr>
      <w:tr w:rsidR="00816678" w:rsidRPr="00816678" w14:paraId="10708F6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DF32FF" w14:textId="77777777" w:rsidR="00816678" w:rsidRPr="00816678" w:rsidRDefault="00816678" w:rsidP="00816678">
            <w:pPr>
              <w:rPr>
                <w:sz w:val="22"/>
                <w:szCs w:val="22"/>
              </w:rPr>
            </w:pPr>
            <w:r w:rsidRPr="00816678">
              <w:rPr>
                <w:sz w:val="22"/>
                <w:szCs w:val="22"/>
              </w:rPr>
              <w:t>259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428F2" w14:textId="77777777" w:rsidR="00816678" w:rsidRPr="00816678" w:rsidRDefault="00816678" w:rsidP="00816678">
            <w:pPr>
              <w:rPr>
                <w:sz w:val="22"/>
                <w:szCs w:val="22"/>
              </w:rPr>
            </w:pPr>
            <w:r w:rsidRPr="00816678">
              <w:rPr>
                <w:sz w:val="22"/>
                <w:szCs w:val="22"/>
              </w:rPr>
              <w:t>Side effects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938A41" w14:textId="77777777" w:rsidR="00816678" w:rsidRPr="00816678" w:rsidRDefault="00816678" w:rsidP="00816678">
            <w:pPr>
              <w:rPr>
                <w:sz w:val="22"/>
                <w:szCs w:val="22"/>
              </w:rPr>
            </w:pPr>
            <w:r w:rsidRPr="00816678">
              <w:rPr>
                <w:sz w:val="22"/>
                <w:szCs w:val="22"/>
              </w:rPr>
              <w:t>rtseo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2BBE4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E608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A45F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9A87D8"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5A3A05" w14:textId="77777777" w:rsidR="00816678" w:rsidRPr="00816678" w:rsidRDefault="00816678" w:rsidP="00816678">
            <w:pPr>
              <w:rPr>
                <w:sz w:val="22"/>
                <w:szCs w:val="22"/>
              </w:rPr>
            </w:pPr>
            <w:r w:rsidRPr="00816678">
              <w:rPr>
                <w:sz w:val="22"/>
                <w:szCs w:val="22"/>
              </w:rPr>
              <w:t>Other</w:t>
            </w:r>
          </w:p>
        </w:tc>
      </w:tr>
      <w:tr w:rsidR="00816678" w:rsidRPr="00816678" w14:paraId="5295C67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A6E75" w14:textId="77777777" w:rsidR="00816678" w:rsidRPr="00816678" w:rsidRDefault="00816678" w:rsidP="00816678">
            <w:pPr>
              <w:rPr>
                <w:sz w:val="22"/>
                <w:szCs w:val="22"/>
              </w:rPr>
            </w:pPr>
            <w:r w:rsidRPr="00816678">
              <w:rPr>
                <w:sz w:val="22"/>
                <w:szCs w:val="22"/>
              </w:rPr>
              <w:t>260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AC6B00" w14:textId="77777777" w:rsidR="00816678" w:rsidRPr="00816678" w:rsidRDefault="00816678" w:rsidP="00816678">
            <w:pPr>
              <w:rPr>
                <w:sz w:val="22"/>
                <w:szCs w:val="22"/>
              </w:rPr>
            </w:pPr>
            <w:r w:rsidRPr="00816678">
              <w:rPr>
                <w:sz w:val="22"/>
                <w:szCs w:val="22"/>
              </w:rPr>
              <w:t>Side effects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91B971" w14:textId="77777777" w:rsidR="00816678" w:rsidRPr="00816678" w:rsidRDefault="00816678" w:rsidP="00816678">
            <w:pPr>
              <w:rPr>
                <w:sz w:val="22"/>
                <w:szCs w:val="22"/>
              </w:rPr>
            </w:pPr>
            <w:r w:rsidRPr="00816678">
              <w:rPr>
                <w:sz w:val="22"/>
                <w:szCs w:val="22"/>
              </w:rPr>
              <w:t>rtseos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3E0B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1B7D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5516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1722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60F4C" w14:textId="77777777" w:rsidR="00816678" w:rsidRPr="00816678" w:rsidRDefault="00816678" w:rsidP="00816678">
            <w:pPr>
              <w:rPr>
                <w:sz w:val="22"/>
                <w:szCs w:val="22"/>
              </w:rPr>
            </w:pPr>
            <w:r w:rsidRPr="00816678">
              <w:rPr>
                <w:sz w:val="22"/>
                <w:szCs w:val="22"/>
              </w:rPr>
              <w:t>Specify</w:t>
            </w:r>
          </w:p>
        </w:tc>
      </w:tr>
      <w:tr w:rsidR="00816678" w:rsidRPr="00816678" w14:paraId="3F827D5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C1780" w14:textId="77777777" w:rsidR="00816678" w:rsidRPr="00816678" w:rsidRDefault="00816678" w:rsidP="00816678">
            <w:pPr>
              <w:rPr>
                <w:sz w:val="22"/>
                <w:szCs w:val="22"/>
              </w:rPr>
            </w:pPr>
            <w:r w:rsidRPr="00816678">
              <w:rPr>
                <w:sz w:val="22"/>
                <w:szCs w:val="22"/>
              </w:rPr>
              <w:t>261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4E79E5" w14:textId="77777777" w:rsidR="00816678" w:rsidRPr="00816678" w:rsidRDefault="00816678" w:rsidP="00816678">
            <w:pPr>
              <w:rPr>
                <w:sz w:val="22"/>
                <w:szCs w:val="22"/>
              </w:rPr>
            </w:pPr>
            <w:r w:rsidRPr="00816678">
              <w:rPr>
                <w:sz w:val="22"/>
                <w:szCs w:val="22"/>
              </w:rPr>
              <w:t>Treating physician name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A70B59" w14:textId="77777777" w:rsidR="00816678" w:rsidRPr="00816678" w:rsidRDefault="00816678" w:rsidP="00816678">
            <w:pPr>
              <w:rPr>
                <w:sz w:val="22"/>
                <w:szCs w:val="22"/>
              </w:rPr>
            </w:pPr>
            <w:r w:rsidRPr="00816678">
              <w:rPr>
                <w:sz w:val="22"/>
                <w:szCs w:val="22"/>
              </w:rPr>
              <w:t>chmd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B484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0717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CE639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D02F0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A96488" w14:textId="77777777" w:rsidR="00816678" w:rsidRPr="00816678" w:rsidRDefault="00816678" w:rsidP="00816678">
            <w:pPr>
              <w:rPr>
                <w:sz w:val="22"/>
                <w:szCs w:val="22"/>
              </w:rPr>
            </w:pPr>
            <w:r w:rsidRPr="00816678">
              <w:rPr>
                <w:sz w:val="22"/>
                <w:szCs w:val="22"/>
              </w:rPr>
              <w:t>Treating physician name</w:t>
            </w:r>
          </w:p>
        </w:tc>
      </w:tr>
      <w:tr w:rsidR="00816678" w:rsidRPr="00816678" w14:paraId="11145CC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F4B79" w14:textId="77777777" w:rsidR="00816678" w:rsidRPr="00816678" w:rsidRDefault="00816678" w:rsidP="00816678">
            <w:pPr>
              <w:rPr>
                <w:sz w:val="22"/>
                <w:szCs w:val="22"/>
              </w:rPr>
            </w:pPr>
            <w:r w:rsidRPr="00816678">
              <w:rPr>
                <w:sz w:val="22"/>
                <w:szCs w:val="22"/>
              </w:rPr>
              <w:t>262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CF24C4" w14:textId="77777777" w:rsidR="00816678" w:rsidRPr="00816678" w:rsidRDefault="00816678" w:rsidP="00816678">
            <w:pPr>
              <w:rPr>
                <w:sz w:val="22"/>
                <w:szCs w:val="22"/>
              </w:rPr>
            </w:pPr>
            <w:r w:rsidRPr="00816678">
              <w:rPr>
                <w:sz w:val="22"/>
                <w:szCs w:val="22"/>
              </w:rPr>
              <w:t>First date of treatment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25BCE" w14:textId="77777777" w:rsidR="00816678" w:rsidRPr="00816678" w:rsidRDefault="00816678" w:rsidP="00816678">
            <w:pPr>
              <w:rPr>
                <w:sz w:val="22"/>
                <w:szCs w:val="22"/>
              </w:rPr>
            </w:pPr>
            <w:r w:rsidRPr="00816678">
              <w:rPr>
                <w:sz w:val="22"/>
                <w:szCs w:val="22"/>
              </w:rPr>
              <w:t>chfdot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48B73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A8A5F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40CC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9A5D6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CD8C2" w14:textId="77777777" w:rsidR="00816678" w:rsidRPr="00816678" w:rsidRDefault="00816678" w:rsidP="00816678">
            <w:pPr>
              <w:rPr>
                <w:sz w:val="22"/>
                <w:szCs w:val="22"/>
              </w:rPr>
            </w:pPr>
            <w:r w:rsidRPr="00816678">
              <w:rPr>
                <w:sz w:val="22"/>
                <w:szCs w:val="22"/>
              </w:rPr>
              <w:t>First date of treatment</w:t>
            </w:r>
          </w:p>
        </w:tc>
      </w:tr>
      <w:tr w:rsidR="00816678" w:rsidRPr="00816678" w14:paraId="1373236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6F629" w14:textId="77777777" w:rsidR="00816678" w:rsidRPr="00816678" w:rsidRDefault="00816678" w:rsidP="00816678">
            <w:pPr>
              <w:rPr>
                <w:sz w:val="22"/>
                <w:szCs w:val="22"/>
              </w:rPr>
            </w:pPr>
            <w:r w:rsidRPr="00816678">
              <w:rPr>
                <w:sz w:val="22"/>
                <w:szCs w:val="22"/>
              </w:rPr>
              <w:t>263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8E5684" w14:textId="77777777" w:rsidR="00816678" w:rsidRPr="00816678" w:rsidRDefault="00816678" w:rsidP="00816678">
            <w:pPr>
              <w:rPr>
                <w:sz w:val="22"/>
                <w:szCs w:val="22"/>
              </w:rPr>
            </w:pPr>
            <w:r w:rsidRPr="00816678">
              <w:rPr>
                <w:sz w:val="22"/>
                <w:szCs w:val="22"/>
              </w:rPr>
              <w:t>Last date of treatment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99D4B4" w14:textId="77777777" w:rsidR="00816678" w:rsidRPr="00816678" w:rsidRDefault="00816678" w:rsidP="00816678">
            <w:pPr>
              <w:rPr>
                <w:sz w:val="22"/>
                <w:szCs w:val="22"/>
              </w:rPr>
            </w:pPr>
            <w:r w:rsidRPr="00816678">
              <w:rPr>
                <w:sz w:val="22"/>
                <w:szCs w:val="22"/>
              </w:rPr>
              <w:t>chldot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81D38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DEA7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7D4A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E50DB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4AF3AD" w14:textId="77777777" w:rsidR="00816678" w:rsidRPr="00816678" w:rsidRDefault="00816678" w:rsidP="00816678">
            <w:pPr>
              <w:rPr>
                <w:sz w:val="22"/>
                <w:szCs w:val="22"/>
              </w:rPr>
            </w:pPr>
            <w:r w:rsidRPr="00816678">
              <w:rPr>
                <w:sz w:val="22"/>
                <w:szCs w:val="22"/>
              </w:rPr>
              <w:t>Last date of treatment</w:t>
            </w:r>
          </w:p>
        </w:tc>
      </w:tr>
      <w:tr w:rsidR="00816678" w:rsidRPr="00816678" w14:paraId="26FA257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22851B" w14:textId="77777777" w:rsidR="00816678" w:rsidRPr="00816678" w:rsidRDefault="00816678" w:rsidP="00816678">
            <w:pPr>
              <w:rPr>
                <w:sz w:val="22"/>
                <w:szCs w:val="22"/>
              </w:rPr>
            </w:pPr>
            <w:r w:rsidRPr="00816678">
              <w:rPr>
                <w:sz w:val="22"/>
                <w:szCs w:val="22"/>
              </w:rPr>
              <w:t>264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59305B" w14:textId="77777777" w:rsidR="00816678" w:rsidRPr="00816678" w:rsidRDefault="00816678" w:rsidP="00816678">
            <w:pPr>
              <w:rPr>
                <w:sz w:val="22"/>
                <w:szCs w:val="22"/>
              </w:rPr>
            </w:pPr>
            <w:r w:rsidRPr="00816678">
              <w:rPr>
                <w:sz w:val="22"/>
                <w:szCs w:val="22"/>
              </w:rPr>
              <w:t>Frequency of chemotherapy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0DAD7" w14:textId="77777777" w:rsidR="00816678" w:rsidRPr="00816678" w:rsidRDefault="00816678" w:rsidP="00816678">
            <w:pPr>
              <w:rPr>
                <w:sz w:val="22"/>
                <w:szCs w:val="22"/>
              </w:rPr>
            </w:pPr>
            <w:r w:rsidRPr="00816678">
              <w:rPr>
                <w:sz w:val="22"/>
                <w:szCs w:val="22"/>
              </w:rPr>
              <w:t>chf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84465"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64ABC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200B3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5B808C" w14:textId="77777777" w:rsidR="00816678" w:rsidRPr="00816678" w:rsidRDefault="00816678" w:rsidP="00816678">
            <w:pPr>
              <w:rPr>
                <w:sz w:val="22"/>
                <w:szCs w:val="22"/>
              </w:rPr>
            </w:pPr>
            <w:r w:rsidRPr="00816678">
              <w:rPr>
                <w:sz w:val="22"/>
                <w:szCs w:val="22"/>
              </w:rPr>
              <w:t>d;od;w;o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F317B" w14:textId="77777777" w:rsidR="00816678" w:rsidRPr="00816678" w:rsidRDefault="00816678" w:rsidP="00816678">
            <w:pPr>
              <w:rPr>
                <w:sz w:val="22"/>
                <w:szCs w:val="22"/>
              </w:rPr>
            </w:pPr>
            <w:r w:rsidRPr="00816678">
              <w:rPr>
                <w:sz w:val="22"/>
                <w:szCs w:val="22"/>
              </w:rPr>
              <w:t>daily;every other day;weekly;other</w:t>
            </w:r>
          </w:p>
        </w:tc>
      </w:tr>
      <w:tr w:rsidR="00816678" w:rsidRPr="00816678" w14:paraId="26D5150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CCBCE" w14:textId="77777777" w:rsidR="00816678" w:rsidRPr="00816678" w:rsidRDefault="00816678" w:rsidP="00816678">
            <w:pPr>
              <w:rPr>
                <w:sz w:val="22"/>
                <w:szCs w:val="22"/>
              </w:rPr>
            </w:pPr>
            <w:r w:rsidRPr="00816678">
              <w:rPr>
                <w:sz w:val="22"/>
                <w:szCs w:val="22"/>
              </w:rPr>
              <w:t>265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A37BCB" w14:textId="77777777" w:rsidR="00816678" w:rsidRPr="00816678" w:rsidRDefault="00816678" w:rsidP="00816678">
            <w:pPr>
              <w:rPr>
                <w:sz w:val="22"/>
                <w:szCs w:val="22"/>
              </w:rPr>
            </w:pPr>
            <w:r w:rsidRPr="00816678">
              <w:rPr>
                <w:sz w:val="22"/>
                <w:szCs w:val="22"/>
              </w:rPr>
              <w:t>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11268" w14:textId="77777777" w:rsidR="00816678" w:rsidRPr="00816678" w:rsidRDefault="00816678" w:rsidP="00816678">
            <w:pPr>
              <w:rPr>
                <w:sz w:val="22"/>
                <w:szCs w:val="22"/>
              </w:rPr>
            </w:pPr>
            <w:r w:rsidRPr="00816678">
              <w:rPr>
                <w:sz w:val="22"/>
                <w:szCs w:val="22"/>
              </w:rPr>
              <w:t>chfs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BBFCC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DCD50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E44D1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F7C4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0047F2" w14:textId="77777777" w:rsidR="00816678" w:rsidRPr="00816678" w:rsidRDefault="00816678" w:rsidP="00816678">
            <w:pPr>
              <w:rPr>
                <w:sz w:val="22"/>
                <w:szCs w:val="22"/>
              </w:rPr>
            </w:pPr>
            <w:r w:rsidRPr="00816678">
              <w:rPr>
                <w:sz w:val="22"/>
                <w:szCs w:val="22"/>
              </w:rPr>
              <w:t>Specify</w:t>
            </w:r>
          </w:p>
        </w:tc>
      </w:tr>
      <w:tr w:rsidR="00816678" w:rsidRPr="00816678" w14:paraId="11786B7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94D981" w14:textId="77777777" w:rsidR="00816678" w:rsidRPr="00816678" w:rsidRDefault="00816678" w:rsidP="00816678">
            <w:pPr>
              <w:rPr>
                <w:sz w:val="22"/>
                <w:szCs w:val="22"/>
              </w:rPr>
            </w:pPr>
            <w:r w:rsidRPr="00816678">
              <w:rPr>
                <w:sz w:val="22"/>
                <w:szCs w:val="22"/>
              </w:rPr>
              <w:t>266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8FE89" w14:textId="77777777" w:rsidR="00816678" w:rsidRPr="00816678" w:rsidRDefault="00816678" w:rsidP="00816678">
            <w:pPr>
              <w:rPr>
                <w:sz w:val="22"/>
                <w:szCs w:val="22"/>
              </w:rPr>
            </w:pPr>
            <w:r w:rsidRPr="00816678">
              <w:rPr>
                <w:sz w:val="22"/>
                <w:szCs w:val="22"/>
              </w:rPr>
              <w:t>Lesion Site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F98AFC" w14:textId="77777777" w:rsidR="00816678" w:rsidRPr="00816678" w:rsidRDefault="00816678" w:rsidP="00816678">
            <w:pPr>
              <w:rPr>
                <w:sz w:val="22"/>
                <w:szCs w:val="22"/>
              </w:rPr>
            </w:pPr>
            <w:r w:rsidRPr="00816678">
              <w:rPr>
                <w:sz w:val="22"/>
                <w:szCs w:val="22"/>
              </w:rPr>
              <w:t>rbrtchls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55CEBF"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E9502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3B43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148A1A" w14:textId="77777777" w:rsidR="00816678" w:rsidRPr="00816678" w:rsidRDefault="00816678" w:rsidP="00816678">
            <w:pPr>
              <w:rPr>
                <w:sz w:val="22"/>
                <w:szCs w:val="22"/>
              </w:rPr>
            </w:pPr>
            <w:r w:rsidRPr="00816678">
              <w:rPr>
                <w:sz w:val="22"/>
                <w:szCs w:val="22"/>
              </w:rPr>
              <w:t>-;lul;lll;rul;rml;rll;e;m;p;o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2DA2B" w14:textId="77777777" w:rsidR="00816678" w:rsidRPr="00816678" w:rsidRDefault="00816678" w:rsidP="00816678">
            <w:pPr>
              <w:rPr>
                <w:sz w:val="22"/>
                <w:szCs w:val="22"/>
              </w:rPr>
            </w:pPr>
            <w:r w:rsidRPr="00816678">
              <w:rPr>
                <w:sz w:val="22"/>
                <w:szCs w:val="22"/>
              </w:rPr>
              <w:t>-;LUL;LLL;RUL;RML;RLL;Endobronchial;Mediastinum;Pleura;Other (specify)</w:t>
            </w:r>
          </w:p>
        </w:tc>
      </w:tr>
      <w:tr w:rsidR="00816678" w:rsidRPr="00816678" w14:paraId="64F3F53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C00894" w14:textId="77777777" w:rsidR="00816678" w:rsidRPr="00816678" w:rsidRDefault="00816678" w:rsidP="00816678">
            <w:pPr>
              <w:rPr>
                <w:sz w:val="22"/>
                <w:szCs w:val="22"/>
              </w:rPr>
            </w:pPr>
            <w:r w:rsidRPr="00816678">
              <w:rPr>
                <w:sz w:val="22"/>
                <w:szCs w:val="22"/>
              </w:rPr>
              <w:t>267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15E6C4" w14:textId="77777777" w:rsidR="00816678" w:rsidRPr="00816678" w:rsidRDefault="00816678" w:rsidP="00816678">
            <w:pPr>
              <w:rPr>
                <w:sz w:val="22"/>
                <w:szCs w:val="22"/>
              </w:rPr>
            </w:pPr>
            <w:r w:rsidRPr="00816678">
              <w:rPr>
                <w:sz w:val="22"/>
                <w:szCs w:val="22"/>
              </w:rPr>
              <w:t>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42AE3E" w14:textId="77777777" w:rsidR="00816678" w:rsidRPr="00816678" w:rsidRDefault="00816678" w:rsidP="00816678">
            <w:pPr>
              <w:rPr>
                <w:sz w:val="22"/>
                <w:szCs w:val="22"/>
              </w:rPr>
            </w:pPr>
            <w:r w:rsidRPr="00816678">
              <w:rPr>
                <w:sz w:val="22"/>
                <w:szCs w:val="22"/>
              </w:rPr>
              <w:t>rbrtchlo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34D7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6009B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103B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D7C48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9BCC29" w14:textId="77777777" w:rsidR="00816678" w:rsidRPr="00816678" w:rsidRDefault="00816678" w:rsidP="00816678">
            <w:pPr>
              <w:rPr>
                <w:sz w:val="22"/>
                <w:szCs w:val="22"/>
              </w:rPr>
            </w:pPr>
            <w:r w:rsidRPr="00816678">
              <w:rPr>
                <w:sz w:val="22"/>
                <w:szCs w:val="22"/>
              </w:rPr>
              <w:t>Specify</w:t>
            </w:r>
          </w:p>
        </w:tc>
      </w:tr>
      <w:tr w:rsidR="00816678" w:rsidRPr="00816678" w14:paraId="4B1BD84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1250C2" w14:textId="77777777" w:rsidR="00816678" w:rsidRPr="00816678" w:rsidRDefault="00816678" w:rsidP="00816678">
            <w:pPr>
              <w:rPr>
                <w:sz w:val="22"/>
                <w:szCs w:val="22"/>
              </w:rPr>
            </w:pPr>
            <w:r w:rsidRPr="00816678">
              <w:rPr>
                <w:sz w:val="22"/>
                <w:szCs w:val="22"/>
              </w:rPr>
              <w:t>268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11B43" w14:textId="77777777" w:rsidR="00816678" w:rsidRPr="00816678" w:rsidRDefault="00816678" w:rsidP="00816678">
            <w:pPr>
              <w:rPr>
                <w:sz w:val="22"/>
                <w:szCs w:val="22"/>
              </w:rPr>
            </w:pPr>
            <w:r w:rsidRPr="00816678">
              <w:rPr>
                <w:sz w:val="22"/>
                <w:szCs w:val="22"/>
              </w:rPr>
              <w:t>Describe treatment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FABAF" w14:textId="77777777" w:rsidR="00816678" w:rsidRPr="00816678" w:rsidRDefault="00816678" w:rsidP="00816678">
            <w:pPr>
              <w:rPr>
                <w:sz w:val="22"/>
                <w:szCs w:val="22"/>
              </w:rPr>
            </w:pPr>
            <w:r w:rsidRPr="00816678">
              <w:rPr>
                <w:sz w:val="22"/>
                <w:szCs w:val="22"/>
              </w:rPr>
              <w:t>rbchdt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1A4A5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1D4E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72573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8F85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AC7BF2" w14:textId="77777777" w:rsidR="00816678" w:rsidRPr="00816678" w:rsidRDefault="00816678" w:rsidP="00816678">
            <w:pPr>
              <w:rPr>
                <w:sz w:val="22"/>
                <w:szCs w:val="22"/>
              </w:rPr>
            </w:pPr>
            <w:r w:rsidRPr="00816678">
              <w:rPr>
                <w:sz w:val="22"/>
                <w:szCs w:val="22"/>
              </w:rPr>
              <w:t>Describe treatment</w:t>
            </w:r>
          </w:p>
        </w:tc>
      </w:tr>
      <w:tr w:rsidR="00816678" w:rsidRPr="00816678" w14:paraId="4487E82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4585DF" w14:textId="77777777" w:rsidR="00816678" w:rsidRPr="00816678" w:rsidRDefault="00816678" w:rsidP="00816678">
            <w:pPr>
              <w:rPr>
                <w:sz w:val="22"/>
                <w:szCs w:val="22"/>
              </w:rPr>
            </w:pPr>
            <w:r w:rsidRPr="00816678">
              <w:rPr>
                <w:sz w:val="22"/>
                <w:szCs w:val="22"/>
              </w:rPr>
              <w:t>269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2D8092" w14:textId="77777777" w:rsidR="00816678" w:rsidRPr="00816678" w:rsidRDefault="00816678" w:rsidP="00816678">
            <w:pPr>
              <w:rPr>
                <w:sz w:val="22"/>
                <w:szCs w:val="22"/>
              </w:rPr>
            </w:pPr>
            <w:r w:rsidRPr="00816678">
              <w:rPr>
                <w:sz w:val="22"/>
                <w:szCs w:val="22"/>
              </w:rPr>
              <w:t>Subsequent treatments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AA4298" w14:textId="77777777" w:rsidR="00816678" w:rsidRPr="00816678" w:rsidRDefault="00816678" w:rsidP="00816678">
            <w:pPr>
              <w:rPr>
                <w:sz w:val="22"/>
                <w:szCs w:val="22"/>
              </w:rPr>
            </w:pPr>
            <w:r w:rsidRPr="00816678">
              <w:rPr>
                <w:sz w:val="22"/>
                <w:szCs w:val="22"/>
              </w:rPr>
              <w:t>rbchst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9AE1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87F4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76EE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58E6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49EAB" w14:textId="77777777" w:rsidR="00816678" w:rsidRPr="00816678" w:rsidRDefault="00816678" w:rsidP="00816678">
            <w:pPr>
              <w:rPr>
                <w:sz w:val="22"/>
                <w:szCs w:val="22"/>
              </w:rPr>
            </w:pPr>
            <w:r w:rsidRPr="00816678">
              <w:rPr>
                <w:sz w:val="22"/>
                <w:szCs w:val="22"/>
              </w:rPr>
              <w:t>Subsequent treatments</w:t>
            </w:r>
          </w:p>
        </w:tc>
      </w:tr>
      <w:tr w:rsidR="00816678" w:rsidRPr="00816678" w14:paraId="7418CF9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103F2" w14:textId="77777777" w:rsidR="00816678" w:rsidRPr="00816678" w:rsidRDefault="00816678" w:rsidP="00816678">
            <w:pPr>
              <w:rPr>
                <w:sz w:val="22"/>
                <w:szCs w:val="22"/>
              </w:rPr>
            </w:pPr>
            <w:r w:rsidRPr="00816678">
              <w:rPr>
                <w:sz w:val="22"/>
                <w:szCs w:val="22"/>
              </w:rPr>
              <w:t>270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61191B" w14:textId="77777777" w:rsidR="00816678" w:rsidRPr="00816678" w:rsidRDefault="00816678" w:rsidP="00816678">
            <w:pPr>
              <w:rPr>
                <w:sz w:val="22"/>
                <w:szCs w:val="22"/>
              </w:rPr>
            </w:pPr>
            <w:r w:rsidRPr="00816678">
              <w:rPr>
                <w:sz w:val="22"/>
                <w:szCs w:val="22"/>
              </w:rPr>
              <w:t>Drugs used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CF181" w14:textId="77777777" w:rsidR="00816678" w:rsidRPr="00816678" w:rsidRDefault="00816678" w:rsidP="00816678">
            <w:pPr>
              <w:rPr>
                <w:sz w:val="22"/>
                <w:szCs w:val="22"/>
              </w:rPr>
            </w:pPr>
            <w:r w:rsidRPr="00816678">
              <w:rPr>
                <w:sz w:val="22"/>
                <w:szCs w:val="22"/>
              </w:rPr>
              <w:t>rbchdr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9D3C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5D708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B3981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F173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8A061A" w14:textId="77777777" w:rsidR="00816678" w:rsidRPr="00816678" w:rsidRDefault="00816678" w:rsidP="00816678">
            <w:pPr>
              <w:rPr>
                <w:sz w:val="22"/>
                <w:szCs w:val="22"/>
              </w:rPr>
            </w:pPr>
            <w:r w:rsidRPr="00816678">
              <w:rPr>
                <w:sz w:val="22"/>
                <w:szCs w:val="22"/>
              </w:rPr>
              <w:t>Drugs used</w:t>
            </w:r>
          </w:p>
        </w:tc>
      </w:tr>
      <w:tr w:rsidR="00816678" w:rsidRPr="00816678" w14:paraId="1812D99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18E67" w14:textId="77777777" w:rsidR="00816678" w:rsidRPr="00816678" w:rsidRDefault="00816678" w:rsidP="00816678">
            <w:pPr>
              <w:rPr>
                <w:sz w:val="22"/>
                <w:szCs w:val="22"/>
              </w:rPr>
            </w:pPr>
            <w:r w:rsidRPr="00816678">
              <w:rPr>
                <w:sz w:val="22"/>
                <w:szCs w:val="22"/>
              </w:rPr>
              <w:t>271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0F3A3" w14:textId="77777777" w:rsidR="00816678" w:rsidRPr="00816678" w:rsidRDefault="00816678" w:rsidP="00816678">
            <w:pPr>
              <w:rPr>
                <w:sz w:val="22"/>
                <w:szCs w:val="22"/>
              </w:rPr>
            </w:pPr>
            <w:r w:rsidRPr="00816678">
              <w:rPr>
                <w:sz w:val="22"/>
                <w:szCs w:val="22"/>
              </w:rPr>
              <w:t>Number of rounds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2F958B" w14:textId="77777777" w:rsidR="00816678" w:rsidRPr="00816678" w:rsidRDefault="00816678" w:rsidP="00816678">
            <w:pPr>
              <w:rPr>
                <w:sz w:val="22"/>
                <w:szCs w:val="22"/>
              </w:rPr>
            </w:pPr>
            <w:r w:rsidRPr="00816678">
              <w:rPr>
                <w:sz w:val="22"/>
                <w:szCs w:val="22"/>
              </w:rPr>
              <w:t>rbchnt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88F3D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EC91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505E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6FDEF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942C1" w14:textId="77777777" w:rsidR="00816678" w:rsidRPr="00816678" w:rsidRDefault="00816678" w:rsidP="00816678">
            <w:pPr>
              <w:rPr>
                <w:sz w:val="22"/>
                <w:szCs w:val="22"/>
              </w:rPr>
            </w:pPr>
            <w:r w:rsidRPr="00816678">
              <w:rPr>
                <w:sz w:val="22"/>
                <w:szCs w:val="22"/>
              </w:rPr>
              <w:t>Number of rounds</w:t>
            </w:r>
          </w:p>
        </w:tc>
      </w:tr>
      <w:tr w:rsidR="00816678" w:rsidRPr="00816678" w14:paraId="35401B1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31D916" w14:textId="77777777" w:rsidR="00816678" w:rsidRPr="00816678" w:rsidRDefault="00816678" w:rsidP="00816678">
            <w:pPr>
              <w:rPr>
                <w:sz w:val="22"/>
                <w:szCs w:val="22"/>
              </w:rPr>
            </w:pPr>
            <w:r w:rsidRPr="00816678">
              <w:rPr>
                <w:sz w:val="22"/>
                <w:szCs w:val="22"/>
              </w:rPr>
              <w:t>272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61DE0F" w14:textId="77777777" w:rsidR="00816678" w:rsidRPr="00816678" w:rsidRDefault="00816678" w:rsidP="00816678">
            <w:pPr>
              <w:rPr>
                <w:sz w:val="22"/>
                <w:szCs w:val="22"/>
              </w:rPr>
            </w:pPr>
            <w:r w:rsidRPr="00816678">
              <w:rPr>
                <w:sz w:val="22"/>
                <w:szCs w:val="22"/>
              </w:rPr>
              <w:t>Was the entire dose delivered to the patient?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0C0B7" w14:textId="77777777" w:rsidR="00816678" w:rsidRPr="00816678" w:rsidRDefault="00816678" w:rsidP="00816678">
            <w:pPr>
              <w:rPr>
                <w:sz w:val="22"/>
                <w:szCs w:val="22"/>
              </w:rPr>
            </w:pPr>
            <w:r w:rsidRPr="00816678">
              <w:rPr>
                <w:sz w:val="22"/>
                <w:szCs w:val="22"/>
              </w:rPr>
              <w:t>chedd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3DE91A"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43BE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1AD2E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195871"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2E6E0" w14:textId="77777777" w:rsidR="00816678" w:rsidRPr="00816678" w:rsidRDefault="00816678" w:rsidP="00816678">
            <w:pPr>
              <w:rPr>
                <w:sz w:val="22"/>
                <w:szCs w:val="22"/>
              </w:rPr>
            </w:pPr>
            <w:r w:rsidRPr="00816678">
              <w:rPr>
                <w:sz w:val="22"/>
                <w:szCs w:val="22"/>
              </w:rPr>
              <w:t>No;Yes</w:t>
            </w:r>
          </w:p>
        </w:tc>
      </w:tr>
      <w:tr w:rsidR="00816678" w:rsidRPr="00816678" w14:paraId="566C839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BCA32" w14:textId="77777777" w:rsidR="00816678" w:rsidRPr="00816678" w:rsidRDefault="00816678" w:rsidP="00816678">
            <w:pPr>
              <w:rPr>
                <w:sz w:val="22"/>
                <w:szCs w:val="22"/>
              </w:rPr>
            </w:pPr>
            <w:r w:rsidRPr="00816678">
              <w:rPr>
                <w:sz w:val="22"/>
                <w:szCs w:val="22"/>
              </w:rPr>
              <w:t>273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68CAA4" w14:textId="77777777" w:rsidR="00816678" w:rsidRPr="00816678" w:rsidRDefault="00816678" w:rsidP="00816678">
            <w:pPr>
              <w:rPr>
                <w:sz w:val="22"/>
                <w:szCs w:val="22"/>
              </w:rPr>
            </w:pPr>
            <w:r w:rsidRPr="00816678">
              <w:rPr>
                <w:sz w:val="22"/>
                <w:szCs w:val="22"/>
              </w:rPr>
              <w:t>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2AD67" w14:textId="77777777" w:rsidR="00816678" w:rsidRPr="00816678" w:rsidRDefault="00816678" w:rsidP="00816678">
            <w:pPr>
              <w:rPr>
                <w:sz w:val="22"/>
                <w:szCs w:val="22"/>
              </w:rPr>
            </w:pPr>
            <w:r w:rsidRPr="00816678">
              <w:rPr>
                <w:sz w:val="22"/>
                <w:szCs w:val="22"/>
              </w:rPr>
              <w:t>chedds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3084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09C8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11A4B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8A06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5E5194" w14:textId="77777777" w:rsidR="00816678" w:rsidRPr="00816678" w:rsidRDefault="00816678" w:rsidP="00816678">
            <w:pPr>
              <w:rPr>
                <w:sz w:val="22"/>
                <w:szCs w:val="22"/>
              </w:rPr>
            </w:pPr>
            <w:r w:rsidRPr="00816678">
              <w:rPr>
                <w:sz w:val="22"/>
                <w:szCs w:val="22"/>
              </w:rPr>
              <w:t>Specify</w:t>
            </w:r>
          </w:p>
        </w:tc>
      </w:tr>
      <w:tr w:rsidR="00816678" w:rsidRPr="00816678" w14:paraId="24B3342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11631" w14:textId="77777777" w:rsidR="00816678" w:rsidRPr="00816678" w:rsidRDefault="00816678" w:rsidP="00816678">
            <w:pPr>
              <w:rPr>
                <w:sz w:val="22"/>
                <w:szCs w:val="22"/>
              </w:rPr>
            </w:pPr>
            <w:r w:rsidRPr="00816678">
              <w:rPr>
                <w:sz w:val="22"/>
                <w:szCs w:val="22"/>
              </w:rPr>
              <w:t>274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BD2393" w14:textId="77777777" w:rsidR="00816678" w:rsidRPr="00816678" w:rsidRDefault="00816678" w:rsidP="00816678">
            <w:pPr>
              <w:rPr>
                <w:sz w:val="22"/>
                <w:szCs w:val="22"/>
              </w:rPr>
            </w:pPr>
            <w:r w:rsidRPr="00816678">
              <w:rPr>
                <w:sz w:val="22"/>
                <w:szCs w:val="22"/>
              </w:rPr>
              <w:t>Were there complications associated with treatment?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AAD13" w14:textId="77777777" w:rsidR="00816678" w:rsidRPr="00816678" w:rsidRDefault="00816678" w:rsidP="00816678">
            <w:pPr>
              <w:rPr>
                <w:sz w:val="22"/>
                <w:szCs w:val="22"/>
              </w:rPr>
            </w:pPr>
            <w:r w:rsidRPr="00816678">
              <w:rPr>
                <w:sz w:val="22"/>
                <w:szCs w:val="22"/>
              </w:rPr>
              <w:t>chc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E7051"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47B90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92271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F1BC1A" w14:textId="77777777" w:rsidR="00816678" w:rsidRPr="00816678" w:rsidRDefault="00816678" w:rsidP="00816678">
            <w:pPr>
              <w:rPr>
                <w:sz w:val="22"/>
                <w:szCs w:val="22"/>
              </w:rPr>
            </w:pPr>
            <w:r w:rsidRPr="00816678">
              <w:rPr>
                <w:sz w:val="22"/>
                <w:szCs w:val="22"/>
              </w:rPr>
              <w:t>n;y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9EDC2" w14:textId="77777777" w:rsidR="00816678" w:rsidRPr="00816678" w:rsidRDefault="00816678" w:rsidP="00816678">
            <w:pPr>
              <w:rPr>
                <w:sz w:val="22"/>
                <w:szCs w:val="22"/>
              </w:rPr>
            </w:pPr>
            <w:r w:rsidRPr="00816678">
              <w:rPr>
                <w:sz w:val="22"/>
                <w:szCs w:val="22"/>
              </w:rPr>
              <w:t>No;Yes</w:t>
            </w:r>
          </w:p>
        </w:tc>
      </w:tr>
      <w:tr w:rsidR="00816678" w:rsidRPr="00816678" w14:paraId="3089517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E45546" w14:textId="77777777" w:rsidR="00816678" w:rsidRPr="00816678" w:rsidRDefault="00816678" w:rsidP="00816678">
            <w:pPr>
              <w:rPr>
                <w:sz w:val="22"/>
                <w:szCs w:val="22"/>
              </w:rPr>
            </w:pPr>
            <w:r w:rsidRPr="00816678">
              <w:rPr>
                <w:sz w:val="22"/>
                <w:szCs w:val="22"/>
              </w:rPr>
              <w:t>275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A80C24" w14:textId="77777777" w:rsidR="00816678" w:rsidRPr="00816678" w:rsidRDefault="00816678" w:rsidP="00816678">
            <w:pPr>
              <w:rPr>
                <w:sz w:val="22"/>
                <w:szCs w:val="22"/>
              </w:rPr>
            </w:pPr>
            <w:r w:rsidRPr="00816678">
              <w:rPr>
                <w:sz w:val="22"/>
                <w:szCs w:val="22"/>
              </w:rPr>
              <w:t>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E66CEA" w14:textId="77777777" w:rsidR="00816678" w:rsidRPr="00816678" w:rsidRDefault="00816678" w:rsidP="00816678">
            <w:pPr>
              <w:rPr>
                <w:sz w:val="22"/>
                <w:szCs w:val="22"/>
              </w:rPr>
            </w:pPr>
            <w:r w:rsidRPr="00816678">
              <w:rPr>
                <w:sz w:val="22"/>
                <w:szCs w:val="22"/>
              </w:rPr>
              <w:t>chcs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D0A7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6B58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5E7DB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08C8F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37C03" w14:textId="77777777" w:rsidR="00816678" w:rsidRPr="00816678" w:rsidRDefault="00816678" w:rsidP="00816678">
            <w:pPr>
              <w:rPr>
                <w:sz w:val="22"/>
                <w:szCs w:val="22"/>
              </w:rPr>
            </w:pPr>
            <w:r w:rsidRPr="00816678">
              <w:rPr>
                <w:sz w:val="22"/>
                <w:szCs w:val="22"/>
              </w:rPr>
              <w:t>Specify</w:t>
            </w:r>
          </w:p>
        </w:tc>
      </w:tr>
      <w:tr w:rsidR="00816678" w:rsidRPr="00816678" w14:paraId="6EDA316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60111" w14:textId="77777777" w:rsidR="00816678" w:rsidRPr="00816678" w:rsidRDefault="00816678" w:rsidP="00816678">
            <w:pPr>
              <w:rPr>
                <w:sz w:val="22"/>
                <w:szCs w:val="22"/>
              </w:rPr>
            </w:pPr>
            <w:r w:rsidRPr="00816678">
              <w:rPr>
                <w:sz w:val="22"/>
                <w:szCs w:val="22"/>
              </w:rPr>
              <w:t>276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63B8AD" w14:textId="77777777" w:rsidR="00816678" w:rsidRPr="00816678" w:rsidRDefault="00816678" w:rsidP="00816678">
            <w:pPr>
              <w:rPr>
                <w:sz w:val="22"/>
                <w:szCs w:val="22"/>
              </w:rPr>
            </w:pPr>
            <w:r w:rsidRPr="00816678">
              <w:rPr>
                <w:sz w:val="22"/>
                <w:szCs w:val="22"/>
              </w:rPr>
              <w:t>Side effects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093F9" w14:textId="77777777" w:rsidR="00816678" w:rsidRPr="00816678" w:rsidRDefault="00816678" w:rsidP="00816678">
            <w:pPr>
              <w:rPr>
                <w:sz w:val="22"/>
                <w:szCs w:val="22"/>
              </w:rPr>
            </w:pPr>
            <w:r w:rsidRPr="00816678">
              <w:rPr>
                <w:sz w:val="22"/>
                <w:szCs w:val="22"/>
              </w:rPr>
              <w:t>chse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298A1A"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A3EEB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9080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865E9E" w14:textId="77777777" w:rsidR="00816678" w:rsidRPr="00816678" w:rsidRDefault="00816678" w:rsidP="00816678">
            <w:pPr>
              <w:rPr>
                <w:sz w:val="22"/>
                <w:szCs w:val="22"/>
              </w:rPr>
            </w:pPr>
            <w:r w:rsidRPr="00816678">
              <w:rPr>
                <w:sz w:val="22"/>
                <w:szCs w:val="22"/>
              </w:rPr>
              <w:t>n;mi;ma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E8BE53" w14:textId="77777777" w:rsidR="00816678" w:rsidRPr="00816678" w:rsidRDefault="00816678" w:rsidP="00816678">
            <w:pPr>
              <w:rPr>
                <w:sz w:val="22"/>
                <w:szCs w:val="22"/>
              </w:rPr>
            </w:pPr>
            <w:r w:rsidRPr="00816678">
              <w:rPr>
                <w:sz w:val="22"/>
                <w:szCs w:val="22"/>
              </w:rPr>
              <w:t>none;minimal;marked</w:t>
            </w:r>
          </w:p>
        </w:tc>
      </w:tr>
      <w:tr w:rsidR="00816678" w:rsidRPr="00816678" w14:paraId="6B3E317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A6C9B6" w14:textId="77777777" w:rsidR="00816678" w:rsidRPr="00816678" w:rsidRDefault="00816678" w:rsidP="00816678">
            <w:pPr>
              <w:rPr>
                <w:sz w:val="22"/>
                <w:szCs w:val="22"/>
              </w:rPr>
            </w:pPr>
            <w:r w:rsidRPr="00816678">
              <w:rPr>
                <w:sz w:val="22"/>
                <w:szCs w:val="22"/>
              </w:rPr>
              <w:t>277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951E0F" w14:textId="77777777" w:rsidR="00816678" w:rsidRPr="00816678" w:rsidRDefault="00816678" w:rsidP="00816678">
            <w:pPr>
              <w:rPr>
                <w:sz w:val="22"/>
                <w:szCs w:val="22"/>
              </w:rPr>
            </w:pPr>
            <w:r w:rsidRPr="00816678">
              <w:rPr>
                <w:sz w:val="22"/>
                <w:szCs w:val="22"/>
              </w:rPr>
              <w:t>Comments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F2893" w14:textId="77777777" w:rsidR="00816678" w:rsidRPr="00816678" w:rsidRDefault="00816678" w:rsidP="00816678">
            <w:pPr>
              <w:rPr>
                <w:sz w:val="22"/>
                <w:szCs w:val="22"/>
              </w:rPr>
            </w:pPr>
            <w:r w:rsidRPr="00816678">
              <w:rPr>
                <w:sz w:val="22"/>
                <w:szCs w:val="22"/>
              </w:rPr>
              <w:t>chsec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B4647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E497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57B8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1ACD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054B4" w14:textId="77777777" w:rsidR="00816678" w:rsidRPr="00816678" w:rsidRDefault="00816678" w:rsidP="00816678">
            <w:pPr>
              <w:rPr>
                <w:sz w:val="22"/>
                <w:szCs w:val="22"/>
              </w:rPr>
            </w:pPr>
            <w:r w:rsidRPr="00816678">
              <w:rPr>
                <w:sz w:val="22"/>
                <w:szCs w:val="22"/>
              </w:rPr>
              <w:t>Comments</w:t>
            </w:r>
          </w:p>
        </w:tc>
      </w:tr>
      <w:tr w:rsidR="00816678" w:rsidRPr="00816678" w14:paraId="5B87BEB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FC8549" w14:textId="77777777" w:rsidR="00816678" w:rsidRPr="00816678" w:rsidRDefault="00816678" w:rsidP="00816678">
            <w:pPr>
              <w:rPr>
                <w:sz w:val="22"/>
                <w:szCs w:val="22"/>
              </w:rPr>
            </w:pPr>
            <w:r w:rsidRPr="00816678">
              <w:rPr>
                <w:sz w:val="22"/>
                <w:szCs w:val="22"/>
              </w:rPr>
              <w:t>278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922074" w14:textId="77777777" w:rsidR="00816678" w:rsidRPr="00816678" w:rsidRDefault="00816678" w:rsidP="00816678">
            <w:pPr>
              <w:rPr>
                <w:sz w:val="22"/>
                <w:szCs w:val="22"/>
              </w:rPr>
            </w:pPr>
            <w:r w:rsidRPr="00816678">
              <w:rPr>
                <w:sz w:val="22"/>
                <w:szCs w:val="22"/>
              </w:rPr>
              <w:t>Treatment side effects : Fatique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3E14D" w14:textId="77777777" w:rsidR="00816678" w:rsidRPr="00816678" w:rsidRDefault="00816678" w:rsidP="00816678">
            <w:pPr>
              <w:rPr>
                <w:sz w:val="22"/>
                <w:szCs w:val="22"/>
              </w:rPr>
            </w:pPr>
            <w:r w:rsidRPr="00816678">
              <w:rPr>
                <w:sz w:val="22"/>
                <w:szCs w:val="22"/>
              </w:rPr>
              <w:t>chsef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1714A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0F23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7DDE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89ED1" w14:textId="77777777" w:rsidR="00816678" w:rsidRPr="00816678" w:rsidRDefault="00816678" w:rsidP="00816678">
            <w:pPr>
              <w:rPr>
                <w:sz w:val="22"/>
                <w:szCs w:val="22"/>
              </w:rPr>
            </w:pPr>
            <w:r w:rsidRPr="00816678">
              <w:rPr>
                <w:sz w:val="22"/>
                <w:szCs w:val="22"/>
              </w:rPr>
              <w:t>f</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A17EBB" w14:textId="77777777" w:rsidR="00816678" w:rsidRPr="00816678" w:rsidRDefault="00816678" w:rsidP="00816678">
            <w:pPr>
              <w:rPr>
                <w:sz w:val="22"/>
                <w:szCs w:val="22"/>
              </w:rPr>
            </w:pPr>
            <w:r w:rsidRPr="00816678">
              <w:rPr>
                <w:sz w:val="22"/>
                <w:szCs w:val="22"/>
              </w:rPr>
              <w:t>Fatique</w:t>
            </w:r>
          </w:p>
        </w:tc>
      </w:tr>
      <w:tr w:rsidR="00816678" w:rsidRPr="00816678" w14:paraId="6B550CF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ACA38A" w14:textId="77777777" w:rsidR="00816678" w:rsidRPr="00816678" w:rsidRDefault="00816678" w:rsidP="00816678">
            <w:pPr>
              <w:rPr>
                <w:sz w:val="22"/>
                <w:szCs w:val="22"/>
              </w:rPr>
            </w:pPr>
            <w:r w:rsidRPr="00816678">
              <w:rPr>
                <w:sz w:val="22"/>
                <w:szCs w:val="22"/>
              </w:rPr>
              <w:t>279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AA0ED" w14:textId="77777777" w:rsidR="00816678" w:rsidRPr="00816678" w:rsidRDefault="00816678" w:rsidP="00816678">
            <w:pPr>
              <w:rPr>
                <w:sz w:val="22"/>
                <w:szCs w:val="22"/>
              </w:rPr>
            </w:pPr>
            <w:r w:rsidRPr="00816678">
              <w:rPr>
                <w:sz w:val="22"/>
                <w:szCs w:val="22"/>
              </w:rPr>
              <w:t>Treatment side effects : Tightness in chest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CC7BFE" w14:textId="77777777" w:rsidR="00816678" w:rsidRPr="00816678" w:rsidRDefault="00816678" w:rsidP="00816678">
            <w:pPr>
              <w:rPr>
                <w:sz w:val="22"/>
                <w:szCs w:val="22"/>
              </w:rPr>
            </w:pPr>
            <w:r w:rsidRPr="00816678">
              <w:rPr>
                <w:sz w:val="22"/>
                <w:szCs w:val="22"/>
              </w:rPr>
              <w:t>chsetc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BD8C3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B9557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10087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20FE4A" w14:textId="77777777" w:rsidR="00816678" w:rsidRPr="00816678" w:rsidRDefault="00816678" w:rsidP="00816678">
            <w:pPr>
              <w:rPr>
                <w:sz w:val="22"/>
                <w:szCs w:val="22"/>
              </w:rPr>
            </w:pPr>
            <w:r w:rsidRPr="00816678">
              <w:rPr>
                <w:sz w:val="22"/>
                <w:szCs w:val="22"/>
              </w:rPr>
              <w:t>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C846E8" w14:textId="77777777" w:rsidR="00816678" w:rsidRPr="00816678" w:rsidRDefault="00816678" w:rsidP="00816678">
            <w:pPr>
              <w:rPr>
                <w:sz w:val="22"/>
                <w:szCs w:val="22"/>
              </w:rPr>
            </w:pPr>
            <w:r w:rsidRPr="00816678">
              <w:rPr>
                <w:sz w:val="22"/>
                <w:szCs w:val="22"/>
              </w:rPr>
              <w:t>Tightness in chest</w:t>
            </w:r>
          </w:p>
        </w:tc>
      </w:tr>
      <w:tr w:rsidR="00816678" w:rsidRPr="00816678" w14:paraId="521BC91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DE7183" w14:textId="77777777" w:rsidR="00816678" w:rsidRPr="00816678" w:rsidRDefault="00816678" w:rsidP="00816678">
            <w:pPr>
              <w:rPr>
                <w:sz w:val="22"/>
                <w:szCs w:val="22"/>
              </w:rPr>
            </w:pPr>
            <w:r w:rsidRPr="00816678">
              <w:rPr>
                <w:sz w:val="22"/>
                <w:szCs w:val="22"/>
              </w:rPr>
              <w:t>280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B58116" w14:textId="77777777" w:rsidR="00816678" w:rsidRPr="00816678" w:rsidRDefault="00816678" w:rsidP="00816678">
            <w:pPr>
              <w:rPr>
                <w:sz w:val="22"/>
                <w:szCs w:val="22"/>
              </w:rPr>
            </w:pPr>
            <w:r w:rsidRPr="00816678">
              <w:rPr>
                <w:sz w:val="22"/>
                <w:szCs w:val="22"/>
              </w:rPr>
              <w:t>Treatment side effects : Chest wall pain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26024E" w14:textId="77777777" w:rsidR="00816678" w:rsidRPr="00816678" w:rsidRDefault="00816678" w:rsidP="00816678">
            <w:pPr>
              <w:rPr>
                <w:sz w:val="22"/>
                <w:szCs w:val="22"/>
              </w:rPr>
            </w:pPr>
            <w:r w:rsidRPr="00816678">
              <w:rPr>
                <w:sz w:val="22"/>
                <w:szCs w:val="22"/>
              </w:rPr>
              <w:t>chsecwp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357F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C221F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D603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0D80C" w14:textId="77777777" w:rsidR="00816678" w:rsidRPr="00816678" w:rsidRDefault="00816678" w:rsidP="00816678">
            <w:pPr>
              <w:rPr>
                <w:sz w:val="22"/>
                <w:szCs w:val="22"/>
              </w:rPr>
            </w:pPr>
            <w:r w:rsidRPr="00816678">
              <w:rPr>
                <w:sz w:val="22"/>
                <w:szCs w:val="22"/>
              </w:rPr>
              <w:t>cwp</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ED3BCC" w14:textId="77777777" w:rsidR="00816678" w:rsidRPr="00816678" w:rsidRDefault="00816678" w:rsidP="00816678">
            <w:pPr>
              <w:rPr>
                <w:sz w:val="22"/>
                <w:szCs w:val="22"/>
              </w:rPr>
            </w:pPr>
            <w:r w:rsidRPr="00816678">
              <w:rPr>
                <w:sz w:val="22"/>
                <w:szCs w:val="22"/>
              </w:rPr>
              <w:t>Chest wall pain</w:t>
            </w:r>
          </w:p>
        </w:tc>
      </w:tr>
      <w:tr w:rsidR="00816678" w:rsidRPr="00816678" w14:paraId="4A7EC95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FF4CBB" w14:textId="77777777" w:rsidR="00816678" w:rsidRPr="00816678" w:rsidRDefault="00816678" w:rsidP="00816678">
            <w:pPr>
              <w:rPr>
                <w:sz w:val="22"/>
                <w:szCs w:val="22"/>
              </w:rPr>
            </w:pPr>
            <w:r w:rsidRPr="00816678">
              <w:rPr>
                <w:sz w:val="22"/>
                <w:szCs w:val="22"/>
              </w:rPr>
              <w:t>281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2F6AB0" w14:textId="77777777" w:rsidR="00816678" w:rsidRPr="00816678" w:rsidRDefault="00816678" w:rsidP="00816678">
            <w:pPr>
              <w:rPr>
                <w:sz w:val="22"/>
                <w:szCs w:val="22"/>
              </w:rPr>
            </w:pPr>
            <w:r w:rsidRPr="00816678">
              <w:rPr>
                <w:sz w:val="22"/>
                <w:szCs w:val="22"/>
              </w:rPr>
              <w:t>Treatment side effects : Cough</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CCA16" w14:textId="77777777" w:rsidR="00816678" w:rsidRPr="00816678" w:rsidRDefault="00816678" w:rsidP="00816678">
            <w:pPr>
              <w:rPr>
                <w:sz w:val="22"/>
                <w:szCs w:val="22"/>
              </w:rPr>
            </w:pPr>
            <w:r w:rsidRPr="00816678">
              <w:rPr>
                <w:sz w:val="22"/>
                <w:szCs w:val="22"/>
              </w:rPr>
              <w:t>chsecgh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19A6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DA80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F4E8D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666F0"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F7DA4F" w14:textId="77777777" w:rsidR="00816678" w:rsidRPr="00816678" w:rsidRDefault="00816678" w:rsidP="00816678">
            <w:pPr>
              <w:rPr>
                <w:sz w:val="22"/>
                <w:szCs w:val="22"/>
              </w:rPr>
            </w:pPr>
            <w:r w:rsidRPr="00816678">
              <w:rPr>
                <w:sz w:val="22"/>
                <w:szCs w:val="22"/>
              </w:rPr>
              <w:t>Cough</w:t>
            </w:r>
          </w:p>
        </w:tc>
      </w:tr>
      <w:tr w:rsidR="00816678" w:rsidRPr="00816678" w14:paraId="6347EF4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FFC541" w14:textId="77777777" w:rsidR="00816678" w:rsidRPr="00816678" w:rsidRDefault="00816678" w:rsidP="00816678">
            <w:pPr>
              <w:rPr>
                <w:sz w:val="22"/>
                <w:szCs w:val="22"/>
              </w:rPr>
            </w:pPr>
            <w:r w:rsidRPr="00816678">
              <w:rPr>
                <w:sz w:val="22"/>
                <w:szCs w:val="22"/>
              </w:rPr>
              <w:t>282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3F51F6" w14:textId="77777777" w:rsidR="00816678" w:rsidRPr="00816678" w:rsidRDefault="00816678" w:rsidP="00816678">
            <w:pPr>
              <w:rPr>
                <w:sz w:val="22"/>
                <w:szCs w:val="22"/>
              </w:rPr>
            </w:pPr>
            <w:r w:rsidRPr="00816678">
              <w:rPr>
                <w:sz w:val="22"/>
                <w:szCs w:val="22"/>
              </w:rPr>
              <w:t>Treatment side effects : Shortness of breath</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8343E" w14:textId="77777777" w:rsidR="00816678" w:rsidRPr="00816678" w:rsidRDefault="00816678" w:rsidP="00816678">
            <w:pPr>
              <w:rPr>
                <w:sz w:val="22"/>
                <w:szCs w:val="22"/>
              </w:rPr>
            </w:pPr>
            <w:r w:rsidRPr="00816678">
              <w:rPr>
                <w:sz w:val="22"/>
                <w:szCs w:val="22"/>
              </w:rPr>
              <w:t>chsesob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8FB5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0E7FF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FCDE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B8A37" w14:textId="77777777" w:rsidR="00816678" w:rsidRPr="00816678" w:rsidRDefault="00816678" w:rsidP="00816678">
            <w:pPr>
              <w:rPr>
                <w:sz w:val="22"/>
                <w:szCs w:val="22"/>
              </w:rPr>
            </w:pPr>
            <w:r w:rsidRPr="00816678">
              <w:rPr>
                <w:sz w:val="22"/>
                <w:szCs w:val="22"/>
              </w:rPr>
              <w:t>sob</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20B4B" w14:textId="77777777" w:rsidR="00816678" w:rsidRPr="00816678" w:rsidRDefault="00816678" w:rsidP="00816678">
            <w:pPr>
              <w:rPr>
                <w:sz w:val="22"/>
                <w:szCs w:val="22"/>
              </w:rPr>
            </w:pPr>
            <w:r w:rsidRPr="00816678">
              <w:rPr>
                <w:sz w:val="22"/>
                <w:szCs w:val="22"/>
              </w:rPr>
              <w:t>Shortness of breath</w:t>
            </w:r>
          </w:p>
        </w:tc>
      </w:tr>
      <w:tr w:rsidR="00816678" w:rsidRPr="00816678" w14:paraId="0788031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B335A8" w14:textId="77777777" w:rsidR="00816678" w:rsidRPr="00816678" w:rsidRDefault="00816678" w:rsidP="00816678">
            <w:pPr>
              <w:rPr>
                <w:sz w:val="22"/>
                <w:szCs w:val="22"/>
              </w:rPr>
            </w:pPr>
            <w:r w:rsidRPr="00816678">
              <w:rPr>
                <w:sz w:val="22"/>
                <w:szCs w:val="22"/>
              </w:rPr>
              <w:t>283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1E5715" w14:textId="77777777" w:rsidR="00816678" w:rsidRPr="00816678" w:rsidRDefault="00816678" w:rsidP="00816678">
            <w:pPr>
              <w:rPr>
                <w:sz w:val="22"/>
                <w:szCs w:val="22"/>
              </w:rPr>
            </w:pPr>
            <w:r w:rsidRPr="00816678">
              <w:rPr>
                <w:sz w:val="22"/>
                <w:szCs w:val="22"/>
              </w:rPr>
              <w:t>Treatment side effects : Dyspnea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FF8D6E" w14:textId="77777777" w:rsidR="00816678" w:rsidRPr="00816678" w:rsidRDefault="00816678" w:rsidP="00816678">
            <w:pPr>
              <w:rPr>
                <w:sz w:val="22"/>
                <w:szCs w:val="22"/>
              </w:rPr>
            </w:pPr>
            <w:r w:rsidRPr="00816678">
              <w:rPr>
                <w:sz w:val="22"/>
                <w:szCs w:val="22"/>
              </w:rPr>
              <w:t>chsed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195C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B741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E27CA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55077" w14:textId="77777777" w:rsidR="00816678" w:rsidRPr="00816678" w:rsidRDefault="00816678" w:rsidP="00816678">
            <w:pPr>
              <w:rPr>
                <w:sz w:val="22"/>
                <w:szCs w:val="22"/>
              </w:rPr>
            </w:pPr>
            <w:r w:rsidRPr="00816678">
              <w:rPr>
                <w:sz w:val="22"/>
                <w:szCs w:val="22"/>
              </w:rPr>
              <w:t>d</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7C9C61" w14:textId="77777777" w:rsidR="00816678" w:rsidRPr="00816678" w:rsidRDefault="00816678" w:rsidP="00816678">
            <w:pPr>
              <w:rPr>
                <w:sz w:val="22"/>
                <w:szCs w:val="22"/>
              </w:rPr>
            </w:pPr>
            <w:r w:rsidRPr="00816678">
              <w:rPr>
                <w:sz w:val="22"/>
                <w:szCs w:val="22"/>
              </w:rPr>
              <w:t>Dyspnea</w:t>
            </w:r>
          </w:p>
        </w:tc>
      </w:tr>
      <w:tr w:rsidR="00816678" w:rsidRPr="00816678" w14:paraId="23FDC56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B58A2" w14:textId="77777777" w:rsidR="00816678" w:rsidRPr="00816678" w:rsidRDefault="00816678" w:rsidP="00816678">
            <w:pPr>
              <w:rPr>
                <w:sz w:val="22"/>
                <w:szCs w:val="22"/>
              </w:rPr>
            </w:pPr>
            <w:r w:rsidRPr="00816678">
              <w:rPr>
                <w:sz w:val="22"/>
                <w:szCs w:val="22"/>
              </w:rPr>
              <w:t>284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3F912" w14:textId="77777777" w:rsidR="00816678" w:rsidRPr="00816678" w:rsidRDefault="00816678" w:rsidP="00816678">
            <w:pPr>
              <w:rPr>
                <w:sz w:val="22"/>
                <w:szCs w:val="22"/>
              </w:rPr>
            </w:pPr>
            <w:r w:rsidRPr="00816678">
              <w:rPr>
                <w:sz w:val="22"/>
                <w:szCs w:val="22"/>
              </w:rPr>
              <w:t>Treatment side effects : Decreased appetite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7068D" w14:textId="77777777" w:rsidR="00816678" w:rsidRPr="00816678" w:rsidRDefault="00816678" w:rsidP="00816678">
            <w:pPr>
              <w:rPr>
                <w:sz w:val="22"/>
                <w:szCs w:val="22"/>
              </w:rPr>
            </w:pPr>
            <w:r w:rsidRPr="00816678">
              <w:rPr>
                <w:sz w:val="22"/>
                <w:szCs w:val="22"/>
              </w:rPr>
              <w:t>chsedawl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730EF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2C97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C8A87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4825A" w14:textId="77777777" w:rsidR="00816678" w:rsidRPr="00816678" w:rsidRDefault="00816678" w:rsidP="00816678">
            <w:pPr>
              <w:rPr>
                <w:sz w:val="22"/>
                <w:szCs w:val="22"/>
              </w:rPr>
            </w:pPr>
            <w:r w:rsidRPr="00816678">
              <w:rPr>
                <w:sz w:val="22"/>
                <w:szCs w:val="22"/>
              </w:rPr>
              <w:t>dawl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398059" w14:textId="77777777" w:rsidR="00816678" w:rsidRPr="00816678" w:rsidRDefault="00816678" w:rsidP="00816678">
            <w:pPr>
              <w:rPr>
                <w:sz w:val="22"/>
                <w:szCs w:val="22"/>
              </w:rPr>
            </w:pPr>
            <w:r w:rsidRPr="00816678">
              <w:rPr>
                <w:sz w:val="22"/>
                <w:szCs w:val="22"/>
              </w:rPr>
              <w:t>Decreased appetite/weight loss</w:t>
            </w:r>
          </w:p>
        </w:tc>
      </w:tr>
      <w:tr w:rsidR="00816678" w:rsidRPr="00816678" w14:paraId="0479649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89D50E" w14:textId="77777777" w:rsidR="00816678" w:rsidRPr="00816678" w:rsidRDefault="00816678" w:rsidP="00816678">
            <w:pPr>
              <w:rPr>
                <w:sz w:val="22"/>
                <w:szCs w:val="22"/>
              </w:rPr>
            </w:pPr>
            <w:r w:rsidRPr="00816678">
              <w:rPr>
                <w:sz w:val="22"/>
                <w:szCs w:val="22"/>
              </w:rPr>
              <w:t>285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BF6A7B" w14:textId="77777777" w:rsidR="00816678" w:rsidRPr="00816678" w:rsidRDefault="00816678" w:rsidP="00816678">
            <w:pPr>
              <w:rPr>
                <w:sz w:val="22"/>
                <w:szCs w:val="22"/>
              </w:rPr>
            </w:pPr>
            <w:r w:rsidRPr="00816678">
              <w:rPr>
                <w:sz w:val="22"/>
                <w:szCs w:val="22"/>
              </w:rPr>
              <w:t>Treatment side effects : Nausea/vomiting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4B5D8" w14:textId="77777777" w:rsidR="00816678" w:rsidRPr="00816678" w:rsidRDefault="00816678" w:rsidP="00816678">
            <w:pPr>
              <w:rPr>
                <w:sz w:val="22"/>
                <w:szCs w:val="22"/>
              </w:rPr>
            </w:pPr>
            <w:r w:rsidRPr="00816678">
              <w:rPr>
                <w:sz w:val="22"/>
                <w:szCs w:val="22"/>
              </w:rPr>
              <w:t>chsenv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0EC0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8C544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89684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15E41" w14:textId="77777777" w:rsidR="00816678" w:rsidRPr="00816678" w:rsidRDefault="00816678" w:rsidP="00816678">
            <w:pPr>
              <w:rPr>
                <w:sz w:val="22"/>
                <w:szCs w:val="22"/>
              </w:rPr>
            </w:pPr>
            <w:r w:rsidRPr="00816678">
              <w:rPr>
                <w:sz w:val="22"/>
                <w:szCs w:val="22"/>
              </w:rPr>
              <w:t>nv</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9B8F5" w14:textId="77777777" w:rsidR="00816678" w:rsidRPr="00816678" w:rsidRDefault="00816678" w:rsidP="00816678">
            <w:pPr>
              <w:rPr>
                <w:sz w:val="22"/>
                <w:szCs w:val="22"/>
              </w:rPr>
            </w:pPr>
            <w:r w:rsidRPr="00816678">
              <w:rPr>
                <w:sz w:val="22"/>
                <w:szCs w:val="22"/>
              </w:rPr>
              <w:t>Nausea/vomiting</w:t>
            </w:r>
          </w:p>
        </w:tc>
      </w:tr>
      <w:tr w:rsidR="00816678" w:rsidRPr="00816678" w14:paraId="364A8F5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141F83" w14:textId="77777777" w:rsidR="00816678" w:rsidRPr="00816678" w:rsidRDefault="00816678" w:rsidP="00816678">
            <w:pPr>
              <w:rPr>
                <w:sz w:val="22"/>
                <w:szCs w:val="22"/>
              </w:rPr>
            </w:pPr>
            <w:r w:rsidRPr="00816678">
              <w:rPr>
                <w:sz w:val="22"/>
                <w:szCs w:val="22"/>
              </w:rPr>
              <w:t>286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9C2B3" w14:textId="77777777" w:rsidR="00816678" w:rsidRPr="00816678" w:rsidRDefault="00816678" w:rsidP="00816678">
            <w:pPr>
              <w:rPr>
                <w:sz w:val="22"/>
                <w:szCs w:val="22"/>
              </w:rPr>
            </w:pPr>
            <w:r w:rsidRPr="00816678">
              <w:rPr>
                <w:sz w:val="22"/>
                <w:szCs w:val="22"/>
              </w:rPr>
              <w:t>Treatment side effects : Diarrhea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7F2C44" w14:textId="77777777" w:rsidR="00816678" w:rsidRPr="00816678" w:rsidRDefault="00816678" w:rsidP="00816678">
            <w:pPr>
              <w:rPr>
                <w:sz w:val="22"/>
                <w:szCs w:val="22"/>
              </w:rPr>
            </w:pPr>
            <w:r w:rsidRPr="00816678">
              <w:rPr>
                <w:sz w:val="22"/>
                <w:szCs w:val="22"/>
              </w:rPr>
              <w:t>chseda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1DB0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CBBF4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6FC9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C5CE60" w14:textId="77777777" w:rsidR="00816678" w:rsidRPr="00816678" w:rsidRDefault="00816678" w:rsidP="00816678">
            <w:pPr>
              <w:rPr>
                <w:sz w:val="22"/>
                <w:szCs w:val="22"/>
              </w:rPr>
            </w:pPr>
            <w:r w:rsidRPr="00816678">
              <w:rPr>
                <w:sz w:val="22"/>
                <w:szCs w:val="22"/>
              </w:rPr>
              <w:t>da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B33AF" w14:textId="77777777" w:rsidR="00816678" w:rsidRPr="00816678" w:rsidRDefault="00816678" w:rsidP="00816678">
            <w:pPr>
              <w:rPr>
                <w:sz w:val="22"/>
                <w:szCs w:val="22"/>
              </w:rPr>
            </w:pPr>
            <w:r w:rsidRPr="00816678">
              <w:rPr>
                <w:sz w:val="22"/>
                <w:szCs w:val="22"/>
              </w:rPr>
              <w:t>Diarrhea</w:t>
            </w:r>
          </w:p>
        </w:tc>
      </w:tr>
      <w:tr w:rsidR="00816678" w:rsidRPr="00816678" w14:paraId="3B7CDDF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693951" w14:textId="77777777" w:rsidR="00816678" w:rsidRPr="00816678" w:rsidRDefault="00816678" w:rsidP="00816678">
            <w:pPr>
              <w:rPr>
                <w:sz w:val="22"/>
                <w:szCs w:val="22"/>
              </w:rPr>
            </w:pPr>
            <w:r w:rsidRPr="00816678">
              <w:rPr>
                <w:sz w:val="22"/>
                <w:szCs w:val="22"/>
              </w:rPr>
              <w:t>287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C8D449" w14:textId="77777777" w:rsidR="00816678" w:rsidRPr="00816678" w:rsidRDefault="00816678" w:rsidP="00816678">
            <w:pPr>
              <w:rPr>
                <w:sz w:val="22"/>
                <w:szCs w:val="22"/>
              </w:rPr>
            </w:pPr>
            <w:r w:rsidRPr="00816678">
              <w:rPr>
                <w:sz w:val="22"/>
                <w:szCs w:val="22"/>
              </w:rPr>
              <w:t>Treatment side effects :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84B1AA" w14:textId="77777777" w:rsidR="00816678" w:rsidRPr="00816678" w:rsidRDefault="00816678" w:rsidP="00816678">
            <w:pPr>
              <w:rPr>
                <w:sz w:val="22"/>
                <w:szCs w:val="22"/>
              </w:rPr>
            </w:pPr>
            <w:r w:rsidRPr="00816678">
              <w:rPr>
                <w:sz w:val="22"/>
                <w:szCs w:val="22"/>
              </w:rPr>
              <w:t>chseo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A082A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012F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525B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A5958F"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756E1" w14:textId="77777777" w:rsidR="00816678" w:rsidRPr="00816678" w:rsidRDefault="00816678" w:rsidP="00816678">
            <w:pPr>
              <w:rPr>
                <w:sz w:val="22"/>
                <w:szCs w:val="22"/>
              </w:rPr>
            </w:pPr>
            <w:r w:rsidRPr="00816678">
              <w:rPr>
                <w:sz w:val="22"/>
                <w:szCs w:val="22"/>
              </w:rPr>
              <w:t>Other</w:t>
            </w:r>
          </w:p>
        </w:tc>
      </w:tr>
      <w:tr w:rsidR="00816678" w:rsidRPr="00816678" w14:paraId="001BBF2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C19AF" w14:textId="77777777" w:rsidR="00816678" w:rsidRPr="00816678" w:rsidRDefault="00816678" w:rsidP="00816678">
            <w:pPr>
              <w:rPr>
                <w:sz w:val="22"/>
                <w:szCs w:val="22"/>
              </w:rPr>
            </w:pPr>
            <w:r w:rsidRPr="00816678">
              <w:rPr>
                <w:sz w:val="22"/>
                <w:szCs w:val="22"/>
              </w:rPr>
              <w:t>288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216F5" w14:textId="77777777" w:rsidR="00816678" w:rsidRPr="00816678" w:rsidRDefault="00816678" w:rsidP="00816678">
            <w:pPr>
              <w:rPr>
                <w:sz w:val="22"/>
                <w:szCs w:val="22"/>
              </w:rPr>
            </w:pPr>
            <w:r w:rsidRPr="00816678">
              <w:rPr>
                <w:sz w:val="22"/>
                <w:szCs w:val="22"/>
              </w:rPr>
              <w:t>Treatment side effects :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477A4F" w14:textId="77777777" w:rsidR="00816678" w:rsidRPr="00816678" w:rsidRDefault="00816678" w:rsidP="00816678">
            <w:pPr>
              <w:rPr>
                <w:sz w:val="22"/>
                <w:szCs w:val="22"/>
              </w:rPr>
            </w:pPr>
            <w:r w:rsidRPr="00816678">
              <w:rPr>
                <w:sz w:val="22"/>
                <w:szCs w:val="22"/>
              </w:rPr>
              <w:t>chseos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C299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3D66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85EE4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125D7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9772CB" w14:textId="77777777" w:rsidR="00816678" w:rsidRPr="00816678" w:rsidRDefault="00816678" w:rsidP="00816678">
            <w:pPr>
              <w:rPr>
                <w:sz w:val="22"/>
                <w:szCs w:val="22"/>
              </w:rPr>
            </w:pPr>
            <w:r w:rsidRPr="00816678">
              <w:rPr>
                <w:sz w:val="22"/>
                <w:szCs w:val="22"/>
              </w:rPr>
              <w:t>Specify</w:t>
            </w:r>
          </w:p>
        </w:tc>
      </w:tr>
      <w:tr w:rsidR="00816678" w:rsidRPr="00816678" w14:paraId="3FFC617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81C444" w14:textId="77777777" w:rsidR="00816678" w:rsidRPr="00816678" w:rsidRDefault="00816678" w:rsidP="00816678">
            <w:pPr>
              <w:rPr>
                <w:sz w:val="22"/>
                <w:szCs w:val="22"/>
              </w:rPr>
            </w:pPr>
            <w:r w:rsidRPr="00816678">
              <w:rPr>
                <w:sz w:val="22"/>
                <w:szCs w:val="22"/>
              </w:rPr>
              <w:t>289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330E8" w14:textId="77777777" w:rsidR="00816678" w:rsidRPr="00816678" w:rsidRDefault="00816678" w:rsidP="00816678">
            <w:pPr>
              <w:rPr>
                <w:sz w:val="22"/>
                <w:szCs w:val="22"/>
              </w:rPr>
            </w:pPr>
            <w:r w:rsidRPr="00816678">
              <w:rPr>
                <w:sz w:val="22"/>
                <w:szCs w:val="22"/>
              </w:rPr>
              <w:t>Baseline CT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881217" w14:textId="77777777" w:rsidR="00816678" w:rsidRPr="00816678" w:rsidRDefault="00816678" w:rsidP="00816678">
            <w:pPr>
              <w:rPr>
                <w:sz w:val="22"/>
                <w:szCs w:val="22"/>
              </w:rPr>
            </w:pPr>
            <w:r w:rsidRPr="00816678">
              <w:rPr>
                <w:sz w:val="22"/>
                <w:szCs w:val="22"/>
              </w:rPr>
              <w:t>sidoe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AE61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C9726B"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754F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C2E59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DA5BF" w14:textId="77777777" w:rsidR="00816678" w:rsidRPr="00816678" w:rsidRDefault="00816678" w:rsidP="00816678">
            <w:pPr>
              <w:rPr>
                <w:sz w:val="22"/>
                <w:szCs w:val="22"/>
              </w:rPr>
            </w:pPr>
            <w:r w:rsidRPr="00816678">
              <w:rPr>
                <w:sz w:val="22"/>
                <w:szCs w:val="22"/>
              </w:rPr>
              <w:t>Baseline CT</w:t>
            </w:r>
          </w:p>
        </w:tc>
      </w:tr>
      <w:tr w:rsidR="00816678" w:rsidRPr="00816678" w14:paraId="0DFA2F6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3B3DF" w14:textId="77777777" w:rsidR="00816678" w:rsidRPr="00816678" w:rsidRDefault="00816678" w:rsidP="00816678">
            <w:pPr>
              <w:rPr>
                <w:sz w:val="22"/>
                <w:szCs w:val="22"/>
              </w:rPr>
            </w:pPr>
            <w:r w:rsidRPr="00816678">
              <w:rPr>
                <w:sz w:val="22"/>
                <w:szCs w:val="22"/>
              </w:rPr>
              <w:t>290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886134" w14:textId="77777777" w:rsidR="00816678" w:rsidRPr="00816678" w:rsidRDefault="00816678" w:rsidP="00816678">
            <w:pPr>
              <w:rPr>
                <w:sz w:val="22"/>
                <w:szCs w:val="22"/>
              </w:rPr>
            </w:pPr>
            <w:r w:rsidRPr="00816678">
              <w:rPr>
                <w:sz w:val="22"/>
                <w:szCs w:val="22"/>
              </w:rPr>
              <w:t>CT study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05F703" w14:textId="77777777" w:rsidR="00816678" w:rsidRPr="00816678" w:rsidRDefault="00816678" w:rsidP="00816678">
            <w:pPr>
              <w:rPr>
                <w:sz w:val="22"/>
                <w:szCs w:val="22"/>
              </w:rPr>
            </w:pPr>
            <w:r w:rsidRPr="00816678">
              <w:rPr>
                <w:sz w:val="22"/>
                <w:szCs w:val="22"/>
              </w:rPr>
              <w:t>cedos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E1EFE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BC50A5"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6EB5D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42C22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1F7C8D" w14:textId="77777777" w:rsidR="00816678" w:rsidRPr="00816678" w:rsidRDefault="00816678" w:rsidP="00816678">
            <w:pPr>
              <w:rPr>
                <w:sz w:val="22"/>
                <w:szCs w:val="22"/>
              </w:rPr>
            </w:pPr>
            <w:r w:rsidRPr="00816678">
              <w:rPr>
                <w:sz w:val="22"/>
                <w:szCs w:val="22"/>
              </w:rPr>
              <w:t>Most recent CT</w:t>
            </w:r>
          </w:p>
        </w:tc>
      </w:tr>
      <w:tr w:rsidR="00816678" w:rsidRPr="00816678" w14:paraId="04F09F2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F83CFB" w14:textId="77777777" w:rsidR="00816678" w:rsidRPr="00816678" w:rsidRDefault="00816678" w:rsidP="00816678">
            <w:pPr>
              <w:rPr>
                <w:sz w:val="22"/>
                <w:szCs w:val="22"/>
              </w:rPr>
            </w:pPr>
            <w:r w:rsidRPr="00816678">
              <w:rPr>
                <w:sz w:val="22"/>
                <w:szCs w:val="22"/>
              </w:rPr>
              <w:t>291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48517C" w14:textId="77777777" w:rsidR="00816678" w:rsidRPr="00816678" w:rsidRDefault="00816678" w:rsidP="00816678">
            <w:pPr>
              <w:rPr>
                <w:sz w:val="22"/>
                <w:szCs w:val="22"/>
              </w:rPr>
            </w:pPr>
            <w:r w:rsidRPr="00816678">
              <w:rPr>
                <w:sz w:val="22"/>
                <w:szCs w:val="22"/>
              </w:rPr>
              <w:t>Total number of non-calcified nodules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AD5E4" w14:textId="77777777" w:rsidR="00816678" w:rsidRPr="00816678" w:rsidRDefault="00816678" w:rsidP="00816678">
            <w:pPr>
              <w:rPr>
                <w:sz w:val="22"/>
                <w:szCs w:val="22"/>
              </w:rPr>
            </w:pPr>
            <w:r w:rsidRPr="00816678">
              <w:rPr>
                <w:sz w:val="22"/>
                <w:szCs w:val="22"/>
              </w:rPr>
              <w:t>cenncn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9C6F7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6DB1D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CCEE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A9BA7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29B66" w14:textId="77777777" w:rsidR="00816678" w:rsidRPr="00816678" w:rsidRDefault="00816678" w:rsidP="00816678">
            <w:pPr>
              <w:rPr>
                <w:sz w:val="22"/>
                <w:szCs w:val="22"/>
              </w:rPr>
            </w:pPr>
            <w:r w:rsidRPr="00816678">
              <w:rPr>
                <w:sz w:val="22"/>
                <w:szCs w:val="22"/>
              </w:rPr>
              <w:t>Total number of non-calcified nodules</w:t>
            </w:r>
          </w:p>
        </w:tc>
      </w:tr>
      <w:tr w:rsidR="00816678" w:rsidRPr="00816678" w14:paraId="5BB03E7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1661D4" w14:textId="77777777" w:rsidR="00816678" w:rsidRPr="00816678" w:rsidRDefault="00816678" w:rsidP="00816678">
            <w:pPr>
              <w:rPr>
                <w:sz w:val="22"/>
                <w:szCs w:val="22"/>
              </w:rPr>
            </w:pPr>
            <w:r w:rsidRPr="00816678">
              <w:rPr>
                <w:sz w:val="22"/>
                <w:szCs w:val="22"/>
              </w:rPr>
              <w:t>292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B3C081" w14:textId="77777777" w:rsidR="00816678" w:rsidRPr="00816678" w:rsidRDefault="00816678" w:rsidP="00816678">
            <w:pPr>
              <w:rPr>
                <w:sz w:val="22"/>
                <w:szCs w:val="22"/>
              </w:rPr>
            </w:pPr>
            <w:r w:rsidRPr="00816678">
              <w:rPr>
                <w:sz w:val="22"/>
                <w:szCs w:val="22"/>
              </w:rPr>
              <w:t>Is it a new nodule?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ED0170" w14:textId="77777777" w:rsidR="00816678" w:rsidRPr="00816678" w:rsidRDefault="00816678" w:rsidP="00816678">
            <w:pPr>
              <w:rPr>
                <w:sz w:val="22"/>
                <w:szCs w:val="22"/>
              </w:rPr>
            </w:pPr>
            <w:r w:rsidRPr="00816678">
              <w:rPr>
                <w:sz w:val="22"/>
                <w:szCs w:val="22"/>
              </w:rPr>
              <w:t>cect1ch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5CE0B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2644D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2CD7C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FEDE7"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03367842"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816678" w:rsidRPr="00816678" w14:paraId="0BD55EA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582CF4" w14:textId="77777777" w:rsidR="00816678" w:rsidRPr="00816678" w:rsidRDefault="00816678" w:rsidP="00816678">
            <w:pPr>
              <w:rPr>
                <w:sz w:val="22"/>
                <w:szCs w:val="22"/>
              </w:rPr>
            </w:pPr>
            <w:r w:rsidRPr="00816678">
              <w:rPr>
                <w:sz w:val="22"/>
                <w:szCs w:val="22"/>
              </w:rPr>
              <w:t>293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14417" w14:textId="77777777" w:rsidR="00816678" w:rsidRPr="00816678" w:rsidRDefault="00816678" w:rsidP="00816678">
            <w:pPr>
              <w:rPr>
                <w:sz w:val="22"/>
                <w:szCs w:val="22"/>
              </w:rPr>
            </w:pPr>
            <w:r w:rsidRPr="00816678">
              <w:rPr>
                <w:sz w:val="22"/>
                <w:szCs w:val="22"/>
              </w:rPr>
              <w:t>Is it a new nodule?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5DE9B7" w14:textId="77777777" w:rsidR="00816678" w:rsidRPr="00816678" w:rsidRDefault="00816678" w:rsidP="00816678">
            <w:pPr>
              <w:rPr>
                <w:sz w:val="22"/>
                <w:szCs w:val="22"/>
              </w:rPr>
            </w:pPr>
            <w:r w:rsidRPr="00816678">
              <w:rPr>
                <w:sz w:val="22"/>
                <w:szCs w:val="22"/>
              </w:rPr>
              <w:t>cect2ch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BF6A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186E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F24FB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EA32D3"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6DAC736F"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816678" w:rsidRPr="00816678" w14:paraId="6C99FC9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9D7B8C" w14:textId="77777777" w:rsidR="00816678" w:rsidRPr="00816678" w:rsidRDefault="00816678" w:rsidP="00816678">
            <w:pPr>
              <w:rPr>
                <w:sz w:val="22"/>
                <w:szCs w:val="22"/>
              </w:rPr>
            </w:pPr>
            <w:r w:rsidRPr="00816678">
              <w:rPr>
                <w:sz w:val="22"/>
                <w:szCs w:val="22"/>
              </w:rPr>
              <w:t>294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9970E5" w14:textId="77777777" w:rsidR="00816678" w:rsidRPr="00816678" w:rsidRDefault="00816678" w:rsidP="00816678">
            <w:pPr>
              <w:rPr>
                <w:sz w:val="22"/>
                <w:szCs w:val="22"/>
              </w:rPr>
            </w:pPr>
            <w:r w:rsidRPr="00816678">
              <w:rPr>
                <w:sz w:val="22"/>
                <w:szCs w:val="22"/>
              </w:rPr>
              <w:t>Is it a new nodule?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CBC28" w14:textId="77777777" w:rsidR="00816678" w:rsidRPr="00816678" w:rsidRDefault="00816678" w:rsidP="00816678">
            <w:pPr>
              <w:rPr>
                <w:sz w:val="22"/>
                <w:szCs w:val="22"/>
              </w:rPr>
            </w:pPr>
            <w:r w:rsidRPr="00816678">
              <w:rPr>
                <w:sz w:val="22"/>
                <w:szCs w:val="22"/>
              </w:rPr>
              <w:t>cect3ch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1B48D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7033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2AF4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9B9C13"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69BF57D9"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816678" w:rsidRPr="00816678" w14:paraId="2A7B312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7C281C" w14:textId="77777777" w:rsidR="00816678" w:rsidRPr="00816678" w:rsidRDefault="00816678" w:rsidP="00816678">
            <w:pPr>
              <w:rPr>
                <w:sz w:val="22"/>
                <w:szCs w:val="22"/>
              </w:rPr>
            </w:pPr>
            <w:r w:rsidRPr="00816678">
              <w:rPr>
                <w:sz w:val="22"/>
                <w:szCs w:val="22"/>
              </w:rPr>
              <w:t>295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1BB2BB" w14:textId="77777777" w:rsidR="00816678" w:rsidRPr="00816678" w:rsidRDefault="00816678" w:rsidP="00816678">
            <w:pPr>
              <w:rPr>
                <w:sz w:val="22"/>
                <w:szCs w:val="22"/>
              </w:rPr>
            </w:pPr>
            <w:r w:rsidRPr="00816678">
              <w:rPr>
                <w:sz w:val="22"/>
                <w:szCs w:val="22"/>
              </w:rPr>
              <w:t>Is it a new nodule?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493BE" w14:textId="77777777" w:rsidR="00816678" w:rsidRPr="00816678" w:rsidRDefault="00816678" w:rsidP="00816678">
            <w:pPr>
              <w:rPr>
                <w:sz w:val="22"/>
                <w:szCs w:val="22"/>
              </w:rPr>
            </w:pPr>
            <w:r w:rsidRPr="00816678">
              <w:rPr>
                <w:sz w:val="22"/>
                <w:szCs w:val="22"/>
              </w:rPr>
              <w:t>cect4ch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C49166"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0AEAC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E476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7576C"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7791ABDD"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816678" w:rsidRPr="00816678" w14:paraId="0C61D6C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186B92" w14:textId="77777777" w:rsidR="00816678" w:rsidRPr="00816678" w:rsidRDefault="00816678" w:rsidP="00816678">
            <w:pPr>
              <w:rPr>
                <w:sz w:val="22"/>
                <w:szCs w:val="22"/>
              </w:rPr>
            </w:pPr>
            <w:r w:rsidRPr="00816678">
              <w:rPr>
                <w:sz w:val="22"/>
                <w:szCs w:val="22"/>
              </w:rPr>
              <w:t>296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39CCC" w14:textId="77777777" w:rsidR="00816678" w:rsidRPr="00816678" w:rsidRDefault="00816678" w:rsidP="00816678">
            <w:pPr>
              <w:rPr>
                <w:sz w:val="22"/>
                <w:szCs w:val="22"/>
              </w:rPr>
            </w:pPr>
            <w:r w:rsidRPr="00816678">
              <w:rPr>
                <w:sz w:val="22"/>
                <w:szCs w:val="22"/>
              </w:rPr>
              <w:t>Is it a new nodule?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3395E" w14:textId="77777777" w:rsidR="00816678" w:rsidRPr="00816678" w:rsidRDefault="00816678" w:rsidP="00816678">
            <w:pPr>
              <w:rPr>
                <w:sz w:val="22"/>
                <w:szCs w:val="22"/>
              </w:rPr>
            </w:pPr>
            <w:r w:rsidRPr="00816678">
              <w:rPr>
                <w:sz w:val="22"/>
                <w:szCs w:val="22"/>
              </w:rPr>
              <w:t>cect5ch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BC9D58"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ED1CC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75AFA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E127DC"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0DC2FC9D"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816678" w:rsidRPr="00816678" w14:paraId="41EB5DC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92533" w14:textId="77777777" w:rsidR="00816678" w:rsidRPr="00816678" w:rsidRDefault="00816678" w:rsidP="00816678">
            <w:pPr>
              <w:rPr>
                <w:sz w:val="22"/>
                <w:szCs w:val="22"/>
              </w:rPr>
            </w:pPr>
            <w:r w:rsidRPr="00816678">
              <w:rPr>
                <w:sz w:val="22"/>
                <w:szCs w:val="22"/>
              </w:rPr>
              <w:t>297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4E300" w14:textId="77777777" w:rsidR="00816678" w:rsidRPr="00816678" w:rsidRDefault="00816678" w:rsidP="00816678">
            <w:pPr>
              <w:rPr>
                <w:sz w:val="22"/>
                <w:szCs w:val="22"/>
              </w:rPr>
            </w:pPr>
            <w:r w:rsidRPr="00816678">
              <w:rPr>
                <w:sz w:val="22"/>
                <w:szCs w:val="22"/>
              </w:rPr>
              <w:t>Is it a new nodule?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5702A" w14:textId="77777777" w:rsidR="00816678" w:rsidRPr="00816678" w:rsidRDefault="00816678" w:rsidP="00816678">
            <w:pPr>
              <w:rPr>
                <w:sz w:val="22"/>
                <w:szCs w:val="22"/>
              </w:rPr>
            </w:pPr>
            <w:r w:rsidRPr="00816678">
              <w:rPr>
                <w:sz w:val="22"/>
                <w:szCs w:val="22"/>
              </w:rPr>
              <w:t>cect6ch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3CA3B9"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61A6F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FBC8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017777"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3E50EEF1"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816678" w:rsidRPr="00816678" w14:paraId="01D39BA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A81E5" w14:textId="77777777" w:rsidR="00816678" w:rsidRPr="00816678" w:rsidRDefault="00816678" w:rsidP="00816678">
            <w:pPr>
              <w:rPr>
                <w:sz w:val="22"/>
                <w:szCs w:val="22"/>
              </w:rPr>
            </w:pPr>
            <w:r w:rsidRPr="00816678">
              <w:rPr>
                <w:sz w:val="22"/>
                <w:szCs w:val="22"/>
              </w:rPr>
              <w:t>298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D63B21" w14:textId="77777777" w:rsidR="00816678" w:rsidRPr="00816678" w:rsidRDefault="00816678" w:rsidP="00816678">
            <w:pPr>
              <w:rPr>
                <w:sz w:val="22"/>
                <w:szCs w:val="22"/>
              </w:rPr>
            </w:pPr>
            <w:r w:rsidRPr="00816678">
              <w:rPr>
                <w:sz w:val="22"/>
                <w:szCs w:val="22"/>
              </w:rPr>
              <w:t>Is it a new nodule?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75474" w14:textId="77777777" w:rsidR="00816678" w:rsidRPr="00816678" w:rsidRDefault="00816678" w:rsidP="00816678">
            <w:pPr>
              <w:rPr>
                <w:sz w:val="22"/>
                <w:szCs w:val="22"/>
              </w:rPr>
            </w:pPr>
            <w:r w:rsidRPr="00816678">
              <w:rPr>
                <w:sz w:val="22"/>
                <w:szCs w:val="22"/>
              </w:rPr>
              <w:t>cect7ch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FBC76"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CDB7F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16271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659F9"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28167D5A"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816678" w:rsidRPr="00816678" w14:paraId="3A6B31E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6DA64" w14:textId="77777777" w:rsidR="00816678" w:rsidRPr="00816678" w:rsidRDefault="00816678" w:rsidP="00816678">
            <w:pPr>
              <w:rPr>
                <w:sz w:val="22"/>
                <w:szCs w:val="22"/>
              </w:rPr>
            </w:pPr>
            <w:r w:rsidRPr="00816678">
              <w:rPr>
                <w:sz w:val="22"/>
                <w:szCs w:val="22"/>
              </w:rPr>
              <w:t>299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4F2D0" w14:textId="77777777" w:rsidR="00816678" w:rsidRPr="00816678" w:rsidRDefault="00816678" w:rsidP="00816678">
            <w:pPr>
              <w:rPr>
                <w:sz w:val="22"/>
                <w:szCs w:val="22"/>
              </w:rPr>
            </w:pPr>
            <w:r w:rsidRPr="00816678">
              <w:rPr>
                <w:sz w:val="22"/>
                <w:szCs w:val="22"/>
              </w:rPr>
              <w:t>Is it a new nodule?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140727" w14:textId="77777777" w:rsidR="00816678" w:rsidRPr="00816678" w:rsidRDefault="00816678" w:rsidP="00816678">
            <w:pPr>
              <w:rPr>
                <w:sz w:val="22"/>
                <w:szCs w:val="22"/>
              </w:rPr>
            </w:pPr>
            <w:r w:rsidRPr="00816678">
              <w:rPr>
                <w:sz w:val="22"/>
                <w:szCs w:val="22"/>
              </w:rPr>
              <w:t>cect8ch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34B17"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44AF2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0090D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C12C84"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19D5CECC"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816678" w:rsidRPr="00816678" w14:paraId="5099E29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6B4A0" w14:textId="77777777" w:rsidR="00816678" w:rsidRPr="00816678" w:rsidRDefault="00816678" w:rsidP="00816678">
            <w:pPr>
              <w:rPr>
                <w:sz w:val="22"/>
                <w:szCs w:val="22"/>
              </w:rPr>
            </w:pPr>
            <w:r w:rsidRPr="00816678">
              <w:rPr>
                <w:sz w:val="22"/>
                <w:szCs w:val="22"/>
              </w:rPr>
              <w:t>300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2C3711" w14:textId="77777777" w:rsidR="00816678" w:rsidRPr="00816678" w:rsidRDefault="00816678" w:rsidP="00816678">
            <w:pPr>
              <w:rPr>
                <w:sz w:val="22"/>
                <w:szCs w:val="22"/>
              </w:rPr>
            </w:pPr>
            <w:r w:rsidRPr="00816678">
              <w:rPr>
                <w:sz w:val="22"/>
                <w:szCs w:val="22"/>
              </w:rPr>
              <w:t>Is it a new nodule?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951F4" w14:textId="77777777" w:rsidR="00816678" w:rsidRPr="00816678" w:rsidRDefault="00816678" w:rsidP="00816678">
            <w:pPr>
              <w:rPr>
                <w:sz w:val="22"/>
                <w:szCs w:val="22"/>
              </w:rPr>
            </w:pPr>
            <w:r w:rsidRPr="00816678">
              <w:rPr>
                <w:sz w:val="22"/>
                <w:szCs w:val="22"/>
              </w:rPr>
              <w:t>cect9ch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9E21E"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C488F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847E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C05CB"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27F72D84"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816678" w:rsidRPr="00816678" w14:paraId="49DF341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69931" w14:textId="77777777" w:rsidR="00816678" w:rsidRPr="00816678" w:rsidRDefault="00816678" w:rsidP="00816678">
            <w:pPr>
              <w:rPr>
                <w:sz w:val="22"/>
                <w:szCs w:val="22"/>
              </w:rPr>
            </w:pPr>
            <w:r w:rsidRPr="00816678">
              <w:rPr>
                <w:sz w:val="22"/>
                <w:szCs w:val="22"/>
              </w:rPr>
              <w:t>301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FBA94" w14:textId="77777777" w:rsidR="00816678" w:rsidRPr="00816678" w:rsidRDefault="00816678" w:rsidP="00816678">
            <w:pPr>
              <w:rPr>
                <w:sz w:val="22"/>
                <w:szCs w:val="22"/>
              </w:rPr>
            </w:pPr>
            <w:r w:rsidRPr="00816678">
              <w:rPr>
                <w:sz w:val="22"/>
                <w:szCs w:val="22"/>
              </w:rPr>
              <w:t>Is it a new nodule?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58812" w14:textId="77777777" w:rsidR="00816678" w:rsidRPr="00816678" w:rsidRDefault="00816678" w:rsidP="00816678">
            <w:pPr>
              <w:rPr>
                <w:sz w:val="22"/>
                <w:szCs w:val="22"/>
              </w:rPr>
            </w:pPr>
            <w:r w:rsidRPr="00816678">
              <w:rPr>
                <w:sz w:val="22"/>
                <w:szCs w:val="22"/>
              </w:rPr>
              <w:t>cect10ch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1FF3E"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09CC2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A042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F36E6" w14:textId="77777777" w:rsidR="00816678" w:rsidRPr="00816678" w:rsidRDefault="00816678" w:rsidP="00816678">
            <w:pPr>
              <w:rPr>
                <w:sz w:val="22"/>
                <w:szCs w:val="22"/>
              </w:rPr>
            </w:pPr>
            <w:r w:rsidRPr="00816678">
              <w:rPr>
                <w:sz w:val="22"/>
                <w:szCs w:val="22"/>
              </w:rPr>
              <w:t>-;n;pn;pd;pe;pi;pj;po;pw;px;pr;rn;rd;ri;rj;pk;pv</w:t>
            </w:r>
          </w:p>
        </w:tc>
        <w:tc>
          <w:tcPr>
            <w:tcW w:w="2295"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12D9D579" w14:textId="77777777" w:rsidR="00816678" w:rsidRPr="00816678" w:rsidRDefault="00816678" w:rsidP="00816678">
            <w:pPr>
              <w:rPr>
                <w:sz w:val="22"/>
                <w:szCs w:val="22"/>
              </w:rPr>
            </w:pPr>
            <w:r w:rsidRPr="00816678">
              <w:rPr>
                <w:sz w:val="22"/>
                <w:szCs w:val="22"/>
              </w:rPr>
              <w:t>-;Newly seen;Prev seen, no change;Prev seen, slight decr;Prev seen, marked decr;Prev seen, slight incr;Prev seen, marked incr;Prev seen, obscured;Prev seen, resolved;Prev seen, not a nodule;Prev seen, resected;Retrospect, no chg;Retrospect, decrease;Retrospect, slight incr;Retrospect, marked incr;Not in outside report;Not included in scan</w:t>
            </w:r>
          </w:p>
        </w:tc>
      </w:tr>
      <w:tr w:rsidR="00816678" w:rsidRPr="00816678" w14:paraId="51D50E2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DEF602" w14:textId="77777777" w:rsidR="00816678" w:rsidRPr="00816678" w:rsidRDefault="00816678" w:rsidP="00816678">
            <w:pPr>
              <w:rPr>
                <w:sz w:val="22"/>
                <w:szCs w:val="22"/>
              </w:rPr>
            </w:pPr>
            <w:r w:rsidRPr="00816678">
              <w:rPr>
                <w:sz w:val="22"/>
                <w:szCs w:val="22"/>
              </w:rPr>
              <w:t>302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906A6B" w14:textId="77777777" w:rsidR="00816678" w:rsidRPr="00816678" w:rsidRDefault="00816678" w:rsidP="00816678">
            <w:pPr>
              <w:rPr>
                <w:sz w:val="22"/>
                <w:szCs w:val="22"/>
              </w:rPr>
            </w:pPr>
            <w:r w:rsidRPr="00816678">
              <w:rPr>
                <w:sz w:val="22"/>
                <w:szCs w:val="22"/>
              </w:rPr>
              <w:t>Endobronchial?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F4D7B" w14:textId="77777777" w:rsidR="00816678" w:rsidRPr="00816678" w:rsidRDefault="00816678" w:rsidP="00816678">
            <w:pPr>
              <w:rPr>
                <w:sz w:val="22"/>
                <w:szCs w:val="22"/>
              </w:rPr>
            </w:pPr>
            <w:r w:rsidRPr="00816678">
              <w:rPr>
                <w:sz w:val="22"/>
                <w:szCs w:val="22"/>
              </w:rPr>
              <w:t>cect1en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5C53E1"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0AC3A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01444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A5F4E5" w14:textId="77777777" w:rsidR="00816678" w:rsidRPr="00816678" w:rsidRDefault="00816678" w:rsidP="00816678">
            <w:pPr>
              <w:rPr>
                <w:sz w:val="22"/>
                <w:szCs w:val="22"/>
              </w:rPr>
            </w:pPr>
            <w:r w:rsidRPr="00816678">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0D481" w14:textId="77777777" w:rsidR="00816678" w:rsidRPr="00816678" w:rsidRDefault="00816678" w:rsidP="00816678">
            <w:pPr>
              <w:rPr>
                <w:sz w:val="22"/>
                <w:szCs w:val="22"/>
              </w:rPr>
            </w:pPr>
            <w:r w:rsidRPr="00816678">
              <w:rPr>
                <w:sz w:val="22"/>
                <w:szCs w:val="22"/>
              </w:rPr>
              <w:t>-;No;Trachea;Rt. Main;Lt. Main;BI;RUL;RML;RLL;LUL;LLL</w:t>
            </w:r>
          </w:p>
        </w:tc>
      </w:tr>
      <w:tr w:rsidR="00816678" w:rsidRPr="00816678" w14:paraId="2225EEB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8C342C" w14:textId="77777777" w:rsidR="00816678" w:rsidRPr="00816678" w:rsidRDefault="00816678" w:rsidP="00816678">
            <w:pPr>
              <w:rPr>
                <w:sz w:val="22"/>
                <w:szCs w:val="22"/>
              </w:rPr>
            </w:pPr>
            <w:r w:rsidRPr="00816678">
              <w:rPr>
                <w:sz w:val="22"/>
                <w:szCs w:val="22"/>
              </w:rPr>
              <w:t>303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BA6590" w14:textId="77777777" w:rsidR="00816678" w:rsidRPr="00816678" w:rsidRDefault="00816678" w:rsidP="00816678">
            <w:pPr>
              <w:rPr>
                <w:sz w:val="22"/>
                <w:szCs w:val="22"/>
              </w:rPr>
            </w:pPr>
            <w:r w:rsidRPr="00816678">
              <w:rPr>
                <w:sz w:val="22"/>
                <w:szCs w:val="22"/>
              </w:rPr>
              <w:t>Endobronchial?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6F63D" w14:textId="77777777" w:rsidR="00816678" w:rsidRPr="00816678" w:rsidRDefault="00816678" w:rsidP="00816678">
            <w:pPr>
              <w:rPr>
                <w:sz w:val="22"/>
                <w:szCs w:val="22"/>
              </w:rPr>
            </w:pPr>
            <w:r w:rsidRPr="00816678">
              <w:rPr>
                <w:sz w:val="22"/>
                <w:szCs w:val="22"/>
              </w:rPr>
              <w:t>cect2en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B17374"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A6F53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1940A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D21710" w14:textId="77777777" w:rsidR="00816678" w:rsidRPr="00816678" w:rsidRDefault="00816678" w:rsidP="00816678">
            <w:pPr>
              <w:rPr>
                <w:sz w:val="22"/>
                <w:szCs w:val="22"/>
              </w:rPr>
            </w:pPr>
            <w:r w:rsidRPr="00816678">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CBBD32" w14:textId="77777777" w:rsidR="00816678" w:rsidRPr="00816678" w:rsidRDefault="00816678" w:rsidP="00816678">
            <w:pPr>
              <w:rPr>
                <w:sz w:val="22"/>
                <w:szCs w:val="22"/>
              </w:rPr>
            </w:pPr>
            <w:r w:rsidRPr="00816678">
              <w:rPr>
                <w:sz w:val="22"/>
                <w:szCs w:val="22"/>
              </w:rPr>
              <w:t>-;No;Trachea;Rt. Main;Lt. Main;BI;RUL;RML;RLL;LUL;LLL</w:t>
            </w:r>
          </w:p>
        </w:tc>
      </w:tr>
      <w:tr w:rsidR="00816678" w:rsidRPr="00816678" w14:paraId="49325D8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43F498" w14:textId="77777777" w:rsidR="00816678" w:rsidRPr="00816678" w:rsidRDefault="00816678" w:rsidP="00816678">
            <w:pPr>
              <w:rPr>
                <w:sz w:val="22"/>
                <w:szCs w:val="22"/>
              </w:rPr>
            </w:pPr>
            <w:r w:rsidRPr="00816678">
              <w:rPr>
                <w:sz w:val="22"/>
                <w:szCs w:val="22"/>
              </w:rPr>
              <w:t>304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B2656" w14:textId="77777777" w:rsidR="00816678" w:rsidRPr="00816678" w:rsidRDefault="00816678" w:rsidP="00816678">
            <w:pPr>
              <w:rPr>
                <w:sz w:val="22"/>
                <w:szCs w:val="22"/>
              </w:rPr>
            </w:pPr>
            <w:r w:rsidRPr="00816678">
              <w:rPr>
                <w:sz w:val="22"/>
                <w:szCs w:val="22"/>
              </w:rPr>
              <w:t>Endobronchial?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A9724" w14:textId="77777777" w:rsidR="00816678" w:rsidRPr="00816678" w:rsidRDefault="00816678" w:rsidP="00816678">
            <w:pPr>
              <w:rPr>
                <w:sz w:val="22"/>
                <w:szCs w:val="22"/>
              </w:rPr>
            </w:pPr>
            <w:r w:rsidRPr="00816678">
              <w:rPr>
                <w:sz w:val="22"/>
                <w:szCs w:val="22"/>
              </w:rPr>
              <w:t>cect3en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15417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7DD9D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1AAB8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32A24" w14:textId="77777777" w:rsidR="00816678" w:rsidRPr="00816678" w:rsidRDefault="00816678" w:rsidP="00816678">
            <w:pPr>
              <w:rPr>
                <w:sz w:val="22"/>
                <w:szCs w:val="22"/>
              </w:rPr>
            </w:pPr>
            <w:r w:rsidRPr="00816678">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E48796" w14:textId="77777777" w:rsidR="00816678" w:rsidRPr="00816678" w:rsidRDefault="00816678" w:rsidP="00816678">
            <w:pPr>
              <w:rPr>
                <w:sz w:val="22"/>
                <w:szCs w:val="22"/>
              </w:rPr>
            </w:pPr>
            <w:r w:rsidRPr="00816678">
              <w:rPr>
                <w:sz w:val="22"/>
                <w:szCs w:val="22"/>
              </w:rPr>
              <w:t>-;No;Trachea;Rt. Main;Lt. Main;BI;RUL;RML;RLL;LUL;LLL</w:t>
            </w:r>
          </w:p>
        </w:tc>
      </w:tr>
      <w:tr w:rsidR="00816678" w:rsidRPr="00816678" w14:paraId="7D1D2DC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3B14A8" w14:textId="77777777" w:rsidR="00816678" w:rsidRPr="00816678" w:rsidRDefault="00816678" w:rsidP="00816678">
            <w:pPr>
              <w:rPr>
                <w:sz w:val="22"/>
                <w:szCs w:val="22"/>
              </w:rPr>
            </w:pPr>
            <w:r w:rsidRPr="00816678">
              <w:rPr>
                <w:sz w:val="22"/>
                <w:szCs w:val="22"/>
              </w:rPr>
              <w:t>305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43A3C" w14:textId="77777777" w:rsidR="00816678" w:rsidRPr="00816678" w:rsidRDefault="00816678" w:rsidP="00816678">
            <w:pPr>
              <w:rPr>
                <w:sz w:val="22"/>
                <w:szCs w:val="22"/>
              </w:rPr>
            </w:pPr>
            <w:r w:rsidRPr="00816678">
              <w:rPr>
                <w:sz w:val="22"/>
                <w:szCs w:val="22"/>
              </w:rPr>
              <w:t>Endobronchial?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8AFB64" w14:textId="77777777" w:rsidR="00816678" w:rsidRPr="00816678" w:rsidRDefault="00816678" w:rsidP="00816678">
            <w:pPr>
              <w:rPr>
                <w:sz w:val="22"/>
                <w:szCs w:val="22"/>
              </w:rPr>
            </w:pPr>
            <w:r w:rsidRPr="00816678">
              <w:rPr>
                <w:sz w:val="22"/>
                <w:szCs w:val="22"/>
              </w:rPr>
              <w:t>cect4en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DB253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05CF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6A63D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85043A" w14:textId="77777777" w:rsidR="00816678" w:rsidRPr="00816678" w:rsidRDefault="00816678" w:rsidP="00816678">
            <w:pPr>
              <w:rPr>
                <w:sz w:val="22"/>
                <w:szCs w:val="22"/>
              </w:rPr>
            </w:pPr>
            <w:r w:rsidRPr="00816678">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FFE5BC" w14:textId="77777777" w:rsidR="00816678" w:rsidRPr="00816678" w:rsidRDefault="00816678" w:rsidP="00816678">
            <w:pPr>
              <w:rPr>
                <w:sz w:val="22"/>
                <w:szCs w:val="22"/>
              </w:rPr>
            </w:pPr>
            <w:r w:rsidRPr="00816678">
              <w:rPr>
                <w:sz w:val="22"/>
                <w:szCs w:val="22"/>
              </w:rPr>
              <w:t>-;No;Trachea;Rt. Main;Lt. Main;BI;RUL;RML;RLL;LUL;LLL</w:t>
            </w:r>
          </w:p>
        </w:tc>
      </w:tr>
      <w:tr w:rsidR="00816678" w:rsidRPr="00816678" w14:paraId="71357EB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1BB8D" w14:textId="77777777" w:rsidR="00816678" w:rsidRPr="00816678" w:rsidRDefault="00816678" w:rsidP="00816678">
            <w:pPr>
              <w:rPr>
                <w:sz w:val="22"/>
                <w:szCs w:val="22"/>
              </w:rPr>
            </w:pPr>
            <w:r w:rsidRPr="00816678">
              <w:rPr>
                <w:sz w:val="22"/>
                <w:szCs w:val="22"/>
              </w:rPr>
              <w:t>306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34FA19" w14:textId="77777777" w:rsidR="00816678" w:rsidRPr="00816678" w:rsidRDefault="00816678" w:rsidP="00816678">
            <w:pPr>
              <w:rPr>
                <w:sz w:val="22"/>
                <w:szCs w:val="22"/>
              </w:rPr>
            </w:pPr>
            <w:r w:rsidRPr="00816678">
              <w:rPr>
                <w:sz w:val="22"/>
                <w:szCs w:val="22"/>
              </w:rPr>
              <w:t>Endobronchial?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B5DD0" w14:textId="77777777" w:rsidR="00816678" w:rsidRPr="00816678" w:rsidRDefault="00816678" w:rsidP="00816678">
            <w:pPr>
              <w:rPr>
                <w:sz w:val="22"/>
                <w:szCs w:val="22"/>
              </w:rPr>
            </w:pPr>
            <w:r w:rsidRPr="00816678">
              <w:rPr>
                <w:sz w:val="22"/>
                <w:szCs w:val="22"/>
              </w:rPr>
              <w:t>cect5en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AA809"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0D594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27DEE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9E1389" w14:textId="77777777" w:rsidR="00816678" w:rsidRPr="00816678" w:rsidRDefault="00816678" w:rsidP="00816678">
            <w:pPr>
              <w:rPr>
                <w:sz w:val="22"/>
                <w:szCs w:val="22"/>
              </w:rPr>
            </w:pPr>
            <w:r w:rsidRPr="00816678">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6058A5" w14:textId="77777777" w:rsidR="00816678" w:rsidRPr="00816678" w:rsidRDefault="00816678" w:rsidP="00816678">
            <w:pPr>
              <w:rPr>
                <w:sz w:val="22"/>
                <w:szCs w:val="22"/>
              </w:rPr>
            </w:pPr>
            <w:r w:rsidRPr="00816678">
              <w:rPr>
                <w:sz w:val="22"/>
                <w:szCs w:val="22"/>
              </w:rPr>
              <w:t>-;No;Trachea;Rt. Main;Lt. Main;BI;RUL;RML;RLL;LUL;LLL</w:t>
            </w:r>
          </w:p>
        </w:tc>
      </w:tr>
      <w:tr w:rsidR="00816678" w:rsidRPr="00816678" w14:paraId="5141E06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C1FD5" w14:textId="77777777" w:rsidR="00816678" w:rsidRPr="00816678" w:rsidRDefault="00816678" w:rsidP="00816678">
            <w:pPr>
              <w:rPr>
                <w:sz w:val="22"/>
                <w:szCs w:val="22"/>
              </w:rPr>
            </w:pPr>
            <w:r w:rsidRPr="00816678">
              <w:rPr>
                <w:sz w:val="22"/>
                <w:szCs w:val="22"/>
              </w:rPr>
              <w:t>307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DFBED" w14:textId="77777777" w:rsidR="00816678" w:rsidRPr="00816678" w:rsidRDefault="00816678" w:rsidP="00816678">
            <w:pPr>
              <w:rPr>
                <w:sz w:val="22"/>
                <w:szCs w:val="22"/>
              </w:rPr>
            </w:pPr>
            <w:r w:rsidRPr="00816678">
              <w:rPr>
                <w:sz w:val="22"/>
                <w:szCs w:val="22"/>
              </w:rPr>
              <w:t>Endobronchial?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6B33A" w14:textId="77777777" w:rsidR="00816678" w:rsidRPr="00816678" w:rsidRDefault="00816678" w:rsidP="00816678">
            <w:pPr>
              <w:rPr>
                <w:sz w:val="22"/>
                <w:szCs w:val="22"/>
              </w:rPr>
            </w:pPr>
            <w:r w:rsidRPr="00816678">
              <w:rPr>
                <w:sz w:val="22"/>
                <w:szCs w:val="22"/>
              </w:rPr>
              <w:t>cect6en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682E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09832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FA67A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68749A" w14:textId="77777777" w:rsidR="00816678" w:rsidRPr="00816678" w:rsidRDefault="00816678" w:rsidP="00816678">
            <w:pPr>
              <w:rPr>
                <w:sz w:val="22"/>
                <w:szCs w:val="22"/>
              </w:rPr>
            </w:pPr>
            <w:r w:rsidRPr="00816678">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4DEB20" w14:textId="77777777" w:rsidR="00816678" w:rsidRPr="00816678" w:rsidRDefault="00816678" w:rsidP="00816678">
            <w:pPr>
              <w:rPr>
                <w:sz w:val="22"/>
                <w:szCs w:val="22"/>
              </w:rPr>
            </w:pPr>
            <w:r w:rsidRPr="00816678">
              <w:rPr>
                <w:sz w:val="22"/>
                <w:szCs w:val="22"/>
              </w:rPr>
              <w:t>-;No;Trachea;Rt. Main;Lt. Main;BI;RUL;RML;RLL;LUL;LLL</w:t>
            </w:r>
          </w:p>
        </w:tc>
      </w:tr>
      <w:tr w:rsidR="00816678" w:rsidRPr="00816678" w14:paraId="3762FA1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4B791B" w14:textId="77777777" w:rsidR="00816678" w:rsidRPr="00816678" w:rsidRDefault="00816678" w:rsidP="00816678">
            <w:pPr>
              <w:rPr>
                <w:sz w:val="22"/>
                <w:szCs w:val="22"/>
              </w:rPr>
            </w:pPr>
            <w:r w:rsidRPr="00816678">
              <w:rPr>
                <w:sz w:val="22"/>
                <w:szCs w:val="22"/>
              </w:rPr>
              <w:t>308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1F3E6" w14:textId="77777777" w:rsidR="00816678" w:rsidRPr="00816678" w:rsidRDefault="00816678" w:rsidP="00816678">
            <w:pPr>
              <w:rPr>
                <w:sz w:val="22"/>
                <w:szCs w:val="22"/>
              </w:rPr>
            </w:pPr>
            <w:r w:rsidRPr="00816678">
              <w:rPr>
                <w:sz w:val="22"/>
                <w:szCs w:val="22"/>
              </w:rPr>
              <w:t>Endobronchial?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A69866" w14:textId="77777777" w:rsidR="00816678" w:rsidRPr="00816678" w:rsidRDefault="00816678" w:rsidP="00816678">
            <w:pPr>
              <w:rPr>
                <w:sz w:val="22"/>
                <w:szCs w:val="22"/>
              </w:rPr>
            </w:pPr>
            <w:r w:rsidRPr="00816678">
              <w:rPr>
                <w:sz w:val="22"/>
                <w:szCs w:val="22"/>
              </w:rPr>
              <w:t>cect7en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12C5E"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7FC52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BC1D9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C75C28" w14:textId="77777777" w:rsidR="00816678" w:rsidRPr="00816678" w:rsidRDefault="00816678" w:rsidP="00816678">
            <w:pPr>
              <w:rPr>
                <w:sz w:val="22"/>
                <w:szCs w:val="22"/>
              </w:rPr>
            </w:pPr>
            <w:r w:rsidRPr="00816678">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273682" w14:textId="77777777" w:rsidR="00816678" w:rsidRPr="00816678" w:rsidRDefault="00816678" w:rsidP="00816678">
            <w:pPr>
              <w:rPr>
                <w:sz w:val="22"/>
                <w:szCs w:val="22"/>
              </w:rPr>
            </w:pPr>
            <w:r w:rsidRPr="00816678">
              <w:rPr>
                <w:sz w:val="22"/>
                <w:szCs w:val="22"/>
              </w:rPr>
              <w:t>-;No;Trachea;Rt. Main;Lt. Main;BI;RUL;RML;RLL;LUL;LLL</w:t>
            </w:r>
          </w:p>
        </w:tc>
      </w:tr>
      <w:tr w:rsidR="00816678" w:rsidRPr="00816678" w14:paraId="3D8A3D6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1D8C3" w14:textId="77777777" w:rsidR="00816678" w:rsidRPr="00816678" w:rsidRDefault="00816678" w:rsidP="00816678">
            <w:pPr>
              <w:rPr>
                <w:sz w:val="22"/>
                <w:szCs w:val="22"/>
              </w:rPr>
            </w:pPr>
            <w:r w:rsidRPr="00816678">
              <w:rPr>
                <w:sz w:val="22"/>
                <w:szCs w:val="22"/>
              </w:rPr>
              <w:t>309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85B3D1" w14:textId="77777777" w:rsidR="00816678" w:rsidRPr="00816678" w:rsidRDefault="00816678" w:rsidP="00816678">
            <w:pPr>
              <w:rPr>
                <w:sz w:val="22"/>
                <w:szCs w:val="22"/>
              </w:rPr>
            </w:pPr>
            <w:r w:rsidRPr="00816678">
              <w:rPr>
                <w:sz w:val="22"/>
                <w:szCs w:val="22"/>
              </w:rPr>
              <w:t>Endobronchial?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501FE3" w14:textId="77777777" w:rsidR="00816678" w:rsidRPr="00816678" w:rsidRDefault="00816678" w:rsidP="00816678">
            <w:pPr>
              <w:rPr>
                <w:sz w:val="22"/>
                <w:szCs w:val="22"/>
              </w:rPr>
            </w:pPr>
            <w:r w:rsidRPr="00816678">
              <w:rPr>
                <w:sz w:val="22"/>
                <w:szCs w:val="22"/>
              </w:rPr>
              <w:t>cect8en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3FB78"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32E05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D474B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8E82E6" w14:textId="77777777" w:rsidR="00816678" w:rsidRPr="00816678" w:rsidRDefault="00816678" w:rsidP="00816678">
            <w:pPr>
              <w:rPr>
                <w:sz w:val="22"/>
                <w:szCs w:val="22"/>
              </w:rPr>
            </w:pPr>
            <w:r w:rsidRPr="00816678">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0730B" w14:textId="77777777" w:rsidR="00816678" w:rsidRPr="00816678" w:rsidRDefault="00816678" w:rsidP="00816678">
            <w:pPr>
              <w:rPr>
                <w:sz w:val="22"/>
                <w:szCs w:val="22"/>
              </w:rPr>
            </w:pPr>
            <w:r w:rsidRPr="00816678">
              <w:rPr>
                <w:sz w:val="22"/>
                <w:szCs w:val="22"/>
              </w:rPr>
              <w:t>-;No;Trachea;Rt. Main;Lt. Main;BI;RUL;RML;RLL;LUL;LLL</w:t>
            </w:r>
          </w:p>
        </w:tc>
      </w:tr>
      <w:tr w:rsidR="00816678" w:rsidRPr="00816678" w14:paraId="43B05A5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221B5" w14:textId="77777777" w:rsidR="00816678" w:rsidRPr="00816678" w:rsidRDefault="00816678" w:rsidP="00816678">
            <w:pPr>
              <w:rPr>
                <w:sz w:val="22"/>
                <w:szCs w:val="22"/>
              </w:rPr>
            </w:pPr>
            <w:r w:rsidRPr="00816678">
              <w:rPr>
                <w:sz w:val="22"/>
                <w:szCs w:val="22"/>
              </w:rPr>
              <w:t>310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B40AAC" w14:textId="77777777" w:rsidR="00816678" w:rsidRPr="00816678" w:rsidRDefault="00816678" w:rsidP="00816678">
            <w:pPr>
              <w:rPr>
                <w:sz w:val="22"/>
                <w:szCs w:val="22"/>
              </w:rPr>
            </w:pPr>
            <w:r w:rsidRPr="00816678">
              <w:rPr>
                <w:sz w:val="22"/>
                <w:szCs w:val="22"/>
              </w:rPr>
              <w:t>Endobronchial?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0A544E" w14:textId="77777777" w:rsidR="00816678" w:rsidRPr="00816678" w:rsidRDefault="00816678" w:rsidP="00816678">
            <w:pPr>
              <w:rPr>
                <w:sz w:val="22"/>
                <w:szCs w:val="22"/>
              </w:rPr>
            </w:pPr>
            <w:r w:rsidRPr="00816678">
              <w:rPr>
                <w:sz w:val="22"/>
                <w:szCs w:val="22"/>
              </w:rPr>
              <w:t>cect9en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511CD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D0CA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BF9C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A1238" w14:textId="77777777" w:rsidR="00816678" w:rsidRPr="00816678" w:rsidRDefault="00816678" w:rsidP="00816678">
            <w:pPr>
              <w:rPr>
                <w:sz w:val="22"/>
                <w:szCs w:val="22"/>
              </w:rPr>
            </w:pPr>
            <w:r w:rsidRPr="00816678">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9E0C3" w14:textId="77777777" w:rsidR="00816678" w:rsidRPr="00816678" w:rsidRDefault="00816678" w:rsidP="00816678">
            <w:pPr>
              <w:rPr>
                <w:sz w:val="22"/>
                <w:szCs w:val="22"/>
              </w:rPr>
            </w:pPr>
            <w:r w:rsidRPr="00816678">
              <w:rPr>
                <w:sz w:val="22"/>
                <w:szCs w:val="22"/>
              </w:rPr>
              <w:t>-;No;Trachea;Rt. Main;Lt. Main;BI;RUL;RML;RLL;LUL;LLL</w:t>
            </w:r>
          </w:p>
        </w:tc>
      </w:tr>
      <w:tr w:rsidR="00816678" w:rsidRPr="00816678" w14:paraId="37DB0C1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618E9" w14:textId="77777777" w:rsidR="00816678" w:rsidRPr="00816678" w:rsidRDefault="00816678" w:rsidP="00816678">
            <w:pPr>
              <w:rPr>
                <w:sz w:val="22"/>
                <w:szCs w:val="22"/>
              </w:rPr>
            </w:pPr>
            <w:r w:rsidRPr="00816678">
              <w:rPr>
                <w:sz w:val="22"/>
                <w:szCs w:val="22"/>
              </w:rPr>
              <w:t>311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69F07" w14:textId="77777777" w:rsidR="00816678" w:rsidRPr="00816678" w:rsidRDefault="00816678" w:rsidP="00816678">
            <w:pPr>
              <w:rPr>
                <w:sz w:val="22"/>
                <w:szCs w:val="22"/>
              </w:rPr>
            </w:pPr>
            <w:r w:rsidRPr="00816678">
              <w:rPr>
                <w:sz w:val="22"/>
                <w:szCs w:val="22"/>
              </w:rPr>
              <w:t>Endobronchial?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F9719" w14:textId="77777777" w:rsidR="00816678" w:rsidRPr="00816678" w:rsidRDefault="00816678" w:rsidP="00816678">
            <w:pPr>
              <w:rPr>
                <w:sz w:val="22"/>
                <w:szCs w:val="22"/>
              </w:rPr>
            </w:pPr>
            <w:r w:rsidRPr="00816678">
              <w:rPr>
                <w:sz w:val="22"/>
                <w:szCs w:val="22"/>
              </w:rPr>
              <w:t>cect10en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1485D3"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EF7A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F68D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767353" w14:textId="77777777" w:rsidR="00816678" w:rsidRPr="00816678" w:rsidRDefault="00816678" w:rsidP="00816678">
            <w:pPr>
              <w:rPr>
                <w:sz w:val="22"/>
                <w:szCs w:val="22"/>
              </w:rPr>
            </w:pPr>
            <w:r w:rsidRPr="00816678">
              <w:rPr>
                <w:sz w:val="22"/>
                <w:szCs w:val="22"/>
              </w:rPr>
              <w:t>-;no;tr;rm;lm;bi;rul;rml;rll;lul;lll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301DB" w14:textId="77777777" w:rsidR="00816678" w:rsidRPr="00816678" w:rsidRDefault="00816678" w:rsidP="00816678">
            <w:pPr>
              <w:rPr>
                <w:sz w:val="22"/>
                <w:szCs w:val="22"/>
              </w:rPr>
            </w:pPr>
            <w:r w:rsidRPr="00816678">
              <w:rPr>
                <w:sz w:val="22"/>
                <w:szCs w:val="22"/>
              </w:rPr>
              <w:t>-;No;Trachea;Rt. Main;Lt. Main;BI;RUL;RML;RLL;LUL;LLL</w:t>
            </w:r>
          </w:p>
        </w:tc>
      </w:tr>
      <w:tr w:rsidR="00816678" w:rsidRPr="00816678" w14:paraId="404E720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ADC63" w14:textId="77777777" w:rsidR="00816678" w:rsidRPr="00816678" w:rsidRDefault="00816678" w:rsidP="00816678">
            <w:pPr>
              <w:rPr>
                <w:sz w:val="22"/>
                <w:szCs w:val="22"/>
              </w:rPr>
            </w:pPr>
            <w:r w:rsidRPr="00816678">
              <w:rPr>
                <w:sz w:val="22"/>
                <w:szCs w:val="22"/>
              </w:rPr>
              <w:t>312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95B79A" w14:textId="77777777" w:rsidR="00816678" w:rsidRPr="00816678" w:rsidRDefault="00816678" w:rsidP="00816678">
            <w:pPr>
              <w:rPr>
                <w:sz w:val="22"/>
                <w:szCs w:val="22"/>
              </w:rPr>
            </w:pPr>
            <w:r w:rsidRPr="00816678">
              <w:rPr>
                <w:sz w:val="22"/>
                <w:szCs w:val="22"/>
              </w:rPr>
              <w:t>Most likely location?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16F87" w14:textId="77777777" w:rsidR="00816678" w:rsidRPr="00816678" w:rsidRDefault="00816678" w:rsidP="00816678">
            <w:pPr>
              <w:rPr>
                <w:sz w:val="22"/>
                <w:szCs w:val="22"/>
              </w:rPr>
            </w:pPr>
            <w:r w:rsidRPr="00816678">
              <w:rPr>
                <w:sz w:val="22"/>
                <w:szCs w:val="22"/>
              </w:rPr>
              <w:t>cect1ll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106D0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3471D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081D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8250E0"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65828F" w14:textId="77777777" w:rsidR="00816678" w:rsidRPr="00816678" w:rsidRDefault="00816678" w:rsidP="00816678">
            <w:pPr>
              <w:rPr>
                <w:sz w:val="22"/>
                <w:szCs w:val="22"/>
              </w:rPr>
            </w:pPr>
            <w:r w:rsidRPr="00816678">
              <w:rPr>
                <w:sz w:val="22"/>
                <w:szCs w:val="22"/>
              </w:rPr>
              <w:t>-;Endobr;LUL;LLL;RUL;RML;RLL</w:t>
            </w:r>
          </w:p>
        </w:tc>
      </w:tr>
      <w:tr w:rsidR="00816678" w:rsidRPr="00816678" w14:paraId="2C63E87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A4F37" w14:textId="77777777" w:rsidR="00816678" w:rsidRPr="00816678" w:rsidRDefault="00816678" w:rsidP="00816678">
            <w:pPr>
              <w:rPr>
                <w:sz w:val="22"/>
                <w:szCs w:val="22"/>
              </w:rPr>
            </w:pPr>
            <w:r w:rsidRPr="00816678">
              <w:rPr>
                <w:sz w:val="22"/>
                <w:szCs w:val="22"/>
              </w:rPr>
              <w:t>313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DB970" w14:textId="77777777" w:rsidR="00816678" w:rsidRPr="00816678" w:rsidRDefault="00816678" w:rsidP="00816678">
            <w:pPr>
              <w:rPr>
                <w:sz w:val="22"/>
                <w:szCs w:val="22"/>
              </w:rPr>
            </w:pPr>
            <w:r w:rsidRPr="00816678">
              <w:rPr>
                <w:sz w:val="22"/>
                <w:szCs w:val="22"/>
              </w:rPr>
              <w:t>Most likely location?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FC9F7" w14:textId="77777777" w:rsidR="00816678" w:rsidRPr="00816678" w:rsidRDefault="00816678" w:rsidP="00816678">
            <w:pPr>
              <w:rPr>
                <w:sz w:val="22"/>
                <w:szCs w:val="22"/>
              </w:rPr>
            </w:pPr>
            <w:r w:rsidRPr="00816678">
              <w:rPr>
                <w:sz w:val="22"/>
                <w:szCs w:val="22"/>
              </w:rPr>
              <w:t>cect2ll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F3DF1F"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C392A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DE348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924F21"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252EC" w14:textId="77777777" w:rsidR="00816678" w:rsidRPr="00816678" w:rsidRDefault="00816678" w:rsidP="00816678">
            <w:pPr>
              <w:rPr>
                <w:sz w:val="22"/>
                <w:szCs w:val="22"/>
              </w:rPr>
            </w:pPr>
            <w:r w:rsidRPr="00816678">
              <w:rPr>
                <w:sz w:val="22"/>
                <w:szCs w:val="22"/>
              </w:rPr>
              <w:t>-;Endobr;LUL;LLL;RUL;RML;RLL</w:t>
            </w:r>
          </w:p>
        </w:tc>
      </w:tr>
      <w:tr w:rsidR="00816678" w:rsidRPr="00816678" w14:paraId="49D2CE3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DA4167" w14:textId="77777777" w:rsidR="00816678" w:rsidRPr="00816678" w:rsidRDefault="00816678" w:rsidP="00816678">
            <w:pPr>
              <w:rPr>
                <w:sz w:val="22"/>
                <w:szCs w:val="22"/>
              </w:rPr>
            </w:pPr>
            <w:r w:rsidRPr="00816678">
              <w:rPr>
                <w:sz w:val="22"/>
                <w:szCs w:val="22"/>
              </w:rPr>
              <w:t>314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0BBEEB" w14:textId="77777777" w:rsidR="00816678" w:rsidRPr="00816678" w:rsidRDefault="00816678" w:rsidP="00816678">
            <w:pPr>
              <w:rPr>
                <w:sz w:val="22"/>
                <w:szCs w:val="22"/>
              </w:rPr>
            </w:pPr>
            <w:r w:rsidRPr="00816678">
              <w:rPr>
                <w:sz w:val="22"/>
                <w:szCs w:val="22"/>
              </w:rPr>
              <w:t>Most likely location?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A8278C" w14:textId="77777777" w:rsidR="00816678" w:rsidRPr="00816678" w:rsidRDefault="00816678" w:rsidP="00816678">
            <w:pPr>
              <w:rPr>
                <w:sz w:val="22"/>
                <w:szCs w:val="22"/>
              </w:rPr>
            </w:pPr>
            <w:r w:rsidRPr="00816678">
              <w:rPr>
                <w:sz w:val="22"/>
                <w:szCs w:val="22"/>
              </w:rPr>
              <w:t>cect3ll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01E819"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1D07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62BD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9D6239"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CE139A" w14:textId="77777777" w:rsidR="00816678" w:rsidRPr="00816678" w:rsidRDefault="00816678" w:rsidP="00816678">
            <w:pPr>
              <w:rPr>
                <w:sz w:val="22"/>
                <w:szCs w:val="22"/>
              </w:rPr>
            </w:pPr>
            <w:r w:rsidRPr="00816678">
              <w:rPr>
                <w:sz w:val="22"/>
                <w:szCs w:val="22"/>
              </w:rPr>
              <w:t>-;Endobr;LUL;LLL;RUL;RML;RLL</w:t>
            </w:r>
          </w:p>
        </w:tc>
      </w:tr>
      <w:tr w:rsidR="00816678" w:rsidRPr="00816678" w14:paraId="113C48F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D0013" w14:textId="77777777" w:rsidR="00816678" w:rsidRPr="00816678" w:rsidRDefault="00816678" w:rsidP="00816678">
            <w:pPr>
              <w:rPr>
                <w:sz w:val="22"/>
                <w:szCs w:val="22"/>
              </w:rPr>
            </w:pPr>
            <w:r w:rsidRPr="00816678">
              <w:rPr>
                <w:sz w:val="22"/>
                <w:szCs w:val="22"/>
              </w:rPr>
              <w:t>315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89D50" w14:textId="77777777" w:rsidR="00816678" w:rsidRPr="00816678" w:rsidRDefault="00816678" w:rsidP="00816678">
            <w:pPr>
              <w:rPr>
                <w:sz w:val="22"/>
                <w:szCs w:val="22"/>
              </w:rPr>
            </w:pPr>
            <w:r w:rsidRPr="00816678">
              <w:rPr>
                <w:sz w:val="22"/>
                <w:szCs w:val="22"/>
              </w:rPr>
              <w:t>Most likely location?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7D9AF" w14:textId="77777777" w:rsidR="00816678" w:rsidRPr="00816678" w:rsidRDefault="00816678" w:rsidP="00816678">
            <w:pPr>
              <w:rPr>
                <w:sz w:val="22"/>
                <w:szCs w:val="22"/>
              </w:rPr>
            </w:pPr>
            <w:r w:rsidRPr="00816678">
              <w:rPr>
                <w:sz w:val="22"/>
                <w:szCs w:val="22"/>
              </w:rPr>
              <w:t>cect4ll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66DD53"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458F5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8124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0237A9"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1E30A0" w14:textId="77777777" w:rsidR="00816678" w:rsidRPr="00816678" w:rsidRDefault="00816678" w:rsidP="00816678">
            <w:pPr>
              <w:rPr>
                <w:sz w:val="22"/>
                <w:szCs w:val="22"/>
              </w:rPr>
            </w:pPr>
            <w:r w:rsidRPr="00816678">
              <w:rPr>
                <w:sz w:val="22"/>
                <w:szCs w:val="22"/>
              </w:rPr>
              <w:t>-;Endobr;LUL;LLL;RUL;RML;RLL</w:t>
            </w:r>
          </w:p>
        </w:tc>
      </w:tr>
      <w:tr w:rsidR="00816678" w:rsidRPr="00816678" w14:paraId="2749B02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8C3BD" w14:textId="77777777" w:rsidR="00816678" w:rsidRPr="00816678" w:rsidRDefault="00816678" w:rsidP="00816678">
            <w:pPr>
              <w:rPr>
                <w:sz w:val="22"/>
                <w:szCs w:val="22"/>
              </w:rPr>
            </w:pPr>
            <w:r w:rsidRPr="00816678">
              <w:rPr>
                <w:sz w:val="22"/>
                <w:szCs w:val="22"/>
              </w:rPr>
              <w:t>316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9FB7B" w14:textId="77777777" w:rsidR="00816678" w:rsidRPr="00816678" w:rsidRDefault="00816678" w:rsidP="00816678">
            <w:pPr>
              <w:rPr>
                <w:sz w:val="22"/>
                <w:szCs w:val="22"/>
              </w:rPr>
            </w:pPr>
            <w:r w:rsidRPr="00816678">
              <w:rPr>
                <w:sz w:val="22"/>
                <w:szCs w:val="22"/>
              </w:rPr>
              <w:t>Most likely location?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018503" w14:textId="77777777" w:rsidR="00816678" w:rsidRPr="00816678" w:rsidRDefault="00816678" w:rsidP="00816678">
            <w:pPr>
              <w:rPr>
                <w:sz w:val="22"/>
                <w:szCs w:val="22"/>
              </w:rPr>
            </w:pPr>
            <w:r w:rsidRPr="00816678">
              <w:rPr>
                <w:sz w:val="22"/>
                <w:szCs w:val="22"/>
              </w:rPr>
              <w:t>cect5ll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588A1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5C76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FA5B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53B85"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790F39" w14:textId="77777777" w:rsidR="00816678" w:rsidRPr="00816678" w:rsidRDefault="00816678" w:rsidP="00816678">
            <w:pPr>
              <w:rPr>
                <w:sz w:val="22"/>
                <w:szCs w:val="22"/>
              </w:rPr>
            </w:pPr>
            <w:r w:rsidRPr="00816678">
              <w:rPr>
                <w:sz w:val="22"/>
                <w:szCs w:val="22"/>
              </w:rPr>
              <w:t>-;Endobr;LUL;LLL;RUL;RML;RLL</w:t>
            </w:r>
          </w:p>
        </w:tc>
      </w:tr>
      <w:tr w:rsidR="00816678" w:rsidRPr="00816678" w14:paraId="1F8D91F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6EB8E" w14:textId="77777777" w:rsidR="00816678" w:rsidRPr="00816678" w:rsidRDefault="00816678" w:rsidP="00816678">
            <w:pPr>
              <w:rPr>
                <w:sz w:val="22"/>
                <w:szCs w:val="22"/>
              </w:rPr>
            </w:pPr>
            <w:r w:rsidRPr="00816678">
              <w:rPr>
                <w:sz w:val="22"/>
                <w:szCs w:val="22"/>
              </w:rPr>
              <w:t>317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B7934F" w14:textId="77777777" w:rsidR="00816678" w:rsidRPr="00816678" w:rsidRDefault="00816678" w:rsidP="00816678">
            <w:pPr>
              <w:rPr>
                <w:sz w:val="22"/>
                <w:szCs w:val="22"/>
              </w:rPr>
            </w:pPr>
            <w:r w:rsidRPr="00816678">
              <w:rPr>
                <w:sz w:val="22"/>
                <w:szCs w:val="22"/>
              </w:rPr>
              <w:t>Most likely location?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9B06AE" w14:textId="77777777" w:rsidR="00816678" w:rsidRPr="00816678" w:rsidRDefault="00816678" w:rsidP="00816678">
            <w:pPr>
              <w:rPr>
                <w:sz w:val="22"/>
                <w:szCs w:val="22"/>
              </w:rPr>
            </w:pPr>
            <w:r w:rsidRPr="00816678">
              <w:rPr>
                <w:sz w:val="22"/>
                <w:szCs w:val="22"/>
              </w:rPr>
              <w:t>cect6ll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C17E8"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0DD8D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4403A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4DC256"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549D0" w14:textId="77777777" w:rsidR="00816678" w:rsidRPr="00816678" w:rsidRDefault="00816678" w:rsidP="00816678">
            <w:pPr>
              <w:rPr>
                <w:sz w:val="22"/>
                <w:szCs w:val="22"/>
              </w:rPr>
            </w:pPr>
            <w:r w:rsidRPr="00816678">
              <w:rPr>
                <w:sz w:val="22"/>
                <w:szCs w:val="22"/>
              </w:rPr>
              <w:t>-;Endobr;LUL;LLL;RUL;RML;RLL</w:t>
            </w:r>
          </w:p>
        </w:tc>
      </w:tr>
      <w:tr w:rsidR="00816678" w:rsidRPr="00816678" w14:paraId="74CCBCF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5B608" w14:textId="77777777" w:rsidR="00816678" w:rsidRPr="00816678" w:rsidRDefault="00816678" w:rsidP="00816678">
            <w:pPr>
              <w:rPr>
                <w:sz w:val="22"/>
                <w:szCs w:val="22"/>
              </w:rPr>
            </w:pPr>
            <w:r w:rsidRPr="00816678">
              <w:rPr>
                <w:sz w:val="22"/>
                <w:szCs w:val="22"/>
              </w:rPr>
              <w:t>318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509B3" w14:textId="77777777" w:rsidR="00816678" w:rsidRPr="00816678" w:rsidRDefault="00816678" w:rsidP="00816678">
            <w:pPr>
              <w:rPr>
                <w:sz w:val="22"/>
                <w:szCs w:val="22"/>
              </w:rPr>
            </w:pPr>
            <w:r w:rsidRPr="00816678">
              <w:rPr>
                <w:sz w:val="22"/>
                <w:szCs w:val="22"/>
              </w:rPr>
              <w:t>Most likely location?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120C18" w14:textId="77777777" w:rsidR="00816678" w:rsidRPr="00816678" w:rsidRDefault="00816678" w:rsidP="00816678">
            <w:pPr>
              <w:rPr>
                <w:sz w:val="22"/>
                <w:szCs w:val="22"/>
              </w:rPr>
            </w:pPr>
            <w:r w:rsidRPr="00816678">
              <w:rPr>
                <w:sz w:val="22"/>
                <w:szCs w:val="22"/>
              </w:rPr>
              <w:t>cect7ll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66B60F"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631FE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CC0BE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18A16"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4B60C8" w14:textId="77777777" w:rsidR="00816678" w:rsidRPr="00816678" w:rsidRDefault="00816678" w:rsidP="00816678">
            <w:pPr>
              <w:rPr>
                <w:sz w:val="22"/>
                <w:szCs w:val="22"/>
              </w:rPr>
            </w:pPr>
            <w:r w:rsidRPr="00816678">
              <w:rPr>
                <w:sz w:val="22"/>
                <w:szCs w:val="22"/>
              </w:rPr>
              <w:t>-;Endobr;LUL;LLL;RUL;RML;RLL</w:t>
            </w:r>
          </w:p>
        </w:tc>
      </w:tr>
      <w:tr w:rsidR="00816678" w:rsidRPr="00816678" w14:paraId="3F29D13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AF1B3" w14:textId="77777777" w:rsidR="00816678" w:rsidRPr="00816678" w:rsidRDefault="00816678" w:rsidP="00816678">
            <w:pPr>
              <w:rPr>
                <w:sz w:val="22"/>
                <w:szCs w:val="22"/>
              </w:rPr>
            </w:pPr>
            <w:r w:rsidRPr="00816678">
              <w:rPr>
                <w:sz w:val="22"/>
                <w:szCs w:val="22"/>
              </w:rPr>
              <w:t>319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975E6F" w14:textId="77777777" w:rsidR="00816678" w:rsidRPr="00816678" w:rsidRDefault="00816678" w:rsidP="00816678">
            <w:pPr>
              <w:rPr>
                <w:sz w:val="22"/>
                <w:szCs w:val="22"/>
              </w:rPr>
            </w:pPr>
            <w:r w:rsidRPr="00816678">
              <w:rPr>
                <w:sz w:val="22"/>
                <w:szCs w:val="22"/>
              </w:rPr>
              <w:t>Most likely location?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0E8C48" w14:textId="77777777" w:rsidR="00816678" w:rsidRPr="00816678" w:rsidRDefault="00816678" w:rsidP="00816678">
            <w:pPr>
              <w:rPr>
                <w:sz w:val="22"/>
                <w:szCs w:val="22"/>
              </w:rPr>
            </w:pPr>
            <w:r w:rsidRPr="00816678">
              <w:rPr>
                <w:sz w:val="22"/>
                <w:szCs w:val="22"/>
              </w:rPr>
              <w:t>cect8ll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289CB1"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019C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9BB3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4FF13D"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E69D36" w14:textId="77777777" w:rsidR="00816678" w:rsidRPr="00816678" w:rsidRDefault="00816678" w:rsidP="00816678">
            <w:pPr>
              <w:rPr>
                <w:sz w:val="22"/>
                <w:szCs w:val="22"/>
              </w:rPr>
            </w:pPr>
            <w:r w:rsidRPr="00816678">
              <w:rPr>
                <w:sz w:val="22"/>
                <w:szCs w:val="22"/>
              </w:rPr>
              <w:t>-;Endobr;LUL;LLL;RUL;RML;RLL</w:t>
            </w:r>
          </w:p>
        </w:tc>
      </w:tr>
      <w:tr w:rsidR="00816678" w:rsidRPr="00816678" w14:paraId="0FE0CA5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D334E" w14:textId="77777777" w:rsidR="00816678" w:rsidRPr="00816678" w:rsidRDefault="00816678" w:rsidP="00816678">
            <w:pPr>
              <w:rPr>
                <w:sz w:val="22"/>
                <w:szCs w:val="22"/>
              </w:rPr>
            </w:pPr>
            <w:r w:rsidRPr="00816678">
              <w:rPr>
                <w:sz w:val="22"/>
                <w:szCs w:val="22"/>
              </w:rPr>
              <w:t>320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B613E0" w14:textId="77777777" w:rsidR="00816678" w:rsidRPr="00816678" w:rsidRDefault="00816678" w:rsidP="00816678">
            <w:pPr>
              <w:rPr>
                <w:sz w:val="22"/>
                <w:szCs w:val="22"/>
              </w:rPr>
            </w:pPr>
            <w:r w:rsidRPr="00816678">
              <w:rPr>
                <w:sz w:val="22"/>
                <w:szCs w:val="22"/>
              </w:rPr>
              <w:t>Most likely location?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25385D" w14:textId="77777777" w:rsidR="00816678" w:rsidRPr="00816678" w:rsidRDefault="00816678" w:rsidP="00816678">
            <w:pPr>
              <w:rPr>
                <w:sz w:val="22"/>
                <w:szCs w:val="22"/>
              </w:rPr>
            </w:pPr>
            <w:r w:rsidRPr="00816678">
              <w:rPr>
                <w:sz w:val="22"/>
                <w:szCs w:val="22"/>
              </w:rPr>
              <w:t>cect9ll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02645"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F900C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9FB8B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7E504C"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DB4B33" w14:textId="77777777" w:rsidR="00816678" w:rsidRPr="00816678" w:rsidRDefault="00816678" w:rsidP="00816678">
            <w:pPr>
              <w:rPr>
                <w:sz w:val="22"/>
                <w:szCs w:val="22"/>
              </w:rPr>
            </w:pPr>
            <w:r w:rsidRPr="00816678">
              <w:rPr>
                <w:sz w:val="22"/>
                <w:szCs w:val="22"/>
              </w:rPr>
              <w:t>-;Endobr;LUL;LLL;RUL;RML;RLL</w:t>
            </w:r>
          </w:p>
        </w:tc>
      </w:tr>
      <w:tr w:rsidR="00816678" w:rsidRPr="00816678" w14:paraId="325DC9D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EDA73" w14:textId="77777777" w:rsidR="00816678" w:rsidRPr="00816678" w:rsidRDefault="00816678" w:rsidP="00816678">
            <w:pPr>
              <w:rPr>
                <w:sz w:val="22"/>
                <w:szCs w:val="22"/>
              </w:rPr>
            </w:pPr>
            <w:r w:rsidRPr="00816678">
              <w:rPr>
                <w:sz w:val="22"/>
                <w:szCs w:val="22"/>
              </w:rPr>
              <w:t>321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F30C3" w14:textId="77777777" w:rsidR="00816678" w:rsidRPr="00816678" w:rsidRDefault="00816678" w:rsidP="00816678">
            <w:pPr>
              <w:rPr>
                <w:sz w:val="22"/>
                <w:szCs w:val="22"/>
              </w:rPr>
            </w:pPr>
            <w:r w:rsidRPr="00816678">
              <w:rPr>
                <w:sz w:val="22"/>
                <w:szCs w:val="22"/>
              </w:rPr>
              <w:t>Most likely location?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8E9183" w14:textId="77777777" w:rsidR="00816678" w:rsidRPr="00816678" w:rsidRDefault="00816678" w:rsidP="00816678">
            <w:pPr>
              <w:rPr>
                <w:sz w:val="22"/>
                <w:szCs w:val="22"/>
              </w:rPr>
            </w:pPr>
            <w:r w:rsidRPr="00816678">
              <w:rPr>
                <w:sz w:val="22"/>
                <w:szCs w:val="22"/>
              </w:rPr>
              <w:t>cect10ll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714547"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B83D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DC12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6793CF" w14:textId="77777777" w:rsidR="00816678" w:rsidRPr="00816678" w:rsidRDefault="00816678" w:rsidP="00816678">
            <w:pPr>
              <w:rPr>
                <w:sz w:val="22"/>
                <w:szCs w:val="22"/>
              </w:rPr>
            </w:pPr>
            <w:r w:rsidRPr="00816678">
              <w:rPr>
                <w:sz w:val="22"/>
                <w:szCs w:val="22"/>
              </w:rPr>
              <w:t>-;end;lul;lll;rul;rml;rll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E7791" w14:textId="77777777" w:rsidR="00816678" w:rsidRPr="00816678" w:rsidRDefault="00816678" w:rsidP="00816678">
            <w:pPr>
              <w:rPr>
                <w:sz w:val="22"/>
                <w:szCs w:val="22"/>
              </w:rPr>
            </w:pPr>
            <w:r w:rsidRPr="00816678">
              <w:rPr>
                <w:sz w:val="22"/>
                <w:szCs w:val="22"/>
              </w:rPr>
              <w:t>-;Endobr;LUL;LLL;RUL;RML;RLL</w:t>
            </w:r>
          </w:p>
        </w:tc>
      </w:tr>
      <w:tr w:rsidR="00816678" w:rsidRPr="00816678" w14:paraId="33D4BDE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145674" w14:textId="77777777" w:rsidR="00816678" w:rsidRPr="00816678" w:rsidRDefault="00816678" w:rsidP="00816678">
            <w:pPr>
              <w:rPr>
                <w:sz w:val="22"/>
                <w:szCs w:val="22"/>
              </w:rPr>
            </w:pPr>
            <w:r w:rsidRPr="00816678">
              <w:rPr>
                <w:sz w:val="22"/>
                <w:szCs w:val="22"/>
              </w:rPr>
              <w:t>322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457FD3" w14:textId="77777777" w:rsidR="00816678" w:rsidRPr="00816678" w:rsidRDefault="00816678" w:rsidP="00816678">
            <w:pPr>
              <w:rPr>
                <w:sz w:val="22"/>
                <w:szCs w:val="22"/>
              </w:rPr>
            </w:pPr>
            <w:r w:rsidRPr="00816678">
              <w:rPr>
                <w:sz w:val="22"/>
                <w:szCs w:val="22"/>
              </w:rPr>
              <w:t>CT Series Number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599C4" w14:textId="77777777" w:rsidR="00816678" w:rsidRPr="00816678" w:rsidRDefault="00816678" w:rsidP="00816678">
            <w:pPr>
              <w:rPr>
                <w:sz w:val="22"/>
                <w:szCs w:val="22"/>
              </w:rPr>
            </w:pPr>
            <w:r w:rsidRPr="00816678">
              <w:rPr>
                <w:sz w:val="22"/>
                <w:szCs w:val="22"/>
              </w:rPr>
              <w:t>cect1sn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28E56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62551"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02806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4992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744DAD" w14:textId="77777777" w:rsidR="00816678" w:rsidRPr="00816678" w:rsidRDefault="00816678" w:rsidP="00816678">
            <w:pPr>
              <w:rPr>
                <w:sz w:val="22"/>
                <w:szCs w:val="22"/>
              </w:rPr>
            </w:pPr>
            <w:r w:rsidRPr="00816678">
              <w:rPr>
                <w:sz w:val="22"/>
                <w:szCs w:val="22"/>
              </w:rPr>
              <w:t>CT Series Number</w:t>
            </w:r>
          </w:p>
        </w:tc>
      </w:tr>
      <w:tr w:rsidR="00816678" w:rsidRPr="00816678" w14:paraId="2966199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8597B8" w14:textId="77777777" w:rsidR="00816678" w:rsidRPr="00816678" w:rsidRDefault="00816678" w:rsidP="00816678">
            <w:pPr>
              <w:rPr>
                <w:sz w:val="22"/>
                <w:szCs w:val="22"/>
              </w:rPr>
            </w:pPr>
            <w:r w:rsidRPr="00816678">
              <w:rPr>
                <w:sz w:val="22"/>
                <w:szCs w:val="22"/>
              </w:rPr>
              <w:t>323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1A10B0" w14:textId="77777777" w:rsidR="00816678" w:rsidRPr="00816678" w:rsidRDefault="00816678" w:rsidP="00816678">
            <w:pPr>
              <w:rPr>
                <w:sz w:val="22"/>
                <w:szCs w:val="22"/>
              </w:rPr>
            </w:pPr>
            <w:r w:rsidRPr="00816678">
              <w:rPr>
                <w:sz w:val="22"/>
                <w:szCs w:val="22"/>
              </w:rPr>
              <w:t>CT Series Number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EF52B" w14:textId="77777777" w:rsidR="00816678" w:rsidRPr="00816678" w:rsidRDefault="00816678" w:rsidP="00816678">
            <w:pPr>
              <w:rPr>
                <w:sz w:val="22"/>
                <w:szCs w:val="22"/>
              </w:rPr>
            </w:pPr>
            <w:r w:rsidRPr="00816678">
              <w:rPr>
                <w:sz w:val="22"/>
                <w:szCs w:val="22"/>
              </w:rPr>
              <w:t>cect2sn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106C8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06543"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99C9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596A9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5A972B" w14:textId="77777777" w:rsidR="00816678" w:rsidRPr="00816678" w:rsidRDefault="00816678" w:rsidP="00816678">
            <w:pPr>
              <w:rPr>
                <w:sz w:val="22"/>
                <w:szCs w:val="22"/>
              </w:rPr>
            </w:pPr>
            <w:r w:rsidRPr="00816678">
              <w:rPr>
                <w:sz w:val="22"/>
                <w:szCs w:val="22"/>
              </w:rPr>
              <w:t>CT Series Number</w:t>
            </w:r>
          </w:p>
        </w:tc>
      </w:tr>
      <w:tr w:rsidR="00816678" w:rsidRPr="00816678" w14:paraId="405AA1E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EFE4C8" w14:textId="77777777" w:rsidR="00816678" w:rsidRPr="00816678" w:rsidRDefault="00816678" w:rsidP="00816678">
            <w:pPr>
              <w:rPr>
                <w:sz w:val="22"/>
                <w:szCs w:val="22"/>
              </w:rPr>
            </w:pPr>
            <w:r w:rsidRPr="00816678">
              <w:rPr>
                <w:sz w:val="22"/>
                <w:szCs w:val="22"/>
              </w:rPr>
              <w:t>324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28B854" w14:textId="77777777" w:rsidR="00816678" w:rsidRPr="00816678" w:rsidRDefault="00816678" w:rsidP="00816678">
            <w:pPr>
              <w:rPr>
                <w:sz w:val="22"/>
                <w:szCs w:val="22"/>
              </w:rPr>
            </w:pPr>
            <w:r w:rsidRPr="00816678">
              <w:rPr>
                <w:sz w:val="22"/>
                <w:szCs w:val="22"/>
              </w:rPr>
              <w:t>CT Series Number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344907" w14:textId="77777777" w:rsidR="00816678" w:rsidRPr="00816678" w:rsidRDefault="00816678" w:rsidP="00816678">
            <w:pPr>
              <w:rPr>
                <w:sz w:val="22"/>
                <w:szCs w:val="22"/>
              </w:rPr>
            </w:pPr>
            <w:r w:rsidRPr="00816678">
              <w:rPr>
                <w:sz w:val="22"/>
                <w:szCs w:val="22"/>
              </w:rPr>
              <w:t>cect3sn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E27B9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AB446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6C6F1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DFA3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A46F9C" w14:textId="77777777" w:rsidR="00816678" w:rsidRPr="00816678" w:rsidRDefault="00816678" w:rsidP="00816678">
            <w:pPr>
              <w:rPr>
                <w:sz w:val="22"/>
                <w:szCs w:val="22"/>
              </w:rPr>
            </w:pPr>
            <w:r w:rsidRPr="00816678">
              <w:rPr>
                <w:sz w:val="22"/>
                <w:szCs w:val="22"/>
              </w:rPr>
              <w:t>CT Series Number</w:t>
            </w:r>
          </w:p>
        </w:tc>
      </w:tr>
      <w:tr w:rsidR="00816678" w:rsidRPr="00816678" w14:paraId="684BDD0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018928" w14:textId="77777777" w:rsidR="00816678" w:rsidRPr="00816678" w:rsidRDefault="00816678" w:rsidP="00816678">
            <w:pPr>
              <w:rPr>
                <w:sz w:val="22"/>
                <w:szCs w:val="22"/>
              </w:rPr>
            </w:pPr>
            <w:r w:rsidRPr="00816678">
              <w:rPr>
                <w:sz w:val="22"/>
                <w:szCs w:val="22"/>
              </w:rPr>
              <w:t>325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7C1DD" w14:textId="77777777" w:rsidR="00816678" w:rsidRPr="00816678" w:rsidRDefault="00816678" w:rsidP="00816678">
            <w:pPr>
              <w:rPr>
                <w:sz w:val="22"/>
                <w:szCs w:val="22"/>
              </w:rPr>
            </w:pPr>
            <w:r w:rsidRPr="00816678">
              <w:rPr>
                <w:sz w:val="22"/>
                <w:szCs w:val="22"/>
              </w:rPr>
              <w:t>CT Series Number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D4F85B" w14:textId="77777777" w:rsidR="00816678" w:rsidRPr="00816678" w:rsidRDefault="00816678" w:rsidP="00816678">
            <w:pPr>
              <w:rPr>
                <w:sz w:val="22"/>
                <w:szCs w:val="22"/>
              </w:rPr>
            </w:pPr>
            <w:r w:rsidRPr="00816678">
              <w:rPr>
                <w:sz w:val="22"/>
                <w:szCs w:val="22"/>
              </w:rPr>
              <w:t>cect4sn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486FF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BECFC"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BF575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7602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FA78F" w14:textId="77777777" w:rsidR="00816678" w:rsidRPr="00816678" w:rsidRDefault="00816678" w:rsidP="00816678">
            <w:pPr>
              <w:rPr>
                <w:sz w:val="22"/>
                <w:szCs w:val="22"/>
              </w:rPr>
            </w:pPr>
            <w:r w:rsidRPr="00816678">
              <w:rPr>
                <w:sz w:val="22"/>
                <w:szCs w:val="22"/>
              </w:rPr>
              <w:t>CT Series Number</w:t>
            </w:r>
          </w:p>
        </w:tc>
      </w:tr>
      <w:tr w:rsidR="00816678" w:rsidRPr="00816678" w14:paraId="69FAD24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6C668F" w14:textId="77777777" w:rsidR="00816678" w:rsidRPr="00816678" w:rsidRDefault="00816678" w:rsidP="00816678">
            <w:pPr>
              <w:rPr>
                <w:sz w:val="22"/>
                <w:szCs w:val="22"/>
              </w:rPr>
            </w:pPr>
            <w:r w:rsidRPr="00816678">
              <w:rPr>
                <w:sz w:val="22"/>
                <w:szCs w:val="22"/>
              </w:rPr>
              <w:t>326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75B2E" w14:textId="77777777" w:rsidR="00816678" w:rsidRPr="00816678" w:rsidRDefault="00816678" w:rsidP="00816678">
            <w:pPr>
              <w:rPr>
                <w:sz w:val="22"/>
                <w:szCs w:val="22"/>
              </w:rPr>
            </w:pPr>
            <w:r w:rsidRPr="00816678">
              <w:rPr>
                <w:sz w:val="22"/>
                <w:szCs w:val="22"/>
              </w:rPr>
              <w:t>CT Series Number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61EEBF" w14:textId="77777777" w:rsidR="00816678" w:rsidRPr="00816678" w:rsidRDefault="00816678" w:rsidP="00816678">
            <w:pPr>
              <w:rPr>
                <w:sz w:val="22"/>
                <w:szCs w:val="22"/>
              </w:rPr>
            </w:pPr>
            <w:r w:rsidRPr="00816678">
              <w:rPr>
                <w:sz w:val="22"/>
                <w:szCs w:val="22"/>
              </w:rPr>
              <w:t>cect5sn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10D2C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206E2"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7F04F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E364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A5CEC8" w14:textId="77777777" w:rsidR="00816678" w:rsidRPr="00816678" w:rsidRDefault="00816678" w:rsidP="00816678">
            <w:pPr>
              <w:rPr>
                <w:sz w:val="22"/>
                <w:szCs w:val="22"/>
              </w:rPr>
            </w:pPr>
            <w:r w:rsidRPr="00816678">
              <w:rPr>
                <w:sz w:val="22"/>
                <w:szCs w:val="22"/>
              </w:rPr>
              <w:t>CT Series Number</w:t>
            </w:r>
          </w:p>
        </w:tc>
      </w:tr>
      <w:tr w:rsidR="00816678" w:rsidRPr="00816678" w14:paraId="66BA79A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62D9B8" w14:textId="77777777" w:rsidR="00816678" w:rsidRPr="00816678" w:rsidRDefault="00816678" w:rsidP="00816678">
            <w:pPr>
              <w:rPr>
                <w:sz w:val="22"/>
                <w:szCs w:val="22"/>
              </w:rPr>
            </w:pPr>
            <w:r w:rsidRPr="00816678">
              <w:rPr>
                <w:sz w:val="22"/>
                <w:szCs w:val="22"/>
              </w:rPr>
              <w:t>327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74A73" w14:textId="77777777" w:rsidR="00816678" w:rsidRPr="00816678" w:rsidRDefault="00816678" w:rsidP="00816678">
            <w:pPr>
              <w:rPr>
                <w:sz w:val="22"/>
                <w:szCs w:val="22"/>
              </w:rPr>
            </w:pPr>
            <w:r w:rsidRPr="00816678">
              <w:rPr>
                <w:sz w:val="22"/>
                <w:szCs w:val="22"/>
              </w:rPr>
              <w:t>CT Series Number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FFF91E" w14:textId="77777777" w:rsidR="00816678" w:rsidRPr="00816678" w:rsidRDefault="00816678" w:rsidP="00816678">
            <w:pPr>
              <w:rPr>
                <w:sz w:val="22"/>
                <w:szCs w:val="22"/>
              </w:rPr>
            </w:pPr>
            <w:r w:rsidRPr="00816678">
              <w:rPr>
                <w:sz w:val="22"/>
                <w:szCs w:val="22"/>
              </w:rPr>
              <w:t>cect6sn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4B77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FE3BE"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D0C5B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EDC1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8D747B" w14:textId="77777777" w:rsidR="00816678" w:rsidRPr="00816678" w:rsidRDefault="00816678" w:rsidP="00816678">
            <w:pPr>
              <w:rPr>
                <w:sz w:val="22"/>
                <w:szCs w:val="22"/>
              </w:rPr>
            </w:pPr>
            <w:r w:rsidRPr="00816678">
              <w:rPr>
                <w:sz w:val="22"/>
                <w:szCs w:val="22"/>
              </w:rPr>
              <w:t>CT Series Number</w:t>
            </w:r>
          </w:p>
        </w:tc>
      </w:tr>
      <w:tr w:rsidR="00816678" w:rsidRPr="00816678" w14:paraId="231DC51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D92BDF" w14:textId="77777777" w:rsidR="00816678" w:rsidRPr="00816678" w:rsidRDefault="00816678" w:rsidP="00816678">
            <w:pPr>
              <w:rPr>
                <w:sz w:val="22"/>
                <w:szCs w:val="22"/>
              </w:rPr>
            </w:pPr>
            <w:r w:rsidRPr="00816678">
              <w:rPr>
                <w:sz w:val="22"/>
                <w:szCs w:val="22"/>
              </w:rPr>
              <w:t>328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74D2B2" w14:textId="77777777" w:rsidR="00816678" w:rsidRPr="00816678" w:rsidRDefault="00816678" w:rsidP="00816678">
            <w:pPr>
              <w:rPr>
                <w:sz w:val="22"/>
                <w:szCs w:val="22"/>
              </w:rPr>
            </w:pPr>
            <w:r w:rsidRPr="00816678">
              <w:rPr>
                <w:sz w:val="22"/>
                <w:szCs w:val="22"/>
              </w:rPr>
              <w:t>CT Series Number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3B17B" w14:textId="77777777" w:rsidR="00816678" w:rsidRPr="00816678" w:rsidRDefault="00816678" w:rsidP="00816678">
            <w:pPr>
              <w:rPr>
                <w:sz w:val="22"/>
                <w:szCs w:val="22"/>
              </w:rPr>
            </w:pPr>
            <w:r w:rsidRPr="00816678">
              <w:rPr>
                <w:sz w:val="22"/>
                <w:szCs w:val="22"/>
              </w:rPr>
              <w:t>cect7sn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7CAC1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2406D"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E624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C041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6EF0D" w14:textId="77777777" w:rsidR="00816678" w:rsidRPr="00816678" w:rsidRDefault="00816678" w:rsidP="00816678">
            <w:pPr>
              <w:rPr>
                <w:sz w:val="22"/>
                <w:szCs w:val="22"/>
              </w:rPr>
            </w:pPr>
            <w:r w:rsidRPr="00816678">
              <w:rPr>
                <w:sz w:val="22"/>
                <w:szCs w:val="22"/>
              </w:rPr>
              <w:t>CT Series Number</w:t>
            </w:r>
          </w:p>
        </w:tc>
      </w:tr>
      <w:tr w:rsidR="00816678" w:rsidRPr="00816678" w14:paraId="77102B1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1F4831" w14:textId="77777777" w:rsidR="00816678" w:rsidRPr="00816678" w:rsidRDefault="00816678" w:rsidP="00816678">
            <w:pPr>
              <w:rPr>
                <w:sz w:val="22"/>
                <w:szCs w:val="22"/>
              </w:rPr>
            </w:pPr>
            <w:r w:rsidRPr="00816678">
              <w:rPr>
                <w:sz w:val="22"/>
                <w:szCs w:val="22"/>
              </w:rPr>
              <w:t>329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216028" w14:textId="77777777" w:rsidR="00816678" w:rsidRPr="00816678" w:rsidRDefault="00816678" w:rsidP="00816678">
            <w:pPr>
              <w:rPr>
                <w:sz w:val="22"/>
                <w:szCs w:val="22"/>
              </w:rPr>
            </w:pPr>
            <w:r w:rsidRPr="00816678">
              <w:rPr>
                <w:sz w:val="22"/>
                <w:szCs w:val="22"/>
              </w:rPr>
              <w:t>CT Series Number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2CEFF" w14:textId="77777777" w:rsidR="00816678" w:rsidRPr="00816678" w:rsidRDefault="00816678" w:rsidP="00816678">
            <w:pPr>
              <w:rPr>
                <w:sz w:val="22"/>
                <w:szCs w:val="22"/>
              </w:rPr>
            </w:pPr>
            <w:r w:rsidRPr="00816678">
              <w:rPr>
                <w:sz w:val="22"/>
                <w:szCs w:val="22"/>
              </w:rPr>
              <w:t>cect8sn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7BFF3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FA3D50"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F149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956EE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CC2E12" w14:textId="77777777" w:rsidR="00816678" w:rsidRPr="00816678" w:rsidRDefault="00816678" w:rsidP="00816678">
            <w:pPr>
              <w:rPr>
                <w:sz w:val="22"/>
                <w:szCs w:val="22"/>
              </w:rPr>
            </w:pPr>
            <w:r w:rsidRPr="00816678">
              <w:rPr>
                <w:sz w:val="22"/>
                <w:szCs w:val="22"/>
              </w:rPr>
              <w:t>CT Series Number</w:t>
            </w:r>
          </w:p>
        </w:tc>
      </w:tr>
      <w:tr w:rsidR="00816678" w:rsidRPr="00816678" w14:paraId="6F6D9B2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515D21" w14:textId="77777777" w:rsidR="00816678" w:rsidRPr="00816678" w:rsidRDefault="00816678" w:rsidP="00816678">
            <w:pPr>
              <w:rPr>
                <w:sz w:val="22"/>
                <w:szCs w:val="22"/>
              </w:rPr>
            </w:pPr>
            <w:r w:rsidRPr="00816678">
              <w:rPr>
                <w:sz w:val="22"/>
                <w:szCs w:val="22"/>
              </w:rPr>
              <w:t>330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EA41D" w14:textId="77777777" w:rsidR="00816678" w:rsidRPr="00816678" w:rsidRDefault="00816678" w:rsidP="00816678">
            <w:pPr>
              <w:rPr>
                <w:sz w:val="22"/>
                <w:szCs w:val="22"/>
              </w:rPr>
            </w:pPr>
            <w:r w:rsidRPr="00816678">
              <w:rPr>
                <w:sz w:val="22"/>
                <w:szCs w:val="22"/>
              </w:rPr>
              <w:t>CT Series Number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9AC04F" w14:textId="77777777" w:rsidR="00816678" w:rsidRPr="00816678" w:rsidRDefault="00816678" w:rsidP="00816678">
            <w:pPr>
              <w:rPr>
                <w:sz w:val="22"/>
                <w:szCs w:val="22"/>
              </w:rPr>
            </w:pPr>
            <w:r w:rsidRPr="00816678">
              <w:rPr>
                <w:sz w:val="22"/>
                <w:szCs w:val="22"/>
              </w:rPr>
              <w:t>cect9sn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04D0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7AD1B"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28BB0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9CBE2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38F075" w14:textId="77777777" w:rsidR="00816678" w:rsidRPr="00816678" w:rsidRDefault="00816678" w:rsidP="00816678">
            <w:pPr>
              <w:rPr>
                <w:sz w:val="22"/>
                <w:szCs w:val="22"/>
              </w:rPr>
            </w:pPr>
            <w:r w:rsidRPr="00816678">
              <w:rPr>
                <w:sz w:val="22"/>
                <w:szCs w:val="22"/>
              </w:rPr>
              <w:t>CT Series Number</w:t>
            </w:r>
          </w:p>
        </w:tc>
      </w:tr>
      <w:tr w:rsidR="00816678" w:rsidRPr="00816678" w14:paraId="68006FF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E73C61" w14:textId="77777777" w:rsidR="00816678" w:rsidRPr="00816678" w:rsidRDefault="00816678" w:rsidP="00816678">
            <w:pPr>
              <w:rPr>
                <w:sz w:val="22"/>
                <w:szCs w:val="22"/>
              </w:rPr>
            </w:pPr>
            <w:r w:rsidRPr="00816678">
              <w:rPr>
                <w:sz w:val="22"/>
                <w:szCs w:val="22"/>
              </w:rPr>
              <w:t>331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043B10" w14:textId="77777777" w:rsidR="00816678" w:rsidRPr="00816678" w:rsidRDefault="00816678" w:rsidP="00816678">
            <w:pPr>
              <w:rPr>
                <w:sz w:val="22"/>
                <w:szCs w:val="22"/>
              </w:rPr>
            </w:pPr>
            <w:r w:rsidRPr="00816678">
              <w:rPr>
                <w:sz w:val="22"/>
                <w:szCs w:val="22"/>
              </w:rPr>
              <w:t>CT Series Number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ACF3E" w14:textId="77777777" w:rsidR="00816678" w:rsidRPr="00816678" w:rsidRDefault="00816678" w:rsidP="00816678">
            <w:pPr>
              <w:rPr>
                <w:sz w:val="22"/>
                <w:szCs w:val="22"/>
              </w:rPr>
            </w:pPr>
            <w:r w:rsidRPr="00816678">
              <w:rPr>
                <w:sz w:val="22"/>
                <w:szCs w:val="22"/>
              </w:rPr>
              <w:t>cect10sn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D763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3DA72D"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4338F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EE6BB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A67C6F" w14:textId="77777777" w:rsidR="00816678" w:rsidRPr="00816678" w:rsidRDefault="00816678" w:rsidP="00816678">
            <w:pPr>
              <w:rPr>
                <w:sz w:val="22"/>
                <w:szCs w:val="22"/>
              </w:rPr>
            </w:pPr>
            <w:r w:rsidRPr="00816678">
              <w:rPr>
                <w:sz w:val="22"/>
                <w:szCs w:val="22"/>
              </w:rPr>
              <w:t>CT Series Number</w:t>
            </w:r>
          </w:p>
        </w:tc>
      </w:tr>
      <w:tr w:rsidR="00816678" w:rsidRPr="00816678" w14:paraId="55AA942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D40EB3" w14:textId="77777777" w:rsidR="00816678" w:rsidRPr="00816678" w:rsidRDefault="00816678" w:rsidP="00816678">
            <w:pPr>
              <w:rPr>
                <w:sz w:val="22"/>
                <w:szCs w:val="22"/>
              </w:rPr>
            </w:pPr>
            <w:r w:rsidRPr="00816678">
              <w:rPr>
                <w:sz w:val="22"/>
                <w:szCs w:val="22"/>
              </w:rPr>
              <w:t>332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4DD2B" w14:textId="77777777" w:rsidR="00816678" w:rsidRPr="00816678" w:rsidRDefault="00816678" w:rsidP="00816678">
            <w:pPr>
              <w:rPr>
                <w:sz w:val="22"/>
                <w:szCs w:val="22"/>
              </w:rPr>
            </w:pPr>
            <w:r w:rsidRPr="00816678">
              <w:rPr>
                <w:sz w:val="22"/>
                <w:szCs w:val="22"/>
              </w:rPr>
              <w:t>Nodule seen in images CT number LOW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58313" w14:textId="77777777" w:rsidR="00816678" w:rsidRPr="00816678" w:rsidRDefault="00816678" w:rsidP="00816678">
            <w:pPr>
              <w:rPr>
                <w:sz w:val="22"/>
                <w:szCs w:val="22"/>
              </w:rPr>
            </w:pPr>
            <w:r w:rsidRPr="00816678">
              <w:rPr>
                <w:sz w:val="22"/>
                <w:szCs w:val="22"/>
              </w:rPr>
              <w:t>cect1inl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2628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EB44E3"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EA2F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DAF4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AD5D7" w14:textId="77777777" w:rsidR="00816678" w:rsidRPr="00816678" w:rsidRDefault="00816678" w:rsidP="00816678">
            <w:pPr>
              <w:rPr>
                <w:sz w:val="22"/>
                <w:szCs w:val="22"/>
              </w:rPr>
            </w:pPr>
            <w:r w:rsidRPr="00816678">
              <w:rPr>
                <w:sz w:val="22"/>
                <w:szCs w:val="22"/>
              </w:rPr>
              <w:t>CT Image Number (Low)</w:t>
            </w:r>
          </w:p>
        </w:tc>
      </w:tr>
      <w:tr w:rsidR="00816678" w:rsidRPr="00816678" w14:paraId="7C92C70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1E673" w14:textId="77777777" w:rsidR="00816678" w:rsidRPr="00816678" w:rsidRDefault="00816678" w:rsidP="00816678">
            <w:pPr>
              <w:rPr>
                <w:sz w:val="22"/>
                <w:szCs w:val="22"/>
              </w:rPr>
            </w:pPr>
            <w:r w:rsidRPr="00816678">
              <w:rPr>
                <w:sz w:val="22"/>
                <w:szCs w:val="22"/>
              </w:rPr>
              <w:t>333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27430" w14:textId="77777777" w:rsidR="00816678" w:rsidRPr="00816678" w:rsidRDefault="00816678" w:rsidP="00816678">
            <w:pPr>
              <w:rPr>
                <w:sz w:val="22"/>
                <w:szCs w:val="22"/>
              </w:rPr>
            </w:pPr>
            <w:r w:rsidRPr="00816678">
              <w:rPr>
                <w:sz w:val="22"/>
                <w:szCs w:val="22"/>
              </w:rPr>
              <w:t>Nodule seen in images CT number HIGH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6027EF" w14:textId="77777777" w:rsidR="00816678" w:rsidRPr="00816678" w:rsidRDefault="00816678" w:rsidP="00816678">
            <w:pPr>
              <w:rPr>
                <w:sz w:val="22"/>
                <w:szCs w:val="22"/>
              </w:rPr>
            </w:pPr>
            <w:r w:rsidRPr="00816678">
              <w:rPr>
                <w:sz w:val="22"/>
                <w:szCs w:val="22"/>
              </w:rPr>
              <w:t>cect1inh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E8D52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458D56"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4BEC1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AE068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3C40E8" w14:textId="77777777" w:rsidR="00816678" w:rsidRPr="00816678" w:rsidRDefault="00816678" w:rsidP="00816678">
            <w:pPr>
              <w:rPr>
                <w:sz w:val="22"/>
                <w:szCs w:val="22"/>
              </w:rPr>
            </w:pPr>
            <w:r w:rsidRPr="00816678">
              <w:rPr>
                <w:sz w:val="22"/>
                <w:szCs w:val="22"/>
              </w:rPr>
              <w:t>CT Image Number (High)</w:t>
            </w:r>
          </w:p>
        </w:tc>
      </w:tr>
      <w:tr w:rsidR="00816678" w:rsidRPr="00816678" w14:paraId="30F9893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EAC4C5" w14:textId="77777777" w:rsidR="00816678" w:rsidRPr="00816678" w:rsidRDefault="00816678" w:rsidP="00816678">
            <w:pPr>
              <w:rPr>
                <w:sz w:val="22"/>
                <w:szCs w:val="22"/>
              </w:rPr>
            </w:pPr>
            <w:r w:rsidRPr="00816678">
              <w:rPr>
                <w:sz w:val="22"/>
                <w:szCs w:val="22"/>
              </w:rPr>
              <w:t>334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8B700A" w14:textId="77777777" w:rsidR="00816678" w:rsidRPr="00816678" w:rsidRDefault="00816678" w:rsidP="00816678">
            <w:pPr>
              <w:rPr>
                <w:sz w:val="22"/>
                <w:szCs w:val="22"/>
              </w:rPr>
            </w:pPr>
            <w:r w:rsidRPr="00816678">
              <w:rPr>
                <w:sz w:val="22"/>
                <w:szCs w:val="22"/>
              </w:rPr>
              <w:t>Nodule seen in images CT number LOW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560B7F" w14:textId="77777777" w:rsidR="00816678" w:rsidRPr="00816678" w:rsidRDefault="00816678" w:rsidP="00816678">
            <w:pPr>
              <w:rPr>
                <w:sz w:val="22"/>
                <w:szCs w:val="22"/>
              </w:rPr>
            </w:pPr>
            <w:r w:rsidRPr="00816678">
              <w:rPr>
                <w:sz w:val="22"/>
                <w:szCs w:val="22"/>
              </w:rPr>
              <w:t>cect2inl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03D52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147CED"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9687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F8707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FEA47F" w14:textId="77777777" w:rsidR="00816678" w:rsidRPr="00816678" w:rsidRDefault="00816678" w:rsidP="00816678">
            <w:pPr>
              <w:rPr>
                <w:sz w:val="22"/>
                <w:szCs w:val="22"/>
              </w:rPr>
            </w:pPr>
            <w:r w:rsidRPr="00816678">
              <w:rPr>
                <w:sz w:val="22"/>
                <w:szCs w:val="22"/>
              </w:rPr>
              <w:t>CT Image Number (Low)</w:t>
            </w:r>
          </w:p>
        </w:tc>
      </w:tr>
      <w:tr w:rsidR="00816678" w:rsidRPr="00816678" w14:paraId="704AD4F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28841" w14:textId="77777777" w:rsidR="00816678" w:rsidRPr="00816678" w:rsidRDefault="00816678" w:rsidP="00816678">
            <w:pPr>
              <w:rPr>
                <w:sz w:val="22"/>
                <w:szCs w:val="22"/>
              </w:rPr>
            </w:pPr>
            <w:r w:rsidRPr="00816678">
              <w:rPr>
                <w:sz w:val="22"/>
                <w:szCs w:val="22"/>
              </w:rPr>
              <w:t>335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20E11" w14:textId="77777777" w:rsidR="00816678" w:rsidRPr="00816678" w:rsidRDefault="00816678" w:rsidP="00816678">
            <w:pPr>
              <w:rPr>
                <w:sz w:val="22"/>
                <w:szCs w:val="22"/>
              </w:rPr>
            </w:pPr>
            <w:r w:rsidRPr="00816678">
              <w:rPr>
                <w:sz w:val="22"/>
                <w:szCs w:val="22"/>
              </w:rPr>
              <w:t>Nodule seen in images CT number HIGH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E25DBE" w14:textId="77777777" w:rsidR="00816678" w:rsidRPr="00816678" w:rsidRDefault="00816678" w:rsidP="00816678">
            <w:pPr>
              <w:rPr>
                <w:sz w:val="22"/>
                <w:szCs w:val="22"/>
              </w:rPr>
            </w:pPr>
            <w:r w:rsidRPr="00816678">
              <w:rPr>
                <w:sz w:val="22"/>
                <w:szCs w:val="22"/>
              </w:rPr>
              <w:t>cect2inh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332B5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13C457"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FF58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5A1CA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0ABEEA" w14:textId="77777777" w:rsidR="00816678" w:rsidRPr="00816678" w:rsidRDefault="00816678" w:rsidP="00816678">
            <w:pPr>
              <w:rPr>
                <w:sz w:val="22"/>
                <w:szCs w:val="22"/>
              </w:rPr>
            </w:pPr>
            <w:r w:rsidRPr="00816678">
              <w:rPr>
                <w:sz w:val="22"/>
                <w:szCs w:val="22"/>
              </w:rPr>
              <w:t>CT Image Number (High)</w:t>
            </w:r>
          </w:p>
        </w:tc>
      </w:tr>
      <w:tr w:rsidR="00816678" w:rsidRPr="00816678" w14:paraId="5DE1B16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D9369E" w14:textId="77777777" w:rsidR="00816678" w:rsidRPr="00816678" w:rsidRDefault="00816678" w:rsidP="00816678">
            <w:pPr>
              <w:rPr>
                <w:sz w:val="22"/>
                <w:szCs w:val="22"/>
              </w:rPr>
            </w:pPr>
            <w:r w:rsidRPr="00816678">
              <w:rPr>
                <w:sz w:val="22"/>
                <w:szCs w:val="22"/>
              </w:rPr>
              <w:t>336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0FD14" w14:textId="77777777" w:rsidR="00816678" w:rsidRPr="00816678" w:rsidRDefault="00816678" w:rsidP="00816678">
            <w:pPr>
              <w:rPr>
                <w:sz w:val="22"/>
                <w:szCs w:val="22"/>
              </w:rPr>
            </w:pPr>
            <w:r w:rsidRPr="00816678">
              <w:rPr>
                <w:sz w:val="22"/>
                <w:szCs w:val="22"/>
              </w:rPr>
              <w:t>Nodule seen in images CT number LOW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C9AC26" w14:textId="77777777" w:rsidR="00816678" w:rsidRPr="00816678" w:rsidRDefault="00816678" w:rsidP="00816678">
            <w:pPr>
              <w:rPr>
                <w:sz w:val="22"/>
                <w:szCs w:val="22"/>
              </w:rPr>
            </w:pPr>
            <w:r w:rsidRPr="00816678">
              <w:rPr>
                <w:sz w:val="22"/>
                <w:szCs w:val="22"/>
              </w:rPr>
              <w:t>cect3inl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DE345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BCD8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92DB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B34E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6A162F" w14:textId="77777777" w:rsidR="00816678" w:rsidRPr="00816678" w:rsidRDefault="00816678" w:rsidP="00816678">
            <w:pPr>
              <w:rPr>
                <w:sz w:val="22"/>
                <w:szCs w:val="22"/>
              </w:rPr>
            </w:pPr>
            <w:r w:rsidRPr="00816678">
              <w:rPr>
                <w:sz w:val="22"/>
                <w:szCs w:val="22"/>
              </w:rPr>
              <w:t>CT Image Number (Low)</w:t>
            </w:r>
          </w:p>
        </w:tc>
      </w:tr>
      <w:tr w:rsidR="00816678" w:rsidRPr="00816678" w14:paraId="738A73E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5EF22B" w14:textId="77777777" w:rsidR="00816678" w:rsidRPr="00816678" w:rsidRDefault="00816678" w:rsidP="00816678">
            <w:pPr>
              <w:rPr>
                <w:sz w:val="22"/>
                <w:szCs w:val="22"/>
              </w:rPr>
            </w:pPr>
            <w:r w:rsidRPr="00816678">
              <w:rPr>
                <w:sz w:val="22"/>
                <w:szCs w:val="22"/>
              </w:rPr>
              <w:t>337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7D1A55" w14:textId="77777777" w:rsidR="00816678" w:rsidRPr="00816678" w:rsidRDefault="00816678" w:rsidP="00816678">
            <w:pPr>
              <w:rPr>
                <w:sz w:val="22"/>
                <w:szCs w:val="22"/>
              </w:rPr>
            </w:pPr>
            <w:r w:rsidRPr="00816678">
              <w:rPr>
                <w:sz w:val="22"/>
                <w:szCs w:val="22"/>
              </w:rPr>
              <w:t>Nodule seen in images CT number HIGH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68305B" w14:textId="77777777" w:rsidR="00816678" w:rsidRPr="00816678" w:rsidRDefault="00816678" w:rsidP="00816678">
            <w:pPr>
              <w:rPr>
                <w:sz w:val="22"/>
                <w:szCs w:val="22"/>
              </w:rPr>
            </w:pPr>
            <w:r w:rsidRPr="00816678">
              <w:rPr>
                <w:sz w:val="22"/>
                <w:szCs w:val="22"/>
              </w:rPr>
              <w:t>cect3inh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3E81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BC0D81"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EE27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227F1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368DA" w14:textId="77777777" w:rsidR="00816678" w:rsidRPr="00816678" w:rsidRDefault="00816678" w:rsidP="00816678">
            <w:pPr>
              <w:rPr>
                <w:sz w:val="22"/>
                <w:szCs w:val="22"/>
              </w:rPr>
            </w:pPr>
            <w:r w:rsidRPr="00816678">
              <w:rPr>
                <w:sz w:val="22"/>
                <w:szCs w:val="22"/>
              </w:rPr>
              <w:t>CT Image Number (High)</w:t>
            </w:r>
          </w:p>
        </w:tc>
      </w:tr>
      <w:tr w:rsidR="00816678" w:rsidRPr="00816678" w14:paraId="7BEB4D5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8E00F9" w14:textId="77777777" w:rsidR="00816678" w:rsidRPr="00816678" w:rsidRDefault="00816678" w:rsidP="00816678">
            <w:pPr>
              <w:rPr>
                <w:sz w:val="22"/>
                <w:szCs w:val="22"/>
              </w:rPr>
            </w:pPr>
            <w:r w:rsidRPr="00816678">
              <w:rPr>
                <w:sz w:val="22"/>
                <w:szCs w:val="22"/>
              </w:rPr>
              <w:t>338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81B02" w14:textId="77777777" w:rsidR="00816678" w:rsidRPr="00816678" w:rsidRDefault="00816678" w:rsidP="00816678">
            <w:pPr>
              <w:rPr>
                <w:sz w:val="22"/>
                <w:szCs w:val="22"/>
              </w:rPr>
            </w:pPr>
            <w:r w:rsidRPr="00816678">
              <w:rPr>
                <w:sz w:val="22"/>
                <w:szCs w:val="22"/>
              </w:rPr>
              <w:t>Nodule seen in images CT number LOW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C111AB" w14:textId="77777777" w:rsidR="00816678" w:rsidRPr="00816678" w:rsidRDefault="00816678" w:rsidP="00816678">
            <w:pPr>
              <w:rPr>
                <w:sz w:val="22"/>
                <w:szCs w:val="22"/>
              </w:rPr>
            </w:pPr>
            <w:r w:rsidRPr="00816678">
              <w:rPr>
                <w:sz w:val="22"/>
                <w:szCs w:val="22"/>
              </w:rPr>
              <w:t>cect4inl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F7CD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585B8"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17CB7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E59C7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AFCA29" w14:textId="77777777" w:rsidR="00816678" w:rsidRPr="00816678" w:rsidRDefault="00816678" w:rsidP="00816678">
            <w:pPr>
              <w:rPr>
                <w:sz w:val="22"/>
                <w:szCs w:val="22"/>
              </w:rPr>
            </w:pPr>
            <w:r w:rsidRPr="00816678">
              <w:rPr>
                <w:sz w:val="22"/>
                <w:szCs w:val="22"/>
              </w:rPr>
              <w:t>CT Image Number (Low)</w:t>
            </w:r>
          </w:p>
        </w:tc>
      </w:tr>
      <w:tr w:rsidR="00816678" w:rsidRPr="00816678" w14:paraId="063FFE5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025F78" w14:textId="77777777" w:rsidR="00816678" w:rsidRPr="00816678" w:rsidRDefault="00816678" w:rsidP="00816678">
            <w:pPr>
              <w:rPr>
                <w:sz w:val="22"/>
                <w:szCs w:val="22"/>
              </w:rPr>
            </w:pPr>
            <w:r w:rsidRPr="00816678">
              <w:rPr>
                <w:sz w:val="22"/>
                <w:szCs w:val="22"/>
              </w:rPr>
              <w:t>339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52AE1" w14:textId="77777777" w:rsidR="00816678" w:rsidRPr="00816678" w:rsidRDefault="00816678" w:rsidP="00816678">
            <w:pPr>
              <w:rPr>
                <w:sz w:val="22"/>
                <w:szCs w:val="22"/>
              </w:rPr>
            </w:pPr>
            <w:r w:rsidRPr="00816678">
              <w:rPr>
                <w:sz w:val="22"/>
                <w:szCs w:val="22"/>
              </w:rPr>
              <w:t>Nodule seen in images CT number HIGH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1ABAA0" w14:textId="77777777" w:rsidR="00816678" w:rsidRPr="00816678" w:rsidRDefault="00816678" w:rsidP="00816678">
            <w:pPr>
              <w:rPr>
                <w:sz w:val="22"/>
                <w:szCs w:val="22"/>
              </w:rPr>
            </w:pPr>
            <w:r w:rsidRPr="00816678">
              <w:rPr>
                <w:sz w:val="22"/>
                <w:szCs w:val="22"/>
              </w:rPr>
              <w:t>cect4inh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76718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ED327D"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B6A9F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370A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257D2D" w14:textId="77777777" w:rsidR="00816678" w:rsidRPr="00816678" w:rsidRDefault="00816678" w:rsidP="00816678">
            <w:pPr>
              <w:rPr>
                <w:sz w:val="22"/>
                <w:szCs w:val="22"/>
              </w:rPr>
            </w:pPr>
            <w:r w:rsidRPr="00816678">
              <w:rPr>
                <w:sz w:val="22"/>
                <w:szCs w:val="22"/>
              </w:rPr>
              <w:t>CT Image Number (High)</w:t>
            </w:r>
          </w:p>
        </w:tc>
      </w:tr>
      <w:tr w:rsidR="00816678" w:rsidRPr="00816678" w14:paraId="1B4F94D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0D2506" w14:textId="77777777" w:rsidR="00816678" w:rsidRPr="00816678" w:rsidRDefault="00816678" w:rsidP="00816678">
            <w:pPr>
              <w:rPr>
                <w:sz w:val="22"/>
                <w:szCs w:val="22"/>
              </w:rPr>
            </w:pPr>
            <w:r w:rsidRPr="00816678">
              <w:rPr>
                <w:sz w:val="22"/>
                <w:szCs w:val="22"/>
              </w:rPr>
              <w:t>340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233B7" w14:textId="77777777" w:rsidR="00816678" w:rsidRPr="00816678" w:rsidRDefault="00816678" w:rsidP="00816678">
            <w:pPr>
              <w:rPr>
                <w:sz w:val="22"/>
                <w:szCs w:val="22"/>
              </w:rPr>
            </w:pPr>
            <w:r w:rsidRPr="00816678">
              <w:rPr>
                <w:sz w:val="22"/>
                <w:szCs w:val="22"/>
              </w:rPr>
              <w:t>Nodule seen in images CT number LOW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96D9D5" w14:textId="77777777" w:rsidR="00816678" w:rsidRPr="00816678" w:rsidRDefault="00816678" w:rsidP="00816678">
            <w:pPr>
              <w:rPr>
                <w:sz w:val="22"/>
                <w:szCs w:val="22"/>
              </w:rPr>
            </w:pPr>
            <w:r w:rsidRPr="00816678">
              <w:rPr>
                <w:sz w:val="22"/>
                <w:szCs w:val="22"/>
              </w:rPr>
              <w:t>cect5inl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F9F0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F41FBD"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273D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D30BA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39609" w14:textId="77777777" w:rsidR="00816678" w:rsidRPr="00816678" w:rsidRDefault="00816678" w:rsidP="00816678">
            <w:pPr>
              <w:rPr>
                <w:sz w:val="22"/>
                <w:szCs w:val="22"/>
              </w:rPr>
            </w:pPr>
            <w:r w:rsidRPr="00816678">
              <w:rPr>
                <w:sz w:val="22"/>
                <w:szCs w:val="22"/>
              </w:rPr>
              <w:t>CT Image Number (Low)</w:t>
            </w:r>
          </w:p>
        </w:tc>
      </w:tr>
      <w:tr w:rsidR="00816678" w:rsidRPr="00816678" w14:paraId="33B4501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EA199" w14:textId="77777777" w:rsidR="00816678" w:rsidRPr="00816678" w:rsidRDefault="00816678" w:rsidP="00816678">
            <w:pPr>
              <w:rPr>
                <w:sz w:val="22"/>
                <w:szCs w:val="22"/>
              </w:rPr>
            </w:pPr>
            <w:r w:rsidRPr="00816678">
              <w:rPr>
                <w:sz w:val="22"/>
                <w:szCs w:val="22"/>
              </w:rPr>
              <w:t>341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5A5713" w14:textId="77777777" w:rsidR="00816678" w:rsidRPr="00816678" w:rsidRDefault="00816678" w:rsidP="00816678">
            <w:pPr>
              <w:rPr>
                <w:sz w:val="22"/>
                <w:szCs w:val="22"/>
              </w:rPr>
            </w:pPr>
            <w:r w:rsidRPr="00816678">
              <w:rPr>
                <w:sz w:val="22"/>
                <w:szCs w:val="22"/>
              </w:rPr>
              <w:t>Nodule seen in images CT number HIGH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CB74B5" w14:textId="77777777" w:rsidR="00816678" w:rsidRPr="00816678" w:rsidRDefault="00816678" w:rsidP="00816678">
            <w:pPr>
              <w:rPr>
                <w:sz w:val="22"/>
                <w:szCs w:val="22"/>
              </w:rPr>
            </w:pPr>
            <w:r w:rsidRPr="00816678">
              <w:rPr>
                <w:sz w:val="22"/>
                <w:szCs w:val="22"/>
              </w:rPr>
              <w:t>cect5inh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9007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A2F434"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7F19C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BB0B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65D40" w14:textId="77777777" w:rsidR="00816678" w:rsidRPr="00816678" w:rsidRDefault="00816678" w:rsidP="00816678">
            <w:pPr>
              <w:rPr>
                <w:sz w:val="22"/>
                <w:szCs w:val="22"/>
              </w:rPr>
            </w:pPr>
            <w:r w:rsidRPr="00816678">
              <w:rPr>
                <w:sz w:val="22"/>
                <w:szCs w:val="22"/>
              </w:rPr>
              <w:t>CT Image Number (High)</w:t>
            </w:r>
          </w:p>
        </w:tc>
      </w:tr>
      <w:tr w:rsidR="00816678" w:rsidRPr="00816678" w14:paraId="34A1F6C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727015" w14:textId="77777777" w:rsidR="00816678" w:rsidRPr="00816678" w:rsidRDefault="00816678" w:rsidP="00816678">
            <w:pPr>
              <w:rPr>
                <w:sz w:val="22"/>
                <w:szCs w:val="22"/>
              </w:rPr>
            </w:pPr>
            <w:r w:rsidRPr="00816678">
              <w:rPr>
                <w:sz w:val="22"/>
                <w:szCs w:val="22"/>
              </w:rPr>
              <w:t>342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29FA8" w14:textId="77777777" w:rsidR="00816678" w:rsidRPr="00816678" w:rsidRDefault="00816678" w:rsidP="00816678">
            <w:pPr>
              <w:rPr>
                <w:sz w:val="22"/>
                <w:szCs w:val="22"/>
              </w:rPr>
            </w:pPr>
            <w:r w:rsidRPr="00816678">
              <w:rPr>
                <w:sz w:val="22"/>
                <w:szCs w:val="22"/>
              </w:rPr>
              <w:t>Nodule seen in images CT number LOW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F3DB8D" w14:textId="77777777" w:rsidR="00816678" w:rsidRPr="00816678" w:rsidRDefault="00816678" w:rsidP="00816678">
            <w:pPr>
              <w:rPr>
                <w:sz w:val="22"/>
                <w:szCs w:val="22"/>
              </w:rPr>
            </w:pPr>
            <w:r w:rsidRPr="00816678">
              <w:rPr>
                <w:sz w:val="22"/>
                <w:szCs w:val="22"/>
              </w:rPr>
              <w:t>cect6inl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AA33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52E09"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13BED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8D71C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2F587" w14:textId="77777777" w:rsidR="00816678" w:rsidRPr="00816678" w:rsidRDefault="00816678" w:rsidP="00816678">
            <w:pPr>
              <w:rPr>
                <w:sz w:val="22"/>
                <w:szCs w:val="22"/>
              </w:rPr>
            </w:pPr>
            <w:r w:rsidRPr="00816678">
              <w:rPr>
                <w:sz w:val="22"/>
                <w:szCs w:val="22"/>
              </w:rPr>
              <w:t>CT Image Number (Low)</w:t>
            </w:r>
          </w:p>
        </w:tc>
      </w:tr>
      <w:tr w:rsidR="00816678" w:rsidRPr="00816678" w14:paraId="2FE8631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856672" w14:textId="77777777" w:rsidR="00816678" w:rsidRPr="00816678" w:rsidRDefault="00816678" w:rsidP="00816678">
            <w:pPr>
              <w:rPr>
                <w:sz w:val="22"/>
                <w:szCs w:val="22"/>
              </w:rPr>
            </w:pPr>
            <w:r w:rsidRPr="00816678">
              <w:rPr>
                <w:sz w:val="22"/>
                <w:szCs w:val="22"/>
              </w:rPr>
              <w:t>343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B7ECB2" w14:textId="77777777" w:rsidR="00816678" w:rsidRPr="00816678" w:rsidRDefault="00816678" w:rsidP="00816678">
            <w:pPr>
              <w:rPr>
                <w:sz w:val="22"/>
                <w:szCs w:val="22"/>
              </w:rPr>
            </w:pPr>
            <w:r w:rsidRPr="00816678">
              <w:rPr>
                <w:sz w:val="22"/>
                <w:szCs w:val="22"/>
              </w:rPr>
              <w:t>Nodule seen in images CT number HIGH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0034DE" w14:textId="77777777" w:rsidR="00816678" w:rsidRPr="00816678" w:rsidRDefault="00816678" w:rsidP="00816678">
            <w:pPr>
              <w:rPr>
                <w:sz w:val="22"/>
                <w:szCs w:val="22"/>
              </w:rPr>
            </w:pPr>
            <w:r w:rsidRPr="00816678">
              <w:rPr>
                <w:sz w:val="22"/>
                <w:szCs w:val="22"/>
              </w:rPr>
              <w:t>cect6inh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8F81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51B910"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354B4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9643B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1326E" w14:textId="77777777" w:rsidR="00816678" w:rsidRPr="00816678" w:rsidRDefault="00816678" w:rsidP="00816678">
            <w:pPr>
              <w:rPr>
                <w:sz w:val="22"/>
                <w:szCs w:val="22"/>
              </w:rPr>
            </w:pPr>
            <w:r w:rsidRPr="00816678">
              <w:rPr>
                <w:sz w:val="22"/>
                <w:szCs w:val="22"/>
              </w:rPr>
              <w:t>CT Image Number (High)</w:t>
            </w:r>
          </w:p>
        </w:tc>
      </w:tr>
      <w:tr w:rsidR="00816678" w:rsidRPr="00816678" w14:paraId="551633C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EBEAE" w14:textId="77777777" w:rsidR="00816678" w:rsidRPr="00816678" w:rsidRDefault="00816678" w:rsidP="00816678">
            <w:pPr>
              <w:rPr>
                <w:sz w:val="22"/>
                <w:szCs w:val="22"/>
              </w:rPr>
            </w:pPr>
            <w:r w:rsidRPr="00816678">
              <w:rPr>
                <w:sz w:val="22"/>
                <w:szCs w:val="22"/>
              </w:rPr>
              <w:t>344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55D1B4" w14:textId="77777777" w:rsidR="00816678" w:rsidRPr="00816678" w:rsidRDefault="00816678" w:rsidP="00816678">
            <w:pPr>
              <w:rPr>
                <w:sz w:val="22"/>
                <w:szCs w:val="22"/>
              </w:rPr>
            </w:pPr>
            <w:r w:rsidRPr="00816678">
              <w:rPr>
                <w:sz w:val="22"/>
                <w:szCs w:val="22"/>
              </w:rPr>
              <w:t>Nodule seen in images CT number LOW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AE4F1" w14:textId="77777777" w:rsidR="00816678" w:rsidRPr="00816678" w:rsidRDefault="00816678" w:rsidP="00816678">
            <w:pPr>
              <w:rPr>
                <w:sz w:val="22"/>
                <w:szCs w:val="22"/>
              </w:rPr>
            </w:pPr>
            <w:r w:rsidRPr="00816678">
              <w:rPr>
                <w:sz w:val="22"/>
                <w:szCs w:val="22"/>
              </w:rPr>
              <w:t>cect7inl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0DF55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8A44A8"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78951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FD0FD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67011" w14:textId="77777777" w:rsidR="00816678" w:rsidRPr="00816678" w:rsidRDefault="00816678" w:rsidP="00816678">
            <w:pPr>
              <w:rPr>
                <w:sz w:val="22"/>
                <w:szCs w:val="22"/>
              </w:rPr>
            </w:pPr>
            <w:r w:rsidRPr="00816678">
              <w:rPr>
                <w:sz w:val="22"/>
                <w:szCs w:val="22"/>
              </w:rPr>
              <w:t>CT Image Number (Low)</w:t>
            </w:r>
          </w:p>
        </w:tc>
      </w:tr>
      <w:tr w:rsidR="00816678" w:rsidRPr="00816678" w14:paraId="1467D04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CC95C8" w14:textId="77777777" w:rsidR="00816678" w:rsidRPr="00816678" w:rsidRDefault="00816678" w:rsidP="00816678">
            <w:pPr>
              <w:rPr>
                <w:sz w:val="22"/>
                <w:szCs w:val="22"/>
              </w:rPr>
            </w:pPr>
            <w:r w:rsidRPr="00816678">
              <w:rPr>
                <w:sz w:val="22"/>
                <w:szCs w:val="22"/>
              </w:rPr>
              <w:t>345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9B009B" w14:textId="77777777" w:rsidR="00816678" w:rsidRPr="00816678" w:rsidRDefault="00816678" w:rsidP="00816678">
            <w:pPr>
              <w:rPr>
                <w:sz w:val="22"/>
                <w:szCs w:val="22"/>
              </w:rPr>
            </w:pPr>
            <w:r w:rsidRPr="00816678">
              <w:rPr>
                <w:sz w:val="22"/>
                <w:szCs w:val="22"/>
              </w:rPr>
              <w:t>Nodule seen in images CT number HIGH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32A2D" w14:textId="77777777" w:rsidR="00816678" w:rsidRPr="00816678" w:rsidRDefault="00816678" w:rsidP="00816678">
            <w:pPr>
              <w:rPr>
                <w:sz w:val="22"/>
                <w:szCs w:val="22"/>
              </w:rPr>
            </w:pPr>
            <w:r w:rsidRPr="00816678">
              <w:rPr>
                <w:sz w:val="22"/>
                <w:szCs w:val="22"/>
              </w:rPr>
              <w:t>cect7inh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25E18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49E870"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66D5D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26B26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97320D" w14:textId="77777777" w:rsidR="00816678" w:rsidRPr="00816678" w:rsidRDefault="00816678" w:rsidP="00816678">
            <w:pPr>
              <w:rPr>
                <w:sz w:val="22"/>
                <w:szCs w:val="22"/>
              </w:rPr>
            </w:pPr>
            <w:r w:rsidRPr="00816678">
              <w:rPr>
                <w:sz w:val="22"/>
                <w:szCs w:val="22"/>
              </w:rPr>
              <w:t>CT Image Number (High)</w:t>
            </w:r>
          </w:p>
        </w:tc>
      </w:tr>
      <w:tr w:rsidR="00816678" w:rsidRPr="00816678" w14:paraId="592FE29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DE611" w14:textId="77777777" w:rsidR="00816678" w:rsidRPr="00816678" w:rsidRDefault="00816678" w:rsidP="00816678">
            <w:pPr>
              <w:rPr>
                <w:sz w:val="22"/>
                <w:szCs w:val="22"/>
              </w:rPr>
            </w:pPr>
            <w:r w:rsidRPr="00816678">
              <w:rPr>
                <w:sz w:val="22"/>
                <w:szCs w:val="22"/>
              </w:rPr>
              <w:t>346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015CF" w14:textId="77777777" w:rsidR="00816678" w:rsidRPr="00816678" w:rsidRDefault="00816678" w:rsidP="00816678">
            <w:pPr>
              <w:rPr>
                <w:sz w:val="22"/>
                <w:szCs w:val="22"/>
              </w:rPr>
            </w:pPr>
            <w:r w:rsidRPr="00816678">
              <w:rPr>
                <w:sz w:val="22"/>
                <w:szCs w:val="22"/>
              </w:rPr>
              <w:t>Nodule seen in images CT number LOW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174F3" w14:textId="77777777" w:rsidR="00816678" w:rsidRPr="00816678" w:rsidRDefault="00816678" w:rsidP="00816678">
            <w:pPr>
              <w:rPr>
                <w:sz w:val="22"/>
                <w:szCs w:val="22"/>
              </w:rPr>
            </w:pPr>
            <w:r w:rsidRPr="00816678">
              <w:rPr>
                <w:sz w:val="22"/>
                <w:szCs w:val="22"/>
              </w:rPr>
              <w:t>cect8inl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0647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A3EE9"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C2DD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883A1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A9201" w14:textId="77777777" w:rsidR="00816678" w:rsidRPr="00816678" w:rsidRDefault="00816678" w:rsidP="00816678">
            <w:pPr>
              <w:rPr>
                <w:sz w:val="22"/>
                <w:szCs w:val="22"/>
              </w:rPr>
            </w:pPr>
            <w:r w:rsidRPr="00816678">
              <w:rPr>
                <w:sz w:val="22"/>
                <w:szCs w:val="22"/>
              </w:rPr>
              <w:t>CT Image Number (Low)</w:t>
            </w:r>
          </w:p>
        </w:tc>
      </w:tr>
      <w:tr w:rsidR="00816678" w:rsidRPr="00816678" w14:paraId="2F0B01C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13A2FB" w14:textId="77777777" w:rsidR="00816678" w:rsidRPr="00816678" w:rsidRDefault="00816678" w:rsidP="00816678">
            <w:pPr>
              <w:rPr>
                <w:sz w:val="22"/>
                <w:szCs w:val="22"/>
              </w:rPr>
            </w:pPr>
            <w:r w:rsidRPr="00816678">
              <w:rPr>
                <w:sz w:val="22"/>
                <w:szCs w:val="22"/>
              </w:rPr>
              <w:t>347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02F02" w14:textId="77777777" w:rsidR="00816678" w:rsidRPr="00816678" w:rsidRDefault="00816678" w:rsidP="00816678">
            <w:pPr>
              <w:rPr>
                <w:sz w:val="22"/>
                <w:szCs w:val="22"/>
              </w:rPr>
            </w:pPr>
            <w:r w:rsidRPr="00816678">
              <w:rPr>
                <w:sz w:val="22"/>
                <w:szCs w:val="22"/>
              </w:rPr>
              <w:t>Nodule seen in images CT number HIGH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F81F91" w14:textId="77777777" w:rsidR="00816678" w:rsidRPr="00816678" w:rsidRDefault="00816678" w:rsidP="00816678">
            <w:pPr>
              <w:rPr>
                <w:sz w:val="22"/>
                <w:szCs w:val="22"/>
              </w:rPr>
            </w:pPr>
            <w:r w:rsidRPr="00816678">
              <w:rPr>
                <w:sz w:val="22"/>
                <w:szCs w:val="22"/>
              </w:rPr>
              <w:t>cect8inh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FCE3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744A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11ED1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C0B80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10BB6" w14:textId="77777777" w:rsidR="00816678" w:rsidRPr="00816678" w:rsidRDefault="00816678" w:rsidP="00816678">
            <w:pPr>
              <w:rPr>
                <w:sz w:val="22"/>
                <w:szCs w:val="22"/>
              </w:rPr>
            </w:pPr>
            <w:r w:rsidRPr="00816678">
              <w:rPr>
                <w:sz w:val="22"/>
                <w:szCs w:val="22"/>
              </w:rPr>
              <w:t>CT Image Number (High)</w:t>
            </w:r>
          </w:p>
        </w:tc>
      </w:tr>
      <w:tr w:rsidR="00816678" w:rsidRPr="00816678" w14:paraId="6A78E41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5140FC" w14:textId="77777777" w:rsidR="00816678" w:rsidRPr="00816678" w:rsidRDefault="00816678" w:rsidP="00816678">
            <w:pPr>
              <w:rPr>
                <w:sz w:val="22"/>
                <w:szCs w:val="22"/>
              </w:rPr>
            </w:pPr>
            <w:r w:rsidRPr="00816678">
              <w:rPr>
                <w:sz w:val="22"/>
                <w:szCs w:val="22"/>
              </w:rPr>
              <w:t>348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6D4C5" w14:textId="77777777" w:rsidR="00816678" w:rsidRPr="00816678" w:rsidRDefault="00816678" w:rsidP="00816678">
            <w:pPr>
              <w:rPr>
                <w:sz w:val="22"/>
                <w:szCs w:val="22"/>
              </w:rPr>
            </w:pPr>
            <w:r w:rsidRPr="00816678">
              <w:rPr>
                <w:sz w:val="22"/>
                <w:szCs w:val="22"/>
              </w:rPr>
              <w:t>Nodule seen in images CT number LOW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D5F82" w14:textId="77777777" w:rsidR="00816678" w:rsidRPr="00816678" w:rsidRDefault="00816678" w:rsidP="00816678">
            <w:pPr>
              <w:rPr>
                <w:sz w:val="22"/>
                <w:szCs w:val="22"/>
              </w:rPr>
            </w:pPr>
            <w:r w:rsidRPr="00816678">
              <w:rPr>
                <w:sz w:val="22"/>
                <w:szCs w:val="22"/>
              </w:rPr>
              <w:t>cect9inl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5E52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85DF5D"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6E1D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A2633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4658E" w14:textId="77777777" w:rsidR="00816678" w:rsidRPr="00816678" w:rsidRDefault="00816678" w:rsidP="00816678">
            <w:pPr>
              <w:rPr>
                <w:sz w:val="22"/>
                <w:szCs w:val="22"/>
              </w:rPr>
            </w:pPr>
            <w:r w:rsidRPr="00816678">
              <w:rPr>
                <w:sz w:val="22"/>
                <w:szCs w:val="22"/>
              </w:rPr>
              <w:t>CT Image Number (Low)</w:t>
            </w:r>
          </w:p>
        </w:tc>
      </w:tr>
      <w:tr w:rsidR="00816678" w:rsidRPr="00816678" w14:paraId="568E488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3D2C0" w14:textId="77777777" w:rsidR="00816678" w:rsidRPr="00816678" w:rsidRDefault="00816678" w:rsidP="00816678">
            <w:pPr>
              <w:rPr>
                <w:sz w:val="22"/>
                <w:szCs w:val="22"/>
              </w:rPr>
            </w:pPr>
            <w:r w:rsidRPr="00816678">
              <w:rPr>
                <w:sz w:val="22"/>
                <w:szCs w:val="22"/>
              </w:rPr>
              <w:t>349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48DBA6" w14:textId="77777777" w:rsidR="00816678" w:rsidRPr="00816678" w:rsidRDefault="00816678" w:rsidP="00816678">
            <w:pPr>
              <w:rPr>
                <w:sz w:val="22"/>
                <w:szCs w:val="22"/>
              </w:rPr>
            </w:pPr>
            <w:r w:rsidRPr="00816678">
              <w:rPr>
                <w:sz w:val="22"/>
                <w:szCs w:val="22"/>
              </w:rPr>
              <w:t>Nodule seen in images CT number HIGH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1F6F94" w14:textId="77777777" w:rsidR="00816678" w:rsidRPr="00816678" w:rsidRDefault="00816678" w:rsidP="00816678">
            <w:pPr>
              <w:rPr>
                <w:sz w:val="22"/>
                <w:szCs w:val="22"/>
              </w:rPr>
            </w:pPr>
            <w:r w:rsidRPr="00816678">
              <w:rPr>
                <w:sz w:val="22"/>
                <w:szCs w:val="22"/>
              </w:rPr>
              <w:t>cect9inh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087FC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1A7DD6"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5A495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C943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E6390" w14:textId="77777777" w:rsidR="00816678" w:rsidRPr="00816678" w:rsidRDefault="00816678" w:rsidP="00816678">
            <w:pPr>
              <w:rPr>
                <w:sz w:val="22"/>
                <w:szCs w:val="22"/>
              </w:rPr>
            </w:pPr>
            <w:r w:rsidRPr="00816678">
              <w:rPr>
                <w:sz w:val="22"/>
                <w:szCs w:val="22"/>
              </w:rPr>
              <w:t>CT Image Number (High)</w:t>
            </w:r>
          </w:p>
        </w:tc>
      </w:tr>
      <w:tr w:rsidR="00816678" w:rsidRPr="00816678" w14:paraId="60A6C31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814C3E" w14:textId="77777777" w:rsidR="00816678" w:rsidRPr="00816678" w:rsidRDefault="00816678" w:rsidP="00816678">
            <w:pPr>
              <w:rPr>
                <w:sz w:val="22"/>
                <w:szCs w:val="22"/>
              </w:rPr>
            </w:pPr>
            <w:r w:rsidRPr="00816678">
              <w:rPr>
                <w:sz w:val="22"/>
                <w:szCs w:val="22"/>
              </w:rPr>
              <w:t>350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56C144" w14:textId="77777777" w:rsidR="00816678" w:rsidRPr="00816678" w:rsidRDefault="00816678" w:rsidP="00816678">
            <w:pPr>
              <w:rPr>
                <w:sz w:val="22"/>
                <w:szCs w:val="22"/>
              </w:rPr>
            </w:pPr>
            <w:r w:rsidRPr="00816678">
              <w:rPr>
                <w:sz w:val="22"/>
                <w:szCs w:val="22"/>
              </w:rPr>
              <w:t>Nodule seen in images CT number LOW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40FFE9" w14:textId="77777777" w:rsidR="00816678" w:rsidRPr="00816678" w:rsidRDefault="00816678" w:rsidP="00816678">
            <w:pPr>
              <w:rPr>
                <w:sz w:val="22"/>
                <w:szCs w:val="22"/>
              </w:rPr>
            </w:pPr>
            <w:r w:rsidRPr="00816678">
              <w:rPr>
                <w:sz w:val="22"/>
                <w:szCs w:val="22"/>
              </w:rPr>
              <w:t>cect10inl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6359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6267D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6DE0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179F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1632F" w14:textId="77777777" w:rsidR="00816678" w:rsidRPr="00816678" w:rsidRDefault="00816678" w:rsidP="00816678">
            <w:pPr>
              <w:rPr>
                <w:sz w:val="22"/>
                <w:szCs w:val="22"/>
              </w:rPr>
            </w:pPr>
            <w:r w:rsidRPr="00816678">
              <w:rPr>
                <w:sz w:val="22"/>
                <w:szCs w:val="22"/>
              </w:rPr>
              <w:t>CT Image Number (Low)</w:t>
            </w:r>
          </w:p>
        </w:tc>
      </w:tr>
      <w:tr w:rsidR="00816678" w:rsidRPr="00816678" w14:paraId="56AFA83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97FC7C" w14:textId="77777777" w:rsidR="00816678" w:rsidRPr="00816678" w:rsidRDefault="00816678" w:rsidP="00816678">
            <w:pPr>
              <w:rPr>
                <w:sz w:val="22"/>
                <w:szCs w:val="22"/>
              </w:rPr>
            </w:pPr>
            <w:r w:rsidRPr="00816678">
              <w:rPr>
                <w:sz w:val="22"/>
                <w:szCs w:val="22"/>
              </w:rPr>
              <w:t>351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E0FCA" w14:textId="77777777" w:rsidR="00816678" w:rsidRPr="00816678" w:rsidRDefault="00816678" w:rsidP="00816678">
            <w:pPr>
              <w:rPr>
                <w:sz w:val="22"/>
                <w:szCs w:val="22"/>
              </w:rPr>
            </w:pPr>
            <w:r w:rsidRPr="00816678">
              <w:rPr>
                <w:sz w:val="22"/>
                <w:szCs w:val="22"/>
              </w:rPr>
              <w:t>Nodule seen in images CT number HIGH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70A435" w14:textId="77777777" w:rsidR="00816678" w:rsidRPr="00816678" w:rsidRDefault="00816678" w:rsidP="00816678">
            <w:pPr>
              <w:rPr>
                <w:sz w:val="22"/>
                <w:szCs w:val="22"/>
              </w:rPr>
            </w:pPr>
            <w:r w:rsidRPr="00816678">
              <w:rPr>
                <w:sz w:val="22"/>
                <w:szCs w:val="22"/>
              </w:rPr>
              <w:t>cect10inh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58476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89643"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69396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CC96B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F9478" w14:textId="77777777" w:rsidR="00816678" w:rsidRPr="00816678" w:rsidRDefault="00816678" w:rsidP="00816678">
            <w:pPr>
              <w:rPr>
                <w:sz w:val="22"/>
                <w:szCs w:val="22"/>
              </w:rPr>
            </w:pPr>
            <w:r w:rsidRPr="00816678">
              <w:rPr>
                <w:sz w:val="22"/>
                <w:szCs w:val="22"/>
              </w:rPr>
              <w:t>CT Image Number (High)</w:t>
            </w:r>
          </w:p>
        </w:tc>
      </w:tr>
      <w:tr w:rsidR="00816678" w:rsidRPr="00816678" w14:paraId="426BD1B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D44F85" w14:textId="77777777" w:rsidR="00816678" w:rsidRPr="00816678" w:rsidRDefault="00816678" w:rsidP="00816678">
            <w:pPr>
              <w:rPr>
                <w:sz w:val="22"/>
                <w:szCs w:val="22"/>
              </w:rPr>
            </w:pPr>
            <w:r w:rsidRPr="00816678">
              <w:rPr>
                <w:sz w:val="22"/>
                <w:szCs w:val="22"/>
              </w:rPr>
              <w:t>352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FB747E" w14:textId="77777777" w:rsidR="00816678" w:rsidRPr="00816678" w:rsidRDefault="00816678" w:rsidP="00816678">
            <w:pPr>
              <w:rPr>
                <w:sz w:val="22"/>
                <w:szCs w:val="22"/>
              </w:rPr>
            </w:pPr>
            <w:r w:rsidRPr="00816678">
              <w:rPr>
                <w:sz w:val="22"/>
                <w:szCs w:val="22"/>
              </w:rPr>
              <w:t>Nodule status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0AAB6" w14:textId="77777777" w:rsidR="00816678" w:rsidRPr="00816678" w:rsidRDefault="00816678" w:rsidP="00816678">
            <w:pPr>
              <w:rPr>
                <w:sz w:val="22"/>
                <w:szCs w:val="22"/>
              </w:rPr>
            </w:pPr>
            <w:r w:rsidRPr="00816678">
              <w:rPr>
                <w:sz w:val="22"/>
                <w:szCs w:val="22"/>
              </w:rPr>
              <w:t>cect1st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91F70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BE015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46129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43F63B"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4A2B4D"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w:t>
            </w:r>
          </w:p>
        </w:tc>
      </w:tr>
      <w:tr w:rsidR="00816678" w:rsidRPr="00816678" w14:paraId="0A1708D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9EBF1" w14:textId="77777777" w:rsidR="00816678" w:rsidRPr="00816678" w:rsidRDefault="00816678" w:rsidP="00816678">
            <w:pPr>
              <w:rPr>
                <w:sz w:val="22"/>
                <w:szCs w:val="22"/>
              </w:rPr>
            </w:pPr>
            <w:r w:rsidRPr="00816678">
              <w:rPr>
                <w:sz w:val="22"/>
                <w:szCs w:val="22"/>
              </w:rPr>
              <w:t>353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D63CD" w14:textId="77777777" w:rsidR="00816678" w:rsidRPr="00816678" w:rsidRDefault="00816678" w:rsidP="00816678">
            <w:pPr>
              <w:rPr>
                <w:sz w:val="22"/>
                <w:szCs w:val="22"/>
              </w:rPr>
            </w:pPr>
            <w:r w:rsidRPr="00816678">
              <w:rPr>
                <w:sz w:val="22"/>
                <w:szCs w:val="22"/>
              </w:rPr>
              <w:t>Nodule status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AA94DA" w14:textId="77777777" w:rsidR="00816678" w:rsidRPr="00816678" w:rsidRDefault="00816678" w:rsidP="00816678">
            <w:pPr>
              <w:rPr>
                <w:sz w:val="22"/>
                <w:szCs w:val="22"/>
              </w:rPr>
            </w:pPr>
            <w:r w:rsidRPr="00816678">
              <w:rPr>
                <w:sz w:val="22"/>
                <w:szCs w:val="22"/>
              </w:rPr>
              <w:t>cect2st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1D3FD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261FD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A0A96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F27D6"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F813A9"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w:t>
            </w:r>
          </w:p>
        </w:tc>
      </w:tr>
      <w:tr w:rsidR="00816678" w:rsidRPr="00816678" w14:paraId="73120E3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BB2721" w14:textId="77777777" w:rsidR="00816678" w:rsidRPr="00816678" w:rsidRDefault="00816678" w:rsidP="00816678">
            <w:pPr>
              <w:rPr>
                <w:sz w:val="22"/>
                <w:szCs w:val="22"/>
              </w:rPr>
            </w:pPr>
            <w:r w:rsidRPr="00816678">
              <w:rPr>
                <w:sz w:val="22"/>
                <w:szCs w:val="22"/>
              </w:rPr>
              <w:t>354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D8DC9B" w14:textId="77777777" w:rsidR="00816678" w:rsidRPr="00816678" w:rsidRDefault="00816678" w:rsidP="00816678">
            <w:pPr>
              <w:rPr>
                <w:sz w:val="22"/>
                <w:szCs w:val="22"/>
              </w:rPr>
            </w:pPr>
            <w:r w:rsidRPr="00816678">
              <w:rPr>
                <w:sz w:val="22"/>
                <w:szCs w:val="22"/>
              </w:rPr>
              <w:t>Nodule status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93E1F4" w14:textId="77777777" w:rsidR="00816678" w:rsidRPr="00816678" w:rsidRDefault="00816678" w:rsidP="00816678">
            <w:pPr>
              <w:rPr>
                <w:sz w:val="22"/>
                <w:szCs w:val="22"/>
              </w:rPr>
            </w:pPr>
            <w:r w:rsidRPr="00816678">
              <w:rPr>
                <w:sz w:val="22"/>
                <w:szCs w:val="22"/>
              </w:rPr>
              <w:t>cect3st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501797"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A606C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EAAC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CA6DC1"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180AB"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w:t>
            </w:r>
          </w:p>
        </w:tc>
      </w:tr>
      <w:tr w:rsidR="00816678" w:rsidRPr="00816678" w14:paraId="3B9FACE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B74133" w14:textId="77777777" w:rsidR="00816678" w:rsidRPr="00816678" w:rsidRDefault="00816678" w:rsidP="00816678">
            <w:pPr>
              <w:rPr>
                <w:sz w:val="22"/>
                <w:szCs w:val="22"/>
              </w:rPr>
            </w:pPr>
            <w:r w:rsidRPr="00816678">
              <w:rPr>
                <w:sz w:val="22"/>
                <w:szCs w:val="22"/>
              </w:rPr>
              <w:t>355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4CFB73" w14:textId="77777777" w:rsidR="00816678" w:rsidRPr="00816678" w:rsidRDefault="00816678" w:rsidP="00816678">
            <w:pPr>
              <w:rPr>
                <w:sz w:val="22"/>
                <w:szCs w:val="22"/>
              </w:rPr>
            </w:pPr>
            <w:r w:rsidRPr="00816678">
              <w:rPr>
                <w:sz w:val="22"/>
                <w:szCs w:val="22"/>
              </w:rPr>
              <w:t>Nodule status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572DEA" w14:textId="77777777" w:rsidR="00816678" w:rsidRPr="00816678" w:rsidRDefault="00816678" w:rsidP="00816678">
            <w:pPr>
              <w:rPr>
                <w:sz w:val="22"/>
                <w:szCs w:val="22"/>
              </w:rPr>
            </w:pPr>
            <w:r w:rsidRPr="00816678">
              <w:rPr>
                <w:sz w:val="22"/>
                <w:szCs w:val="22"/>
              </w:rPr>
              <w:t>cect4st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893A43"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8CBE0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64154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FFCE3"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552A1"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w:t>
            </w:r>
          </w:p>
        </w:tc>
      </w:tr>
      <w:tr w:rsidR="00816678" w:rsidRPr="00816678" w14:paraId="329210E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7E4AA" w14:textId="77777777" w:rsidR="00816678" w:rsidRPr="00816678" w:rsidRDefault="00816678" w:rsidP="00816678">
            <w:pPr>
              <w:rPr>
                <w:sz w:val="22"/>
                <w:szCs w:val="22"/>
              </w:rPr>
            </w:pPr>
            <w:r w:rsidRPr="00816678">
              <w:rPr>
                <w:sz w:val="22"/>
                <w:szCs w:val="22"/>
              </w:rPr>
              <w:t>356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C3F0C" w14:textId="77777777" w:rsidR="00816678" w:rsidRPr="00816678" w:rsidRDefault="00816678" w:rsidP="00816678">
            <w:pPr>
              <w:rPr>
                <w:sz w:val="22"/>
                <w:szCs w:val="22"/>
              </w:rPr>
            </w:pPr>
            <w:r w:rsidRPr="00816678">
              <w:rPr>
                <w:sz w:val="22"/>
                <w:szCs w:val="22"/>
              </w:rPr>
              <w:t>Nodule status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9BA1C7" w14:textId="77777777" w:rsidR="00816678" w:rsidRPr="00816678" w:rsidRDefault="00816678" w:rsidP="00816678">
            <w:pPr>
              <w:rPr>
                <w:sz w:val="22"/>
                <w:szCs w:val="22"/>
              </w:rPr>
            </w:pPr>
            <w:r w:rsidRPr="00816678">
              <w:rPr>
                <w:sz w:val="22"/>
                <w:szCs w:val="22"/>
              </w:rPr>
              <w:t>cect5st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9A10C9"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82990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6841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6C75D"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CB2688"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w:t>
            </w:r>
          </w:p>
        </w:tc>
      </w:tr>
      <w:tr w:rsidR="00816678" w:rsidRPr="00816678" w14:paraId="51D7DF2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9EBA5E" w14:textId="77777777" w:rsidR="00816678" w:rsidRPr="00816678" w:rsidRDefault="00816678" w:rsidP="00816678">
            <w:pPr>
              <w:rPr>
                <w:sz w:val="22"/>
                <w:szCs w:val="22"/>
              </w:rPr>
            </w:pPr>
            <w:r w:rsidRPr="00816678">
              <w:rPr>
                <w:sz w:val="22"/>
                <w:szCs w:val="22"/>
              </w:rPr>
              <w:t>357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0832F" w14:textId="77777777" w:rsidR="00816678" w:rsidRPr="00816678" w:rsidRDefault="00816678" w:rsidP="00816678">
            <w:pPr>
              <w:rPr>
                <w:sz w:val="22"/>
                <w:szCs w:val="22"/>
              </w:rPr>
            </w:pPr>
            <w:r w:rsidRPr="00816678">
              <w:rPr>
                <w:sz w:val="22"/>
                <w:szCs w:val="22"/>
              </w:rPr>
              <w:t>Nodule status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59683" w14:textId="77777777" w:rsidR="00816678" w:rsidRPr="00816678" w:rsidRDefault="00816678" w:rsidP="00816678">
            <w:pPr>
              <w:rPr>
                <w:sz w:val="22"/>
                <w:szCs w:val="22"/>
              </w:rPr>
            </w:pPr>
            <w:r w:rsidRPr="00816678">
              <w:rPr>
                <w:sz w:val="22"/>
                <w:szCs w:val="22"/>
              </w:rPr>
              <w:t>cect6st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BC03EA"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F308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5831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22A6E1"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68CEF1"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w:t>
            </w:r>
          </w:p>
        </w:tc>
      </w:tr>
      <w:tr w:rsidR="00816678" w:rsidRPr="00816678" w14:paraId="1B394B2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988859" w14:textId="77777777" w:rsidR="00816678" w:rsidRPr="00816678" w:rsidRDefault="00816678" w:rsidP="00816678">
            <w:pPr>
              <w:rPr>
                <w:sz w:val="22"/>
                <w:szCs w:val="22"/>
              </w:rPr>
            </w:pPr>
            <w:r w:rsidRPr="00816678">
              <w:rPr>
                <w:sz w:val="22"/>
                <w:szCs w:val="22"/>
              </w:rPr>
              <w:t>358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3AC7A" w14:textId="77777777" w:rsidR="00816678" w:rsidRPr="00816678" w:rsidRDefault="00816678" w:rsidP="00816678">
            <w:pPr>
              <w:rPr>
                <w:sz w:val="22"/>
                <w:szCs w:val="22"/>
              </w:rPr>
            </w:pPr>
            <w:r w:rsidRPr="00816678">
              <w:rPr>
                <w:sz w:val="22"/>
                <w:szCs w:val="22"/>
              </w:rPr>
              <w:t>Nodule status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C9E9D" w14:textId="77777777" w:rsidR="00816678" w:rsidRPr="00816678" w:rsidRDefault="00816678" w:rsidP="00816678">
            <w:pPr>
              <w:rPr>
                <w:sz w:val="22"/>
                <w:szCs w:val="22"/>
              </w:rPr>
            </w:pPr>
            <w:r w:rsidRPr="00816678">
              <w:rPr>
                <w:sz w:val="22"/>
                <w:szCs w:val="22"/>
              </w:rPr>
              <w:t>cect7st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8D9BC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9E7B6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13B9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88F962"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D40E67"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w:t>
            </w:r>
          </w:p>
        </w:tc>
      </w:tr>
      <w:tr w:rsidR="00816678" w:rsidRPr="00816678" w14:paraId="437FFEF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05DB50" w14:textId="77777777" w:rsidR="00816678" w:rsidRPr="00816678" w:rsidRDefault="00816678" w:rsidP="00816678">
            <w:pPr>
              <w:rPr>
                <w:sz w:val="22"/>
                <w:szCs w:val="22"/>
              </w:rPr>
            </w:pPr>
            <w:r w:rsidRPr="00816678">
              <w:rPr>
                <w:sz w:val="22"/>
                <w:szCs w:val="22"/>
              </w:rPr>
              <w:t>359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BB36FE" w14:textId="77777777" w:rsidR="00816678" w:rsidRPr="00816678" w:rsidRDefault="00816678" w:rsidP="00816678">
            <w:pPr>
              <w:rPr>
                <w:sz w:val="22"/>
                <w:szCs w:val="22"/>
              </w:rPr>
            </w:pPr>
            <w:r w:rsidRPr="00816678">
              <w:rPr>
                <w:sz w:val="22"/>
                <w:szCs w:val="22"/>
              </w:rPr>
              <w:t>Nodule status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9B18C" w14:textId="77777777" w:rsidR="00816678" w:rsidRPr="00816678" w:rsidRDefault="00816678" w:rsidP="00816678">
            <w:pPr>
              <w:rPr>
                <w:sz w:val="22"/>
                <w:szCs w:val="22"/>
              </w:rPr>
            </w:pPr>
            <w:r w:rsidRPr="00816678">
              <w:rPr>
                <w:sz w:val="22"/>
                <w:szCs w:val="22"/>
              </w:rPr>
              <w:t>cect8st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5D38A1"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523A2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CBBF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139A38"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0259E"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w:t>
            </w:r>
          </w:p>
        </w:tc>
      </w:tr>
      <w:tr w:rsidR="00816678" w:rsidRPr="00816678" w14:paraId="2D52153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65C232" w14:textId="77777777" w:rsidR="00816678" w:rsidRPr="00816678" w:rsidRDefault="00816678" w:rsidP="00816678">
            <w:pPr>
              <w:rPr>
                <w:sz w:val="22"/>
                <w:szCs w:val="22"/>
              </w:rPr>
            </w:pPr>
            <w:r w:rsidRPr="00816678">
              <w:rPr>
                <w:sz w:val="22"/>
                <w:szCs w:val="22"/>
              </w:rPr>
              <w:t>360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7B7ED" w14:textId="77777777" w:rsidR="00816678" w:rsidRPr="00816678" w:rsidRDefault="00816678" w:rsidP="00816678">
            <w:pPr>
              <w:rPr>
                <w:sz w:val="22"/>
                <w:szCs w:val="22"/>
              </w:rPr>
            </w:pPr>
            <w:r w:rsidRPr="00816678">
              <w:rPr>
                <w:sz w:val="22"/>
                <w:szCs w:val="22"/>
              </w:rPr>
              <w:t>Nodule status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7EF0A" w14:textId="77777777" w:rsidR="00816678" w:rsidRPr="00816678" w:rsidRDefault="00816678" w:rsidP="00816678">
            <w:pPr>
              <w:rPr>
                <w:sz w:val="22"/>
                <w:szCs w:val="22"/>
              </w:rPr>
            </w:pPr>
            <w:r w:rsidRPr="00816678">
              <w:rPr>
                <w:sz w:val="22"/>
                <w:szCs w:val="22"/>
              </w:rPr>
              <w:t>cect9st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5A3AD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0D6C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8D380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B88B6"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88710"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w:t>
            </w:r>
          </w:p>
        </w:tc>
      </w:tr>
      <w:tr w:rsidR="00816678" w:rsidRPr="00816678" w14:paraId="64398E6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5368D" w14:textId="77777777" w:rsidR="00816678" w:rsidRPr="00816678" w:rsidRDefault="00816678" w:rsidP="00816678">
            <w:pPr>
              <w:rPr>
                <w:sz w:val="22"/>
                <w:szCs w:val="22"/>
              </w:rPr>
            </w:pPr>
            <w:r w:rsidRPr="00816678">
              <w:rPr>
                <w:sz w:val="22"/>
                <w:szCs w:val="22"/>
              </w:rPr>
              <w:t>361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0A88F5" w14:textId="77777777" w:rsidR="00816678" w:rsidRPr="00816678" w:rsidRDefault="00816678" w:rsidP="00816678">
            <w:pPr>
              <w:rPr>
                <w:sz w:val="22"/>
                <w:szCs w:val="22"/>
              </w:rPr>
            </w:pPr>
            <w:r w:rsidRPr="00816678">
              <w:rPr>
                <w:sz w:val="22"/>
                <w:szCs w:val="22"/>
              </w:rPr>
              <w:t>Nodule status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34C84A" w14:textId="77777777" w:rsidR="00816678" w:rsidRPr="00816678" w:rsidRDefault="00816678" w:rsidP="00816678">
            <w:pPr>
              <w:rPr>
                <w:sz w:val="22"/>
                <w:szCs w:val="22"/>
              </w:rPr>
            </w:pPr>
            <w:r w:rsidRPr="00816678">
              <w:rPr>
                <w:sz w:val="22"/>
                <w:szCs w:val="22"/>
              </w:rPr>
              <w:t>cect10st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49BF3"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F6AF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86FCE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08008" w14:textId="77777777" w:rsidR="00816678" w:rsidRPr="00816678" w:rsidRDefault="00816678" w:rsidP="00816678">
            <w:pPr>
              <w:rPr>
                <w:sz w:val="22"/>
                <w:szCs w:val="22"/>
              </w:rPr>
            </w:pPr>
            <w:r w:rsidRPr="00816678">
              <w:rPr>
                <w:sz w:val="22"/>
                <w:szCs w:val="22"/>
              </w:rPr>
              <w:t>-;un;bc;pc;re;rg;tn;pp;pn;pi;ub;bb;mb;ab;om;mr;br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C9E82" w14:textId="77777777" w:rsidR="00816678" w:rsidRPr="00816678" w:rsidRDefault="00816678" w:rsidP="00816678">
            <w:pPr>
              <w:rPr>
                <w:sz w:val="22"/>
                <w:szCs w:val="22"/>
              </w:rPr>
            </w:pPr>
            <w:r w:rsidRPr="00816678">
              <w:rPr>
                <w:sz w:val="22"/>
                <w:szCs w:val="22"/>
              </w:rPr>
              <w:t>-;Unknown;Benign (Ca++);Prob benign, prob Ca++;Resolved;Resolving;No change - 2 yrs;PET - positive;PET - negative;PET - indeterminate;Biopsy - unknown;Biopsy - benign;Biopsy - malignant;Biopsy - atyp bronch prolif;Biopsy - metastatic;Resected - malignant;</w:t>
            </w:r>
          </w:p>
        </w:tc>
      </w:tr>
      <w:tr w:rsidR="00816678" w:rsidRPr="00816678" w14:paraId="776A228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1919EE" w14:textId="77777777" w:rsidR="00816678" w:rsidRPr="00816678" w:rsidRDefault="00816678" w:rsidP="00816678">
            <w:pPr>
              <w:rPr>
                <w:sz w:val="22"/>
                <w:szCs w:val="22"/>
              </w:rPr>
            </w:pPr>
            <w:r w:rsidRPr="00816678">
              <w:rPr>
                <w:sz w:val="22"/>
                <w:szCs w:val="22"/>
              </w:rPr>
              <w:t>362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047363" w14:textId="77777777" w:rsidR="00816678" w:rsidRPr="00816678" w:rsidRDefault="00816678" w:rsidP="00816678">
            <w:pPr>
              <w:rPr>
                <w:sz w:val="22"/>
                <w:szCs w:val="22"/>
              </w:rPr>
            </w:pPr>
            <w:r w:rsidRPr="00816678">
              <w:rPr>
                <w:sz w:val="22"/>
                <w:szCs w:val="22"/>
              </w:rPr>
              <w:t>Nodule consistency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B7216" w14:textId="77777777" w:rsidR="00816678" w:rsidRPr="00816678" w:rsidRDefault="00816678" w:rsidP="00816678">
            <w:pPr>
              <w:rPr>
                <w:sz w:val="22"/>
                <w:szCs w:val="22"/>
              </w:rPr>
            </w:pPr>
            <w:r w:rsidRPr="00816678">
              <w:rPr>
                <w:sz w:val="22"/>
                <w:szCs w:val="22"/>
              </w:rPr>
              <w:t>cect1nt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476A8"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8DB8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F9C0D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682EB4" w14:textId="77777777" w:rsidR="00816678" w:rsidRPr="00816678" w:rsidRDefault="00816678" w:rsidP="00816678">
            <w:pPr>
              <w:rPr>
                <w:sz w:val="22"/>
                <w:szCs w:val="22"/>
              </w:rPr>
            </w:pPr>
            <w:r w:rsidRPr="00816678">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D4A27C" w14:textId="77777777" w:rsidR="00816678" w:rsidRPr="00816678" w:rsidRDefault="00816678" w:rsidP="00816678">
            <w:pPr>
              <w:rPr>
                <w:sz w:val="22"/>
                <w:szCs w:val="22"/>
              </w:rPr>
            </w:pPr>
            <w:r w:rsidRPr="00816678">
              <w:rPr>
                <w:sz w:val="22"/>
                <w:szCs w:val="22"/>
              </w:rPr>
              <w:t>-;Solid;Part-solid;Nonsolid;Other (see comment)</w:t>
            </w:r>
          </w:p>
        </w:tc>
      </w:tr>
      <w:tr w:rsidR="00816678" w:rsidRPr="00816678" w14:paraId="4DD219F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B405A" w14:textId="77777777" w:rsidR="00816678" w:rsidRPr="00816678" w:rsidRDefault="00816678" w:rsidP="00816678">
            <w:pPr>
              <w:rPr>
                <w:sz w:val="22"/>
                <w:szCs w:val="22"/>
              </w:rPr>
            </w:pPr>
            <w:r w:rsidRPr="00816678">
              <w:rPr>
                <w:sz w:val="22"/>
                <w:szCs w:val="22"/>
              </w:rPr>
              <w:t>363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A0963C" w14:textId="77777777" w:rsidR="00816678" w:rsidRPr="00816678" w:rsidRDefault="00816678" w:rsidP="00816678">
            <w:pPr>
              <w:rPr>
                <w:sz w:val="22"/>
                <w:szCs w:val="22"/>
              </w:rPr>
            </w:pPr>
            <w:r w:rsidRPr="00816678">
              <w:rPr>
                <w:sz w:val="22"/>
                <w:szCs w:val="22"/>
              </w:rPr>
              <w:t>Nodule consistency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B057F5" w14:textId="77777777" w:rsidR="00816678" w:rsidRPr="00816678" w:rsidRDefault="00816678" w:rsidP="00816678">
            <w:pPr>
              <w:rPr>
                <w:sz w:val="22"/>
                <w:szCs w:val="22"/>
              </w:rPr>
            </w:pPr>
            <w:r w:rsidRPr="00816678">
              <w:rPr>
                <w:sz w:val="22"/>
                <w:szCs w:val="22"/>
              </w:rPr>
              <w:t>cect2nt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2B3BE0"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A4F37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CF61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18E236" w14:textId="77777777" w:rsidR="00816678" w:rsidRPr="00816678" w:rsidRDefault="00816678" w:rsidP="00816678">
            <w:pPr>
              <w:rPr>
                <w:sz w:val="22"/>
                <w:szCs w:val="22"/>
              </w:rPr>
            </w:pPr>
            <w:r w:rsidRPr="00816678">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AB0B02" w14:textId="77777777" w:rsidR="00816678" w:rsidRPr="00816678" w:rsidRDefault="00816678" w:rsidP="00816678">
            <w:pPr>
              <w:rPr>
                <w:sz w:val="22"/>
                <w:szCs w:val="22"/>
              </w:rPr>
            </w:pPr>
            <w:r w:rsidRPr="00816678">
              <w:rPr>
                <w:sz w:val="22"/>
                <w:szCs w:val="22"/>
              </w:rPr>
              <w:t>-;Solid;Part-solid;Nonsolid;Other (see comment)</w:t>
            </w:r>
          </w:p>
        </w:tc>
      </w:tr>
      <w:tr w:rsidR="00816678" w:rsidRPr="00816678" w14:paraId="50EEF6C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A7165" w14:textId="77777777" w:rsidR="00816678" w:rsidRPr="00816678" w:rsidRDefault="00816678" w:rsidP="00816678">
            <w:pPr>
              <w:rPr>
                <w:sz w:val="22"/>
                <w:szCs w:val="22"/>
              </w:rPr>
            </w:pPr>
            <w:r w:rsidRPr="00816678">
              <w:rPr>
                <w:sz w:val="22"/>
                <w:szCs w:val="22"/>
              </w:rPr>
              <w:t>364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1CFBAC" w14:textId="77777777" w:rsidR="00816678" w:rsidRPr="00816678" w:rsidRDefault="00816678" w:rsidP="00816678">
            <w:pPr>
              <w:rPr>
                <w:sz w:val="22"/>
                <w:szCs w:val="22"/>
              </w:rPr>
            </w:pPr>
            <w:r w:rsidRPr="00816678">
              <w:rPr>
                <w:sz w:val="22"/>
                <w:szCs w:val="22"/>
              </w:rPr>
              <w:t>Nodule consistency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FB001" w14:textId="77777777" w:rsidR="00816678" w:rsidRPr="00816678" w:rsidRDefault="00816678" w:rsidP="00816678">
            <w:pPr>
              <w:rPr>
                <w:sz w:val="22"/>
                <w:szCs w:val="22"/>
              </w:rPr>
            </w:pPr>
            <w:r w:rsidRPr="00816678">
              <w:rPr>
                <w:sz w:val="22"/>
                <w:szCs w:val="22"/>
              </w:rPr>
              <w:t>cect3nt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FEAE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2B5B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32B7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74E39" w14:textId="77777777" w:rsidR="00816678" w:rsidRPr="00816678" w:rsidRDefault="00816678" w:rsidP="00816678">
            <w:pPr>
              <w:rPr>
                <w:sz w:val="22"/>
                <w:szCs w:val="22"/>
              </w:rPr>
            </w:pPr>
            <w:r w:rsidRPr="00816678">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099F5" w14:textId="77777777" w:rsidR="00816678" w:rsidRPr="00816678" w:rsidRDefault="00816678" w:rsidP="00816678">
            <w:pPr>
              <w:rPr>
                <w:sz w:val="22"/>
                <w:szCs w:val="22"/>
              </w:rPr>
            </w:pPr>
            <w:r w:rsidRPr="00816678">
              <w:rPr>
                <w:sz w:val="22"/>
                <w:szCs w:val="22"/>
              </w:rPr>
              <w:t>-;Solid;Part-solid;Nonsolid;Other (see comment)</w:t>
            </w:r>
          </w:p>
        </w:tc>
      </w:tr>
      <w:tr w:rsidR="00816678" w:rsidRPr="00816678" w14:paraId="4F8734B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7E725B" w14:textId="77777777" w:rsidR="00816678" w:rsidRPr="00816678" w:rsidRDefault="00816678" w:rsidP="00816678">
            <w:pPr>
              <w:rPr>
                <w:sz w:val="22"/>
                <w:szCs w:val="22"/>
              </w:rPr>
            </w:pPr>
            <w:r w:rsidRPr="00816678">
              <w:rPr>
                <w:sz w:val="22"/>
                <w:szCs w:val="22"/>
              </w:rPr>
              <w:t>365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F5F821" w14:textId="77777777" w:rsidR="00816678" w:rsidRPr="00816678" w:rsidRDefault="00816678" w:rsidP="00816678">
            <w:pPr>
              <w:rPr>
                <w:sz w:val="22"/>
                <w:szCs w:val="22"/>
              </w:rPr>
            </w:pPr>
            <w:r w:rsidRPr="00816678">
              <w:rPr>
                <w:sz w:val="22"/>
                <w:szCs w:val="22"/>
              </w:rPr>
              <w:t>Nodule consistency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CF98E" w14:textId="77777777" w:rsidR="00816678" w:rsidRPr="00816678" w:rsidRDefault="00816678" w:rsidP="00816678">
            <w:pPr>
              <w:rPr>
                <w:sz w:val="22"/>
                <w:szCs w:val="22"/>
              </w:rPr>
            </w:pPr>
            <w:r w:rsidRPr="00816678">
              <w:rPr>
                <w:sz w:val="22"/>
                <w:szCs w:val="22"/>
              </w:rPr>
              <w:t>cect4nt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EA830"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6E69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A298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893C9" w14:textId="77777777" w:rsidR="00816678" w:rsidRPr="00816678" w:rsidRDefault="00816678" w:rsidP="00816678">
            <w:pPr>
              <w:rPr>
                <w:sz w:val="22"/>
                <w:szCs w:val="22"/>
              </w:rPr>
            </w:pPr>
            <w:r w:rsidRPr="00816678">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FA5B23" w14:textId="77777777" w:rsidR="00816678" w:rsidRPr="00816678" w:rsidRDefault="00816678" w:rsidP="00816678">
            <w:pPr>
              <w:rPr>
                <w:sz w:val="22"/>
                <w:szCs w:val="22"/>
              </w:rPr>
            </w:pPr>
            <w:r w:rsidRPr="00816678">
              <w:rPr>
                <w:sz w:val="22"/>
                <w:szCs w:val="22"/>
              </w:rPr>
              <w:t>-;Solid;Part-solid;Nonsolid;Other (see comment)</w:t>
            </w:r>
          </w:p>
        </w:tc>
      </w:tr>
      <w:tr w:rsidR="00816678" w:rsidRPr="00816678" w14:paraId="5A39424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FF2D93" w14:textId="77777777" w:rsidR="00816678" w:rsidRPr="00816678" w:rsidRDefault="00816678" w:rsidP="00816678">
            <w:pPr>
              <w:rPr>
                <w:sz w:val="22"/>
                <w:szCs w:val="22"/>
              </w:rPr>
            </w:pPr>
            <w:r w:rsidRPr="00816678">
              <w:rPr>
                <w:sz w:val="22"/>
                <w:szCs w:val="22"/>
              </w:rPr>
              <w:t>366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841DFF" w14:textId="77777777" w:rsidR="00816678" w:rsidRPr="00816678" w:rsidRDefault="00816678" w:rsidP="00816678">
            <w:pPr>
              <w:rPr>
                <w:sz w:val="22"/>
                <w:szCs w:val="22"/>
              </w:rPr>
            </w:pPr>
            <w:r w:rsidRPr="00816678">
              <w:rPr>
                <w:sz w:val="22"/>
                <w:szCs w:val="22"/>
              </w:rPr>
              <w:t>Nodule consistency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7F7EF3" w14:textId="77777777" w:rsidR="00816678" w:rsidRPr="00816678" w:rsidRDefault="00816678" w:rsidP="00816678">
            <w:pPr>
              <w:rPr>
                <w:sz w:val="22"/>
                <w:szCs w:val="22"/>
              </w:rPr>
            </w:pPr>
            <w:r w:rsidRPr="00816678">
              <w:rPr>
                <w:sz w:val="22"/>
                <w:szCs w:val="22"/>
              </w:rPr>
              <w:t>cect5nt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61CC7"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FAB25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9A33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16E0D3" w14:textId="77777777" w:rsidR="00816678" w:rsidRPr="00816678" w:rsidRDefault="00816678" w:rsidP="00816678">
            <w:pPr>
              <w:rPr>
                <w:sz w:val="22"/>
                <w:szCs w:val="22"/>
              </w:rPr>
            </w:pPr>
            <w:r w:rsidRPr="00816678">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BBDDCF" w14:textId="77777777" w:rsidR="00816678" w:rsidRPr="00816678" w:rsidRDefault="00816678" w:rsidP="00816678">
            <w:pPr>
              <w:rPr>
                <w:sz w:val="22"/>
                <w:szCs w:val="22"/>
              </w:rPr>
            </w:pPr>
            <w:r w:rsidRPr="00816678">
              <w:rPr>
                <w:sz w:val="22"/>
                <w:szCs w:val="22"/>
              </w:rPr>
              <w:t>-;Solid;Part-solid;Nonsolid;Other (see comment)</w:t>
            </w:r>
          </w:p>
        </w:tc>
      </w:tr>
      <w:tr w:rsidR="00816678" w:rsidRPr="00816678" w14:paraId="449945C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AFEC1D" w14:textId="77777777" w:rsidR="00816678" w:rsidRPr="00816678" w:rsidRDefault="00816678" w:rsidP="00816678">
            <w:pPr>
              <w:rPr>
                <w:sz w:val="22"/>
                <w:szCs w:val="22"/>
              </w:rPr>
            </w:pPr>
            <w:r w:rsidRPr="00816678">
              <w:rPr>
                <w:sz w:val="22"/>
                <w:szCs w:val="22"/>
              </w:rPr>
              <w:t>367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020454" w14:textId="77777777" w:rsidR="00816678" w:rsidRPr="00816678" w:rsidRDefault="00816678" w:rsidP="00816678">
            <w:pPr>
              <w:rPr>
                <w:sz w:val="22"/>
                <w:szCs w:val="22"/>
              </w:rPr>
            </w:pPr>
            <w:r w:rsidRPr="00816678">
              <w:rPr>
                <w:sz w:val="22"/>
                <w:szCs w:val="22"/>
              </w:rPr>
              <w:t>Nodule consistency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6CE4A8" w14:textId="77777777" w:rsidR="00816678" w:rsidRPr="00816678" w:rsidRDefault="00816678" w:rsidP="00816678">
            <w:pPr>
              <w:rPr>
                <w:sz w:val="22"/>
                <w:szCs w:val="22"/>
              </w:rPr>
            </w:pPr>
            <w:r w:rsidRPr="00816678">
              <w:rPr>
                <w:sz w:val="22"/>
                <w:szCs w:val="22"/>
              </w:rPr>
              <w:t>cect6nt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8CC836"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9AEE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E70A3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7EB778" w14:textId="77777777" w:rsidR="00816678" w:rsidRPr="00816678" w:rsidRDefault="00816678" w:rsidP="00816678">
            <w:pPr>
              <w:rPr>
                <w:sz w:val="22"/>
                <w:szCs w:val="22"/>
              </w:rPr>
            </w:pPr>
            <w:r w:rsidRPr="00816678">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513CE1" w14:textId="77777777" w:rsidR="00816678" w:rsidRPr="00816678" w:rsidRDefault="00816678" w:rsidP="00816678">
            <w:pPr>
              <w:rPr>
                <w:sz w:val="22"/>
                <w:szCs w:val="22"/>
              </w:rPr>
            </w:pPr>
            <w:r w:rsidRPr="00816678">
              <w:rPr>
                <w:sz w:val="22"/>
                <w:szCs w:val="22"/>
              </w:rPr>
              <w:t>-;Solid;Part-solid;Nonsolid;Other (see comment)</w:t>
            </w:r>
          </w:p>
        </w:tc>
      </w:tr>
      <w:tr w:rsidR="00816678" w:rsidRPr="00816678" w14:paraId="63D20E6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15B190" w14:textId="77777777" w:rsidR="00816678" w:rsidRPr="00816678" w:rsidRDefault="00816678" w:rsidP="00816678">
            <w:pPr>
              <w:rPr>
                <w:sz w:val="22"/>
                <w:szCs w:val="22"/>
              </w:rPr>
            </w:pPr>
            <w:r w:rsidRPr="00816678">
              <w:rPr>
                <w:sz w:val="22"/>
                <w:szCs w:val="22"/>
              </w:rPr>
              <w:t>368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9C0D9" w14:textId="77777777" w:rsidR="00816678" w:rsidRPr="00816678" w:rsidRDefault="00816678" w:rsidP="00816678">
            <w:pPr>
              <w:rPr>
                <w:sz w:val="22"/>
                <w:szCs w:val="22"/>
              </w:rPr>
            </w:pPr>
            <w:r w:rsidRPr="00816678">
              <w:rPr>
                <w:sz w:val="22"/>
                <w:szCs w:val="22"/>
              </w:rPr>
              <w:t>Nodule consistency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780F02" w14:textId="77777777" w:rsidR="00816678" w:rsidRPr="00816678" w:rsidRDefault="00816678" w:rsidP="00816678">
            <w:pPr>
              <w:rPr>
                <w:sz w:val="22"/>
                <w:szCs w:val="22"/>
              </w:rPr>
            </w:pPr>
            <w:r w:rsidRPr="00816678">
              <w:rPr>
                <w:sz w:val="22"/>
                <w:szCs w:val="22"/>
              </w:rPr>
              <w:t>cect7nt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4B92F"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12AD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F59A8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602C2" w14:textId="77777777" w:rsidR="00816678" w:rsidRPr="00816678" w:rsidRDefault="00816678" w:rsidP="00816678">
            <w:pPr>
              <w:rPr>
                <w:sz w:val="22"/>
                <w:szCs w:val="22"/>
              </w:rPr>
            </w:pPr>
            <w:r w:rsidRPr="00816678">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14C4E4" w14:textId="77777777" w:rsidR="00816678" w:rsidRPr="00816678" w:rsidRDefault="00816678" w:rsidP="00816678">
            <w:pPr>
              <w:rPr>
                <w:sz w:val="22"/>
                <w:szCs w:val="22"/>
              </w:rPr>
            </w:pPr>
            <w:r w:rsidRPr="00816678">
              <w:rPr>
                <w:sz w:val="22"/>
                <w:szCs w:val="22"/>
              </w:rPr>
              <w:t>-;Solid;Part-solid;Nonsolid;Other (see comment)</w:t>
            </w:r>
          </w:p>
        </w:tc>
      </w:tr>
      <w:tr w:rsidR="00816678" w:rsidRPr="00816678" w14:paraId="4664E36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F92BC" w14:textId="77777777" w:rsidR="00816678" w:rsidRPr="00816678" w:rsidRDefault="00816678" w:rsidP="00816678">
            <w:pPr>
              <w:rPr>
                <w:sz w:val="22"/>
                <w:szCs w:val="22"/>
              </w:rPr>
            </w:pPr>
            <w:r w:rsidRPr="00816678">
              <w:rPr>
                <w:sz w:val="22"/>
                <w:szCs w:val="22"/>
              </w:rPr>
              <w:t>369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CFFCE" w14:textId="77777777" w:rsidR="00816678" w:rsidRPr="00816678" w:rsidRDefault="00816678" w:rsidP="00816678">
            <w:pPr>
              <w:rPr>
                <w:sz w:val="22"/>
                <w:szCs w:val="22"/>
              </w:rPr>
            </w:pPr>
            <w:r w:rsidRPr="00816678">
              <w:rPr>
                <w:sz w:val="22"/>
                <w:szCs w:val="22"/>
              </w:rPr>
              <w:t>Nodule consistency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E3C94" w14:textId="77777777" w:rsidR="00816678" w:rsidRPr="00816678" w:rsidRDefault="00816678" w:rsidP="00816678">
            <w:pPr>
              <w:rPr>
                <w:sz w:val="22"/>
                <w:szCs w:val="22"/>
              </w:rPr>
            </w:pPr>
            <w:r w:rsidRPr="00816678">
              <w:rPr>
                <w:sz w:val="22"/>
                <w:szCs w:val="22"/>
              </w:rPr>
              <w:t>cect8nt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6E331"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86982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8809B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E909B2" w14:textId="77777777" w:rsidR="00816678" w:rsidRPr="00816678" w:rsidRDefault="00816678" w:rsidP="00816678">
            <w:pPr>
              <w:rPr>
                <w:sz w:val="22"/>
                <w:szCs w:val="22"/>
              </w:rPr>
            </w:pPr>
            <w:r w:rsidRPr="00816678">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5BA32" w14:textId="77777777" w:rsidR="00816678" w:rsidRPr="00816678" w:rsidRDefault="00816678" w:rsidP="00816678">
            <w:pPr>
              <w:rPr>
                <w:sz w:val="22"/>
                <w:szCs w:val="22"/>
              </w:rPr>
            </w:pPr>
            <w:r w:rsidRPr="00816678">
              <w:rPr>
                <w:sz w:val="22"/>
                <w:szCs w:val="22"/>
              </w:rPr>
              <w:t>-;Solid;Part-solid;Nonsolid;Other (see comment)</w:t>
            </w:r>
          </w:p>
        </w:tc>
      </w:tr>
      <w:tr w:rsidR="00816678" w:rsidRPr="00816678" w14:paraId="6C91E55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75056B" w14:textId="77777777" w:rsidR="00816678" w:rsidRPr="00816678" w:rsidRDefault="00816678" w:rsidP="00816678">
            <w:pPr>
              <w:rPr>
                <w:sz w:val="22"/>
                <w:szCs w:val="22"/>
              </w:rPr>
            </w:pPr>
            <w:r w:rsidRPr="00816678">
              <w:rPr>
                <w:sz w:val="22"/>
                <w:szCs w:val="22"/>
              </w:rPr>
              <w:t>370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5D9E48" w14:textId="77777777" w:rsidR="00816678" w:rsidRPr="00816678" w:rsidRDefault="00816678" w:rsidP="00816678">
            <w:pPr>
              <w:rPr>
                <w:sz w:val="22"/>
                <w:szCs w:val="22"/>
              </w:rPr>
            </w:pPr>
            <w:r w:rsidRPr="00816678">
              <w:rPr>
                <w:sz w:val="22"/>
                <w:szCs w:val="22"/>
              </w:rPr>
              <w:t>Nodule consistency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E03C6" w14:textId="77777777" w:rsidR="00816678" w:rsidRPr="00816678" w:rsidRDefault="00816678" w:rsidP="00816678">
            <w:pPr>
              <w:rPr>
                <w:sz w:val="22"/>
                <w:szCs w:val="22"/>
              </w:rPr>
            </w:pPr>
            <w:r w:rsidRPr="00816678">
              <w:rPr>
                <w:sz w:val="22"/>
                <w:szCs w:val="22"/>
              </w:rPr>
              <w:t>cect9nt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3B80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8542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1A4C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A3D42" w14:textId="77777777" w:rsidR="00816678" w:rsidRPr="00816678" w:rsidRDefault="00816678" w:rsidP="00816678">
            <w:pPr>
              <w:rPr>
                <w:sz w:val="22"/>
                <w:szCs w:val="22"/>
              </w:rPr>
            </w:pPr>
            <w:r w:rsidRPr="00816678">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CC8D7" w14:textId="77777777" w:rsidR="00816678" w:rsidRPr="00816678" w:rsidRDefault="00816678" w:rsidP="00816678">
            <w:pPr>
              <w:rPr>
                <w:sz w:val="22"/>
                <w:szCs w:val="22"/>
              </w:rPr>
            </w:pPr>
            <w:r w:rsidRPr="00816678">
              <w:rPr>
                <w:sz w:val="22"/>
                <w:szCs w:val="22"/>
              </w:rPr>
              <w:t>-;Solid;Part-solid;Nonsolid;Other (see comment)</w:t>
            </w:r>
          </w:p>
        </w:tc>
      </w:tr>
      <w:tr w:rsidR="00816678" w:rsidRPr="00816678" w14:paraId="227CBFB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179FDB" w14:textId="77777777" w:rsidR="00816678" w:rsidRPr="00816678" w:rsidRDefault="00816678" w:rsidP="00816678">
            <w:pPr>
              <w:rPr>
                <w:sz w:val="22"/>
                <w:szCs w:val="22"/>
              </w:rPr>
            </w:pPr>
            <w:r w:rsidRPr="00816678">
              <w:rPr>
                <w:sz w:val="22"/>
                <w:szCs w:val="22"/>
              </w:rPr>
              <w:t>371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C7465" w14:textId="77777777" w:rsidR="00816678" w:rsidRPr="00816678" w:rsidRDefault="00816678" w:rsidP="00816678">
            <w:pPr>
              <w:rPr>
                <w:sz w:val="22"/>
                <w:szCs w:val="22"/>
              </w:rPr>
            </w:pPr>
            <w:r w:rsidRPr="00816678">
              <w:rPr>
                <w:sz w:val="22"/>
                <w:szCs w:val="22"/>
              </w:rPr>
              <w:t>Nodule consistency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A0662" w14:textId="77777777" w:rsidR="00816678" w:rsidRPr="00816678" w:rsidRDefault="00816678" w:rsidP="00816678">
            <w:pPr>
              <w:rPr>
                <w:sz w:val="22"/>
                <w:szCs w:val="22"/>
              </w:rPr>
            </w:pPr>
            <w:r w:rsidRPr="00816678">
              <w:rPr>
                <w:sz w:val="22"/>
                <w:szCs w:val="22"/>
              </w:rPr>
              <w:t>cect10nt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03A037"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2623D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38C77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49F9F2" w14:textId="77777777" w:rsidR="00816678" w:rsidRPr="00816678" w:rsidRDefault="00816678" w:rsidP="00816678">
            <w:pPr>
              <w:rPr>
                <w:sz w:val="22"/>
                <w:szCs w:val="22"/>
              </w:rPr>
            </w:pPr>
            <w:r w:rsidRPr="00816678">
              <w:rPr>
                <w:sz w:val="22"/>
                <w:szCs w:val="22"/>
              </w:rPr>
              <w:t>-;s;m;g;o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6BC90" w14:textId="77777777" w:rsidR="00816678" w:rsidRPr="00816678" w:rsidRDefault="00816678" w:rsidP="00816678">
            <w:pPr>
              <w:rPr>
                <w:sz w:val="22"/>
                <w:szCs w:val="22"/>
              </w:rPr>
            </w:pPr>
            <w:r w:rsidRPr="00816678">
              <w:rPr>
                <w:sz w:val="22"/>
                <w:szCs w:val="22"/>
              </w:rPr>
              <w:t>-;Solid;Part-solid;Nonsolid;Other (see comment)</w:t>
            </w:r>
          </w:p>
        </w:tc>
      </w:tr>
      <w:tr w:rsidR="00816678" w:rsidRPr="00816678" w14:paraId="3D027CE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2F246" w14:textId="77777777" w:rsidR="00816678" w:rsidRPr="00816678" w:rsidRDefault="00816678" w:rsidP="00816678">
            <w:pPr>
              <w:rPr>
                <w:sz w:val="22"/>
                <w:szCs w:val="22"/>
              </w:rPr>
            </w:pPr>
            <w:r w:rsidRPr="00816678">
              <w:rPr>
                <w:sz w:val="22"/>
                <w:szCs w:val="22"/>
              </w:rPr>
              <w:t>372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51C68" w14:textId="77777777" w:rsidR="00816678" w:rsidRPr="00816678" w:rsidRDefault="00816678" w:rsidP="00816678">
            <w:pPr>
              <w:rPr>
                <w:sz w:val="22"/>
                <w:szCs w:val="22"/>
              </w:rPr>
            </w:pPr>
            <w:r w:rsidRPr="00816678">
              <w:rPr>
                <w:sz w:val="22"/>
                <w:szCs w:val="22"/>
              </w:rPr>
              <w:t>Length (mm)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F855E" w14:textId="77777777" w:rsidR="00816678" w:rsidRPr="00816678" w:rsidRDefault="00816678" w:rsidP="00816678">
            <w:pPr>
              <w:rPr>
                <w:sz w:val="22"/>
                <w:szCs w:val="22"/>
              </w:rPr>
            </w:pPr>
            <w:r w:rsidRPr="00816678">
              <w:rPr>
                <w:sz w:val="22"/>
                <w:szCs w:val="22"/>
              </w:rPr>
              <w:t>cect1sl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EC3AD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A4630"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3717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A577E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F62BFD" w14:textId="77777777" w:rsidR="00816678" w:rsidRPr="00816678" w:rsidRDefault="00816678" w:rsidP="00816678">
            <w:pPr>
              <w:rPr>
                <w:sz w:val="22"/>
                <w:szCs w:val="22"/>
              </w:rPr>
            </w:pPr>
            <w:r w:rsidRPr="00816678">
              <w:rPr>
                <w:sz w:val="22"/>
                <w:szCs w:val="22"/>
              </w:rPr>
              <w:t>Length (mm)</w:t>
            </w:r>
          </w:p>
        </w:tc>
      </w:tr>
      <w:tr w:rsidR="00816678" w:rsidRPr="00816678" w14:paraId="53D04E5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7E644A" w14:textId="77777777" w:rsidR="00816678" w:rsidRPr="00816678" w:rsidRDefault="00816678" w:rsidP="00816678">
            <w:pPr>
              <w:rPr>
                <w:sz w:val="22"/>
                <w:szCs w:val="22"/>
              </w:rPr>
            </w:pPr>
            <w:r w:rsidRPr="00816678">
              <w:rPr>
                <w:sz w:val="22"/>
                <w:szCs w:val="22"/>
              </w:rPr>
              <w:t>373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DA3177" w14:textId="77777777" w:rsidR="00816678" w:rsidRPr="00816678" w:rsidRDefault="00816678" w:rsidP="00816678">
            <w:pPr>
              <w:rPr>
                <w:sz w:val="22"/>
                <w:szCs w:val="22"/>
              </w:rPr>
            </w:pPr>
            <w:r w:rsidRPr="00816678">
              <w:rPr>
                <w:sz w:val="22"/>
                <w:szCs w:val="22"/>
              </w:rPr>
              <w:t>Length (mm)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A8801E" w14:textId="77777777" w:rsidR="00816678" w:rsidRPr="00816678" w:rsidRDefault="00816678" w:rsidP="00816678">
            <w:pPr>
              <w:rPr>
                <w:sz w:val="22"/>
                <w:szCs w:val="22"/>
              </w:rPr>
            </w:pPr>
            <w:r w:rsidRPr="00816678">
              <w:rPr>
                <w:sz w:val="22"/>
                <w:szCs w:val="22"/>
              </w:rPr>
              <w:t>cect2sl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7C93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FF971B"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54A2E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A455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42269E" w14:textId="77777777" w:rsidR="00816678" w:rsidRPr="00816678" w:rsidRDefault="00816678" w:rsidP="00816678">
            <w:pPr>
              <w:rPr>
                <w:sz w:val="22"/>
                <w:szCs w:val="22"/>
              </w:rPr>
            </w:pPr>
            <w:r w:rsidRPr="00816678">
              <w:rPr>
                <w:sz w:val="22"/>
                <w:szCs w:val="22"/>
              </w:rPr>
              <w:t>Length (mm)</w:t>
            </w:r>
          </w:p>
        </w:tc>
      </w:tr>
      <w:tr w:rsidR="00816678" w:rsidRPr="00816678" w14:paraId="1536C02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5A62BA" w14:textId="77777777" w:rsidR="00816678" w:rsidRPr="00816678" w:rsidRDefault="00816678" w:rsidP="00816678">
            <w:pPr>
              <w:rPr>
                <w:sz w:val="22"/>
                <w:szCs w:val="22"/>
              </w:rPr>
            </w:pPr>
            <w:r w:rsidRPr="00816678">
              <w:rPr>
                <w:sz w:val="22"/>
                <w:szCs w:val="22"/>
              </w:rPr>
              <w:t>374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8A74D4" w14:textId="77777777" w:rsidR="00816678" w:rsidRPr="00816678" w:rsidRDefault="00816678" w:rsidP="00816678">
            <w:pPr>
              <w:rPr>
                <w:sz w:val="22"/>
                <w:szCs w:val="22"/>
              </w:rPr>
            </w:pPr>
            <w:r w:rsidRPr="00816678">
              <w:rPr>
                <w:sz w:val="22"/>
                <w:szCs w:val="22"/>
              </w:rPr>
              <w:t>Length (mm)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0BB37" w14:textId="77777777" w:rsidR="00816678" w:rsidRPr="00816678" w:rsidRDefault="00816678" w:rsidP="00816678">
            <w:pPr>
              <w:rPr>
                <w:sz w:val="22"/>
                <w:szCs w:val="22"/>
              </w:rPr>
            </w:pPr>
            <w:r w:rsidRPr="00816678">
              <w:rPr>
                <w:sz w:val="22"/>
                <w:szCs w:val="22"/>
              </w:rPr>
              <w:t>cect3sl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0AEA6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D008F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F52D4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D690B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7AEF2F" w14:textId="77777777" w:rsidR="00816678" w:rsidRPr="00816678" w:rsidRDefault="00816678" w:rsidP="00816678">
            <w:pPr>
              <w:rPr>
                <w:sz w:val="22"/>
                <w:szCs w:val="22"/>
              </w:rPr>
            </w:pPr>
            <w:r w:rsidRPr="00816678">
              <w:rPr>
                <w:sz w:val="22"/>
                <w:szCs w:val="22"/>
              </w:rPr>
              <w:t>Length (mm)</w:t>
            </w:r>
          </w:p>
        </w:tc>
      </w:tr>
      <w:tr w:rsidR="00816678" w:rsidRPr="00816678" w14:paraId="685F5D1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68F74" w14:textId="77777777" w:rsidR="00816678" w:rsidRPr="00816678" w:rsidRDefault="00816678" w:rsidP="00816678">
            <w:pPr>
              <w:rPr>
                <w:sz w:val="22"/>
                <w:szCs w:val="22"/>
              </w:rPr>
            </w:pPr>
            <w:r w:rsidRPr="00816678">
              <w:rPr>
                <w:sz w:val="22"/>
                <w:szCs w:val="22"/>
              </w:rPr>
              <w:t>375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A3594" w14:textId="77777777" w:rsidR="00816678" w:rsidRPr="00816678" w:rsidRDefault="00816678" w:rsidP="00816678">
            <w:pPr>
              <w:rPr>
                <w:sz w:val="22"/>
                <w:szCs w:val="22"/>
              </w:rPr>
            </w:pPr>
            <w:r w:rsidRPr="00816678">
              <w:rPr>
                <w:sz w:val="22"/>
                <w:szCs w:val="22"/>
              </w:rPr>
              <w:t>Length (mm)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96198C" w14:textId="77777777" w:rsidR="00816678" w:rsidRPr="00816678" w:rsidRDefault="00816678" w:rsidP="00816678">
            <w:pPr>
              <w:rPr>
                <w:sz w:val="22"/>
                <w:szCs w:val="22"/>
              </w:rPr>
            </w:pPr>
            <w:r w:rsidRPr="00816678">
              <w:rPr>
                <w:sz w:val="22"/>
                <w:szCs w:val="22"/>
              </w:rPr>
              <w:t>cect4sl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F053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573A63"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67BF0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8724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57FA8" w14:textId="77777777" w:rsidR="00816678" w:rsidRPr="00816678" w:rsidRDefault="00816678" w:rsidP="00816678">
            <w:pPr>
              <w:rPr>
                <w:sz w:val="22"/>
                <w:szCs w:val="22"/>
              </w:rPr>
            </w:pPr>
            <w:r w:rsidRPr="00816678">
              <w:rPr>
                <w:sz w:val="22"/>
                <w:szCs w:val="22"/>
              </w:rPr>
              <w:t>Length (mm)</w:t>
            </w:r>
          </w:p>
        </w:tc>
      </w:tr>
      <w:tr w:rsidR="00816678" w:rsidRPr="00816678" w14:paraId="597D23C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4494D" w14:textId="77777777" w:rsidR="00816678" w:rsidRPr="00816678" w:rsidRDefault="00816678" w:rsidP="00816678">
            <w:pPr>
              <w:rPr>
                <w:sz w:val="22"/>
                <w:szCs w:val="22"/>
              </w:rPr>
            </w:pPr>
            <w:r w:rsidRPr="00816678">
              <w:rPr>
                <w:sz w:val="22"/>
                <w:szCs w:val="22"/>
              </w:rPr>
              <w:t>376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CDD0C" w14:textId="77777777" w:rsidR="00816678" w:rsidRPr="00816678" w:rsidRDefault="00816678" w:rsidP="00816678">
            <w:pPr>
              <w:rPr>
                <w:sz w:val="22"/>
                <w:szCs w:val="22"/>
              </w:rPr>
            </w:pPr>
            <w:r w:rsidRPr="00816678">
              <w:rPr>
                <w:sz w:val="22"/>
                <w:szCs w:val="22"/>
              </w:rPr>
              <w:t>Length (mm)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B8F989" w14:textId="77777777" w:rsidR="00816678" w:rsidRPr="00816678" w:rsidRDefault="00816678" w:rsidP="00816678">
            <w:pPr>
              <w:rPr>
                <w:sz w:val="22"/>
                <w:szCs w:val="22"/>
              </w:rPr>
            </w:pPr>
            <w:r w:rsidRPr="00816678">
              <w:rPr>
                <w:sz w:val="22"/>
                <w:szCs w:val="22"/>
              </w:rPr>
              <w:t>cect5sl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9F75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A317D3"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D5FBA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24153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4E3612" w14:textId="77777777" w:rsidR="00816678" w:rsidRPr="00816678" w:rsidRDefault="00816678" w:rsidP="00816678">
            <w:pPr>
              <w:rPr>
                <w:sz w:val="22"/>
                <w:szCs w:val="22"/>
              </w:rPr>
            </w:pPr>
            <w:r w:rsidRPr="00816678">
              <w:rPr>
                <w:sz w:val="22"/>
                <w:szCs w:val="22"/>
              </w:rPr>
              <w:t>Length (mm)</w:t>
            </w:r>
          </w:p>
        </w:tc>
      </w:tr>
      <w:tr w:rsidR="00816678" w:rsidRPr="00816678" w14:paraId="11C2543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D2A84B" w14:textId="77777777" w:rsidR="00816678" w:rsidRPr="00816678" w:rsidRDefault="00816678" w:rsidP="00816678">
            <w:pPr>
              <w:rPr>
                <w:sz w:val="22"/>
                <w:szCs w:val="22"/>
              </w:rPr>
            </w:pPr>
            <w:r w:rsidRPr="00816678">
              <w:rPr>
                <w:sz w:val="22"/>
                <w:szCs w:val="22"/>
              </w:rPr>
              <w:t>377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8F09A8" w14:textId="77777777" w:rsidR="00816678" w:rsidRPr="00816678" w:rsidRDefault="00816678" w:rsidP="00816678">
            <w:pPr>
              <w:rPr>
                <w:sz w:val="22"/>
                <w:szCs w:val="22"/>
              </w:rPr>
            </w:pPr>
            <w:r w:rsidRPr="00816678">
              <w:rPr>
                <w:sz w:val="22"/>
                <w:szCs w:val="22"/>
              </w:rPr>
              <w:t>Length (mm)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245A7" w14:textId="77777777" w:rsidR="00816678" w:rsidRPr="00816678" w:rsidRDefault="00816678" w:rsidP="00816678">
            <w:pPr>
              <w:rPr>
                <w:sz w:val="22"/>
                <w:szCs w:val="22"/>
              </w:rPr>
            </w:pPr>
            <w:r w:rsidRPr="00816678">
              <w:rPr>
                <w:sz w:val="22"/>
                <w:szCs w:val="22"/>
              </w:rPr>
              <w:t>cect6sl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E6E66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26D0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DEE2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5252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E4538" w14:textId="77777777" w:rsidR="00816678" w:rsidRPr="00816678" w:rsidRDefault="00816678" w:rsidP="00816678">
            <w:pPr>
              <w:rPr>
                <w:sz w:val="22"/>
                <w:szCs w:val="22"/>
              </w:rPr>
            </w:pPr>
            <w:r w:rsidRPr="00816678">
              <w:rPr>
                <w:sz w:val="22"/>
                <w:szCs w:val="22"/>
              </w:rPr>
              <w:t>Length (mm)</w:t>
            </w:r>
          </w:p>
        </w:tc>
      </w:tr>
      <w:tr w:rsidR="00816678" w:rsidRPr="00816678" w14:paraId="10D4865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25273B" w14:textId="77777777" w:rsidR="00816678" w:rsidRPr="00816678" w:rsidRDefault="00816678" w:rsidP="00816678">
            <w:pPr>
              <w:rPr>
                <w:sz w:val="22"/>
                <w:szCs w:val="22"/>
              </w:rPr>
            </w:pPr>
            <w:r w:rsidRPr="00816678">
              <w:rPr>
                <w:sz w:val="22"/>
                <w:szCs w:val="22"/>
              </w:rPr>
              <w:t>378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5EE232" w14:textId="77777777" w:rsidR="00816678" w:rsidRPr="00816678" w:rsidRDefault="00816678" w:rsidP="00816678">
            <w:pPr>
              <w:rPr>
                <w:sz w:val="22"/>
                <w:szCs w:val="22"/>
              </w:rPr>
            </w:pPr>
            <w:r w:rsidRPr="00816678">
              <w:rPr>
                <w:sz w:val="22"/>
                <w:szCs w:val="22"/>
              </w:rPr>
              <w:t>Length (mm)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1850E3" w14:textId="77777777" w:rsidR="00816678" w:rsidRPr="00816678" w:rsidRDefault="00816678" w:rsidP="00816678">
            <w:pPr>
              <w:rPr>
                <w:sz w:val="22"/>
                <w:szCs w:val="22"/>
              </w:rPr>
            </w:pPr>
            <w:r w:rsidRPr="00816678">
              <w:rPr>
                <w:sz w:val="22"/>
                <w:szCs w:val="22"/>
              </w:rPr>
              <w:t>cect7sl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E3DB3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5CF8FC"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C8C41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16CF4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B212D" w14:textId="77777777" w:rsidR="00816678" w:rsidRPr="00816678" w:rsidRDefault="00816678" w:rsidP="00816678">
            <w:pPr>
              <w:rPr>
                <w:sz w:val="22"/>
                <w:szCs w:val="22"/>
              </w:rPr>
            </w:pPr>
            <w:r w:rsidRPr="00816678">
              <w:rPr>
                <w:sz w:val="22"/>
                <w:szCs w:val="22"/>
              </w:rPr>
              <w:t>Length (mm)</w:t>
            </w:r>
          </w:p>
        </w:tc>
      </w:tr>
      <w:tr w:rsidR="00816678" w:rsidRPr="00816678" w14:paraId="705C0CC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2FDB7" w14:textId="77777777" w:rsidR="00816678" w:rsidRPr="00816678" w:rsidRDefault="00816678" w:rsidP="00816678">
            <w:pPr>
              <w:rPr>
                <w:sz w:val="22"/>
                <w:szCs w:val="22"/>
              </w:rPr>
            </w:pPr>
            <w:r w:rsidRPr="00816678">
              <w:rPr>
                <w:sz w:val="22"/>
                <w:szCs w:val="22"/>
              </w:rPr>
              <w:t>379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C3935" w14:textId="77777777" w:rsidR="00816678" w:rsidRPr="00816678" w:rsidRDefault="00816678" w:rsidP="00816678">
            <w:pPr>
              <w:rPr>
                <w:sz w:val="22"/>
                <w:szCs w:val="22"/>
              </w:rPr>
            </w:pPr>
            <w:r w:rsidRPr="00816678">
              <w:rPr>
                <w:sz w:val="22"/>
                <w:szCs w:val="22"/>
              </w:rPr>
              <w:t>Length (mm)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B9D63" w14:textId="77777777" w:rsidR="00816678" w:rsidRPr="00816678" w:rsidRDefault="00816678" w:rsidP="00816678">
            <w:pPr>
              <w:rPr>
                <w:sz w:val="22"/>
                <w:szCs w:val="22"/>
              </w:rPr>
            </w:pPr>
            <w:r w:rsidRPr="00816678">
              <w:rPr>
                <w:sz w:val="22"/>
                <w:szCs w:val="22"/>
              </w:rPr>
              <w:t>cect8sl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81D7F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4752B6"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3CCF2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31BF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B50A61" w14:textId="77777777" w:rsidR="00816678" w:rsidRPr="00816678" w:rsidRDefault="00816678" w:rsidP="00816678">
            <w:pPr>
              <w:rPr>
                <w:sz w:val="22"/>
                <w:szCs w:val="22"/>
              </w:rPr>
            </w:pPr>
            <w:r w:rsidRPr="00816678">
              <w:rPr>
                <w:sz w:val="22"/>
                <w:szCs w:val="22"/>
              </w:rPr>
              <w:t>Length (mm)</w:t>
            </w:r>
          </w:p>
        </w:tc>
      </w:tr>
      <w:tr w:rsidR="00816678" w:rsidRPr="00816678" w14:paraId="616BA15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63B49F" w14:textId="77777777" w:rsidR="00816678" w:rsidRPr="00816678" w:rsidRDefault="00816678" w:rsidP="00816678">
            <w:pPr>
              <w:rPr>
                <w:sz w:val="22"/>
                <w:szCs w:val="22"/>
              </w:rPr>
            </w:pPr>
            <w:r w:rsidRPr="00816678">
              <w:rPr>
                <w:sz w:val="22"/>
                <w:szCs w:val="22"/>
              </w:rPr>
              <w:t>380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14E865" w14:textId="77777777" w:rsidR="00816678" w:rsidRPr="00816678" w:rsidRDefault="00816678" w:rsidP="00816678">
            <w:pPr>
              <w:rPr>
                <w:sz w:val="22"/>
                <w:szCs w:val="22"/>
              </w:rPr>
            </w:pPr>
            <w:r w:rsidRPr="00816678">
              <w:rPr>
                <w:sz w:val="22"/>
                <w:szCs w:val="22"/>
              </w:rPr>
              <w:t>Length (mm)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2419BF" w14:textId="77777777" w:rsidR="00816678" w:rsidRPr="00816678" w:rsidRDefault="00816678" w:rsidP="00816678">
            <w:pPr>
              <w:rPr>
                <w:sz w:val="22"/>
                <w:szCs w:val="22"/>
              </w:rPr>
            </w:pPr>
            <w:r w:rsidRPr="00816678">
              <w:rPr>
                <w:sz w:val="22"/>
                <w:szCs w:val="22"/>
              </w:rPr>
              <w:t>cect9sl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C90E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09417"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4DEE7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C29A0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9C0B56" w14:textId="77777777" w:rsidR="00816678" w:rsidRPr="00816678" w:rsidRDefault="00816678" w:rsidP="00816678">
            <w:pPr>
              <w:rPr>
                <w:sz w:val="22"/>
                <w:szCs w:val="22"/>
              </w:rPr>
            </w:pPr>
            <w:r w:rsidRPr="00816678">
              <w:rPr>
                <w:sz w:val="22"/>
                <w:szCs w:val="22"/>
              </w:rPr>
              <w:t>Length (mm)</w:t>
            </w:r>
          </w:p>
        </w:tc>
      </w:tr>
      <w:tr w:rsidR="00816678" w:rsidRPr="00816678" w14:paraId="07887D3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91178" w14:textId="77777777" w:rsidR="00816678" w:rsidRPr="00816678" w:rsidRDefault="00816678" w:rsidP="00816678">
            <w:pPr>
              <w:rPr>
                <w:sz w:val="22"/>
                <w:szCs w:val="22"/>
              </w:rPr>
            </w:pPr>
            <w:r w:rsidRPr="00816678">
              <w:rPr>
                <w:sz w:val="22"/>
                <w:szCs w:val="22"/>
              </w:rPr>
              <w:t>381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C00F65" w14:textId="77777777" w:rsidR="00816678" w:rsidRPr="00816678" w:rsidRDefault="00816678" w:rsidP="00816678">
            <w:pPr>
              <w:rPr>
                <w:sz w:val="22"/>
                <w:szCs w:val="22"/>
              </w:rPr>
            </w:pPr>
            <w:r w:rsidRPr="00816678">
              <w:rPr>
                <w:sz w:val="22"/>
                <w:szCs w:val="22"/>
              </w:rPr>
              <w:t>Length (mm)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1B779F" w14:textId="77777777" w:rsidR="00816678" w:rsidRPr="00816678" w:rsidRDefault="00816678" w:rsidP="00816678">
            <w:pPr>
              <w:rPr>
                <w:sz w:val="22"/>
                <w:szCs w:val="22"/>
              </w:rPr>
            </w:pPr>
            <w:r w:rsidRPr="00816678">
              <w:rPr>
                <w:sz w:val="22"/>
                <w:szCs w:val="22"/>
              </w:rPr>
              <w:t>cect10sl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C8F81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E332D8"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227F2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74F09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E4FCF" w14:textId="77777777" w:rsidR="00816678" w:rsidRPr="00816678" w:rsidRDefault="00816678" w:rsidP="00816678">
            <w:pPr>
              <w:rPr>
                <w:sz w:val="22"/>
                <w:szCs w:val="22"/>
              </w:rPr>
            </w:pPr>
            <w:r w:rsidRPr="00816678">
              <w:rPr>
                <w:sz w:val="22"/>
                <w:szCs w:val="22"/>
              </w:rPr>
              <w:t>Length (mm)</w:t>
            </w:r>
          </w:p>
        </w:tc>
      </w:tr>
      <w:tr w:rsidR="00816678" w:rsidRPr="00816678" w14:paraId="212EE49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83F43" w14:textId="77777777" w:rsidR="00816678" w:rsidRPr="00816678" w:rsidRDefault="00816678" w:rsidP="00816678">
            <w:pPr>
              <w:rPr>
                <w:sz w:val="22"/>
                <w:szCs w:val="22"/>
              </w:rPr>
            </w:pPr>
            <w:r w:rsidRPr="00816678">
              <w:rPr>
                <w:sz w:val="22"/>
                <w:szCs w:val="22"/>
              </w:rPr>
              <w:t>382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F9B1E" w14:textId="77777777" w:rsidR="00816678" w:rsidRPr="00816678" w:rsidRDefault="00816678" w:rsidP="00816678">
            <w:pPr>
              <w:rPr>
                <w:sz w:val="22"/>
                <w:szCs w:val="22"/>
              </w:rPr>
            </w:pPr>
            <w:r w:rsidRPr="00816678">
              <w:rPr>
                <w:sz w:val="22"/>
                <w:szCs w:val="22"/>
              </w:rPr>
              <w:t>Maximum width (mm)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4ECD6D" w14:textId="77777777" w:rsidR="00816678" w:rsidRPr="00816678" w:rsidRDefault="00816678" w:rsidP="00816678">
            <w:pPr>
              <w:rPr>
                <w:sz w:val="22"/>
                <w:szCs w:val="22"/>
              </w:rPr>
            </w:pPr>
            <w:r w:rsidRPr="00816678">
              <w:rPr>
                <w:sz w:val="22"/>
                <w:szCs w:val="22"/>
              </w:rPr>
              <w:t>cect1sw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BAE6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CF9816"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0A73E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E7FE7"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4D7FDB" w14:textId="77777777" w:rsidR="00816678" w:rsidRPr="00816678" w:rsidRDefault="00816678" w:rsidP="00816678">
            <w:pPr>
              <w:rPr>
                <w:sz w:val="22"/>
                <w:szCs w:val="22"/>
              </w:rPr>
            </w:pPr>
            <w:r w:rsidRPr="00816678">
              <w:rPr>
                <w:sz w:val="22"/>
                <w:szCs w:val="22"/>
              </w:rPr>
              <w:t>Maximum Width</w:t>
            </w:r>
          </w:p>
        </w:tc>
      </w:tr>
      <w:tr w:rsidR="00816678" w:rsidRPr="00816678" w14:paraId="645501A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3CA86" w14:textId="77777777" w:rsidR="00816678" w:rsidRPr="00816678" w:rsidRDefault="00816678" w:rsidP="00816678">
            <w:pPr>
              <w:rPr>
                <w:sz w:val="22"/>
                <w:szCs w:val="22"/>
              </w:rPr>
            </w:pPr>
            <w:r w:rsidRPr="00816678">
              <w:rPr>
                <w:sz w:val="22"/>
                <w:szCs w:val="22"/>
              </w:rPr>
              <w:t>383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7D3877" w14:textId="77777777" w:rsidR="00816678" w:rsidRPr="00816678" w:rsidRDefault="00816678" w:rsidP="00816678">
            <w:pPr>
              <w:rPr>
                <w:sz w:val="22"/>
                <w:szCs w:val="22"/>
              </w:rPr>
            </w:pPr>
            <w:r w:rsidRPr="00816678">
              <w:rPr>
                <w:sz w:val="22"/>
                <w:szCs w:val="22"/>
              </w:rPr>
              <w:t>Maximum width (mm)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EC1981" w14:textId="77777777" w:rsidR="00816678" w:rsidRPr="00816678" w:rsidRDefault="00816678" w:rsidP="00816678">
            <w:pPr>
              <w:rPr>
                <w:sz w:val="22"/>
                <w:szCs w:val="22"/>
              </w:rPr>
            </w:pPr>
            <w:r w:rsidRPr="00816678">
              <w:rPr>
                <w:sz w:val="22"/>
                <w:szCs w:val="22"/>
              </w:rPr>
              <w:t>cect2sw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9B2F7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7904FB"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C0EAB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9975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30DB2C" w14:textId="77777777" w:rsidR="00816678" w:rsidRPr="00816678" w:rsidRDefault="00816678" w:rsidP="00816678">
            <w:pPr>
              <w:rPr>
                <w:sz w:val="22"/>
                <w:szCs w:val="22"/>
              </w:rPr>
            </w:pPr>
            <w:r w:rsidRPr="00816678">
              <w:rPr>
                <w:sz w:val="22"/>
                <w:szCs w:val="22"/>
              </w:rPr>
              <w:t>Maximum Width</w:t>
            </w:r>
          </w:p>
        </w:tc>
      </w:tr>
      <w:tr w:rsidR="00816678" w:rsidRPr="00816678" w14:paraId="50DFCCE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D0EE7" w14:textId="77777777" w:rsidR="00816678" w:rsidRPr="00816678" w:rsidRDefault="00816678" w:rsidP="00816678">
            <w:pPr>
              <w:rPr>
                <w:sz w:val="22"/>
                <w:szCs w:val="22"/>
              </w:rPr>
            </w:pPr>
            <w:r w:rsidRPr="00816678">
              <w:rPr>
                <w:sz w:val="22"/>
                <w:szCs w:val="22"/>
              </w:rPr>
              <w:t>384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A18657" w14:textId="77777777" w:rsidR="00816678" w:rsidRPr="00816678" w:rsidRDefault="00816678" w:rsidP="00816678">
            <w:pPr>
              <w:rPr>
                <w:sz w:val="22"/>
                <w:szCs w:val="22"/>
              </w:rPr>
            </w:pPr>
            <w:r w:rsidRPr="00816678">
              <w:rPr>
                <w:sz w:val="22"/>
                <w:szCs w:val="22"/>
              </w:rPr>
              <w:t>Maximum width (mm)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AB89F3" w14:textId="77777777" w:rsidR="00816678" w:rsidRPr="00816678" w:rsidRDefault="00816678" w:rsidP="00816678">
            <w:pPr>
              <w:rPr>
                <w:sz w:val="22"/>
                <w:szCs w:val="22"/>
              </w:rPr>
            </w:pPr>
            <w:r w:rsidRPr="00816678">
              <w:rPr>
                <w:sz w:val="22"/>
                <w:szCs w:val="22"/>
              </w:rPr>
              <w:t>cect3sw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8210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78C50"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4ECE8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56C9D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8B30E7" w14:textId="77777777" w:rsidR="00816678" w:rsidRPr="00816678" w:rsidRDefault="00816678" w:rsidP="00816678">
            <w:pPr>
              <w:rPr>
                <w:sz w:val="22"/>
                <w:szCs w:val="22"/>
              </w:rPr>
            </w:pPr>
            <w:r w:rsidRPr="00816678">
              <w:rPr>
                <w:sz w:val="22"/>
                <w:szCs w:val="22"/>
              </w:rPr>
              <w:t>Maximum Width</w:t>
            </w:r>
          </w:p>
        </w:tc>
      </w:tr>
      <w:tr w:rsidR="00816678" w:rsidRPr="00816678" w14:paraId="2EF4B8A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5BD73" w14:textId="77777777" w:rsidR="00816678" w:rsidRPr="00816678" w:rsidRDefault="00816678" w:rsidP="00816678">
            <w:pPr>
              <w:rPr>
                <w:sz w:val="22"/>
                <w:szCs w:val="22"/>
              </w:rPr>
            </w:pPr>
            <w:r w:rsidRPr="00816678">
              <w:rPr>
                <w:sz w:val="22"/>
                <w:szCs w:val="22"/>
              </w:rPr>
              <w:t>385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01A957" w14:textId="77777777" w:rsidR="00816678" w:rsidRPr="00816678" w:rsidRDefault="00816678" w:rsidP="00816678">
            <w:pPr>
              <w:rPr>
                <w:sz w:val="22"/>
                <w:szCs w:val="22"/>
              </w:rPr>
            </w:pPr>
            <w:r w:rsidRPr="00816678">
              <w:rPr>
                <w:sz w:val="22"/>
                <w:szCs w:val="22"/>
              </w:rPr>
              <w:t>Maximum width (mm)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CA29CC" w14:textId="77777777" w:rsidR="00816678" w:rsidRPr="00816678" w:rsidRDefault="00816678" w:rsidP="00816678">
            <w:pPr>
              <w:rPr>
                <w:sz w:val="22"/>
                <w:szCs w:val="22"/>
              </w:rPr>
            </w:pPr>
            <w:r w:rsidRPr="00816678">
              <w:rPr>
                <w:sz w:val="22"/>
                <w:szCs w:val="22"/>
              </w:rPr>
              <w:t>cect4sw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263F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26B1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C392E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E752D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62521B" w14:textId="77777777" w:rsidR="00816678" w:rsidRPr="00816678" w:rsidRDefault="00816678" w:rsidP="00816678">
            <w:pPr>
              <w:rPr>
                <w:sz w:val="22"/>
                <w:szCs w:val="22"/>
              </w:rPr>
            </w:pPr>
            <w:r w:rsidRPr="00816678">
              <w:rPr>
                <w:sz w:val="22"/>
                <w:szCs w:val="22"/>
              </w:rPr>
              <w:t>Maximum Width</w:t>
            </w:r>
          </w:p>
        </w:tc>
      </w:tr>
      <w:tr w:rsidR="00816678" w:rsidRPr="00816678" w14:paraId="492E15B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C3574" w14:textId="77777777" w:rsidR="00816678" w:rsidRPr="00816678" w:rsidRDefault="00816678" w:rsidP="00816678">
            <w:pPr>
              <w:rPr>
                <w:sz w:val="22"/>
                <w:szCs w:val="22"/>
              </w:rPr>
            </w:pPr>
            <w:r w:rsidRPr="00816678">
              <w:rPr>
                <w:sz w:val="22"/>
                <w:szCs w:val="22"/>
              </w:rPr>
              <w:t>386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BA717" w14:textId="77777777" w:rsidR="00816678" w:rsidRPr="00816678" w:rsidRDefault="00816678" w:rsidP="00816678">
            <w:pPr>
              <w:rPr>
                <w:sz w:val="22"/>
                <w:szCs w:val="22"/>
              </w:rPr>
            </w:pPr>
            <w:r w:rsidRPr="00816678">
              <w:rPr>
                <w:sz w:val="22"/>
                <w:szCs w:val="22"/>
              </w:rPr>
              <w:t>Maximum width (mm)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5F241" w14:textId="77777777" w:rsidR="00816678" w:rsidRPr="00816678" w:rsidRDefault="00816678" w:rsidP="00816678">
            <w:pPr>
              <w:rPr>
                <w:sz w:val="22"/>
                <w:szCs w:val="22"/>
              </w:rPr>
            </w:pPr>
            <w:r w:rsidRPr="00816678">
              <w:rPr>
                <w:sz w:val="22"/>
                <w:szCs w:val="22"/>
              </w:rPr>
              <w:t>cect5sw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EB535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EA4058"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B3723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0B65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CF0636" w14:textId="77777777" w:rsidR="00816678" w:rsidRPr="00816678" w:rsidRDefault="00816678" w:rsidP="00816678">
            <w:pPr>
              <w:rPr>
                <w:sz w:val="22"/>
                <w:szCs w:val="22"/>
              </w:rPr>
            </w:pPr>
            <w:r w:rsidRPr="00816678">
              <w:rPr>
                <w:sz w:val="22"/>
                <w:szCs w:val="22"/>
              </w:rPr>
              <w:t>Maximum Width</w:t>
            </w:r>
          </w:p>
        </w:tc>
      </w:tr>
      <w:tr w:rsidR="00816678" w:rsidRPr="00816678" w14:paraId="157A531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03EDFE" w14:textId="77777777" w:rsidR="00816678" w:rsidRPr="00816678" w:rsidRDefault="00816678" w:rsidP="00816678">
            <w:pPr>
              <w:rPr>
                <w:sz w:val="22"/>
                <w:szCs w:val="22"/>
              </w:rPr>
            </w:pPr>
            <w:r w:rsidRPr="00816678">
              <w:rPr>
                <w:sz w:val="22"/>
                <w:szCs w:val="22"/>
              </w:rPr>
              <w:t>387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CDDAF4" w14:textId="77777777" w:rsidR="00816678" w:rsidRPr="00816678" w:rsidRDefault="00816678" w:rsidP="00816678">
            <w:pPr>
              <w:rPr>
                <w:sz w:val="22"/>
                <w:szCs w:val="22"/>
              </w:rPr>
            </w:pPr>
            <w:r w:rsidRPr="00816678">
              <w:rPr>
                <w:sz w:val="22"/>
                <w:szCs w:val="22"/>
              </w:rPr>
              <w:t>Maximum width (mm)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58688" w14:textId="77777777" w:rsidR="00816678" w:rsidRPr="00816678" w:rsidRDefault="00816678" w:rsidP="00816678">
            <w:pPr>
              <w:rPr>
                <w:sz w:val="22"/>
                <w:szCs w:val="22"/>
              </w:rPr>
            </w:pPr>
            <w:r w:rsidRPr="00816678">
              <w:rPr>
                <w:sz w:val="22"/>
                <w:szCs w:val="22"/>
              </w:rPr>
              <w:t>cect6sw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16B24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1067C"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22969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F80CF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17934B" w14:textId="77777777" w:rsidR="00816678" w:rsidRPr="00816678" w:rsidRDefault="00816678" w:rsidP="00816678">
            <w:pPr>
              <w:rPr>
                <w:sz w:val="22"/>
                <w:szCs w:val="22"/>
              </w:rPr>
            </w:pPr>
            <w:r w:rsidRPr="00816678">
              <w:rPr>
                <w:sz w:val="22"/>
                <w:szCs w:val="22"/>
              </w:rPr>
              <w:t>Maximum Width</w:t>
            </w:r>
          </w:p>
        </w:tc>
      </w:tr>
      <w:tr w:rsidR="00816678" w:rsidRPr="00816678" w14:paraId="5838FAF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D1EDE6" w14:textId="77777777" w:rsidR="00816678" w:rsidRPr="00816678" w:rsidRDefault="00816678" w:rsidP="00816678">
            <w:pPr>
              <w:rPr>
                <w:sz w:val="22"/>
                <w:szCs w:val="22"/>
              </w:rPr>
            </w:pPr>
            <w:r w:rsidRPr="00816678">
              <w:rPr>
                <w:sz w:val="22"/>
                <w:szCs w:val="22"/>
              </w:rPr>
              <w:t>388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05CE8" w14:textId="77777777" w:rsidR="00816678" w:rsidRPr="00816678" w:rsidRDefault="00816678" w:rsidP="00816678">
            <w:pPr>
              <w:rPr>
                <w:sz w:val="22"/>
                <w:szCs w:val="22"/>
              </w:rPr>
            </w:pPr>
            <w:r w:rsidRPr="00816678">
              <w:rPr>
                <w:sz w:val="22"/>
                <w:szCs w:val="22"/>
              </w:rPr>
              <w:t>Maximum width (mm)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190DA5" w14:textId="77777777" w:rsidR="00816678" w:rsidRPr="00816678" w:rsidRDefault="00816678" w:rsidP="00816678">
            <w:pPr>
              <w:rPr>
                <w:sz w:val="22"/>
                <w:szCs w:val="22"/>
              </w:rPr>
            </w:pPr>
            <w:r w:rsidRPr="00816678">
              <w:rPr>
                <w:sz w:val="22"/>
                <w:szCs w:val="22"/>
              </w:rPr>
              <w:t>cect7sw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2D32D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04D314"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276D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34ED8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88C6A1" w14:textId="77777777" w:rsidR="00816678" w:rsidRPr="00816678" w:rsidRDefault="00816678" w:rsidP="00816678">
            <w:pPr>
              <w:rPr>
                <w:sz w:val="22"/>
                <w:szCs w:val="22"/>
              </w:rPr>
            </w:pPr>
            <w:r w:rsidRPr="00816678">
              <w:rPr>
                <w:sz w:val="22"/>
                <w:szCs w:val="22"/>
              </w:rPr>
              <w:t>Maximum Width</w:t>
            </w:r>
          </w:p>
        </w:tc>
      </w:tr>
      <w:tr w:rsidR="00816678" w:rsidRPr="00816678" w14:paraId="37CC5BD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16FFD" w14:textId="77777777" w:rsidR="00816678" w:rsidRPr="00816678" w:rsidRDefault="00816678" w:rsidP="00816678">
            <w:pPr>
              <w:rPr>
                <w:sz w:val="22"/>
                <w:szCs w:val="22"/>
              </w:rPr>
            </w:pPr>
            <w:r w:rsidRPr="00816678">
              <w:rPr>
                <w:sz w:val="22"/>
                <w:szCs w:val="22"/>
              </w:rPr>
              <w:t>389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31F99A" w14:textId="77777777" w:rsidR="00816678" w:rsidRPr="00816678" w:rsidRDefault="00816678" w:rsidP="00816678">
            <w:pPr>
              <w:rPr>
                <w:sz w:val="22"/>
                <w:szCs w:val="22"/>
              </w:rPr>
            </w:pPr>
            <w:r w:rsidRPr="00816678">
              <w:rPr>
                <w:sz w:val="22"/>
                <w:szCs w:val="22"/>
              </w:rPr>
              <w:t>Maximum width (mm)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4167BB" w14:textId="77777777" w:rsidR="00816678" w:rsidRPr="00816678" w:rsidRDefault="00816678" w:rsidP="00816678">
            <w:pPr>
              <w:rPr>
                <w:sz w:val="22"/>
                <w:szCs w:val="22"/>
              </w:rPr>
            </w:pPr>
            <w:r w:rsidRPr="00816678">
              <w:rPr>
                <w:sz w:val="22"/>
                <w:szCs w:val="22"/>
              </w:rPr>
              <w:t>cect8sw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5422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7CE78"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8DEE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8C5A4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104A8" w14:textId="77777777" w:rsidR="00816678" w:rsidRPr="00816678" w:rsidRDefault="00816678" w:rsidP="00816678">
            <w:pPr>
              <w:rPr>
                <w:sz w:val="22"/>
                <w:szCs w:val="22"/>
              </w:rPr>
            </w:pPr>
            <w:r w:rsidRPr="00816678">
              <w:rPr>
                <w:sz w:val="22"/>
                <w:szCs w:val="22"/>
              </w:rPr>
              <w:t>Maximum Width</w:t>
            </w:r>
          </w:p>
        </w:tc>
      </w:tr>
      <w:tr w:rsidR="00816678" w:rsidRPr="00816678" w14:paraId="6E4B0EB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EC843A" w14:textId="77777777" w:rsidR="00816678" w:rsidRPr="00816678" w:rsidRDefault="00816678" w:rsidP="00816678">
            <w:pPr>
              <w:rPr>
                <w:sz w:val="22"/>
                <w:szCs w:val="22"/>
              </w:rPr>
            </w:pPr>
            <w:r w:rsidRPr="00816678">
              <w:rPr>
                <w:sz w:val="22"/>
                <w:szCs w:val="22"/>
              </w:rPr>
              <w:t>390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96A3B" w14:textId="77777777" w:rsidR="00816678" w:rsidRPr="00816678" w:rsidRDefault="00816678" w:rsidP="00816678">
            <w:pPr>
              <w:rPr>
                <w:sz w:val="22"/>
                <w:szCs w:val="22"/>
              </w:rPr>
            </w:pPr>
            <w:r w:rsidRPr="00816678">
              <w:rPr>
                <w:sz w:val="22"/>
                <w:szCs w:val="22"/>
              </w:rPr>
              <w:t>Maximum width (mm)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D2603" w14:textId="77777777" w:rsidR="00816678" w:rsidRPr="00816678" w:rsidRDefault="00816678" w:rsidP="00816678">
            <w:pPr>
              <w:rPr>
                <w:sz w:val="22"/>
                <w:szCs w:val="22"/>
              </w:rPr>
            </w:pPr>
            <w:r w:rsidRPr="00816678">
              <w:rPr>
                <w:sz w:val="22"/>
                <w:szCs w:val="22"/>
              </w:rPr>
              <w:t>cect9sw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F80CF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174630"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C781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C76C8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B925E" w14:textId="77777777" w:rsidR="00816678" w:rsidRPr="00816678" w:rsidRDefault="00816678" w:rsidP="00816678">
            <w:pPr>
              <w:rPr>
                <w:sz w:val="22"/>
                <w:szCs w:val="22"/>
              </w:rPr>
            </w:pPr>
            <w:r w:rsidRPr="00816678">
              <w:rPr>
                <w:sz w:val="22"/>
                <w:szCs w:val="22"/>
              </w:rPr>
              <w:t>Maximum Width</w:t>
            </w:r>
          </w:p>
        </w:tc>
      </w:tr>
      <w:tr w:rsidR="00816678" w:rsidRPr="00816678" w14:paraId="35AB89D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816CC2" w14:textId="77777777" w:rsidR="00816678" w:rsidRPr="00816678" w:rsidRDefault="00816678" w:rsidP="00816678">
            <w:pPr>
              <w:rPr>
                <w:sz w:val="22"/>
                <w:szCs w:val="22"/>
              </w:rPr>
            </w:pPr>
            <w:r w:rsidRPr="00816678">
              <w:rPr>
                <w:sz w:val="22"/>
                <w:szCs w:val="22"/>
              </w:rPr>
              <w:t>391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6314F" w14:textId="77777777" w:rsidR="00816678" w:rsidRPr="00816678" w:rsidRDefault="00816678" w:rsidP="00816678">
            <w:pPr>
              <w:rPr>
                <w:sz w:val="22"/>
                <w:szCs w:val="22"/>
              </w:rPr>
            </w:pPr>
            <w:r w:rsidRPr="00816678">
              <w:rPr>
                <w:sz w:val="22"/>
                <w:szCs w:val="22"/>
              </w:rPr>
              <w:t>Maximum width (mm)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0E6D95" w14:textId="77777777" w:rsidR="00816678" w:rsidRPr="00816678" w:rsidRDefault="00816678" w:rsidP="00816678">
            <w:pPr>
              <w:rPr>
                <w:sz w:val="22"/>
                <w:szCs w:val="22"/>
              </w:rPr>
            </w:pPr>
            <w:r w:rsidRPr="00816678">
              <w:rPr>
                <w:sz w:val="22"/>
                <w:szCs w:val="22"/>
              </w:rPr>
              <w:t>cect10sw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8EA45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3E585"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8C41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820C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ADDAB0" w14:textId="77777777" w:rsidR="00816678" w:rsidRPr="00816678" w:rsidRDefault="00816678" w:rsidP="00816678">
            <w:pPr>
              <w:rPr>
                <w:sz w:val="22"/>
                <w:szCs w:val="22"/>
              </w:rPr>
            </w:pPr>
            <w:r w:rsidRPr="00816678">
              <w:rPr>
                <w:sz w:val="22"/>
                <w:szCs w:val="22"/>
              </w:rPr>
              <w:t>Maximum Width</w:t>
            </w:r>
          </w:p>
        </w:tc>
      </w:tr>
      <w:tr w:rsidR="00816678" w:rsidRPr="00816678" w14:paraId="1BE8677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D32F1C" w14:textId="77777777" w:rsidR="00816678" w:rsidRPr="00816678" w:rsidRDefault="00816678" w:rsidP="00816678">
            <w:pPr>
              <w:rPr>
                <w:sz w:val="22"/>
                <w:szCs w:val="22"/>
              </w:rPr>
            </w:pPr>
            <w:r w:rsidRPr="00816678">
              <w:rPr>
                <w:sz w:val="22"/>
                <w:szCs w:val="22"/>
              </w:rPr>
              <w:t>392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C2F547" w14:textId="77777777" w:rsidR="00816678" w:rsidRPr="00816678" w:rsidRDefault="00816678" w:rsidP="00816678">
            <w:pPr>
              <w:rPr>
                <w:sz w:val="22"/>
                <w:szCs w:val="22"/>
              </w:rPr>
            </w:pPr>
            <w:r w:rsidRPr="00816678">
              <w:rPr>
                <w:sz w:val="22"/>
                <w:szCs w:val="22"/>
              </w:rPr>
              <w:t>Height (mm)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486FCC" w14:textId="77777777" w:rsidR="00816678" w:rsidRPr="00816678" w:rsidRDefault="00816678" w:rsidP="00816678">
            <w:pPr>
              <w:rPr>
                <w:sz w:val="22"/>
                <w:szCs w:val="22"/>
              </w:rPr>
            </w:pPr>
            <w:r w:rsidRPr="00816678">
              <w:rPr>
                <w:sz w:val="22"/>
                <w:szCs w:val="22"/>
              </w:rPr>
              <w:t>cect1sh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5B82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A5ADB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063C9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04BE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C6982" w14:textId="77777777" w:rsidR="00816678" w:rsidRPr="00816678" w:rsidRDefault="00816678" w:rsidP="00816678">
            <w:pPr>
              <w:rPr>
                <w:sz w:val="22"/>
                <w:szCs w:val="22"/>
              </w:rPr>
            </w:pPr>
            <w:r w:rsidRPr="00816678">
              <w:rPr>
                <w:sz w:val="22"/>
                <w:szCs w:val="22"/>
              </w:rPr>
              <w:t>Height</w:t>
            </w:r>
          </w:p>
        </w:tc>
      </w:tr>
      <w:tr w:rsidR="00816678" w:rsidRPr="00816678" w14:paraId="2EA8F12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6CFEC" w14:textId="77777777" w:rsidR="00816678" w:rsidRPr="00816678" w:rsidRDefault="00816678" w:rsidP="00816678">
            <w:pPr>
              <w:rPr>
                <w:sz w:val="22"/>
                <w:szCs w:val="22"/>
              </w:rPr>
            </w:pPr>
            <w:r w:rsidRPr="00816678">
              <w:rPr>
                <w:sz w:val="22"/>
                <w:szCs w:val="22"/>
              </w:rPr>
              <w:t>393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35C56" w14:textId="77777777" w:rsidR="00816678" w:rsidRPr="00816678" w:rsidRDefault="00816678" w:rsidP="00816678">
            <w:pPr>
              <w:rPr>
                <w:sz w:val="22"/>
                <w:szCs w:val="22"/>
              </w:rPr>
            </w:pPr>
            <w:r w:rsidRPr="00816678">
              <w:rPr>
                <w:sz w:val="22"/>
                <w:szCs w:val="22"/>
              </w:rPr>
              <w:t>Height (mm)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A33A6" w14:textId="77777777" w:rsidR="00816678" w:rsidRPr="00816678" w:rsidRDefault="00816678" w:rsidP="00816678">
            <w:pPr>
              <w:rPr>
                <w:sz w:val="22"/>
                <w:szCs w:val="22"/>
              </w:rPr>
            </w:pPr>
            <w:r w:rsidRPr="00816678">
              <w:rPr>
                <w:sz w:val="22"/>
                <w:szCs w:val="22"/>
              </w:rPr>
              <w:t>cect2sh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C2A1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6A1F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F9D9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DEAD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284342" w14:textId="77777777" w:rsidR="00816678" w:rsidRPr="00816678" w:rsidRDefault="00816678" w:rsidP="00816678">
            <w:pPr>
              <w:rPr>
                <w:sz w:val="22"/>
                <w:szCs w:val="22"/>
              </w:rPr>
            </w:pPr>
            <w:r w:rsidRPr="00816678">
              <w:rPr>
                <w:sz w:val="22"/>
                <w:szCs w:val="22"/>
              </w:rPr>
              <w:t>Height</w:t>
            </w:r>
          </w:p>
        </w:tc>
      </w:tr>
      <w:tr w:rsidR="00816678" w:rsidRPr="00816678" w14:paraId="3914646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382529" w14:textId="77777777" w:rsidR="00816678" w:rsidRPr="00816678" w:rsidRDefault="00816678" w:rsidP="00816678">
            <w:pPr>
              <w:rPr>
                <w:sz w:val="22"/>
                <w:szCs w:val="22"/>
              </w:rPr>
            </w:pPr>
            <w:r w:rsidRPr="00816678">
              <w:rPr>
                <w:sz w:val="22"/>
                <w:szCs w:val="22"/>
              </w:rPr>
              <w:t>394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64E04" w14:textId="77777777" w:rsidR="00816678" w:rsidRPr="00816678" w:rsidRDefault="00816678" w:rsidP="00816678">
            <w:pPr>
              <w:rPr>
                <w:sz w:val="22"/>
                <w:szCs w:val="22"/>
              </w:rPr>
            </w:pPr>
            <w:r w:rsidRPr="00816678">
              <w:rPr>
                <w:sz w:val="22"/>
                <w:szCs w:val="22"/>
              </w:rPr>
              <w:t>Height (mm)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BCB2B" w14:textId="77777777" w:rsidR="00816678" w:rsidRPr="00816678" w:rsidRDefault="00816678" w:rsidP="00816678">
            <w:pPr>
              <w:rPr>
                <w:sz w:val="22"/>
                <w:szCs w:val="22"/>
              </w:rPr>
            </w:pPr>
            <w:r w:rsidRPr="00816678">
              <w:rPr>
                <w:sz w:val="22"/>
                <w:szCs w:val="22"/>
              </w:rPr>
              <w:t>cect3sh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4DF0B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174F0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3F972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5DA2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DEEC1A" w14:textId="77777777" w:rsidR="00816678" w:rsidRPr="00816678" w:rsidRDefault="00816678" w:rsidP="00816678">
            <w:pPr>
              <w:rPr>
                <w:sz w:val="22"/>
                <w:szCs w:val="22"/>
              </w:rPr>
            </w:pPr>
            <w:r w:rsidRPr="00816678">
              <w:rPr>
                <w:sz w:val="22"/>
                <w:szCs w:val="22"/>
              </w:rPr>
              <w:t>Height</w:t>
            </w:r>
          </w:p>
        </w:tc>
      </w:tr>
      <w:tr w:rsidR="00816678" w:rsidRPr="00816678" w14:paraId="04A2928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5DB8A2" w14:textId="77777777" w:rsidR="00816678" w:rsidRPr="00816678" w:rsidRDefault="00816678" w:rsidP="00816678">
            <w:pPr>
              <w:rPr>
                <w:sz w:val="22"/>
                <w:szCs w:val="22"/>
              </w:rPr>
            </w:pPr>
            <w:r w:rsidRPr="00816678">
              <w:rPr>
                <w:sz w:val="22"/>
                <w:szCs w:val="22"/>
              </w:rPr>
              <w:t>395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1158A" w14:textId="77777777" w:rsidR="00816678" w:rsidRPr="00816678" w:rsidRDefault="00816678" w:rsidP="00816678">
            <w:pPr>
              <w:rPr>
                <w:sz w:val="22"/>
                <w:szCs w:val="22"/>
              </w:rPr>
            </w:pPr>
            <w:r w:rsidRPr="00816678">
              <w:rPr>
                <w:sz w:val="22"/>
                <w:szCs w:val="22"/>
              </w:rPr>
              <w:t>Height (mm)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41E2F" w14:textId="77777777" w:rsidR="00816678" w:rsidRPr="00816678" w:rsidRDefault="00816678" w:rsidP="00816678">
            <w:pPr>
              <w:rPr>
                <w:sz w:val="22"/>
                <w:szCs w:val="22"/>
              </w:rPr>
            </w:pPr>
            <w:r w:rsidRPr="00816678">
              <w:rPr>
                <w:sz w:val="22"/>
                <w:szCs w:val="22"/>
              </w:rPr>
              <w:t>cect4sh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6BCC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A3FD1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32735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7FABB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B86E3" w14:textId="77777777" w:rsidR="00816678" w:rsidRPr="00816678" w:rsidRDefault="00816678" w:rsidP="00816678">
            <w:pPr>
              <w:rPr>
                <w:sz w:val="22"/>
                <w:szCs w:val="22"/>
              </w:rPr>
            </w:pPr>
            <w:r w:rsidRPr="00816678">
              <w:rPr>
                <w:sz w:val="22"/>
                <w:szCs w:val="22"/>
              </w:rPr>
              <w:t>Height</w:t>
            </w:r>
          </w:p>
        </w:tc>
      </w:tr>
      <w:tr w:rsidR="00816678" w:rsidRPr="00816678" w14:paraId="03E7558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DBF345" w14:textId="77777777" w:rsidR="00816678" w:rsidRPr="00816678" w:rsidRDefault="00816678" w:rsidP="00816678">
            <w:pPr>
              <w:rPr>
                <w:sz w:val="22"/>
                <w:szCs w:val="22"/>
              </w:rPr>
            </w:pPr>
            <w:r w:rsidRPr="00816678">
              <w:rPr>
                <w:sz w:val="22"/>
                <w:szCs w:val="22"/>
              </w:rPr>
              <w:t>396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0A10A" w14:textId="77777777" w:rsidR="00816678" w:rsidRPr="00816678" w:rsidRDefault="00816678" w:rsidP="00816678">
            <w:pPr>
              <w:rPr>
                <w:sz w:val="22"/>
                <w:szCs w:val="22"/>
              </w:rPr>
            </w:pPr>
            <w:r w:rsidRPr="00816678">
              <w:rPr>
                <w:sz w:val="22"/>
                <w:szCs w:val="22"/>
              </w:rPr>
              <w:t>Height (mm)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EE9F4" w14:textId="77777777" w:rsidR="00816678" w:rsidRPr="00816678" w:rsidRDefault="00816678" w:rsidP="00816678">
            <w:pPr>
              <w:rPr>
                <w:sz w:val="22"/>
                <w:szCs w:val="22"/>
              </w:rPr>
            </w:pPr>
            <w:r w:rsidRPr="00816678">
              <w:rPr>
                <w:sz w:val="22"/>
                <w:szCs w:val="22"/>
              </w:rPr>
              <w:t>cect5sh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2101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0FB25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8D2B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F8E25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10FDDA" w14:textId="77777777" w:rsidR="00816678" w:rsidRPr="00816678" w:rsidRDefault="00816678" w:rsidP="00816678">
            <w:pPr>
              <w:rPr>
                <w:sz w:val="22"/>
                <w:szCs w:val="22"/>
              </w:rPr>
            </w:pPr>
            <w:r w:rsidRPr="00816678">
              <w:rPr>
                <w:sz w:val="22"/>
                <w:szCs w:val="22"/>
              </w:rPr>
              <w:t>Height</w:t>
            </w:r>
          </w:p>
        </w:tc>
      </w:tr>
      <w:tr w:rsidR="00816678" w:rsidRPr="00816678" w14:paraId="3F80E88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C92B3B" w14:textId="77777777" w:rsidR="00816678" w:rsidRPr="00816678" w:rsidRDefault="00816678" w:rsidP="00816678">
            <w:pPr>
              <w:rPr>
                <w:sz w:val="22"/>
                <w:szCs w:val="22"/>
              </w:rPr>
            </w:pPr>
            <w:r w:rsidRPr="00816678">
              <w:rPr>
                <w:sz w:val="22"/>
                <w:szCs w:val="22"/>
              </w:rPr>
              <w:t>397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8C6031" w14:textId="77777777" w:rsidR="00816678" w:rsidRPr="00816678" w:rsidRDefault="00816678" w:rsidP="00816678">
            <w:pPr>
              <w:rPr>
                <w:sz w:val="22"/>
                <w:szCs w:val="22"/>
              </w:rPr>
            </w:pPr>
            <w:r w:rsidRPr="00816678">
              <w:rPr>
                <w:sz w:val="22"/>
                <w:szCs w:val="22"/>
              </w:rPr>
              <w:t>Height (mm)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5305A7" w14:textId="77777777" w:rsidR="00816678" w:rsidRPr="00816678" w:rsidRDefault="00816678" w:rsidP="00816678">
            <w:pPr>
              <w:rPr>
                <w:sz w:val="22"/>
                <w:szCs w:val="22"/>
              </w:rPr>
            </w:pPr>
            <w:r w:rsidRPr="00816678">
              <w:rPr>
                <w:sz w:val="22"/>
                <w:szCs w:val="22"/>
              </w:rPr>
              <w:t>cect6sh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0CA6F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D4C2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0E935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8168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C5E8CE" w14:textId="77777777" w:rsidR="00816678" w:rsidRPr="00816678" w:rsidRDefault="00816678" w:rsidP="00816678">
            <w:pPr>
              <w:rPr>
                <w:sz w:val="22"/>
                <w:szCs w:val="22"/>
              </w:rPr>
            </w:pPr>
            <w:r w:rsidRPr="00816678">
              <w:rPr>
                <w:sz w:val="22"/>
                <w:szCs w:val="22"/>
              </w:rPr>
              <w:t>Height</w:t>
            </w:r>
          </w:p>
        </w:tc>
      </w:tr>
      <w:tr w:rsidR="00816678" w:rsidRPr="00816678" w14:paraId="3C3A301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662829" w14:textId="77777777" w:rsidR="00816678" w:rsidRPr="00816678" w:rsidRDefault="00816678" w:rsidP="00816678">
            <w:pPr>
              <w:rPr>
                <w:sz w:val="22"/>
                <w:szCs w:val="22"/>
              </w:rPr>
            </w:pPr>
            <w:r w:rsidRPr="00816678">
              <w:rPr>
                <w:sz w:val="22"/>
                <w:szCs w:val="22"/>
              </w:rPr>
              <w:t>398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1F9CEA" w14:textId="77777777" w:rsidR="00816678" w:rsidRPr="00816678" w:rsidRDefault="00816678" w:rsidP="00816678">
            <w:pPr>
              <w:rPr>
                <w:sz w:val="22"/>
                <w:szCs w:val="22"/>
              </w:rPr>
            </w:pPr>
            <w:r w:rsidRPr="00816678">
              <w:rPr>
                <w:sz w:val="22"/>
                <w:szCs w:val="22"/>
              </w:rPr>
              <w:t>Height (mm)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D385B0" w14:textId="77777777" w:rsidR="00816678" w:rsidRPr="00816678" w:rsidRDefault="00816678" w:rsidP="00816678">
            <w:pPr>
              <w:rPr>
                <w:sz w:val="22"/>
                <w:szCs w:val="22"/>
              </w:rPr>
            </w:pPr>
            <w:r w:rsidRPr="00816678">
              <w:rPr>
                <w:sz w:val="22"/>
                <w:szCs w:val="22"/>
              </w:rPr>
              <w:t>cect7sh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C921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E794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BFF76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31D5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A1E53" w14:textId="77777777" w:rsidR="00816678" w:rsidRPr="00816678" w:rsidRDefault="00816678" w:rsidP="00816678">
            <w:pPr>
              <w:rPr>
                <w:sz w:val="22"/>
                <w:szCs w:val="22"/>
              </w:rPr>
            </w:pPr>
            <w:r w:rsidRPr="00816678">
              <w:rPr>
                <w:sz w:val="22"/>
                <w:szCs w:val="22"/>
              </w:rPr>
              <w:t>Height</w:t>
            </w:r>
          </w:p>
        </w:tc>
      </w:tr>
      <w:tr w:rsidR="00816678" w:rsidRPr="00816678" w14:paraId="3145938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2E048" w14:textId="77777777" w:rsidR="00816678" w:rsidRPr="00816678" w:rsidRDefault="00816678" w:rsidP="00816678">
            <w:pPr>
              <w:rPr>
                <w:sz w:val="22"/>
                <w:szCs w:val="22"/>
              </w:rPr>
            </w:pPr>
            <w:r w:rsidRPr="00816678">
              <w:rPr>
                <w:sz w:val="22"/>
                <w:szCs w:val="22"/>
              </w:rPr>
              <w:t>399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2F768" w14:textId="77777777" w:rsidR="00816678" w:rsidRPr="00816678" w:rsidRDefault="00816678" w:rsidP="00816678">
            <w:pPr>
              <w:rPr>
                <w:sz w:val="22"/>
                <w:szCs w:val="22"/>
              </w:rPr>
            </w:pPr>
            <w:r w:rsidRPr="00816678">
              <w:rPr>
                <w:sz w:val="22"/>
                <w:szCs w:val="22"/>
              </w:rPr>
              <w:t>Height (mm)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A3509" w14:textId="77777777" w:rsidR="00816678" w:rsidRPr="00816678" w:rsidRDefault="00816678" w:rsidP="00816678">
            <w:pPr>
              <w:rPr>
                <w:sz w:val="22"/>
                <w:szCs w:val="22"/>
              </w:rPr>
            </w:pPr>
            <w:r w:rsidRPr="00816678">
              <w:rPr>
                <w:sz w:val="22"/>
                <w:szCs w:val="22"/>
              </w:rPr>
              <w:t>cect8sh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1757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3E58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A8D4E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C1AC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9CFA92" w14:textId="77777777" w:rsidR="00816678" w:rsidRPr="00816678" w:rsidRDefault="00816678" w:rsidP="00816678">
            <w:pPr>
              <w:rPr>
                <w:sz w:val="22"/>
                <w:szCs w:val="22"/>
              </w:rPr>
            </w:pPr>
            <w:r w:rsidRPr="00816678">
              <w:rPr>
                <w:sz w:val="22"/>
                <w:szCs w:val="22"/>
              </w:rPr>
              <w:t>Height</w:t>
            </w:r>
          </w:p>
        </w:tc>
      </w:tr>
      <w:tr w:rsidR="00816678" w:rsidRPr="00816678" w14:paraId="4F8ECCD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A39E6" w14:textId="77777777" w:rsidR="00816678" w:rsidRPr="00816678" w:rsidRDefault="00816678" w:rsidP="00816678">
            <w:pPr>
              <w:rPr>
                <w:sz w:val="22"/>
                <w:szCs w:val="22"/>
              </w:rPr>
            </w:pPr>
            <w:r w:rsidRPr="00816678">
              <w:rPr>
                <w:sz w:val="22"/>
                <w:szCs w:val="22"/>
              </w:rPr>
              <w:t>400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CC16CE" w14:textId="77777777" w:rsidR="00816678" w:rsidRPr="00816678" w:rsidRDefault="00816678" w:rsidP="00816678">
            <w:pPr>
              <w:rPr>
                <w:sz w:val="22"/>
                <w:szCs w:val="22"/>
              </w:rPr>
            </w:pPr>
            <w:r w:rsidRPr="00816678">
              <w:rPr>
                <w:sz w:val="22"/>
                <w:szCs w:val="22"/>
              </w:rPr>
              <w:t>Height (mm)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3A60A" w14:textId="77777777" w:rsidR="00816678" w:rsidRPr="00816678" w:rsidRDefault="00816678" w:rsidP="00816678">
            <w:pPr>
              <w:rPr>
                <w:sz w:val="22"/>
                <w:szCs w:val="22"/>
              </w:rPr>
            </w:pPr>
            <w:r w:rsidRPr="00816678">
              <w:rPr>
                <w:sz w:val="22"/>
                <w:szCs w:val="22"/>
              </w:rPr>
              <w:t>cect9sh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5B93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AFDFF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067F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11490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2B19EF" w14:textId="77777777" w:rsidR="00816678" w:rsidRPr="00816678" w:rsidRDefault="00816678" w:rsidP="00816678">
            <w:pPr>
              <w:rPr>
                <w:sz w:val="22"/>
                <w:szCs w:val="22"/>
              </w:rPr>
            </w:pPr>
            <w:r w:rsidRPr="00816678">
              <w:rPr>
                <w:sz w:val="22"/>
                <w:szCs w:val="22"/>
              </w:rPr>
              <w:t>Height</w:t>
            </w:r>
          </w:p>
        </w:tc>
      </w:tr>
      <w:tr w:rsidR="00816678" w:rsidRPr="00816678" w14:paraId="45896E5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5597AB" w14:textId="77777777" w:rsidR="00816678" w:rsidRPr="00816678" w:rsidRDefault="00816678" w:rsidP="00816678">
            <w:pPr>
              <w:rPr>
                <w:sz w:val="22"/>
                <w:szCs w:val="22"/>
              </w:rPr>
            </w:pPr>
            <w:r w:rsidRPr="00816678">
              <w:rPr>
                <w:sz w:val="22"/>
                <w:szCs w:val="22"/>
              </w:rPr>
              <w:t>401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A8581B" w14:textId="77777777" w:rsidR="00816678" w:rsidRPr="00816678" w:rsidRDefault="00816678" w:rsidP="00816678">
            <w:pPr>
              <w:rPr>
                <w:sz w:val="22"/>
                <w:szCs w:val="22"/>
              </w:rPr>
            </w:pPr>
            <w:r w:rsidRPr="00816678">
              <w:rPr>
                <w:sz w:val="22"/>
                <w:szCs w:val="22"/>
              </w:rPr>
              <w:t>Height (mm)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48ED9C" w14:textId="77777777" w:rsidR="00816678" w:rsidRPr="00816678" w:rsidRDefault="00816678" w:rsidP="00816678">
            <w:pPr>
              <w:rPr>
                <w:sz w:val="22"/>
                <w:szCs w:val="22"/>
              </w:rPr>
            </w:pPr>
            <w:r w:rsidRPr="00816678">
              <w:rPr>
                <w:sz w:val="22"/>
                <w:szCs w:val="22"/>
              </w:rPr>
              <w:t>cect10sh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03F6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1E3CE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3FB0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23ED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80BAC1" w14:textId="77777777" w:rsidR="00816678" w:rsidRPr="00816678" w:rsidRDefault="00816678" w:rsidP="00816678">
            <w:pPr>
              <w:rPr>
                <w:sz w:val="22"/>
                <w:szCs w:val="22"/>
              </w:rPr>
            </w:pPr>
            <w:r w:rsidRPr="00816678">
              <w:rPr>
                <w:sz w:val="22"/>
                <w:szCs w:val="22"/>
              </w:rPr>
              <w:t>Height</w:t>
            </w:r>
          </w:p>
        </w:tc>
      </w:tr>
      <w:tr w:rsidR="00816678" w:rsidRPr="00816678" w14:paraId="229DD8D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5B76A5" w14:textId="77777777" w:rsidR="00816678" w:rsidRPr="00816678" w:rsidRDefault="00816678" w:rsidP="00816678">
            <w:pPr>
              <w:rPr>
                <w:sz w:val="22"/>
                <w:szCs w:val="22"/>
              </w:rPr>
            </w:pPr>
            <w:r w:rsidRPr="00816678">
              <w:rPr>
                <w:sz w:val="22"/>
                <w:szCs w:val="22"/>
              </w:rPr>
              <w:t>402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36CC4" w14:textId="77777777" w:rsidR="00816678" w:rsidRPr="00816678" w:rsidRDefault="00816678" w:rsidP="00816678">
            <w:pPr>
              <w:rPr>
                <w:sz w:val="22"/>
                <w:szCs w:val="22"/>
              </w:rPr>
            </w:pPr>
            <w:r w:rsidRPr="00816678">
              <w:rPr>
                <w:sz w:val="22"/>
                <w:szCs w:val="22"/>
              </w:rPr>
              <w:t>Volume (mm 3 )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D03FFE" w14:textId="77777777" w:rsidR="00816678" w:rsidRPr="00816678" w:rsidRDefault="00816678" w:rsidP="00816678">
            <w:pPr>
              <w:rPr>
                <w:sz w:val="22"/>
                <w:szCs w:val="22"/>
              </w:rPr>
            </w:pPr>
            <w:r w:rsidRPr="00816678">
              <w:rPr>
                <w:sz w:val="22"/>
                <w:szCs w:val="22"/>
              </w:rPr>
              <w:t>cect1sv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3D43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61B6E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B34D4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A7A86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F55A81" w14:textId="77777777" w:rsidR="00816678" w:rsidRPr="00816678" w:rsidRDefault="00816678" w:rsidP="00816678">
            <w:pPr>
              <w:rPr>
                <w:sz w:val="22"/>
                <w:szCs w:val="22"/>
              </w:rPr>
            </w:pPr>
            <w:r w:rsidRPr="00816678">
              <w:rPr>
                <w:sz w:val="22"/>
                <w:szCs w:val="22"/>
              </w:rPr>
              <w:t>Volume</w:t>
            </w:r>
          </w:p>
        </w:tc>
      </w:tr>
      <w:tr w:rsidR="00816678" w:rsidRPr="00816678" w14:paraId="724FD32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458A5" w14:textId="77777777" w:rsidR="00816678" w:rsidRPr="00816678" w:rsidRDefault="00816678" w:rsidP="00816678">
            <w:pPr>
              <w:rPr>
                <w:sz w:val="22"/>
                <w:szCs w:val="22"/>
              </w:rPr>
            </w:pPr>
            <w:r w:rsidRPr="00816678">
              <w:rPr>
                <w:sz w:val="22"/>
                <w:szCs w:val="22"/>
              </w:rPr>
              <w:t>403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196FB0" w14:textId="77777777" w:rsidR="00816678" w:rsidRPr="00816678" w:rsidRDefault="00816678" w:rsidP="00816678">
            <w:pPr>
              <w:rPr>
                <w:sz w:val="22"/>
                <w:szCs w:val="22"/>
              </w:rPr>
            </w:pPr>
            <w:r w:rsidRPr="00816678">
              <w:rPr>
                <w:sz w:val="22"/>
                <w:szCs w:val="22"/>
              </w:rPr>
              <w:t>Volume (mm 3 )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DE59D4" w14:textId="77777777" w:rsidR="00816678" w:rsidRPr="00816678" w:rsidRDefault="00816678" w:rsidP="00816678">
            <w:pPr>
              <w:rPr>
                <w:sz w:val="22"/>
                <w:szCs w:val="22"/>
              </w:rPr>
            </w:pPr>
            <w:r w:rsidRPr="00816678">
              <w:rPr>
                <w:sz w:val="22"/>
                <w:szCs w:val="22"/>
              </w:rPr>
              <w:t>cect2sv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8D7E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EFD17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3E1E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3E432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A41F41" w14:textId="77777777" w:rsidR="00816678" w:rsidRPr="00816678" w:rsidRDefault="00816678" w:rsidP="00816678">
            <w:pPr>
              <w:rPr>
                <w:sz w:val="22"/>
                <w:szCs w:val="22"/>
              </w:rPr>
            </w:pPr>
            <w:r w:rsidRPr="00816678">
              <w:rPr>
                <w:sz w:val="22"/>
                <w:szCs w:val="22"/>
              </w:rPr>
              <w:t>Volume</w:t>
            </w:r>
          </w:p>
        </w:tc>
      </w:tr>
      <w:tr w:rsidR="00816678" w:rsidRPr="00816678" w14:paraId="139C261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42262" w14:textId="77777777" w:rsidR="00816678" w:rsidRPr="00816678" w:rsidRDefault="00816678" w:rsidP="00816678">
            <w:pPr>
              <w:rPr>
                <w:sz w:val="22"/>
                <w:szCs w:val="22"/>
              </w:rPr>
            </w:pPr>
            <w:r w:rsidRPr="00816678">
              <w:rPr>
                <w:sz w:val="22"/>
                <w:szCs w:val="22"/>
              </w:rPr>
              <w:t>404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7F1D4" w14:textId="77777777" w:rsidR="00816678" w:rsidRPr="00816678" w:rsidRDefault="00816678" w:rsidP="00816678">
            <w:pPr>
              <w:rPr>
                <w:sz w:val="22"/>
                <w:szCs w:val="22"/>
              </w:rPr>
            </w:pPr>
            <w:r w:rsidRPr="00816678">
              <w:rPr>
                <w:sz w:val="22"/>
                <w:szCs w:val="22"/>
              </w:rPr>
              <w:t>Volume (mm 3 )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51EF8" w14:textId="77777777" w:rsidR="00816678" w:rsidRPr="00816678" w:rsidRDefault="00816678" w:rsidP="00816678">
            <w:pPr>
              <w:rPr>
                <w:sz w:val="22"/>
                <w:szCs w:val="22"/>
              </w:rPr>
            </w:pPr>
            <w:r w:rsidRPr="00816678">
              <w:rPr>
                <w:sz w:val="22"/>
                <w:szCs w:val="22"/>
              </w:rPr>
              <w:t>cect3sv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1D87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A85A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54C0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51860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F6ED8" w14:textId="77777777" w:rsidR="00816678" w:rsidRPr="00816678" w:rsidRDefault="00816678" w:rsidP="00816678">
            <w:pPr>
              <w:rPr>
                <w:sz w:val="22"/>
                <w:szCs w:val="22"/>
              </w:rPr>
            </w:pPr>
            <w:r w:rsidRPr="00816678">
              <w:rPr>
                <w:sz w:val="22"/>
                <w:szCs w:val="22"/>
              </w:rPr>
              <w:t>Volume</w:t>
            </w:r>
          </w:p>
        </w:tc>
      </w:tr>
      <w:tr w:rsidR="00816678" w:rsidRPr="00816678" w14:paraId="6412FCF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D2C98" w14:textId="77777777" w:rsidR="00816678" w:rsidRPr="00816678" w:rsidRDefault="00816678" w:rsidP="00816678">
            <w:pPr>
              <w:rPr>
                <w:sz w:val="22"/>
                <w:szCs w:val="22"/>
              </w:rPr>
            </w:pPr>
            <w:r w:rsidRPr="00816678">
              <w:rPr>
                <w:sz w:val="22"/>
                <w:szCs w:val="22"/>
              </w:rPr>
              <w:t>405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54BBEE" w14:textId="77777777" w:rsidR="00816678" w:rsidRPr="00816678" w:rsidRDefault="00816678" w:rsidP="00816678">
            <w:pPr>
              <w:rPr>
                <w:sz w:val="22"/>
                <w:szCs w:val="22"/>
              </w:rPr>
            </w:pPr>
            <w:r w:rsidRPr="00816678">
              <w:rPr>
                <w:sz w:val="22"/>
                <w:szCs w:val="22"/>
              </w:rPr>
              <w:t>Volume (mm 3 )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BA64D7" w14:textId="77777777" w:rsidR="00816678" w:rsidRPr="00816678" w:rsidRDefault="00816678" w:rsidP="00816678">
            <w:pPr>
              <w:rPr>
                <w:sz w:val="22"/>
                <w:szCs w:val="22"/>
              </w:rPr>
            </w:pPr>
            <w:r w:rsidRPr="00816678">
              <w:rPr>
                <w:sz w:val="22"/>
                <w:szCs w:val="22"/>
              </w:rPr>
              <w:t>cect4sv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B5B9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6186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D42CF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CE0D5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E2CE59" w14:textId="77777777" w:rsidR="00816678" w:rsidRPr="00816678" w:rsidRDefault="00816678" w:rsidP="00816678">
            <w:pPr>
              <w:rPr>
                <w:sz w:val="22"/>
                <w:szCs w:val="22"/>
              </w:rPr>
            </w:pPr>
            <w:r w:rsidRPr="00816678">
              <w:rPr>
                <w:sz w:val="22"/>
                <w:szCs w:val="22"/>
              </w:rPr>
              <w:t>Volume</w:t>
            </w:r>
          </w:p>
        </w:tc>
      </w:tr>
      <w:tr w:rsidR="00816678" w:rsidRPr="00816678" w14:paraId="15C73C5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7F0790" w14:textId="77777777" w:rsidR="00816678" w:rsidRPr="00816678" w:rsidRDefault="00816678" w:rsidP="00816678">
            <w:pPr>
              <w:rPr>
                <w:sz w:val="22"/>
                <w:szCs w:val="22"/>
              </w:rPr>
            </w:pPr>
            <w:r w:rsidRPr="00816678">
              <w:rPr>
                <w:sz w:val="22"/>
                <w:szCs w:val="22"/>
              </w:rPr>
              <w:t>406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200DE" w14:textId="77777777" w:rsidR="00816678" w:rsidRPr="00816678" w:rsidRDefault="00816678" w:rsidP="00816678">
            <w:pPr>
              <w:rPr>
                <w:sz w:val="22"/>
                <w:szCs w:val="22"/>
              </w:rPr>
            </w:pPr>
            <w:r w:rsidRPr="00816678">
              <w:rPr>
                <w:sz w:val="22"/>
                <w:szCs w:val="22"/>
              </w:rPr>
              <w:t>Volume (mm 3 )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F83185" w14:textId="77777777" w:rsidR="00816678" w:rsidRPr="00816678" w:rsidRDefault="00816678" w:rsidP="00816678">
            <w:pPr>
              <w:rPr>
                <w:sz w:val="22"/>
                <w:szCs w:val="22"/>
              </w:rPr>
            </w:pPr>
            <w:r w:rsidRPr="00816678">
              <w:rPr>
                <w:sz w:val="22"/>
                <w:szCs w:val="22"/>
              </w:rPr>
              <w:t>cect5sv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90924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49B61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DC796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B7DA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1347C" w14:textId="77777777" w:rsidR="00816678" w:rsidRPr="00816678" w:rsidRDefault="00816678" w:rsidP="00816678">
            <w:pPr>
              <w:rPr>
                <w:sz w:val="22"/>
                <w:szCs w:val="22"/>
              </w:rPr>
            </w:pPr>
            <w:r w:rsidRPr="00816678">
              <w:rPr>
                <w:sz w:val="22"/>
                <w:szCs w:val="22"/>
              </w:rPr>
              <w:t>Volume</w:t>
            </w:r>
          </w:p>
        </w:tc>
      </w:tr>
      <w:tr w:rsidR="00816678" w:rsidRPr="00816678" w14:paraId="7CA1BE5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627E12" w14:textId="77777777" w:rsidR="00816678" w:rsidRPr="00816678" w:rsidRDefault="00816678" w:rsidP="00816678">
            <w:pPr>
              <w:rPr>
                <w:sz w:val="22"/>
                <w:szCs w:val="22"/>
              </w:rPr>
            </w:pPr>
            <w:r w:rsidRPr="00816678">
              <w:rPr>
                <w:sz w:val="22"/>
                <w:szCs w:val="22"/>
              </w:rPr>
              <w:t>407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8B2F50" w14:textId="77777777" w:rsidR="00816678" w:rsidRPr="00816678" w:rsidRDefault="00816678" w:rsidP="00816678">
            <w:pPr>
              <w:rPr>
                <w:sz w:val="22"/>
                <w:szCs w:val="22"/>
              </w:rPr>
            </w:pPr>
            <w:r w:rsidRPr="00816678">
              <w:rPr>
                <w:sz w:val="22"/>
                <w:szCs w:val="22"/>
              </w:rPr>
              <w:t>Volume (mm 3 )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2E16F" w14:textId="77777777" w:rsidR="00816678" w:rsidRPr="00816678" w:rsidRDefault="00816678" w:rsidP="00816678">
            <w:pPr>
              <w:rPr>
                <w:sz w:val="22"/>
                <w:szCs w:val="22"/>
              </w:rPr>
            </w:pPr>
            <w:r w:rsidRPr="00816678">
              <w:rPr>
                <w:sz w:val="22"/>
                <w:szCs w:val="22"/>
              </w:rPr>
              <w:t>cect6sv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F433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2009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DDE3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D22497"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29B6E" w14:textId="77777777" w:rsidR="00816678" w:rsidRPr="00816678" w:rsidRDefault="00816678" w:rsidP="00816678">
            <w:pPr>
              <w:rPr>
                <w:sz w:val="22"/>
                <w:szCs w:val="22"/>
              </w:rPr>
            </w:pPr>
            <w:r w:rsidRPr="00816678">
              <w:rPr>
                <w:sz w:val="22"/>
                <w:szCs w:val="22"/>
              </w:rPr>
              <w:t>Volume</w:t>
            </w:r>
          </w:p>
        </w:tc>
      </w:tr>
      <w:tr w:rsidR="00816678" w:rsidRPr="00816678" w14:paraId="5391F9D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10520B" w14:textId="77777777" w:rsidR="00816678" w:rsidRPr="00816678" w:rsidRDefault="00816678" w:rsidP="00816678">
            <w:pPr>
              <w:rPr>
                <w:sz w:val="22"/>
                <w:szCs w:val="22"/>
              </w:rPr>
            </w:pPr>
            <w:r w:rsidRPr="00816678">
              <w:rPr>
                <w:sz w:val="22"/>
                <w:szCs w:val="22"/>
              </w:rPr>
              <w:t>408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28579F" w14:textId="77777777" w:rsidR="00816678" w:rsidRPr="00816678" w:rsidRDefault="00816678" w:rsidP="00816678">
            <w:pPr>
              <w:rPr>
                <w:sz w:val="22"/>
                <w:szCs w:val="22"/>
              </w:rPr>
            </w:pPr>
            <w:r w:rsidRPr="00816678">
              <w:rPr>
                <w:sz w:val="22"/>
                <w:szCs w:val="22"/>
              </w:rPr>
              <w:t>Volume (mm 3 )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B6509E" w14:textId="77777777" w:rsidR="00816678" w:rsidRPr="00816678" w:rsidRDefault="00816678" w:rsidP="00816678">
            <w:pPr>
              <w:rPr>
                <w:sz w:val="22"/>
                <w:szCs w:val="22"/>
              </w:rPr>
            </w:pPr>
            <w:r w:rsidRPr="00816678">
              <w:rPr>
                <w:sz w:val="22"/>
                <w:szCs w:val="22"/>
              </w:rPr>
              <w:t>cect7sv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3F9FC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1821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487C4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D58EF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B1A6F" w14:textId="77777777" w:rsidR="00816678" w:rsidRPr="00816678" w:rsidRDefault="00816678" w:rsidP="00816678">
            <w:pPr>
              <w:rPr>
                <w:sz w:val="22"/>
                <w:szCs w:val="22"/>
              </w:rPr>
            </w:pPr>
            <w:r w:rsidRPr="00816678">
              <w:rPr>
                <w:sz w:val="22"/>
                <w:szCs w:val="22"/>
              </w:rPr>
              <w:t>Volume</w:t>
            </w:r>
          </w:p>
        </w:tc>
      </w:tr>
      <w:tr w:rsidR="00816678" w:rsidRPr="00816678" w14:paraId="3107295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2AFEC2" w14:textId="77777777" w:rsidR="00816678" w:rsidRPr="00816678" w:rsidRDefault="00816678" w:rsidP="00816678">
            <w:pPr>
              <w:rPr>
                <w:sz w:val="22"/>
                <w:szCs w:val="22"/>
              </w:rPr>
            </w:pPr>
            <w:r w:rsidRPr="00816678">
              <w:rPr>
                <w:sz w:val="22"/>
                <w:szCs w:val="22"/>
              </w:rPr>
              <w:t>409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7C14CB" w14:textId="77777777" w:rsidR="00816678" w:rsidRPr="00816678" w:rsidRDefault="00816678" w:rsidP="00816678">
            <w:pPr>
              <w:rPr>
                <w:sz w:val="22"/>
                <w:szCs w:val="22"/>
              </w:rPr>
            </w:pPr>
            <w:r w:rsidRPr="00816678">
              <w:rPr>
                <w:sz w:val="22"/>
                <w:szCs w:val="22"/>
              </w:rPr>
              <w:t>Volume (mm 3 )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6920D" w14:textId="77777777" w:rsidR="00816678" w:rsidRPr="00816678" w:rsidRDefault="00816678" w:rsidP="00816678">
            <w:pPr>
              <w:rPr>
                <w:sz w:val="22"/>
                <w:szCs w:val="22"/>
              </w:rPr>
            </w:pPr>
            <w:r w:rsidRPr="00816678">
              <w:rPr>
                <w:sz w:val="22"/>
                <w:szCs w:val="22"/>
              </w:rPr>
              <w:t>cect8sv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8DE28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90F4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0C827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50CD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B054C" w14:textId="77777777" w:rsidR="00816678" w:rsidRPr="00816678" w:rsidRDefault="00816678" w:rsidP="00816678">
            <w:pPr>
              <w:rPr>
                <w:sz w:val="22"/>
                <w:szCs w:val="22"/>
              </w:rPr>
            </w:pPr>
            <w:r w:rsidRPr="00816678">
              <w:rPr>
                <w:sz w:val="22"/>
                <w:szCs w:val="22"/>
              </w:rPr>
              <w:t>Volume</w:t>
            </w:r>
          </w:p>
        </w:tc>
      </w:tr>
      <w:tr w:rsidR="00816678" w:rsidRPr="00816678" w14:paraId="2894497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CA1505" w14:textId="77777777" w:rsidR="00816678" w:rsidRPr="00816678" w:rsidRDefault="00816678" w:rsidP="00816678">
            <w:pPr>
              <w:rPr>
                <w:sz w:val="22"/>
                <w:szCs w:val="22"/>
              </w:rPr>
            </w:pPr>
            <w:r w:rsidRPr="00816678">
              <w:rPr>
                <w:sz w:val="22"/>
                <w:szCs w:val="22"/>
              </w:rPr>
              <w:t>410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954AEA" w14:textId="77777777" w:rsidR="00816678" w:rsidRPr="00816678" w:rsidRDefault="00816678" w:rsidP="00816678">
            <w:pPr>
              <w:rPr>
                <w:sz w:val="22"/>
                <w:szCs w:val="22"/>
              </w:rPr>
            </w:pPr>
            <w:r w:rsidRPr="00816678">
              <w:rPr>
                <w:sz w:val="22"/>
                <w:szCs w:val="22"/>
              </w:rPr>
              <w:t>Volume (mm 3 )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67D4A4" w14:textId="77777777" w:rsidR="00816678" w:rsidRPr="00816678" w:rsidRDefault="00816678" w:rsidP="00816678">
            <w:pPr>
              <w:rPr>
                <w:sz w:val="22"/>
                <w:szCs w:val="22"/>
              </w:rPr>
            </w:pPr>
            <w:r w:rsidRPr="00816678">
              <w:rPr>
                <w:sz w:val="22"/>
                <w:szCs w:val="22"/>
              </w:rPr>
              <w:t>cect9sv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55650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129CE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1958E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75593B"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ED243E" w14:textId="77777777" w:rsidR="00816678" w:rsidRPr="00816678" w:rsidRDefault="00816678" w:rsidP="00816678">
            <w:pPr>
              <w:rPr>
                <w:sz w:val="22"/>
                <w:szCs w:val="22"/>
              </w:rPr>
            </w:pPr>
            <w:r w:rsidRPr="00816678">
              <w:rPr>
                <w:sz w:val="22"/>
                <w:szCs w:val="22"/>
              </w:rPr>
              <w:t>Volume</w:t>
            </w:r>
          </w:p>
        </w:tc>
      </w:tr>
      <w:tr w:rsidR="00816678" w:rsidRPr="00816678" w14:paraId="56762E7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27BF8" w14:textId="77777777" w:rsidR="00816678" w:rsidRPr="00816678" w:rsidRDefault="00816678" w:rsidP="00816678">
            <w:pPr>
              <w:rPr>
                <w:sz w:val="22"/>
                <w:szCs w:val="22"/>
              </w:rPr>
            </w:pPr>
            <w:r w:rsidRPr="00816678">
              <w:rPr>
                <w:sz w:val="22"/>
                <w:szCs w:val="22"/>
              </w:rPr>
              <w:t>411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EAC5F7" w14:textId="77777777" w:rsidR="00816678" w:rsidRPr="00816678" w:rsidRDefault="00816678" w:rsidP="00816678">
            <w:pPr>
              <w:rPr>
                <w:sz w:val="22"/>
                <w:szCs w:val="22"/>
              </w:rPr>
            </w:pPr>
            <w:r w:rsidRPr="00816678">
              <w:rPr>
                <w:sz w:val="22"/>
                <w:szCs w:val="22"/>
              </w:rPr>
              <w:t>Volume (mm 3 )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96BA6" w14:textId="77777777" w:rsidR="00816678" w:rsidRPr="00816678" w:rsidRDefault="00816678" w:rsidP="00816678">
            <w:pPr>
              <w:rPr>
                <w:sz w:val="22"/>
                <w:szCs w:val="22"/>
              </w:rPr>
            </w:pPr>
            <w:r w:rsidRPr="00816678">
              <w:rPr>
                <w:sz w:val="22"/>
                <w:szCs w:val="22"/>
              </w:rPr>
              <w:t>cect10sv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38DC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4205C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E43C8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3828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E258D2" w14:textId="77777777" w:rsidR="00816678" w:rsidRPr="00816678" w:rsidRDefault="00816678" w:rsidP="00816678">
            <w:pPr>
              <w:rPr>
                <w:sz w:val="22"/>
                <w:szCs w:val="22"/>
              </w:rPr>
            </w:pPr>
            <w:r w:rsidRPr="00816678">
              <w:rPr>
                <w:sz w:val="22"/>
                <w:szCs w:val="22"/>
              </w:rPr>
              <w:t>Volume</w:t>
            </w:r>
          </w:p>
        </w:tc>
      </w:tr>
      <w:tr w:rsidR="00816678" w:rsidRPr="00816678" w14:paraId="133D635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1F562" w14:textId="77777777" w:rsidR="00816678" w:rsidRPr="00816678" w:rsidRDefault="00816678" w:rsidP="00816678">
            <w:pPr>
              <w:rPr>
                <w:sz w:val="22"/>
                <w:szCs w:val="22"/>
              </w:rPr>
            </w:pPr>
            <w:r w:rsidRPr="00816678">
              <w:rPr>
                <w:sz w:val="22"/>
                <w:szCs w:val="22"/>
              </w:rPr>
              <w:t>412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F7C22" w14:textId="77777777" w:rsidR="00816678" w:rsidRPr="00816678" w:rsidRDefault="00816678" w:rsidP="00816678">
            <w:pPr>
              <w:rPr>
                <w:sz w:val="22"/>
                <w:szCs w:val="22"/>
              </w:rPr>
            </w:pPr>
            <w:r w:rsidRPr="00816678">
              <w:rPr>
                <w:sz w:val="22"/>
                <w:szCs w:val="22"/>
              </w:rPr>
              <w:t>Solid comp. of part-solid. Nodule length.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99DB6C" w14:textId="77777777" w:rsidR="00816678" w:rsidRPr="00816678" w:rsidRDefault="00816678" w:rsidP="00816678">
            <w:pPr>
              <w:rPr>
                <w:sz w:val="22"/>
                <w:szCs w:val="22"/>
              </w:rPr>
            </w:pPr>
            <w:r w:rsidRPr="00816678">
              <w:rPr>
                <w:sz w:val="22"/>
                <w:szCs w:val="22"/>
              </w:rPr>
              <w:t>cect1ssl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3AB7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566115"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D71C7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C307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8CFFC8" w14:textId="77777777" w:rsidR="00816678" w:rsidRPr="00816678" w:rsidRDefault="00816678" w:rsidP="00816678">
            <w:pPr>
              <w:rPr>
                <w:sz w:val="22"/>
                <w:szCs w:val="22"/>
              </w:rPr>
            </w:pPr>
            <w:r w:rsidRPr="00816678">
              <w:rPr>
                <w:sz w:val="22"/>
                <w:szCs w:val="22"/>
              </w:rPr>
              <w:t>length</w:t>
            </w:r>
          </w:p>
        </w:tc>
      </w:tr>
      <w:tr w:rsidR="00816678" w:rsidRPr="00816678" w14:paraId="0C183A8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9BA1B" w14:textId="77777777" w:rsidR="00816678" w:rsidRPr="00816678" w:rsidRDefault="00816678" w:rsidP="00816678">
            <w:pPr>
              <w:rPr>
                <w:sz w:val="22"/>
                <w:szCs w:val="22"/>
              </w:rPr>
            </w:pPr>
            <w:r w:rsidRPr="00816678">
              <w:rPr>
                <w:sz w:val="22"/>
                <w:szCs w:val="22"/>
              </w:rPr>
              <w:t>413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05770D" w14:textId="77777777" w:rsidR="00816678" w:rsidRPr="00816678" w:rsidRDefault="00816678" w:rsidP="00816678">
            <w:pPr>
              <w:rPr>
                <w:sz w:val="22"/>
                <w:szCs w:val="22"/>
              </w:rPr>
            </w:pPr>
            <w:r w:rsidRPr="00816678">
              <w:rPr>
                <w:sz w:val="22"/>
                <w:szCs w:val="22"/>
              </w:rPr>
              <w:t>Solid comp. of part-solid. Nodule width.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B4EE02" w14:textId="77777777" w:rsidR="00816678" w:rsidRPr="00816678" w:rsidRDefault="00816678" w:rsidP="00816678">
            <w:pPr>
              <w:rPr>
                <w:sz w:val="22"/>
                <w:szCs w:val="22"/>
              </w:rPr>
            </w:pPr>
            <w:r w:rsidRPr="00816678">
              <w:rPr>
                <w:sz w:val="22"/>
                <w:szCs w:val="22"/>
              </w:rPr>
              <w:t>cect1ssw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1BBD1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1C038"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A80C4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B8A8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D7618" w14:textId="77777777" w:rsidR="00816678" w:rsidRPr="00816678" w:rsidRDefault="00816678" w:rsidP="00816678">
            <w:pPr>
              <w:rPr>
                <w:sz w:val="22"/>
                <w:szCs w:val="22"/>
              </w:rPr>
            </w:pPr>
            <w:r w:rsidRPr="00816678">
              <w:rPr>
                <w:sz w:val="22"/>
                <w:szCs w:val="22"/>
              </w:rPr>
              <w:t>width</w:t>
            </w:r>
          </w:p>
        </w:tc>
      </w:tr>
      <w:tr w:rsidR="00816678" w:rsidRPr="00816678" w14:paraId="0FCABEB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A35A5" w14:textId="77777777" w:rsidR="00816678" w:rsidRPr="00816678" w:rsidRDefault="00816678" w:rsidP="00816678">
            <w:pPr>
              <w:rPr>
                <w:sz w:val="22"/>
                <w:szCs w:val="22"/>
              </w:rPr>
            </w:pPr>
            <w:r w:rsidRPr="00816678">
              <w:rPr>
                <w:sz w:val="22"/>
                <w:szCs w:val="22"/>
              </w:rPr>
              <w:t>414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8C44D" w14:textId="77777777" w:rsidR="00816678" w:rsidRPr="00816678" w:rsidRDefault="00816678" w:rsidP="00816678">
            <w:pPr>
              <w:rPr>
                <w:sz w:val="22"/>
                <w:szCs w:val="22"/>
              </w:rPr>
            </w:pPr>
            <w:r w:rsidRPr="00816678">
              <w:rPr>
                <w:sz w:val="22"/>
                <w:szCs w:val="22"/>
              </w:rPr>
              <w:t>Solid comp. of part-solid. Nodule length.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CF6AC7" w14:textId="77777777" w:rsidR="00816678" w:rsidRPr="00816678" w:rsidRDefault="00816678" w:rsidP="00816678">
            <w:pPr>
              <w:rPr>
                <w:sz w:val="22"/>
                <w:szCs w:val="22"/>
              </w:rPr>
            </w:pPr>
            <w:r w:rsidRPr="00816678">
              <w:rPr>
                <w:sz w:val="22"/>
                <w:szCs w:val="22"/>
              </w:rPr>
              <w:t>cect2ssl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4045F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8B6E6"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1D68C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A52B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52DCB" w14:textId="77777777" w:rsidR="00816678" w:rsidRPr="00816678" w:rsidRDefault="00816678" w:rsidP="00816678">
            <w:pPr>
              <w:rPr>
                <w:sz w:val="22"/>
                <w:szCs w:val="22"/>
              </w:rPr>
            </w:pPr>
            <w:r w:rsidRPr="00816678">
              <w:rPr>
                <w:sz w:val="22"/>
                <w:szCs w:val="22"/>
              </w:rPr>
              <w:t>length</w:t>
            </w:r>
          </w:p>
        </w:tc>
      </w:tr>
      <w:tr w:rsidR="00816678" w:rsidRPr="00816678" w14:paraId="66A7FC2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03DAAE" w14:textId="77777777" w:rsidR="00816678" w:rsidRPr="00816678" w:rsidRDefault="00816678" w:rsidP="00816678">
            <w:pPr>
              <w:rPr>
                <w:sz w:val="22"/>
                <w:szCs w:val="22"/>
              </w:rPr>
            </w:pPr>
            <w:r w:rsidRPr="00816678">
              <w:rPr>
                <w:sz w:val="22"/>
                <w:szCs w:val="22"/>
              </w:rPr>
              <w:t>415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E941BD" w14:textId="77777777" w:rsidR="00816678" w:rsidRPr="00816678" w:rsidRDefault="00816678" w:rsidP="00816678">
            <w:pPr>
              <w:rPr>
                <w:sz w:val="22"/>
                <w:szCs w:val="22"/>
              </w:rPr>
            </w:pPr>
            <w:r w:rsidRPr="00816678">
              <w:rPr>
                <w:sz w:val="22"/>
                <w:szCs w:val="22"/>
              </w:rPr>
              <w:t>Solid comp. of part-solid. Nodule width.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BEBAB" w14:textId="77777777" w:rsidR="00816678" w:rsidRPr="00816678" w:rsidRDefault="00816678" w:rsidP="00816678">
            <w:pPr>
              <w:rPr>
                <w:sz w:val="22"/>
                <w:szCs w:val="22"/>
              </w:rPr>
            </w:pPr>
            <w:r w:rsidRPr="00816678">
              <w:rPr>
                <w:sz w:val="22"/>
                <w:szCs w:val="22"/>
              </w:rPr>
              <w:t>cect2ssw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DCCA3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45E084"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C3079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05F07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E6ADD8" w14:textId="77777777" w:rsidR="00816678" w:rsidRPr="00816678" w:rsidRDefault="00816678" w:rsidP="00816678">
            <w:pPr>
              <w:rPr>
                <w:sz w:val="22"/>
                <w:szCs w:val="22"/>
              </w:rPr>
            </w:pPr>
            <w:r w:rsidRPr="00816678">
              <w:rPr>
                <w:sz w:val="22"/>
                <w:szCs w:val="22"/>
              </w:rPr>
              <w:t>width</w:t>
            </w:r>
          </w:p>
        </w:tc>
      </w:tr>
      <w:tr w:rsidR="00816678" w:rsidRPr="00816678" w14:paraId="3BD1CBB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239D8" w14:textId="77777777" w:rsidR="00816678" w:rsidRPr="00816678" w:rsidRDefault="00816678" w:rsidP="00816678">
            <w:pPr>
              <w:rPr>
                <w:sz w:val="22"/>
                <w:szCs w:val="22"/>
              </w:rPr>
            </w:pPr>
            <w:r w:rsidRPr="00816678">
              <w:rPr>
                <w:sz w:val="22"/>
                <w:szCs w:val="22"/>
              </w:rPr>
              <w:t>416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F1E8BC" w14:textId="77777777" w:rsidR="00816678" w:rsidRPr="00816678" w:rsidRDefault="00816678" w:rsidP="00816678">
            <w:pPr>
              <w:rPr>
                <w:sz w:val="22"/>
                <w:szCs w:val="22"/>
              </w:rPr>
            </w:pPr>
            <w:r w:rsidRPr="00816678">
              <w:rPr>
                <w:sz w:val="22"/>
                <w:szCs w:val="22"/>
              </w:rPr>
              <w:t>Solid comp. of part-solid. Nodule length.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7A6942" w14:textId="77777777" w:rsidR="00816678" w:rsidRPr="00816678" w:rsidRDefault="00816678" w:rsidP="00816678">
            <w:pPr>
              <w:rPr>
                <w:sz w:val="22"/>
                <w:szCs w:val="22"/>
              </w:rPr>
            </w:pPr>
            <w:r w:rsidRPr="00816678">
              <w:rPr>
                <w:sz w:val="22"/>
                <w:szCs w:val="22"/>
              </w:rPr>
              <w:t>cect3ssl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24F7A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3D59B8"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7CD7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8173F2"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49C330" w14:textId="77777777" w:rsidR="00816678" w:rsidRPr="00816678" w:rsidRDefault="00816678" w:rsidP="00816678">
            <w:pPr>
              <w:rPr>
                <w:sz w:val="22"/>
                <w:szCs w:val="22"/>
              </w:rPr>
            </w:pPr>
            <w:r w:rsidRPr="00816678">
              <w:rPr>
                <w:sz w:val="22"/>
                <w:szCs w:val="22"/>
              </w:rPr>
              <w:t>length</w:t>
            </w:r>
          </w:p>
        </w:tc>
      </w:tr>
      <w:tr w:rsidR="00816678" w:rsidRPr="00816678" w14:paraId="23161CD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815663" w14:textId="77777777" w:rsidR="00816678" w:rsidRPr="00816678" w:rsidRDefault="00816678" w:rsidP="00816678">
            <w:pPr>
              <w:rPr>
                <w:sz w:val="22"/>
                <w:szCs w:val="22"/>
              </w:rPr>
            </w:pPr>
            <w:r w:rsidRPr="00816678">
              <w:rPr>
                <w:sz w:val="22"/>
                <w:szCs w:val="22"/>
              </w:rPr>
              <w:t>417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DC2088" w14:textId="77777777" w:rsidR="00816678" w:rsidRPr="00816678" w:rsidRDefault="00816678" w:rsidP="00816678">
            <w:pPr>
              <w:rPr>
                <w:sz w:val="22"/>
                <w:szCs w:val="22"/>
              </w:rPr>
            </w:pPr>
            <w:r w:rsidRPr="00816678">
              <w:rPr>
                <w:sz w:val="22"/>
                <w:szCs w:val="22"/>
              </w:rPr>
              <w:t>Solid comp. of part-solid. Nodule width.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8D1F4" w14:textId="77777777" w:rsidR="00816678" w:rsidRPr="00816678" w:rsidRDefault="00816678" w:rsidP="00816678">
            <w:pPr>
              <w:rPr>
                <w:sz w:val="22"/>
                <w:szCs w:val="22"/>
              </w:rPr>
            </w:pPr>
            <w:r w:rsidRPr="00816678">
              <w:rPr>
                <w:sz w:val="22"/>
                <w:szCs w:val="22"/>
              </w:rPr>
              <w:t>cect3ssw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FB619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BEA0D"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EA26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9A282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36A69" w14:textId="77777777" w:rsidR="00816678" w:rsidRPr="00816678" w:rsidRDefault="00816678" w:rsidP="00816678">
            <w:pPr>
              <w:rPr>
                <w:sz w:val="22"/>
                <w:szCs w:val="22"/>
              </w:rPr>
            </w:pPr>
            <w:r w:rsidRPr="00816678">
              <w:rPr>
                <w:sz w:val="22"/>
                <w:szCs w:val="22"/>
              </w:rPr>
              <w:t>width</w:t>
            </w:r>
          </w:p>
        </w:tc>
      </w:tr>
      <w:tr w:rsidR="00816678" w:rsidRPr="00816678" w14:paraId="23437C5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DC7D1" w14:textId="77777777" w:rsidR="00816678" w:rsidRPr="00816678" w:rsidRDefault="00816678" w:rsidP="00816678">
            <w:pPr>
              <w:rPr>
                <w:sz w:val="22"/>
                <w:szCs w:val="22"/>
              </w:rPr>
            </w:pPr>
            <w:r w:rsidRPr="00816678">
              <w:rPr>
                <w:sz w:val="22"/>
                <w:szCs w:val="22"/>
              </w:rPr>
              <w:t>418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750A1" w14:textId="77777777" w:rsidR="00816678" w:rsidRPr="00816678" w:rsidRDefault="00816678" w:rsidP="00816678">
            <w:pPr>
              <w:rPr>
                <w:sz w:val="22"/>
                <w:szCs w:val="22"/>
              </w:rPr>
            </w:pPr>
            <w:r w:rsidRPr="00816678">
              <w:rPr>
                <w:sz w:val="22"/>
                <w:szCs w:val="22"/>
              </w:rPr>
              <w:t>Solid comp. of part-solid. Nodule length.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CF0B4" w14:textId="77777777" w:rsidR="00816678" w:rsidRPr="00816678" w:rsidRDefault="00816678" w:rsidP="00816678">
            <w:pPr>
              <w:rPr>
                <w:sz w:val="22"/>
                <w:szCs w:val="22"/>
              </w:rPr>
            </w:pPr>
            <w:r w:rsidRPr="00816678">
              <w:rPr>
                <w:sz w:val="22"/>
                <w:szCs w:val="22"/>
              </w:rPr>
              <w:t>cect4ssl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AF66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C4D39"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B625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988D4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FD4CB" w14:textId="77777777" w:rsidR="00816678" w:rsidRPr="00816678" w:rsidRDefault="00816678" w:rsidP="00816678">
            <w:pPr>
              <w:rPr>
                <w:sz w:val="22"/>
                <w:szCs w:val="22"/>
              </w:rPr>
            </w:pPr>
            <w:r w:rsidRPr="00816678">
              <w:rPr>
                <w:sz w:val="22"/>
                <w:szCs w:val="22"/>
              </w:rPr>
              <w:t>length</w:t>
            </w:r>
          </w:p>
        </w:tc>
      </w:tr>
      <w:tr w:rsidR="00816678" w:rsidRPr="00816678" w14:paraId="714B3FD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04D99C" w14:textId="77777777" w:rsidR="00816678" w:rsidRPr="00816678" w:rsidRDefault="00816678" w:rsidP="00816678">
            <w:pPr>
              <w:rPr>
                <w:sz w:val="22"/>
                <w:szCs w:val="22"/>
              </w:rPr>
            </w:pPr>
            <w:r w:rsidRPr="00816678">
              <w:rPr>
                <w:sz w:val="22"/>
                <w:szCs w:val="22"/>
              </w:rPr>
              <w:t>419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D19A1" w14:textId="77777777" w:rsidR="00816678" w:rsidRPr="00816678" w:rsidRDefault="00816678" w:rsidP="00816678">
            <w:pPr>
              <w:rPr>
                <w:sz w:val="22"/>
                <w:szCs w:val="22"/>
              </w:rPr>
            </w:pPr>
            <w:r w:rsidRPr="00816678">
              <w:rPr>
                <w:sz w:val="22"/>
                <w:szCs w:val="22"/>
              </w:rPr>
              <w:t>Solid comp. of part-solid. Nodule width.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CF4F3" w14:textId="77777777" w:rsidR="00816678" w:rsidRPr="00816678" w:rsidRDefault="00816678" w:rsidP="00816678">
            <w:pPr>
              <w:rPr>
                <w:sz w:val="22"/>
                <w:szCs w:val="22"/>
              </w:rPr>
            </w:pPr>
            <w:r w:rsidRPr="00816678">
              <w:rPr>
                <w:sz w:val="22"/>
                <w:szCs w:val="22"/>
              </w:rPr>
              <w:t>cect4ssw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FE08B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10076"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9BA09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D502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A9771C" w14:textId="77777777" w:rsidR="00816678" w:rsidRPr="00816678" w:rsidRDefault="00816678" w:rsidP="00816678">
            <w:pPr>
              <w:rPr>
                <w:sz w:val="22"/>
                <w:szCs w:val="22"/>
              </w:rPr>
            </w:pPr>
            <w:r w:rsidRPr="00816678">
              <w:rPr>
                <w:sz w:val="22"/>
                <w:szCs w:val="22"/>
              </w:rPr>
              <w:t>width</w:t>
            </w:r>
          </w:p>
        </w:tc>
      </w:tr>
      <w:tr w:rsidR="00816678" w:rsidRPr="00816678" w14:paraId="4E7E85B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C1C2D" w14:textId="77777777" w:rsidR="00816678" w:rsidRPr="00816678" w:rsidRDefault="00816678" w:rsidP="00816678">
            <w:pPr>
              <w:rPr>
                <w:sz w:val="22"/>
                <w:szCs w:val="22"/>
              </w:rPr>
            </w:pPr>
            <w:r w:rsidRPr="00816678">
              <w:rPr>
                <w:sz w:val="22"/>
                <w:szCs w:val="22"/>
              </w:rPr>
              <w:t>420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31CFE1" w14:textId="77777777" w:rsidR="00816678" w:rsidRPr="00816678" w:rsidRDefault="00816678" w:rsidP="00816678">
            <w:pPr>
              <w:rPr>
                <w:sz w:val="22"/>
                <w:szCs w:val="22"/>
              </w:rPr>
            </w:pPr>
            <w:r w:rsidRPr="00816678">
              <w:rPr>
                <w:sz w:val="22"/>
                <w:szCs w:val="22"/>
              </w:rPr>
              <w:t>Solid comp. of part-solid. Nodule length.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0A302" w14:textId="77777777" w:rsidR="00816678" w:rsidRPr="00816678" w:rsidRDefault="00816678" w:rsidP="00816678">
            <w:pPr>
              <w:rPr>
                <w:sz w:val="22"/>
                <w:szCs w:val="22"/>
              </w:rPr>
            </w:pPr>
            <w:r w:rsidRPr="00816678">
              <w:rPr>
                <w:sz w:val="22"/>
                <w:szCs w:val="22"/>
              </w:rPr>
              <w:t>cect5ssl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7A6D5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2DA0F"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3457B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16521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7F5D3" w14:textId="77777777" w:rsidR="00816678" w:rsidRPr="00816678" w:rsidRDefault="00816678" w:rsidP="00816678">
            <w:pPr>
              <w:rPr>
                <w:sz w:val="22"/>
                <w:szCs w:val="22"/>
              </w:rPr>
            </w:pPr>
            <w:r w:rsidRPr="00816678">
              <w:rPr>
                <w:sz w:val="22"/>
                <w:szCs w:val="22"/>
              </w:rPr>
              <w:t>length</w:t>
            </w:r>
          </w:p>
        </w:tc>
      </w:tr>
      <w:tr w:rsidR="00816678" w:rsidRPr="00816678" w14:paraId="53E2889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DC335D" w14:textId="77777777" w:rsidR="00816678" w:rsidRPr="00816678" w:rsidRDefault="00816678" w:rsidP="00816678">
            <w:pPr>
              <w:rPr>
                <w:sz w:val="22"/>
                <w:szCs w:val="22"/>
              </w:rPr>
            </w:pPr>
            <w:r w:rsidRPr="00816678">
              <w:rPr>
                <w:sz w:val="22"/>
                <w:szCs w:val="22"/>
              </w:rPr>
              <w:t>421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AB62FC" w14:textId="77777777" w:rsidR="00816678" w:rsidRPr="00816678" w:rsidRDefault="00816678" w:rsidP="00816678">
            <w:pPr>
              <w:rPr>
                <w:sz w:val="22"/>
                <w:szCs w:val="22"/>
              </w:rPr>
            </w:pPr>
            <w:r w:rsidRPr="00816678">
              <w:rPr>
                <w:sz w:val="22"/>
                <w:szCs w:val="22"/>
              </w:rPr>
              <w:t>Solid comp. of part-solid. Nodule width.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011C1C" w14:textId="77777777" w:rsidR="00816678" w:rsidRPr="00816678" w:rsidRDefault="00816678" w:rsidP="00816678">
            <w:pPr>
              <w:rPr>
                <w:sz w:val="22"/>
                <w:szCs w:val="22"/>
              </w:rPr>
            </w:pPr>
            <w:r w:rsidRPr="00816678">
              <w:rPr>
                <w:sz w:val="22"/>
                <w:szCs w:val="22"/>
              </w:rPr>
              <w:t>cect5ssw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A051B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B9068"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F9EB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9213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0BCDCB" w14:textId="77777777" w:rsidR="00816678" w:rsidRPr="00816678" w:rsidRDefault="00816678" w:rsidP="00816678">
            <w:pPr>
              <w:rPr>
                <w:sz w:val="22"/>
                <w:szCs w:val="22"/>
              </w:rPr>
            </w:pPr>
            <w:r w:rsidRPr="00816678">
              <w:rPr>
                <w:sz w:val="22"/>
                <w:szCs w:val="22"/>
              </w:rPr>
              <w:t>width</w:t>
            </w:r>
          </w:p>
        </w:tc>
      </w:tr>
      <w:tr w:rsidR="00816678" w:rsidRPr="00816678" w14:paraId="5B2A1FD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9DCF69" w14:textId="77777777" w:rsidR="00816678" w:rsidRPr="00816678" w:rsidRDefault="00816678" w:rsidP="00816678">
            <w:pPr>
              <w:rPr>
                <w:sz w:val="22"/>
                <w:szCs w:val="22"/>
              </w:rPr>
            </w:pPr>
            <w:r w:rsidRPr="00816678">
              <w:rPr>
                <w:sz w:val="22"/>
                <w:szCs w:val="22"/>
              </w:rPr>
              <w:t>422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AB37B" w14:textId="77777777" w:rsidR="00816678" w:rsidRPr="00816678" w:rsidRDefault="00816678" w:rsidP="00816678">
            <w:pPr>
              <w:rPr>
                <w:sz w:val="22"/>
                <w:szCs w:val="22"/>
              </w:rPr>
            </w:pPr>
            <w:r w:rsidRPr="00816678">
              <w:rPr>
                <w:sz w:val="22"/>
                <w:szCs w:val="22"/>
              </w:rPr>
              <w:t>Solid comp. of part-solid. Nodule length.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44255" w14:textId="77777777" w:rsidR="00816678" w:rsidRPr="00816678" w:rsidRDefault="00816678" w:rsidP="00816678">
            <w:pPr>
              <w:rPr>
                <w:sz w:val="22"/>
                <w:szCs w:val="22"/>
              </w:rPr>
            </w:pPr>
            <w:r w:rsidRPr="00816678">
              <w:rPr>
                <w:sz w:val="22"/>
                <w:szCs w:val="22"/>
              </w:rPr>
              <w:t>cect6ssl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E1B01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2E1E7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4154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C0E7E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E9D01" w14:textId="77777777" w:rsidR="00816678" w:rsidRPr="00816678" w:rsidRDefault="00816678" w:rsidP="00816678">
            <w:pPr>
              <w:rPr>
                <w:sz w:val="22"/>
                <w:szCs w:val="22"/>
              </w:rPr>
            </w:pPr>
            <w:r w:rsidRPr="00816678">
              <w:rPr>
                <w:sz w:val="22"/>
                <w:szCs w:val="22"/>
              </w:rPr>
              <w:t>length</w:t>
            </w:r>
          </w:p>
        </w:tc>
      </w:tr>
      <w:tr w:rsidR="00816678" w:rsidRPr="00816678" w14:paraId="0664579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13FA81" w14:textId="77777777" w:rsidR="00816678" w:rsidRPr="00816678" w:rsidRDefault="00816678" w:rsidP="00816678">
            <w:pPr>
              <w:rPr>
                <w:sz w:val="22"/>
                <w:szCs w:val="22"/>
              </w:rPr>
            </w:pPr>
            <w:r w:rsidRPr="00816678">
              <w:rPr>
                <w:sz w:val="22"/>
                <w:szCs w:val="22"/>
              </w:rPr>
              <w:t>423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E15AE" w14:textId="77777777" w:rsidR="00816678" w:rsidRPr="00816678" w:rsidRDefault="00816678" w:rsidP="00816678">
            <w:pPr>
              <w:rPr>
                <w:sz w:val="22"/>
                <w:szCs w:val="22"/>
              </w:rPr>
            </w:pPr>
            <w:r w:rsidRPr="00816678">
              <w:rPr>
                <w:sz w:val="22"/>
                <w:szCs w:val="22"/>
              </w:rPr>
              <w:t>Solid comp. of part-solid. Nodule width.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2A6ED" w14:textId="77777777" w:rsidR="00816678" w:rsidRPr="00816678" w:rsidRDefault="00816678" w:rsidP="00816678">
            <w:pPr>
              <w:rPr>
                <w:sz w:val="22"/>
                <w:szCs w:val="22"/>
              </w:rPr>
            </w:pPr>
            <w:r w:rsidRPr="00816678">
              <w:rPr>
                <w:sz w:val="22"/>
                <w:szCs w:val="22"/>
              </w:rPr>
              <w:t>cect6ssw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AAF8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4CE1A6"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79971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5211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37F38" w14:textId="77777777" w:rsidR="00816678" w:rsidRPr="00816678" w:rsidRDefault="00816678" w:rsidP="00816678">
            <w:pPr>
              <w:rPr>
                <w:sz w:val="22"/>
                <w:szCs w:val="22"/>
              </w:rPr>
            </w:pPr>
            <w:r w:rsidRPr="00816678">
              <w:rPr>
                <w:sz w:val="22"/>
                <w:szCs w:val="22"/>
              </w:rPr>
              <w:t>width</w:t>
            </w:r>
          </w:p>
        </w:tc>
      </w:tr>
      <w:tr w:rsidR="00816678" w:rsidRPr="00816678" w14:paraId="003473D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12A4D" w14:textId="77777777" w:rsidR="00816678" w:rsidRPr="00816678" w:rsidRDefault="00816678" w:rsidP="00816678">
            <w:pPr>
              <w:rPr>
                <w:sz w:val="22"/>
                <w:szCs w:val="22"/>
              </w:rPr>
            </w:pPr>
            <w:r w:rsidRPr="00816678">
              <w:rPr>
                <w:sz w:val="22"/>
                <w:szCs w:val="22"/>
              </w:rPr>
              <w:t>424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409BC6" w14:textId="77777777" w:rsidR="00816678" w:rsidRPr="00816678" w:rsidRDefault="00816678" w:rsidP="00816678">
            <w:pPr>
              <w:rPr>
                <w:sz w:val="22"/>
                <w:szCs w:val="22"/>
              </w:rPr>
            </w:pPr>
            <w:r w:rsidRPr="00816678">
              <w:rPr>
                <w:sz w:val="22"/>
                <w:szCs w:val="22"/>
              </w:rPr>
              <w:t>Solid comp. of part-solid. Nodule length.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A4BF91" w14:textId="77777777" w:rsidR="00816678" w:rsidRPr="00816678" w:rsidRDefault="00816678" w:rsidP="00816678">
            <w:pPr>
              <w:rPr>
                <w:sz w:val="22"/>
                <w:szCs w:val="22"/>
              </w:rPr>
            </w:pPr>
            <w:r w:rsidRPr="00816678">
              <w:rPr>
                <w:sz w:val="22"/>
                <w:szCs w:val="22"/>
              </w:rPr>
              <w:t>cect7ssl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55DFD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8FD7E"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A1A21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3311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0FA4DC" w14:textId="77777777" w:rsidR="00816678" w:rsidRPr="00816678" w:rsidRDefault="00816678" w:rsidP="00816678">
            <w:pPr>
              <w:rPr>
                <w:sz w:val="22"/>
                <w:szCs w:val="22"/>
              </w:rPr>
            </w:pPr>
            <w:r w:rsidRPr="00816678">
              <w:rPr>
                <w:sz w:val="22"/>
                <w:szCs w:val="22"/>
              </w:rPr>
              <w:t>length</w:t>
            </w:r>
          </w:p>
        </w:tc>
      </w:tr>
      <w:tr w:rsidR="00816678" w:rsidRPr="00816678" w14:paraId="3E17F9B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D2345" w14:textId="77777777" w:rsidR="00816678" w:rsidRPr="00816678" w:rsidRDefault="00816678" w:rsidP="00816678">
            <w:pPr>
              <w:rPr>
                <w:sz w:val="22"/>
                <w:szCs w:val="22"/>
              </w:rPr>
            </w:pPr>
            <w:r w:rsidRPr="00816678">
              <w:rPr>
                <w:sz w:val="22"/>
                <w:szCs w:val="22"/>
              </w:rPr>
              <w:t>425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4F0D4B" w14:textId="77777777" w:rsidR="00816678" w:rsidRPr="00816678" w:rsidRDefault="00816678" w:rsidP="00816678">
            <w:pPr>
              <w:rPr>
                <w:sz w:val="22"/>
                <w:szCs w:val="22"/>
              </w:rPr>
            </w:pPr>
            <w:r w:rsidRPr="00816678">
              <w:rPr>
                <w:sz w:val="22"/>
                <w:szCs w:val="22"/>
              </w:rPr>
              <w:t>Solid comp. of part-solid. Nodule width.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BDEECF" w14:textId="77777777" w:rsidR="00816678" w:rsidRPr="00816678" w:rsidRDefault="00816678" w:rsidP="00816678">
            <w:pPr>
              <w:rPr>
                <w:sz w:val="22"/>
                <w:szCs w:val="22"/>
              </w:rPr>
            </w:pPr>
            <w:r w:rsidRPr="00816678">
              <w:rPr>
                <w:sz w:val="22"/>
                <w:szCs w:val="22"/>
              </w:rPr>
              <w:t>cect7ssw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F38A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CC352"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CDEF2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CF7F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0E903" w14:textId="77777777" w:rsidR="00816678" w:rsidRPr="00816678" w:rsidRDefault="00816678" w:rsidP="00816678">
            <w:pPr>
              <w:rPr>
                <w:sz w:val="22"/>
                <w:szCs w:val="22"/>
              </w:rPr>
            </w:pPr>
            <w:r w:rsidRPr="00816678">
              <w:rPr>
                <w:sz w:val="22"/>
                <w:szCs w:val="22"/>
              </w:rPr>
              <w:t>width</w:t>
            </w:r>
          </w:p>
        </w:tc>
      </w:tr>
      <w:tr w:rsidR="00816678" w:rsidRPr="00816678" w14:paraId="1E79D75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D3FBAF" w14:textId="77777777" w:rsidR="00816678" w:rsidRPr="00816678" w:rsidRDefault="00816678" w:rsidP="00816678">
            <w:pPr>
              <w:rPr>
                <w:sz w:val="22"/>
                <w:szCs w:val="22"/>
              </w:rPr>
            </w:pPr>
            <w:r w:rsidRPr="00816678">
              <w:rPr>
                <w:sz w:val="22"/>
                <w:szCs w:val="22"/>
              </w:rPr>
              <w:t>426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6B3B5F" w14:textId="77777777" w:rsidR="00816678" w:rsidRPr="00816678" w:rsidRDefault="00816678" w:rsidP="00816678">
            <w:pPr>
              <w:rPr>
                <w:sz w:val="22"/>
                <w:szCs w:val="22"/>
              </w:rPr>
            </w:pPr>
            <w:r w:rsidRPr="00816678">
              <w:rPr>
                <w:sz w:val="22"/>
                <w:szCs w:val="22"/>
              </w:rPr>
              <w:t>Solid comp. of part-solid. Nodule length.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D17A57" w14:textId="77777777" w:rsidR="00816678" w:rsidRPr="00816678" w:rsidRDefault="00816678" w:rsidP="00816678">
            <w:pPr>
              <w:rPr>
                <w:sz w:val="22"/>
                <w:szCs w:val="22"/>
              </w:rPr>
            </w:pPr>
            <w:r w:rsidRPr="00816678">
              <w:rPr>
                <w:sz w:val="22"/>
                <w:szCs w:val="22"/>
              </w:rPr>
              <w:t>cect8ssl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4F126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0E49C"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F188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EDB7E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61615" w14:textId="77777777" w:rsidR="00816678" w:rsidRPr="00816678" w:rsidRDefault="00816678" w:rsidP="00816678">
            <w:pPr>
              <w:rPr>
                <w:sz w:val="22"/>
                <w:szCs w:val="22"/>
              </w:rPr>
            </w:pPr>
            <w:r w:rsidRPr="00816678">
              <w:rPr>
                <w:sz w:val="22"/>
                <w:szCs w:val="22"/>
              </w:rPr>
              <w:t>length</w:t>
            </w:r>
          </w:p>
        </w:tc>
      </w:tr>
      <w:tr w:rsidR="00816678" w:rsidRPr="00816678" w14:paraId="5A63939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69818" w14:textId="77777777" w:rsidR="00816678" w:rsidRPr="00816678" w:rsidRDefault="00816678" w:rsidP="00816678">
            <w:pPr>
              <w:rPr>
                <w:sz w:val="22"/>
                <w:szCs w:val="22"/>
              </w:rPr>
            </w:pPr>
            <w:r w:rsidRPr="00816678">
              <w:rPr>
                <w:sz w:val="22"/>
                <w:szCs w:val="22"/>
              </w:rPr>
              <w:t>427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45B4C0" w14:textId="77777777" w:rsidR="00816678" w:rsidRPr="00816678" w:rsidRDefault="00816678" w:rsidP="00816678">
            <w:pPr>
              <w:rPr>
                <w:sz w:val="22"/>
                <w:szCs w:val="22"/>
              </w:rPr>
            </w:pPr>
            <w:r w:rsidRPr="00816678">
              <w:rPr>
                <w:sz w:val="22"/>
                <w:szCs w:val="22"/>
              </w:rPr>
              <w:t>Solid comp. of part-solid. Nodule width.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3F009" w14:textId="77777777" w:rsidR="00816678" w:rsidRPr="00816678" w:rsidRDefault="00816678" w:rsidP="00816678">
            <w:pPr>
              <w:rPr>
                <w:sz w:val="22"/>
                <w:szCs w:val="22"/>
              </w:rPr>
            </w:pPr>
            <w:r w:rsidRPr="00816678">
              <w:rPr>
                <w:sz w:val="22"/>
                <w:szCs w:val="22"/>
              </w:rPr>
              <w:t>cect8ssw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C4B4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30E3F8"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680A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16AB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88D516" w14:textId="77777777" w:rsidR="00816678" w:rsidRPr="00816678" w:rsidRDefault="00816678" w:rsidP="00816678">
            <w:pPr>
              <w:rPr>
                <w:sz w:val="22"/>
                <w:szCs w:val="22"/>
              </w:rPr>
            </w:pPr>
            <w:r w:rsidRPr="00816678">
              <w:rPr>
                <w:sz w:val="22"/>
                <w:szCs w:val="22"/>
              </w:rPr>
              <w:t>width</w:t>
            </w:r>
          </w:p>
        </w:tc>
      </w:tr>
      <w:tr w:rsidR="00816678" w:rsidRPr="00816678" w14:paraId="7EE8D56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211511" w14:textId="77777777" w:rsidR="00816678" w:rsidRPr="00816678" w:rsidRDefault="00816678" w:rsidP="00816678">
            <w:pPr>
              <w:rPr>
                <w:sz w:val="22"/>
                <w:szCs w:val="22"/>
              </w:rPr>
            </w:pPr>
            <w:r w:rsidRPr="00816678">
              <w:rPr>
                <w:sz w:val="22"/>
                <w:szCs w:val="22"/>
              </w:rPr>
              <w:t>428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1FC86" w14:textId="77777777" w:rsidR="00816678" w:rsidRPr="00816678" w:rsidRDefault="00816678" w:rsidP="00816678">
            <w:pPr>
              <w:rPr>
                <w:sz w:val="22"/>
                <w:szCs w:val="22"/>
              </w:rPr>
            </w:pPr>
            <w:r w:rsidRPr="00816678">
              <w:rPr>
                <w:sz w:val="22"/>
                <w:szCs w:val="22"/>
              </w:rPr>
              <w:t>Solid comp. of part-solid. Nodule length.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1883B" w14:textId="77777777" w:rsidR="00816678" w:rsidRPr="00816678" w:rsidRDefault="00816678" w:rsidP="00816678">
            <w:pPr>
              <w:rPr>
                <w:sz w:val="22"/>
                <w:szCs w:val="22"/>
              </w:rPr>
            </w:pPr>
            <w:r w:rsidRPr="00816678">
              <w:rPr>
                <w:sz w:val="22"/>
                <w:szCs w:val="22"/>
              </w:rPr>
              <w:t>cect9ssl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C41A5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2A24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88DD4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9ECCE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26C1E3" w14:textId="77777777" w:rsidR="00816678" w:rsidRPr="00816678" w:rsidRDefault="00816678" w:rsidP="00816678">
            <w:pPr>
              <w:rPr>
                <w:sz w:val="22"/>
                <w:szCs w:val="22"/>
              </w:rPr>
            </w:pPr>
            <w:r w:rsidRPr="00816678">
              <w:rPr>
                <w:sz w:val="22"/>
                <w:szCs w:val="22"/>
              </w:rPr>
              <w:t>length</w:t>
            </w:r>
          </w:p>
        </w:tc>
      </w:tr>
      <w:tr w:rsidR="00816678" w:rsidRPr="00816678" w14:paraId="2DC59B3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4F3272" w14:textId="77777777" w:rsidR="00816678" w:rsidRPr="00816678" w:rsidRDefault="00816678" w:rsidP="00816678">
            <w:pPr>
              <w:rPr>
                <w:sz w:val="22"/>
                <w:szCs w:val="22"/>
              </w:rPr>
            </w:pPr>
            <w:r w:rsidRPr="00816678">
              <w:rPr>
                <w:sz w:val="22"/>
                <w:szCs w:val="22"/>
              </w:rPr>
              <w:t>429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4F2672" w14:textId="77777777" w:rsidR="00816678" w:rsidRPr="00816678" w:rsidRDefault="00816678" w:rsidP="00816678">
            <w:pPr>
              <w:rPr>
                <w:sz w:val="22"/>
                <w:szCs w:val="22"/>
              </w:rPr>
            </w:pPr>
            <w:r w:rsidRPr="00816678">
              <w:rPr>
                <w:sz w:val="22"/>
                <w:szCs w:val="22"/>
              </w:rPr>
              <w:t>Solid comp. of part-solid. Nodule width.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28D87" w14:textId="77777777" w:rsidR="00816678" w:rsidRPr="00816678" w:rsidRDefault="00816678" w:rsidP="00816678">
            <w:pPr>
              <w:rPr>
                <w:sz w:val="22"/>
                <w:szCs w:val="22"/>
              </w:rPr>
            </w:pPr>
            <w:r w:rsidRPr="00816678">
              <w:rPr>
                <w:sz w:val="22"/>
                <w:szCs w:val="22"/>
              </w:rPr>
              <w:t>cect9ssw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7C2AA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7DA58E"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4524B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9E11C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1D4AA5" w14:textId="77777777" w:rsidR="00816678" w:rsidRPr="00816678" w:rsidRDefault="00816678" w:rsidP="00816678">
            <w:pPr>
              <w:rPr>
                <w:sz w:val="22"/>
                <w:szCs w:val="22"/>
              </w:rPr>
            </w:pPr>
            <w:r w:rsidRPr="00816678">
              <w:rPr>
                <w:sz w:val="22"/>
                <w:szCs w:val="22"/>
              </w:rPr>
              <w:t>width</w:t>
            </w:r>
          </w:p>
        </w:tc>
      </w:tr>
      <w:tr w:rsidR="00816678" w:rsidRPr="00816678" w14:paraId="54B7DAD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E18ABE" w14:textId="77777777" w:rsidR="00816678" w:rsidRPr="00816678" w:rsidRDefault="00816678" w:rsidP="00816678">
            <w:pPr>
              <w:rPr>
                <w:sz w:val="22"/>
                <w:szCs w:val="22"/>
              </w:rPr>
            </w:pPr>
            <w:r w:rsidRPr="00816678">
              <w:rPr>
                <w:sz w:val="22"/>
                <w:szCs w:val="22"/>
              </w:rPr>
              <w:t>430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4601C" w14:textId="77777777" w:rsidR="00816678" w:rsidRPr="00816678" w:rsidRDefault="00816678" w:rsidP="00816678">
            <w:pPr>
              <w:rPr>
                <w:sz w:val="22"/>
                <w:szCs w:val="22"/>
              </w:rPr>
            </w:pPr>
            <w:r w:rsidRPr="00816678">
              <w:rPr>
                <w:sz w:val="22"/>
                <w:szCs w:val="22"/>
              </w:rPr>
              <w:t>Solid comp. of part-solid. Nodule length.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7D7C8" w14:textId="77777777" w:rsidR="00816678" w:rsidRPr="00816678" w:rsidRDefault="00816678" w:rsidP="00816678">
            <w:pPr>
              <w:rPr>
                <w:sz w:val="22"/>
                <w:szCs w:val="22"/>
              </w:rPr>
            </w:pPr>
            <w:r w:rsidRPr="00816678">
              <w:rPr>
                <w:sz w:val="22"/>
                <w:szCs w:val="22"/>
              </w:rPr>
              <w:t>cect10ssl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5DE3A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F463C1"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398E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E0C8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A3170B" w14:textId="77777777" w:rsidR="00816678" w:rsidRPr="00816678" w:rsidRDefault="00816678" w:rsidP="00816678">
            <w:pPr>
              <w:rPr>
                <w:sz w:val="22"/>
                <w:szCs w:val="22"/>
              </w:rPr>
            </w:pPr>
            <w:r w:rsidRPr="00816678">
              <w:rPr>
                <w:sz w:val="22"/>
                <w:szCs w:val="22"/>
              </w:rPr>
              <w:t>length</w:t>
            </w:r>
          </w:p>
        </w:tc>
      </w:tr>
      <w:tr w:rsidR="00816678" w:rsidRPr="00816678" w14:paraId="63853F2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53156A" w14:textId="77777777" w:rsidR="00816678" w:rsidRPr="00816678" w:rsidRDefault="00816678" w:rsidP="00816678">
            <w:pPr>
              <w:rPr>
                <w:sz w:val="22"/>
                <w:szCs w:val="22"/>
              </w:rPr>
            </w:pPr>
            <w:r w:rsidRPr="00816678">
              <w:rPr>
                <w:sz w:val="22"/>
                <w:szCs w:val="22"/>
              </w:rPr>
              <w:t>431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95CE7" w14:textId="77777777" w:rsidR="00816678" w:rsidRPr="00816678" w:rsidRDefault="00816678" w:rsidP="00816678">
            <w:pPr>
              <w:rPr>
                <w:sz w:val="22"/>
                <w:szCs w:val="22"/>
              </w:rPr>
            </w:pPr>
            <w:r w:rsidRPr="00816678">
              <w:rPr>
                <w:sz w:val="22"/>
                <w:szCs w:val="22"/>
              </w:rPr>
              <w:t>Solid comp. of part-solid. Nodule width.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1DB1C9" w14:textId="77777777" w:rsidR="00816678" w:rsidRPr="00816678" w:rsidRDefault="00816678" w:rsidP="00816678">
            <w:pPr>
              <w:rPr>
                <w:sz w:val="22"/>
                <w:szCs w:val="22"/>
              </w:rPr>
            </w:pPr>
            <w:r w:rsidRPr="00816678">
              <w:rPr>
                <w:sz w:val="22"/>
                <w:szCs w:val="22"/>
              </w:rPr>
              <w:t>cect10ssw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A1169"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BAB51F"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3472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8D2AF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B5F502" w14:textId="77777777" w:rsidR="00816678" w:rsidRPr="00816678" w:rsidRDefault="00816678" w:rsidP="00816678">
            <w:pPr>
              <w:rPr>
                <w:sz w:val="22"/>
                <w:szCs w:val="22"/>
              </w:rPr>
            </w:pPr>
            <w:r w:rsidRPr="00816678">
              <w:rPr>
                <w:sz w:val="22"/>
                <w:szCs w:val="22"/>
              </w:rPr>
              <w:t>width</w:t>
            </w:r>
          </w:p>
        </w:tc>
      </w:tr>
      <w:tr w:rsidR="00816678" w:rsidRPr="00816678" w14:paraId="215CA88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D52E9D" w14:textId="77777777" w:rsidR="00816678" w:rsidRPr="00816678" w:rsidRDefault="00816678" w:rsidP="00816678">
            <w:pPr>
              <w:rPr>
                <w:sz w:val="22"/>
                <w:szCs w:val="22"/>
              </w:rPr>
            </w:pPr>
            <w:r w:rsidRPr="00816678">
              <w:rPr>
                <w:sz w:val="22"/>
                <w:szCs w:val="22"/>
              </w:rPr>
              <w:t>432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9F648" w14:textId="77777777" w:rsidR="00816678" w:rsidRPr="00816678" w:rsidRDefault="00816678" w:rsidP="00816678">
            <w:pPr>
              <w:rPr>
                <w:sz w:val="22"/>
                <w:szCs w:val="22"/>
              </w:rPr>
            </w:pPr>
            <w:r w:rsidRPr="00816678">
              <w:rPr>
                <w:sz w:val="22"/>
                <w:szCs w:val="22"/>
              </w:rPr>
              <w:t>Smooth edges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19F94E" w14:textId="77777777" w:rsidR="00816678" w:rsidRPr="00816678" w:rsidRDefault="00816678" w:rsidP="00816678">
            <w:pPr>
              <w:rPr>
                <w:sz w:val="22"/>
                <w:szCs w:val="22"/>
              </w:rPr>
            </w:pPr>
            <w:r w:rsidRPr="00816678">
              <w:rPr>
                <w:sz w:val="22"/>
                <w:szCs w:val="22"/>
              </w:rPr>
              <w:t>cect1se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DF44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1265C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7262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DED1F2"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292AD3" w14:textId="77777777" w:rsidR="00816678" w:rsidRPr="00816678" w:rsidRDefault="00816678" w:rsidP="00816678">
            <w:pPr>
              <w:rPr>
                <w:sz w:val="22"/>
                <w:szCs w:val="22"/>
              </w:rPr>
            </w:pPr>
            <w:r w:rsidRPr="00816678">
              <w:rPr>
                <w:sz w:val="22"/>
                <w:szCs w:val="22"/>
              </w:rPr>
              <w:t>Yes</w:t>
            </w:r>
          </w:p>
        </w:tc>
      </w:tr>
      <w:tr w:rsidR="00816678" w:rsidRPr="00816678" w14:paraId="540F424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9647B" w14:textId="77777777" w:rsidR="00816678" w:rsidRPr="00816678" w:rsidRDefault="00816678" w:rsidP="00816678">
            <w:pPr>
              <w:rPr>
                <w:sz w:val="22"/>
                <w:szCs w:val="22"/>
              </w:rPr>
            </w:pPr>
            <w:r w:rsidRPr="00816678">
              <w:rPr>
                <w:sz w:val="22"/>
                <w:szCs w:val="22"/>
              </w:rPr>
              <w:t>433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0BA0C" w14:textId="77777777" w:rsidR="00816678" w:rsidRPr="00816678" w:rsidRDefault="00816678" w:rsidP="00816678">
            <w:pPr>
              <w:rPr>
                <w:sz w:val="22"/>
                <w:szCs w:val="22"/>
              </w:rPr>
            </w:pPr>
            <w:r w:rsidRPr="00816678">
              <w:rPr>
                <w:sz w:val="22"/>
                <w:szCs w:val="22"/>
              </w:rPr>
              <w:t>Smooth edges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E1F78" w14:textId="77777777" w:rsidR="00816678" w:rsidRPr="00816678" w:rsidRDefault="00816678" w:rsidP="00816678">
            <w:pPr>
              <w:rPr>
                <w:sz w:val="22"/>
                <w:szCs w:val="22"/>
              </w:rPr>
            </w:pPr>
            <w:r w:rsidRPr="00816678">
              <w:rPr>
                <w:sz w:val="22"/>
                <w:szCs w:val="22"/>
              </w:rPr>
              <w:t>cect2se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0A38E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34D40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B5C9A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71591"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D33118" w14:textId="77777777" w:rsidR="00816678" w:rsidRPr="00816678" w:rsidRDefault="00816678" w:rsidP="00816678">
            <w:pPr>
              <w:rPr>
                <w:sz w:val="22"/>
                <w:szCs w:val="22"/>
              </w:rPr>
            </w:pPr>
            <w:r w:rsidRPr="00816678">
              <w:rPr>
                <w:sz w:val="22"/>
                <w:szCs w:val="22"/>
              </w:rPr>
              <w:t>Yes</w:t>
            </w:r>
          </w:p>
        </w:tc>
      </w:tr>
      <w:tr w:rsidR="00816678" w:rsidRPr="00816678" w14:paraId="19882E3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D9DF7" w14:textId="77777777" w:rsidR="00816678" w:rsidRPr="00816678" w:rsidRDefault="00816678" w:rsidP="00816678">
            <w:pPr>
              <w:rPr>
                <w:sz w:val="22"/>
                <w:szCs w:val="22"/>
              </w:rPr>
            </w:pPr>
            <w:r w:rsidRPr="00816678">
              <w:rPr>
                <w:sz w:val="22"/>
                <w:szCs w:val="22"/>
              </w:rPr>
              <w:t>434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51EB37" w14:textId="77777777" w:rsidR="00816678" w:rsidRPr="00816678" w:rsidRDefault="00816678" w:rsidP="00816678">
            <w:pPr>
              <w:rPr>
                <w:sz w:val="22"/>
                <w:szCs w:val="22"/>
              </w:rPr>
            </w:pPr>
            <w:r w:rsidRPr="00816678">
              <w:rPr>
                <w:sz w:val="22"/>
                <w:szCs w:val="22"/>
              </w:rPr>
              <w:t>Smooth edges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B978B1" w14:textId="77777777" w:rsidR="00816678" w:rsidRPr="00816678" w:rsidRDefault="00816678" w:rsidP="00816678">
            <w:pPr>
              <w:rPr>
                <w:sz w:val="22"/>
                <w:szCs w:val="22"/>
              </w:rPr>
            </w:pPr>
            <w:r w:rsidRPr="00816678">
              <w:rPr>
                <w:sz w:val="22"/>
                <w:szCs w:val="22"/>
              </w:rPr>
              <w:t>cect3se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804B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A391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D52B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CB2022"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C702C" w14:textId="77777777" w:rsidR="00816678" w:rsidRPr="00816678" w:rsidRDefault="00816678" w:rsidP="00816678">
            <w:pPr>
              <w:rPr>
                <w:sz w:val="22"/>
                <w:szCs w:val="22"/>
              </w:rPr>
            </w:pPr>
            <w:r w:rsidRPr="00816678">
              <w:rPr>
                <w:sz w:val="22"/>
                <w:szCs w:val="22"/>
              </w:rPr>
              <w:t>Yes</w:t>
            </w:r>
          </w:p>
        </w:tc>
      </w:tr>
      <w:tr w:rsidR="00816678" w:rsidRPr="00816678" w14:paraId="66F43B5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60B7FD" w14:textId="77777777" w:rsidR="00816678" w:rsidRPr="00816678" w:rsidRDefault="00816678" w:rsidP="00816678">
            <w:pPr>
              <w:rPr>
                <w:sz w:val="22"/>
                <w:szCs w:val="22"/>
              </w:rPr>
            </w:pPr>
            <w:r w:rsidRPr="00816678">
              <w:rPr>
                <w:sz w:val="22"/>
                <w:szCs w:val="22"/>
              </w:rPr>
              <w:t>435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7F2280" w14:textId="77777777" w:rsidR="00816678" w:rsidRPr="00816678" w:rsidRDefault="00816678" w:rsidP="00816678">
            <w:pPr>
              <w:rPr>
                <w:sz w:val="22"/>
                <w:szCs w:val="22"/>
              </w:rPr>
            </w:pPr>
            <w:r w:rsidRPr="00816678">
              <w:rPr>
                <w:sz w:val="22"/>
                <w:szCs w:val="22"/>
              </w:rPr>
              <w:t>Smooth edges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5B6E2E" w14:textId="77777777" w:rsidR="00816678" w:rsidRPr="00816678" w:rsidRDefault="00816678" w:rsidP="00816678">
            <w:pPr>
              <w:rPr>
                <w:sz w:val="22"/>
                <w:szCs w:val="22"/>
              </w:rPr>
            </w:pPr>
            <w:r w:rsidRPr="00816678">
              <w:rPr>
                <w:sz w:val="22"/>
                <w:szCs w:val="22"/>
              </w:rPr>
              <w:t>cect4se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9EA0D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8D58E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989F6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864E7"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B398A8" w14:textId="77777777" w:rsidR="00816678" w:rsidRPr="00816678" w:rsidRDefault="00816678" w:rsidP="00816678">
            <w:pPr>
              <w:rPr>
                <w:sz w:val="22"/>
                <w:szCs w:val="22"/>
              </w:rPr>
            </w:pPr>
            <w:r w:rsidRPr="00816678">
              <w:rPr>
                <w:sz w:val="22"/>
                <w:szCs w:val="22"/>
              </w:rPr>
              <w:t>Yes</w:t>
            </w:r>
          </w:p>
        </w:tc>
      </w:tr>
      <w:tr w:rsidR="00816678" w:rsidRPr="00816678" w14:paraId="5EB08BA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5A8C3" w14:textId="77777777" w:rsidR="00816678" w:rsidRPr="00816678" w:rsidRDefault="00816678" w:rsidP="00816678">
            <w:pPr>
              <w:rPr>
                <w:sz w:val="22"/>
                <w:szCs w:val="22"/>
              </w:rPr>
            </w:pPr>
            <w:r w:rsidRPr="00816678">
              <w:rPr>
                <w:sz w:val="22"/>
                <w:szCs w:val="22"/>
              </w:rPr>
              <w:t>436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81C1B" w14:textId="77777777" w:rsidR="00816678" w:rsidRPr="00816678" w:rsidRDefault="00816678" w:rsidP="00816678">
            <w:pPr>
              <w:rPr>
                <w:sz w:val="22"/>
                <w:szCs w:val="22"/>
              </w:rPr>
            </w:pPr>
            <w:r w:rsidRPr="00816678">
              <w:rPr>
                <w:sz w:val="22"/>
                <w:szCs w:val="22"/>
              </w:rPr>
              <w:t>Smooth edges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AF46D" w14:textId="77777777" w:rsidR="00816678" w:rsidRPr="00816678" w:rsidRDefault="00816678" w:rsidP="00816678">
            <w:pPr>
              <w:rPr>
                <w:sz w:val="22"/>
                <w:szCs w:val="22"/>
              </w:rPr>
            </w:pPr>
            <w:r w:rsidRPr="00816678">
              <w:rPr>
                <w:sz w:val="22"/>
                <w:szCs w:val="22"/>
              </w:rPr>
              <w:t>cect5se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FD16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71BBD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408D3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76237D"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3C485A" w14:textId="77777777" w:rsidR="00816678" w:rsidRPr="00816678" w:rsidRDefault="00816678" w:rsidP="00816678">
            <w:pPr>
              <w:rPr>
                <w:sz w:val="22"/>
                <w:szCs w:val="22"/>
              </w:rPr>
            </w:pPr>
            <w:r w:rsidRPr="00816678">
              <w:rPr>
                <w:sz w:val="22"/>
                <w:szCs w:val="22"/>
              </w:rPr>
              <w:t>Yes</w:t>
            </w:r>
          </w:p>
        </w:tc>
      </w:tr>
      <w:tr w:rsidR="00816678" w:rsidRPr="00816678" w14:paraId="77B7B52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EA28F6" w14:textId="77777777" w:rsidR="00816678" w:rsidRPr="00816678" w:rsidRDefault="00816678" w:rsidP="00816678">
            <w:pPr>
              <w:rPr>
                <w:sz w:val="22"/>
                <w:szCs w:val="22"/>
              </w:rPr>
            </w:pPr>
            <w:r w:rsidRPr="00816678">
              <w:rPr>
                <w:sz w:val="22"/>
                <w:szCs w:val="22"/>
              </w:rPr>
              <w:t>437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22E0B" w14:textId="77777777" w:rsidR="00816678" w:rsidRPr="00816678" w:rsidRDefault="00816678" w:rsidP="00816678">
            <w:pPr>
              <w:rPr>
                <w:sz w:val="22"/>
                <w:szCs w:val="22"/>
              </w:rPr>
            </w:pPr>
            <w:r w:rsidRPr="00816678">
              <w:rPr>
                <w:sz w:val="22"/>
                <w:szCs w:val="22"/>
              </w:rPr>
              <w:t>Smooth edges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1D638A" w14:textId="77777777" w:rsidR="00816678" w:rsidRPr="00816678" w:rsidRDefault="00816678" w:rsidP="00816678">
            <w:pPr>
              <w:rPr>
                <w:sz w:val="22"/>
                <w:szCs w:val="22"/>
              </w:rPr>
            </w:pPr>
            <w:r w:rsidRPr="00816678">
              <w:rPr>
                <w:sz w:val="22"/>
                <w:szCs w:val="22"/>
              </w:rPr>
              <w:t>cect6se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80959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F8011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4DFE5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23DBC7"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3184A" w14:textId="77777777" w:rsidR="00816678" w:rsidRPr="00816678" w:rsidRDefault="00816678" w:rsidP="00816678">
            <w:pPr>
              <w:rPr>
                <w:sz w:val="22"/>
                <w:szCs w:val="22"/>
              </w:rPr>
            </w:pPr>
            <w:r w:rsidRPr="00816678">
              <w:rPr>
                <w:sz w:val="22"/>
                <w:szCs w:val="22"/>
              </w:rPr>
              <w:t>Yes</w:t>
            </w:r>
          </w:p>
        </w:tc>
      </w:tr>
      <w:tr w:rsidR="00816678" w:rsidRPr="00816678" w14:paraId="7BFFABB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ADBD69" w14:textId="77777777" w:rsidR="00816678" w:rsidRPr="00816678" w:rsidRDefault="00816678" w:rsidP="00816678">
            <w:pPr>
              <w:rPr>
                <w:sz w:val="22"/>
                <w:szCs w:val="22"/>
              </w:rPr>
            </w:pPr>
            <w:r w:rsidRPr="00816678">
              <w:rPr>
                <w:sz w:val="22"/>
                <w:szCs w:val="22"/>
              </w:rPr>
              <w:t>438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4844FA" w14:textId="77777777" w:rsidR="00816678" w:rsidRPr="00816678" w:rsidRDefault="00816678" w:rsidP="00816678">
            <w:pPr>
              <w:rPr>
                <w:sz w:val="22"/>
                <w:szCs w:val="22"/>
              </w:rPr>
            </w:pPr>
            <w:r w:rsidRPr="00816678">
              <w:rPr>
                <w:sz w:val="22"/>
                <w:szCs w:val="22"/>
              </w:rPr>
              <w:t>Smooth edges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8B10E0" w14:textId="77777777" w:rsidR="00816678" w:rsidRPr="00816678" w:rsidRDefault="00816678" w:rsidP="00816678">
            <w:pPr>
              <w:rPr>
                <w:sz w:val="22"/>
                <w:szCs w:val="22"/>
              </w:rPr>
            </w:pPr>
            <w:r w:rsidRPr="00816678">
              <w:rPr>
                <w:sz w:val="22"/>
                <w:szCs w:val="22"/>
              </w:rPr>
              <w:t>cect7se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13242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5E267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73FB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4DD3A"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B7A9F4" w14:textId="77777777" w:rsidR="00816678" w:rsidRPr="00816678" w:rsidRDefault="00816678" w:rsidP="00816678">
            <w:pPr>
              <w:rPr>
                <w:sz w:val="22"/>
                <w:szCs w:val="22"/>
              </w:rPr>
            </w:pPr>
            <w:r w:rsidRPr="00816678">
              <w:rPr>
                <w:sz w:val="22"/>
                <w:szCs w:val="22"/>
              </w:rPr>
              <w:t>Yes</w:t>
            </w:r>
          </w:p>
        </w:tc>
      </w:tr>
      <w:tr w:rsidR="00816678" w:rsidRPr="00816678" w14:paraId="014459E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C510C" w14:textId="77777777" w:rsidR="00816678" w:rsidRPr="00816678" w:rsidRDefault="00816678" w:rsidP="00816678">
            <w:pPr>
              <w:rPr>
                <w:sz w:val="22"/>
                <w:szCs w:val="22"/>
              </w:rPr>
            </w:pPr>
            <w:r w:rsidRPr="00816678">
              <w:rPr>
                <w:sz w:val="22"/>
                <w:szCs w:val="22"/>
              </w:rPr>
              <w:t>439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6DF5AD" w14:textId="77777777" w:rsidR="00816678" w:rsidRPr="00816678" w:rsidRDefault="00816678" w:rsidP="00816678">
            <w:pPr>
              <w:rPr>
                <w:sz w:val="22"/>
                <w:szCs w:val="22"/>
              </w:rPr>
            </w:pPr>
            <w:r w:rsidRPr="00816678">
              <w:rPr>
                <w:sz w:val="22"/>
                <w:szCs w:val="22"/>
              </w:rPr>
              <w:t>Smooth edges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76D027" w14:textId="77777777" w:rsidR="00816678" w:rsidRPr="00816678" w:rsidRDefault="00816678" w:rsidP="00816678">
            <w:pPr>
              <w:rPr>
                <w:sz w:val="22"/>
                <w:szCs w:val="22"/>
              </w:rPr>
            </w:pPr>
            <w:r w:rsidRPr="00816678">
              <w:rPr>
                <w:sz w:val="22"/>
                <w:szCs w:val="22"/>
              </w:rPr>
              <w:t>cect8se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1C4E0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E903B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008F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A43615"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BB9B5E" w14:textId="77777777" w:rsidR="00816678" w:rsidRPr="00816678" w:rsidRDefault="00816678" w:rsidP="00816678">
            <w:pPr>
              <w:rPr>
                <w:sz w:val="22"/>
                <w:szCs w:val="22"/>
              </w:rPr>
            </w:pPr>
            <w:r w:rsidRPr="00816678">
              <w:rPr>
                <w:sz w:val="22"/>
                <w:szCs w:val="22"/>
              </w:rPr>
              <w:t>Yes</w:t>
            </w:r>
          </w:p>
        </w:tc>
      </w:tr>
      <w:tr w:rsidR="00816678" w:rsidRPr="00816678" w14:paraId="3089E0F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93328" w14:textId="77777777" w:rsidR="00816678" w:rsidRPr="00816678" w:rsidRDefault="00816678" w:rsidP="00816678">
            <w:pPr>
              <w:rPr>
                <w:sz w:val="22"/>
                <w:szCs w:val="22"/>
              </w:rPr>
            </w:pPr>
            <w:r w:rsidRPr="00816678">
              <w:rPr>
                <w:sz w:val="22"/>
                <w:szCs w:val="22"/>
              </w:rPr>
              <w:t>440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6C4944" w14:textId="77777777" w:rsidR="00816678" w:rsidRPr="00816678" w:rsidRDefault="00816678" w:rsidP="00816678">
            <w:pPr>
              <w:rPr>
                <w:sz w:val="22"/>
                <w:szCs w:val="22"/>
              </w:rPr>
            </w:pPr>
            <w:r w:rsidRPr="00816678">
              <w:rPr>
                <w:sz w:val="22"/>
                <w:szCs w:val="22"/>
              </w:rPr>
              <w:t>Smooth edges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43A2CD" w14:textId="77777777" w:rsidR="00816678" w:rsidRPr="00816678" w:rsidRDefault="00816678" w:rsidP="00816678">
            <w:pPr>
              <w:rPr>
                <w:sz w:val="22"/>
                <w:szCs w:val="22"/>
              </w:rPr>
            </w:pPr>
            <w:r w:rsidRPr="00816678">
              <w:rPr>
                <w:sz w:val="22"/>
                <w:szCs w:val="22"/>
              </w:rPr>
              <w:t>cect9se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957E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F2DE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1256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5B903"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E78FF1" w14:textId="77777777" w:rsidR="00816678" w:rsidRPr="00816678" w:rsidRDefault="00816678" w:rsidP="00816678">
            <w:pPr>
              <w:rPr>
                <w:sz w:val="22"/>
                <w:szCs w:val="22"/>
              </w:rPr>
            </w:pPr>
            <w:r w:rsidRPr="00816678">
              <w:rPr>
                <w:sz w:val="22"/>
                <w:szCs w:val="22"/>
              </w:rPr>
              <w:t>Yes</w:t>
            </w:r>
          </w:p>
        </w:tc>
      </w:tr>
      <w:tr w:rsidR="00816678" w:rsidRPr="00816678" w14:paraId="3FBE839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87A04C" w14:textId="77777777" w:rsidR="00816678" w:rsidRPr="00816678" w:rsidRDefault="00816678" w:rsidP="00816678">
            <w:pPr>
              <w:rPr>
                <w:sz w:val="22"/>
                <w:szCs w:val="22"/>
              </w:rPr>
            </w:pPr>
            <w:r w:rsidRPr="00816678">
              <w:rPr>
                <w:sz w:val="22"/>
                <w:szCs w:val="22"/>
              </w:rPr>
              <w:t>441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1D4B2A" w14:textId="77777777" w:rsidR="00816678" w:rsidRPr="00816678" w:rsidRDefault="00816678" w:rsidP="00816678">
            <w:pPr>
              <w:rPr>
                <w:sz w:val="22"/>
                <w:szCs w:val="22"/>
              </w:rPr>
            </w:pPr>
            <w:r w:rsidRPr="00816678">
              <w:rPr>
                <w:sz w:val="22"/>
                <w:szCs w:val="22"/>
              </w:rPr>
              <w:t>Smooth edges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D97601" w14:textId="77777777" w:rsidR="00816678" w:rsidRPr="00816678" w:rsidRDefault="00816678" w:rsidP="00816678">
            <w:pPr>
              <w:rPr>
                <w:sz w:val="22"/>
                <w:szCs w:val="22"/>
              </w:rPr>
            </w:pPr>
            <w:r w:rsidRPr="00816678">
              <w:rPr>
                <w:sz w:val="22"/>
                <w:szCs w:val="22"/>
              </w:rPr>
              <w:t>cect10se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90E5D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CE756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79988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E274D"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9672C9" w14:textId="77777777" w:rsidR="00816678" w:rsidRPr="00816678" w:rsidRDefault="00816678" w:rsidP="00816678">
            <w:pPr>
              <w:rPr>
                <w:sz w:val="22"/>
                <w:szCs w:val="22"/>
              </w:rPr>
            </w:pPr>
            <w:r w:rsidRPr="00816678">
              <w:rPr>
                <w:sz w:val="22"/>
                <w:szCs w:val="22"/>
              </w:rPr>
              <w:t>Yes</w:t>
            </w:r>
          </w:p>
        </w:tc>
      </w:tr>
      <w:tr w:rsidR="00816678" w:rsidRPr="00816678" w14:paraId="72BB960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CB8B15" w14:textId="77777777" w:rsidR="00816678" w:rsidRPr="00816678" w:rsidRDefault="00816678" w:rsidP="00816678">
            <w:pPr>
              <w:rPr>
                <w:sz w:val="22"/>
                <w:szCs w:val="22"/>
              </w:rPr>
            </w:pPr>
            <w:r w:rsidRPr="00816678">
              <w:rPr>
                <w:sz w:val="22"/>
                <w:szCs w:val="22"/>
              </w:rPr>
              <w:t>442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359D4" w14:textId="77777777" w:rsidR="00816678" w:rsidRPr="00816678" w:rsidRDefault="00816678" w:rsidP="00816678">
            <w:pPr>
              <w:rPr>
                <w:sz w:val="22"/>
                <w:szCs w:val="22"/>
              </w:rPr>
            </w:pPr>
            <w:r w:rsidRPr="00816678">
              <w:rPr>
                <w:sz w:val="22"/>
                <w:szCs w:val="22"/>
              </w:rPr>
              <w:t>Calcifications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9F282" w14:textId="77777777" w:rsidR="00816678" w:rsidRPr="00816678" w:rsidRDefault="00816678" w:rsidP="00816678">
            <w:pPr>
              <w:rPr>
                <w:sz w:val="22"/>
                <w:szCs w:val="22"/>
              </w:rPr>
            </w:pPr>
            <w:r w:rsidRPr="00816678">
              <w:rPr>
                <w:sz w:val="22"/>
                <w:szCs w:val="22"/>
              </w:rPr>
              <w:t>cect1ca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992C8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F40C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75734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53CB9"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74054" w14:textId="77777777" w:rsidR="00816678" w:rsidRPr="00816678" w:rsidRDefault="00816678" w:rsidP="00816678">
            <w:pPr>
              <w:rPr>
                <w:sz w:val="22"/>
                <w:szCs w:val="22"/>
              </w:rPr>
            </w:pPr>
            <w:r w:rsidRPr="00816678">
              <w:rPr>
                <w:sz w:val="22"/>
                <w:szCs w:val="22"/>
              </w:rPr>
              <w:t>Yes</w:t>
            </w:r>
          </w:p>
        </w:tc>
      </w:tr>
      <w:tr w:rsidR="00816678" w:rsidRPr="00816678" w14:paraId="6054CB2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787220" w14:textId="77777777" w:rsidR="00816678" w:rsidRPr="00816678" w:rsidRDefault="00816678" w:rsidP="00816678">
            <w:pPr>
              <w:rPr>
                <w:sz w:val="22"/>
                <w:szCs w:val="22"/>
              </w:rPr>
            </w:pPr>
            <w:r w:rsidRPr="00816678">
              <w:rPr>
                <w:sz w:val="22"/>
                <w:szCs w:val="22"/>
              </w:rPr>
              <w:t>443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BF03C7" w14:textId="77777777" w:rsidR="00816678" w:rsidRPr="00816678" w:rsidRDefault="00816678" w:rsidP="00816678">
            <w:pPr>
              <w:rPr>
                <w:sz w:val="22"/>
                <w:szCs w:val="22"/>
              </w:rPr>
            </w:pPr>
            <w:r w:rsidRPr="00816678">
              <w:rPr>
                <w:sz w:val="22"/>
                <w:szCs w:val="22"/>
              </w:rPr>
              <w:t>Calcifications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00AE14" w14:textId="77777777" w:rsidR="00816678" w:rsidRPr="00816678" w:rsidRDefault="00816678" w:rsidP="00816678">
            <w:pPr>
              <w:rPr>
                <w:sz w:val="22"/>
                <w:szCs w:val="22"/>
              </w:rPr>
            </w:pPr>
            <w:r w:rsidRPr="00816678">
              <w:rPr>
                <w:sz w:val="22"/>
                <w:szCs w:val="22"/>
              </w:rPr>
              <w:t>cect2ca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3055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91A14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E5924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29E4C4"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3A22C5" w14:textId="77777777" w:rsidR="00816678" w:rsidRPr="00816678" w:rsidRDefault="00816678" w:rsidP="00816678">
            <w:pPr>
              <w:rPr>
                <w:sz w:val="22"/>
                <w:szCs w:val="22"/>
              </w:rPr>
            </w:pPr>
            <w:r w:rsidRPr="00816678">
              <w:rPr>
                <w:sz w:val="22"/>
                <w:szCs w:val="22"/>
              </w:rPr>
              <w:t>Yes</w:t>
            </w:r>
          </w:p>
        </w:tc>
      </w:tr>
      <w:tr w:rsidR="00816678" w:rsidRPr="00816678" w14:paraId="2DF2EBC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02DDCE" w14:textId="77777777" w:rsidR="00816678" w:rsidRPr="00816678" w:rsidRDefault="00816678" w:rsidP="00816678">
            <w:pPr>
              <w:rPr>
                <w:sz w:val="22"/>
                <w:szCs w:val="22"/>
              </w:rPr>
            </w:pPr>
            <w:r w:rsidRPr="00816678">
              <w:rPr>
                <w:sz w:val="22"/>
                <w:szCs w:val="22"/>
              </w:rPr>
              <w:t>444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03EF9D" w14:textId="77777777" w:rsidR="00816678" w:rsidRPr="00816678" w:rsidRDefault="00816678" w:rsidP="00816678">
            <w:pPr>
              <w:rPr>
                <w:sz w:val="22"/>
                <w:szCs w:val="22"/>
              </w:rPr>
            </w:pPr>
            <w:r w:rsidRPr="00816678">
              <w:rPr>
                <w:sz w:val="22"/>
                <w:szCs w:val="22"/>
              </w:rPr>
              <w:t>Calcifications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C5AB0" w14:textId="77777777" w:rsidR="00816678" w:rsidRPr="00816678" w:rsidRDefault="00816678" w:rsidP="00816678">
            <w:pPr>
              <w:rPr>
                <w:sz w:val="22"/>
                <w:szCs w:val="22"/>
              </w:rPr>
            </w:pPr>
            <w:r w:rsidRPr="00816678">
              <w:rPr>
                <w:sz w:val="22"/>
                <w:szCs w:val="22"/>
              </w:rPr>
              <w:t>cect3ca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FFE72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52CAF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41F1E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E9E1EA"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8CB470" w14:textId="77777777" w:rsidR="00816678" w:rsidRPr="00816678" w:rsidRDefault="00816678" w:rsidP="00816678">
            <w:pPr>
              <w:rPr>
                <w:sz w:val="22"/>
                <w:szCs w:val="22"/>
              </w:rPr>
            </w:pPr>
            <w:r w:rsidRPr="00816678">
              <w:rPr>
                <w:sz w:val="22"/>
                <w:szCs w:val="22"/>
              </w:rPr>
              <w:t>Yes</w:t>
            </w:r>
          </w:p>
        </w:tc>
      </w:tr>
      <w:tr w:rsidR="00816678" w:rsidRPr="00816678" w14:paraId="243466B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C08E2" w14:textId="77777777" w:rsidR="00816678" w:rsidRPr="00816678" w:rsidRDefault="00816678" w:rsidP="00816678">
            <w:pPr>
              <w:rPr>
                <w:sz w:val="22"/>
                <w:szCs w:val="22"/>
              </w:rPr>
            </w:pPr>
            <w:r w:rsidRPr="00816678">
              <w:rPr>
                <w:sz w:val="22"/>
                <w:szCs w:val="22"/>
              </w:rPr>
              <w:t>445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FDACE8" w14:textId="77777777" w:rsidR="00816678" w:rsidRPr="00816678" w:rsidRDefault="00816678" w:rsidP="00816678">
            <w:pPr>
              <w:rPr>
                <w:sz w:val="22"/>
                <w:szCs w:val="22"/>
              </w:rPr>
            </w:pPr>
            <w:r w:rsidRPr="00816678">
              <w:rPr>
                <w:sz w:val="22"/>
                <w:szCs w:val="22"/>
              </w:rPr>
              <w:t>Calcifications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DEFBDA" w14:textId="77777777" w:rsidR="00816678" w:rsidRPr="00816678" w:rsidRDefault="00816678" w:rsidP="00816678">
            <w:pPr>
              <w:rPr>
                <w:sz w:val="22"/>
                <w:szCs w:val="22"/>
              </w:rPr>
            </w:pPr>
            <w:r w:rsidRPr="00816678">
              <w:rPr>
                <w:sz w:val="22"/>
                <w:szCs w:val="22"/>
              </w:rPr>
              <w:t>cect4ca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709D2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AD66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0F644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8739EE"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65195" w14:textId="77777777" w:rsidR="00816678" w:rsidRPr="00816678" w:rsidRDefault="00816678" w:rsidP="00816678">
            <w:pPr>
              <w:rPr>
                <w:sz w:val="22"/>
                <w:szCs w:val="22"/>
              </w:rPr>
            </w:pPr>
            <w:r w:rsidRPr="00816678">
              <w:rPr>
                <w:sz w:val="22"/>
                <w:szCs w:val="22"/>
              </w:rPr>
              <w:t>Yes</w:t>
            </w:r>
          </w:p>
        </w:tc>
      </w:tr>
      <w:tr w:rsidR="00816678" w:rsidRPr="00816678" w14:paraId="110C684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667E9" w14:textId="77777777" w:rsidR="00816678" w:rsidRPr="00816678" w:rsidRDefault="00816678" w:rsidP="00816678">
            <w:pPr>
              <w:rPr>
                <w:sz w:val="22"/>
                <w:szCs w:val="22"/>
              </w:rPr>
            </w:pPr>
            <w:r w:rsidRPr="00816678">
              <w:rPr>
                <w:sz w:val="22"/>
                <w:szCs w:val="22"/>
              </w:rPr>
              <w:t>446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D03CD" w14:textId="77777777" w:rsidR="00816678" w:rsidRPr="00816678" w:rsidRDefault="00816678" w:rsidP="00816678">
            <w:pPr>
              <w:rPr>
                <w:sz w:val="22"/>
                <w:szCs w:val="22"/>
              </w:rPr>
            </w:pPr>
            <w:r w:rsidRPr="00816678">
              <w:rPr>
                <w:sz w:val="22"/>
                <w:szCs w:val="22"/>
              </w:rPr>
              <w:t>Calcifications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7A51F" w14:textId="77777777" w:rsidR="00816678" w:rsidRPr="00816678" w:rsidRDefault="00816678" w:rsidP="00816678">
            <w:pPr>
              <w:rPr>
                <w:sz w:val="22"/>
                <w:szCs w:val="22"/>
              </w:rPr>
            </w:pPr>
            <w:r w:rsidRPr="00816678">
              <w:rPr>
                <w:sz w:val="22"/>
                <w:szCs w:val="22"/>
              </w:rPr>
              <w:t>cect5ca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B63AF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0162C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87EC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659C58"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2BD162" w14:textId="77777777" w:rsidR="00816678" w:rsidRPr="00816678" w:rsidRDefault="00816678" w:rsidP="00816678">
            <w:pPr>
              <w:rPr>
                <w:sz w:val="22"/>
                <w:szCs w:val="22"/>
              </w:rPr>
            </w:pPr>
            <w:r w:rsidRPr="00816678">
              <w:rPr>
                <w:sz w:val="22"/>
                <w:szCs w:val="22"/>
              </w:rPr>
              <w:t>Yes</w:t>
            </w:r>
          </w:p>
        </w:tc>
      </w:tr>
      <w:tr w:rsidR="00816678" w:rsidRPr="00816678" w14:paraId="02DC4C2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9572B" w14:textId="77777777" w:rsidR="00816678" w:rsidRPr="00816678" w:rsidRDefault="00816678" w:rsidP="00816678">
            <w:pPr>
              <w:rPr>
                <w:sz w:val="22"/>
                <w:szCs w:val="22"/>
              </w:rPr>
            </w:pPr>
            <w:r w:rsidRPr="00816678">
              <w:rPr>
                <w:sz w:val="22"/>
                <w:szCs w:val="22"/>
              </w:rPr>
              <w:t>447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1CB44" w14:textId="77777777" w:rsidR="00816678" w:rsidRPr="00816678" w:rsidRDefault="00816678" w:rsidP="00816678">
            <w:pPr>
              <w:rPr>
                <w:sz w:val="22"/>
                <w:szCs w:val="22"/>
              </w:rPr>
            </w:pPr>
            <w:r w:rsidRPr="00816678">
              <w:rPr>
                <w:sz w:val="22"/>
                <w:szCs w:val="22"/>
              </w:rPr>
              <w:t>Calcifications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BF9D7C" w14:textId="77777777" w:rsidR="00816678" w:rsidRPr="00816678" w:rsidRDefault="00816678" w:rsidP="00816678">
            <w:pPr>
              <w:rPr>
                <w:sz w:val="22"/>
                <w:szCs w:val="22"/>
              </w:rPr>
            </w:pPr>
            <w:r w:rsidRPr="00816678">
              <w:rPr>
                <w:sz w:val="22"/>
                <w:szCs w:val="22"/>
              </w:rPr>
              <w:t>cect6ca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9773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F324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A98C1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701935"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3F1B4" w14:textId="77777777" w:rsidR="00816678" w:rsidRPr="00816678" w:rsidRDefault="00816678" w:rsidP="00816678">
            <w:pPr>
              <w:rPr>
                <w:sz w:val="22"/>
                <w:szCs w:val="22"/>
              </w:rPr>
            </w:pPr>
            <w:r w:rsidRPr="00816678">
              <w:rPr>
                <w:sz w:val="22"/>
                <w:szCs w:val="22"/>
              </w:rPr>
              <w:t>Yes</w:t>
            </w:r>
          </w:p>
        </w:tc>
      </w:tr>
      <w:tr w:rsidR="00816678" w:rsidRPr="00816678" w14:paraId="6E6DB97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22BC3" w14:textId="77777777" w:rsidR="00816678" w:rsidRPr="00816678" w:rsidRDefault="00816678" w:rsidP="00816678">
            <w:pPr>
              <w:rPr>
                <w:sz w:val="22"/>
                <w:szCs w:val="22"/>
              </w:rPr>
            </w:pPr>
            <w:r w:rsidRPr="00816678">
              <w:rPr>
                <w:sz w:val="22"/>
                <w:szCs w:val="22"/>
              </w:rPr>
              <w:t>448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5CF81" w14:textId="77777777" w:rsidR="00816678" w:rsidRPr="00816678" w:rsidRDefault="00816678" w:rsidP="00816678">
            <w:pPr>
              <w:rPr>
                <w:sz w:val="22"/>
                <w:szCs w:val="22"/>
              </w:rPr>
            </w:pPr>
            <w:r w:rsidRPr="00816678">
              <w:rPr>
                <w:sz w:val="22"/>
                <w:szCs w:val="22"/>
              </w:rPr>
              <w:t>Calcifications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66556A" w14:textId="77777777" w:rsidR="00816678" w:rsidRPr="00816678" w:rsidRDefault="00816678" w:rsidP="00816678">
            <w:pPr>
              <w:rPr>
                <w:sz w:val="22"/>
                <w:szCs w:val="22"/>
              </w:rPr>
            </w:pPr>
            <w:r w:rsidRPr="00816678">
              <w:rPr>
                <w:sz w:val="22"/>
                <w:szCs w:val="22"/>
              </w:rPr>
              <w:t>cect7ca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E79D4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9512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FA62D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F8624"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B9BBFE" w14:textId="77777777" w:rsidR="00816678" w:rsidRPr="00816678" w:rsidRDefault="00816678" w:rsidP="00816678">
            <w:pPr>
              <w:rPr>
                <w:sz w:val="22"/>
                <w:szCs w:val="22"/>
              </w:rPr>
            </w:pPr>
            <w:r w:rsidRPr="00816678">
              <w:rPr>
                <w:sz w:val="22"/>
                <w:szCs w:val="22"/>
              </w:rPr>
              <w:t>Yes</w:t>
            </w:r>
          </w:p>
        </w:tc>
      </w:tr>
      <w:tr w:rsidR="00816678" w:rsidRPr="00816678" w14:paraId="2B4ACB7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1F5C9" w14:textId="77777777" w:rsidR="00816678" w:rsidRPr="00816678" w:rsidRDefault="00816678" w:rsidP="00816678">
            <w:pPr>
              <w:rPr>
                <w:sz w:val="22"/>
                <w:szCs w:val="22"/>
              </w:rPr>
            </w:pPr>
            <w:r w:rsidRPr="00816678">
              <w:rPr>
                <w:sz w:val="22"/>
                <w:szCs w:val="22"/>
              </w:rPr>
              <w:t>449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EEDFC8" w14:textId="77777777" w:rsidR="00816678" w:rsidRPr="00816678" w:rsidRDefault="00816678" w:rsidP="00816678">
            <w:pPr>
              <w:rPr>
                <w:sz w:val="22"/>
                <w:szCs w:val="22"/>
              </w:rPr>
            </w:pPr>
            <w:r w:rsidRPr="00816678">
              <w:rPr>
                <w:sz w:val="22"/>
                <w:szCs w:val="22"/>
              </w:rPr>
              <w:t>Calcifications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BEB9A" w14:textId="77777777" w:rsidR="00816678" w:rsidRPr="00816678" w:rsidRDefault="00816678" w:rsidP="00816678">
            <w:pPr>
              <w:rPr>
                <w:sz w:val="22"/>
                <w:szCs w:val="22"/>
              </w:rPr>
            </w:pPr>
            <w:r w:rsidRPr="00816678">
              <w:rPr>
                <w:sz w:val="22"/>
                <w:szCs w:val="22"/>
              </w:rPr>
              <w:t>cect8ca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A4BA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56EA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2076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22F05B"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BA94D" w14:textId="77777777" w:rsidR="00816678" w:rsidRPr="00816678" w:rsidRDefault="00816678" w:rsidP="00816678">
            <w:pPr>
              <w:rPr>
                <w:sz w:val="22"/>
                <w:szCs w:val="22"/>
              </w:rPr>
            </w:pPr>
            <w:r w:rsidRPr="00816678">
              <w:rPr>
                <w:sz w:val="22"/>
                <w:szCs w:val="22"/>
              </w:rPr>
              <w:t>Yes</w:t>
            </w:r>
          </w:p>
        </w:tc>
      </w:tr>
      <w:tr w:rsidR="00816678" w:rsidRPr="00816678" w14:paraId="29942EB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6B40B5" w14:textId="77777777" w:rsidR="00816678" w:rsidRPr="00816678" w:rsidRDefault="00816678" w:rsidP="00816678">
            <w:pPr>
              <w:rPr>
                <w:sz w:val="22"/>
                <w:szCs w:val="22"/>
              </w:rPr>
            </w:pPr>
            <w:r w:rsidRPr="00816678">
              <w:rPr>
                <w:sz w:val="22"/>
                <w:szCs w:val="22"/>
              </w:rPr>
              <w:t>450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9E425D" w14:textId="77777777" w:rsidR="00816678" w:rsidRPr="00816678" w:rsidRDefault="00816678" w:rsidP="00816678">
            <w:pPr>
              <w:rPr>
                <w:sz w:val="22"/>
                <w:szCs w:val="22"/>
              </w:rPr>
            </w:pPr>
            <w:r w:rsidRPr="00816678">
              <w:rPr>
                <w:sz w:val="22"/>
                <w:szCs w:val="22"/>
              </w:rPr>
              <w:t>Calcifications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49EC2" w14:textId="77777777" w:rsidR="00816678" w:rsidRPr="00816678" w:rsidRDefault="00816678" w:rsidP="00816678">
            <w:pPr>
              <w:rPr>
                <w:sz w:val="22"/>
                <w:szCs w:val="22"/>
              </w:rPr>
            </w:pPr>
            <w:r w:rsidRPr="00816678">
              <w:rPr>
                <w:sz w:val="22"/>
                <w:szCs w:val="22"/>
              </w:rPr>
              <w:t>cect9ca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2B626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6BCEC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E7B65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A83CA"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AEBCF7" w14:textId="77777777" w:rsidR="00816678" w:rsidRPr="00816678" w:rsidRDefault="00816678" w:rsidP="00816678">
            <w:pPr>
              <w:rPr>
                <w:sz w:val="22"/>
                <w:szCs w:val="22"/>
              </w:rPr>
            </w:pPr>
            <w:r w:rsidRPr="00816678">
              <w:rPr>
                <w:sz w:val="22"/>
                <w:szCs w:val="22"/>
              </w:rPr>
              <w:t>Yes</w:t>
            </w:r>
          </w:p>
        </w:tc>
      </w:tr>
      <w:tr w:rsidR="00816678" w:rsidRPr="00816678" w14:paraId="6148ECD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D1EECA" w14:textId="77777777" w:rsidR="00816678" w:rsidRPr="00816678" w:rsidRDefault="00816678" w:rsidP="00816678">
            <w:pPr>
              <w:rPr>
                <w:sz w:val="22"/>
                <w:szCs w:val="22"/>
              </w:rPr>
            </w:pPr>
            <w:r w:rsidRPr="00816678">
              <w:rPr>
                <w:sz w:val="22"/>
                <w:szCs w:val="22"/>
              </w:rPr>
              <w:t>451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C284F6" w14:textId="77777777" w:rsidR="00816678" w:rsidRPr="00816678" w:rsidRDefault="00816678" w:rsidP="00816678">
            <w:pPr>
              <w:rPr>
                <w:sz w:val="22"/>
                <w:szCs w:val="22"/>
              </w:rPr>
            </w:pPr>
            <w:r w:rsidRPr="00816678">
              <w:rPr>
                <w:sz w:val="22"/>
                <w:szCs w:val="22"/>
              </w:rPr>
              <w:t>Calcifications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3B971" w14:textId="77777777" w:rsidR="00816678" w:rsidRPr="00816678" w:rsidRDefault="00816678" w:rsidP="00816678">
            <w:pPr>
              <w:rPr>
                <w:sz w:val="22"/>
                <w:szCs w:val="22"/>
              </w:rPr>
            </w:pPr>
            <w:r w:rsidRPr="00816678">
              <w:rPr>
                <w:sz w:val="22"/>
                <w:szCs w:val="22"/>
              </w:rPr>
              <w:t>cect10ca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E096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C919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9EC0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19047"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B8EC2A" w14:textId="77777777" w:rsidR="00816678" w:rsidRPr="00816678" w:rsidRDefault="00816678" w:rsidP="00816678">
            <w:pPr>
              <w:rPr>
                <w:sz w:val="22"/>
                <w:szCs w:val="22"/>
              </w:rPr>
            </w:pPr>
            <w:r w:rsidRPr="00816678">
              <w:rPr>
                <w:sz w:val="22"/>
                <w:szCs w:val="22"/>
              </w:rPr>
              <w:t>Yes</w:t>
            </w:r>
          </w:p>
        </w:tc>
      </w:tr>
      <w:tr w:rsidR="00816678" w:rsidRPr="00816678" w14:paraId="0546CCB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B39973" w14:textId="77777777" w:rsidR="00816678" w:rsidRPr="00816678" w:rsidRDefault="00816678" w:rsidP="00816678">
            <w:pPr>
              <w:rPr>
                <w:sz w:val="22"/>
                <w:szCs w:val="22"/>
              </w:rPr>
            </w:pPr>
            <w:r w:rsidRPr="00816678">
              <w:rPr>
                <w:sz w:val="22"/>
                <w:szCs w:val="22"/>
              </w:rPr>
              <w:t>452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2AF57" w14:textId="77777777" w:rsidR="00816678" w:rsidRPr="00816678" w:rsidRDefault="00816678" w:rsidP="00816678">
            <w:pPr>
              <w:rPr>
                <w:sz w:val="22"/>
                <w:szCs w:val="22"/>
              </w:rPr>
            </w:pPr>
            <w:r w:rsidRPr="00816678">
              <w:rPr>
                <w:sz w:val="22"/>
                <w:szCs w:val="22"/>
              </w:rPr>
              <w:t>Index Nodule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D58EC" w14:textId="77777777" w:rsidR="00816678" w:rsidRPr="00816678" w:rsidRDefault="00816678" w:rsidP="00816678">
            <w:pPr>
              <w:rPr>
                <w:sz w:val="22"/>
                <w:szCs w:val="22"/>
              </w:rPr>
            </w:pPr>
            <w:r w:rsidRPr="00816678">
              <w:rPr>
                <w:sz w:val="22"/>
                <w:szCs w:val="22"/>
              </w:rPr>
              <w:t>cectin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9380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7BD7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8C2C0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14841" w14:textId="77777777" w:rsidR="00816678" w:rsidRPr="00816678" w:rsidRDefault="00816678" w:rsidP="00816678">
            <w:pPr>
              <w:rPr>
                <w:sz w:val="22"/>
                <w:szCs w:val="22"/>
              </w:rPr>
            </w:pPr>
            <w:r w:rsidRPr="00816678">
              <w:rPr>
                <w:sz w:val="22"/>
                <w:szCs w:val="22"/>
              </w:rPr>
              <w:t>1</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BDC54C" w14:textId="77777777" w:rsidR="00816678" w:rsidRPr="00816678" w:rsidRDefault="00816678" w:rsidP="00816678">
            <w:pPr>
              <w:rPr>
                <w:sz w:val="22"/>
                <w:szCs w:val="22"/>
              </w:rPr>
            </w:pPr>
          </w:p>
        </w:tc>
      </w:tr>
      <w:tr w:rsidR="00816678" w:rsidRPr="00816678" w14:paraId="583B3A2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28C66D" w14:textId="77777777" w:rsidR="00816678" w:rsidRPr="00816678" w:rsidRDefault="00816678" w:rsidP="00816678">
            <w:pPr>
              <w:rPr>
                <w:sz w:val="22"/>
                <w:szCs w:val="22"/>
              </w:rPr>
            </w:pPr>
            <w:r w:rsidRPr="00816678">
              <w:rPr>
                <w:sz w:val="22"/>
                <w:szCs w:val="22"/>
              </w:rPr>
              <w:t>453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108AF" w14:textId="77777777" w:rsidR="00816678" w:rsidRPr="00816678" w:rsidRDefault="00816678" w:rsidP="00816678">
            <w:pPr>
              <w:rPr>
                <w:sz w:val="22"/>
                <w:szCs w:val="22"/>
              </w:rPr>
            </w:pPr>
            <w:r w:rsidRPr="00816678">
              <w:rPr>
                <w:sz w:val="22"/>
                <w:szCs w:val="22"/>
              </w:rPr>
              <w:t>Spiculated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6E730" w14:textId="77777777" w:rsidR="00816678" w:rsidRPr="00816678" w:rsidRDefault="00816678" w:rsidP="00816678">
            <w:pPr>
              <w:rPr>
                <w:sz w:val="22"/>
                <w:szCs w:val="22"/>
              </w:rPr>
            </w:pPr>
            <w:r w:rsidRPr="00816678">
              <w:rPr>
                <w:sz w:val="22"/>
                <w:szCs w:val="22"/>
              </w:rPr>
              <w:t>cect1sp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FC61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7F86A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5C74E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E88E9"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D6F9D5" w14:textId="77777777" w:rsidR="00816678" w:rsidRPr="00816678" w:rsidRDefault="00816678" w:rsidP="00816678">
            <w:pPr>
              <w:rPr>
                <w:sz w:val="22"/>
                <w:szCs w:val="22"/>
              </w:rPr>
            </w:pPr>
            <w:r w:rsidRPr="00816678">
              <w:rPr>
                <w:sz w:val="22"/>
                <w:szCs w:val="22"/>
              </w:rPr>
              <w:t>Yes</w:t>
            </w:r>
          </w:p>
        </w:tc>
      </w:tr>
      <w:tr w:rsidR="00816678" w:rsidRPr="00816678" w14:paraId="3B2E4FD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26824" w14:textId="77777777" w:rsidR="00816678" w:rsidRPr="00816678" w:rsidRDefault="00816678" w:rsidP="00816678">
            <w:pPr>
              <w:rPr>
                <w:sz w:val="22"/>
                <w:szCs w:val="22"/>
              </w:rPr>
            </w:pPr>
            <w:r w:rsidRPr="00816678">
              <w:rPr>
                <w:sz w:val="22"/>
                <w:szCs w:val="22"/>
              </w:rPr>
              <w:t>454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230F3" w14:textId="77777777" w:rsidR="00816678" w:rsidRPr="00816678" w:rsidRDefault="00816678" w:rsidP="00816678">
            <w:pPr>
              <w:rPr>
                <w:sz w:val="22"/>
                <w:szCs w:val="22"/>
              </w:rPr>
            </w:pPr>
            <w:r w:rsidRPr="00816678">
              <w:rPr>
                <w:sz w:val="22"/>
                <w:szCs w:val="22"/>
              </w:rPr>
              <w:t>Spiculated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CCE7D" w14:textId="77777777" w:rsidR="00816678" w:rsidRPr="00816678" w:rsidRDefault="00816678" w:rsidP="00816678">
            <w:pPr>
              <w:rPr>
                <w:sz w:val="22"/>
                <w:szCs w:val="22"/>
              </w:rPr>
            </w:pPr>
            <w:r w:rsidRPr="00816678">
              <w:rPr>
                <w:sz w:val="22"/>
                <w:szCs w:val="22"/>
              </w:rPr>
              <w:t>cect2sp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7A872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E97E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5C15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6492C"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71E36A" w14:textId="77777777" w:rsidR="00816678" w:rsidRPr="00816678" w:rsidRDefault="00816678" w:rsidP="00816678">
            <w:pPr>
              <w:rPr>
                <w:sz w:val="22"/>
                <w:szCs w:val="22"/>
              </w:rPr>
            </w:pPr>
            <w:r w:rsidRPr="00816678">
              <w:rPr>
                <w:sz w:val="22"/>
                <w:szCs w:val="22"/>
              </w:rPr>
              <w:t>Yes</w:t>
            </w:r>
          </w:p>
        </w:tc>
      </w:tr>
      <w:tr w:rsidR="00816678" w:rsidRPr="00816678" w14:paraId="1CA257B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8FDDB" w14:textId="77777777" w:rsidR="00816678" w:rsidRPr="00816678" w:rsidRDefault="00816678" w:rsidP="00816678">
            <w:pPr>
              <w:rPr>
                <w:sz w:val="22"/>
                <w:szCs w:val="22"/>
              </w:rPr>
            </w:pPr>
            <w:r w:rsidRPr="00816678">
              <w:rPr>
                <w:sz w:val="22"/>
                <w:szCs w:val="22"/>
              </w:rPr>
              <w:t>455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EFC135" w14:textId="77777777" w:rsidR="00816678" w:rsidRPr="00816678" w:rsidRDefault="00816678" w:rsidP="00816678">
            <w:pPr>
              <w:rPr>
                <w:sz w:val="22"/>
                <w:szCs w:val="22"/>
              </w:rPr>
            </w:pPr>
            <w:r w:rsidRPr="00816678">
              <w:rPr>
                <w:sz w:val="22"/>
                <w:szCs w:val="22"/>
              </w:rPr>
              <w:t>Spiculated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D3D176" w14:textId="77777777" w:rsidR="00816678" w:rsidRPr="00816678" w:rsidRDefault="00816678" w:rsidP="00816678">
            <w:pPr>
              <w:rPr>
                <w:sz w:val="22"/>
                <w:szCs w:val="22"/>
              </w:rPr>
            </w:pPr>
            <w:r w:rsidRPr="00816678">
              <w:rPr>
                <w:sz w:val="22"/>
                <w:szCs w:val="22"/>
              </w:rPr>
              <w:t>cect3sp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17997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694B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64E6D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86101"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AE4538" w14:textId="77777777" w:rsidR="00816678" w:rsidRPr="00816678" w:rsidRDefault="00816678" w:rsidP="00816678">
            <w:pPr>
              <w:rPr>
                <w:sz w:val="22"/>
                <w:szCs w:val="22"/>
              </w:rPr>
            </w:pPr>
            <w:r w:rsidRPr="00816678">
              <w:rPr>
                <w:sz w:val="22"/>
                <w:szCs w:val="22"/>
              </w:rPr>
              <w:t>Yes</w:t>
            </w:r>
          </w:p>
        </w:tc>
      </w:tr>
      <w:tr w:rsidR="00816678" w:rsidRPr="00816678" w14:paraId="4188F4D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0C4101" w14:textId="77777777" w:rsidR="00816678" w:rsidRPr="00816678" w:rsidRDefault="00816678" w:rsidP="00816678">
            <w:pPr>
              <w:rPr>
                <w:sz w:val="22"/>
                <w:szCs w:val="22"/>
              </w:rPr>
            </w:pPr>
            <w:r w:rsidRPr="00816678">
              <w:rPr>
                <w:sz w:val="22"/>
                <w:szCs w:val="22"/>
              </w:rPr>
              <w:t>456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69350" w14:textId="77777777" w:rsidR="00816678" w:rsidRPr="00816678" w:rsidRDefault="00816678" w:rsidP="00816678">
            <w:pPr>
              <w:rPr>
                <w:sz w:val="22"/>
                <w:szCs w:val="22"/>
              </w:rPr>
            </w:pPr>
            <w:r w:rsidRPr="00816678">
              <w:rPr>
                <w:sz w:val="22"/>
                <w:szCs w:val="22"/>
              </w:rPr>
              <w:t>Spiculated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EE36A3" w14:textId="77777777" w:rsidR="00816678" w:rsidRPr="00816678" w:rsidRDefault="00816678" w:rsidP="00816678">
            <w:pPr>
              <w:rPr>
                <w:sz w:val="22"/>
                <w:szCs w:val="22"/>
              </w:rPr>
            </w:pPr>
            <w:r w:rsidRPr="00816678">
              <w:rPr>
                <w:sz w:val="22"/>
                <w:szCs w:val="22"/>
              </w:rPr>
              <w:t>cect4sp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B2C52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4192D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B857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2B2E7E"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38DEF" w14:textId="77777777" w:rsidR="00816678" w:rsidRPr="00816678" w:rsidRDefault="00816678" w:rsidP="00816678">
            <w:pPr>
              <w:rPr>
                <w:sz w:val="22"/>
                <w:szCs w:val="22"/>
              </w:rPr>
            </w:pPr>
            <w:r w:rsidRPr="00816678">
              <w:rPr>
                <w:sz w:val="22"/>
                <w:szCs w:val="22"/>
              </w:rPr>
              <w:t>Yes</w:t>
            </w:r>
          </w:p>
        </w:tc>
      </w:tr>
      <w:tr w:rsidR="00816678" w:rsidRPr="00816678" w14:paraId="6A8E578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2504D1" w14:textId="77777777" w:rsidR="00816678" w:rsidRPr="00816678" w:rsidRDefault="00816678" w:rsidP="00816678">
            <w:pPr>
              <w:rPr>
                <w:sz w:val="22"/>
                <w:szCs w:val="22"/>
              </w:rPr>
            </w:pPr>
            <w:r w:rsidRPr="00816678">
              <w:rPr>
                <w:sz w:val="22"/>
                <w:szCs w:val="22"/>
              </w:rPr>
              <w:t>457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368850" w14:textId="77777777" w:rsidR="00816678" w:rsidRPr="00816678" w:rsidRDefault="00816678" w:rsidP="00816678">
            <w:pPr>
              <w:rPr>
                <w:sz w:val="22"/>
                <w:szCs w:val="22"/>
              </w:rPr>
            </w:pPr>
            <w:r w:rsidRPr="00816678">
              <w:rPr>
                <w:sz w:val="22"/>
                <w:szCs w:val="22"/>
              </w:rPr>
              <w:t>Spiculated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183C5B" w14:textId="77777777" w:rsidR="00816678" w:rsidRPr="00816678" w:rsidRDefault="00816678" w:rsidP="00816678">
            <w:pPr>
              <w:rPr>
                <w:sz w:val="22"/>
                <w:szCs w:val="22"/>
              </w:rPr>
            </w:pPr>
            <w:r w:rsidRPr="00816678">
              <w:rPr>
                <w:sz w:val="22"/>
                <w:szCs w:val="22"/>
              </w:rPr>
              <w:t>cect5sp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D039F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4D6AF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D473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71FFBE"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CF20B" w14:textId="77777777" w:rsidR="00816678" w:rsidRPr="00816678" w:rsidRDefault="00816678" w:rsidP="00816678">
            <w:pPr>
              <w:rPr>
                <w:sz w:val="22"/>
                <w:szCs w:val="22"/>
              </w:rPr>
            </w:pPr>
            <w:r w:rsidRPr="00816678">
              <w:rPr>
                <w:sz w:val="22"/>
                <w:szCs w:val="22"/>
              </w:rPr>
              <w:t>Yes</w:t>
            </w:r>
          </w:p>
        </w:tc>
      </w:tr>
      <w:tr w:rsidR="00816678" w:rsidRPr="00816678" w14:paraId="24C6F9C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C1A7F8" w14:textId="77777777" w:rsidR="00816678" w:rsidRPr="00816678" w:rsidRDefault="00816678" w:rsidP="00816678">
            <w:pPr>
              <w:rPr>
                <w:sz w:val="22"/>
                <w:szCs w:val="22"/>
              </w:rPr>
            </w:pPr>
            <w:r w:rsidRPr="00816678">
              <w:rPr>
                <w:sz w:val="22"/>
                <w:szCs w:val="22"/>
              </w:rPr>
              <w:t>458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5B694" w14:textId="77777777" w:rsidR="00816678" w:rsidRPr="00816678" w:rsidRDefault="00816678" w:rsidP="00816678">
            <w:pPr>
              <w:rPr>
                <w:sz w:val="22"/>
                <w:szCs w:val="22"/>
              </w:rPr>
            </w:pPr>
            <w:r w:rsidRPr="00816678">
              <w:rPr>
                <w:sz w:val="22"/>
                <w:szCs w:val="22"/>
              </w:rPr>
              <w:t>Spiculated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A0B61" w14:textId="77777777" w:rsidR="00816678" w:rsidRPr="00816678" w:rsidRDefault="00816678" w:rsidP="00816678">
            <w:pPr>
              <w:rPr>
                <w:sz w:val="22"/>
                <w:szCs w:val="22"/>
              </w:rPr>
            </w:pPr>
            <w:r w:rsidRPr="00816678">
              <w:rPr>
                <w:sz w:val="22"/>
                <w:szCs w:val="22"/>
              </w:rPr>
              <w:t>cect6sp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A36A3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2FBCD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6C68A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7EC18"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29203F" w14:textId="77777777" w:rsidR="00816678" w:rsidRPr="00816678" w:rsidRDefault="00816678" w:rsidP="00816678">
            <w:pPr>
              <w:rPr>
                <w:sz w:val="22"/>
                <w:szCs w:val="22"/>
              </w:rPr>
            </w:pPr>
            <w:r w:rsidRPr="00816678">
              <w:rPr>
                <w:sz w:val="22"/>
                <w:szCs w:val="22"/>
              </w:rPr>
              <w:t>Yes</w:t>
            </w:r>
          </w:p>
        </w:tc>
      </w:tr>
      <w:tr w:rsidR="00816678" w:rsidRPr="00816678" w14:paraId="3E611B1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97940" w14:textId="77777777" w:rsidR="00816678" w:rsidRPr="00816678" w:rsidRDefault="00816678" w:rsidP="00816678">
            <w:pPr>
              <w:rPr>
                <w:sz w:val="22"/>
                <w:szCs w:val="22"/>
              </w:rPr>
            </w:pPr>
            <w:r w:rsidRPr="00816678">
              <w:rPr>
                <w:sz w:val="22"/>
                <w:szCs w:val="22"/>
              </w:rPr>
              <w:t>459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5D4EEF" w14:textId="77777777" w:rsidR="00816678" w:rsidRPr="00816678" w:rsidRDefault="00816678" w:rsidP="00816678">
            <w:pPr>
              <w:rPr>
                <w:sz w:val="22"/>
                <w:szCs w:val="22"/>
              </w:rPr>
            </w:pPr>
            <w:r w:rsidRPr="00816678">
              <w:rPr>
                <w:sz w:val="22"/>
                <w:szCs w:val="22"/>
              </w:rPr>
              <w:t>Spiculated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A19FE" w14:textId="77777777" w:rsidR="00816678" w:rsidRPr="00816678" w:rsidRDefault="00816678" w:rsidP="00816678">
            <w:pPr>
              <w:rPr>
                <w:sz w:val="22"/>
                <w:szCs w:val="22"/>
              </w:rPr>
            </w:pPr>
            <w:r w:rsidRPr="00816678">
              <w:rPr>
                <w:sz w:val="22"/>
                <w:szCs w:val="22"/>
              </w:rPr>
              <w:t>cect7sp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B3EE1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24A9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B35E7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BC123"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6D479D" w14:textId="77777777" w:rsidR="00816678" w:rsidRPr="00816678" w:rsidRDefault="00816678" w:rsidP="00816678">
            <w:pPr>
              <w:rPr>
                <w:sz w:val="22"/>
                <w:szCs w:val="22"/>
              </w:rPr>
            </w:pPr>
            <w:r w:rsidRPr="00816678">
              <w:rPr>
                <w:sz w:val="22"/>
                <w:szCs w:val="22"/>
              </w:rPr>
              <w:t>Yes</w:t>
            </w:r>
          </w:p>
        </w:tc>
      </w:tr>
      <w:tr w:rsidR="00816678" w:rsidRPr="00816678" w14:paraId="1FEAD69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591F04" w14:textId="77777777" w:rsidR="00816678" w:rsidRPr="00816678" w:rsidRDefault="00816678" w:rsidP="00816678">
            <w:pPr>
              <w:rPr>
                <w:sz w:val="22"/>
                <w:szCs w:val="22"/>
              </w:rPr>
            </w:pPr>
            <w:r w:rsidRPr="00816678">
              <w:rPr>
                <w:sz w:val="22"/>
                <w:szCs w:val="22"/>
              </w:rPr>
              <w:t>460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07B83E" w14:textId="77777777" w:rsidR="00816678" w:rsidRPr="00816678" w:rsidRDefault="00816678" w:rsidP="00816678">
            <w:pPr>
              <w:rPr>
                <w:sz w:val="22"/>
                <w:szCs w:val="22"/>
              </w:rPr>
            </w:pPr>
            <w:r w:rsidRPr="00816678">
              <w:rPr>
                <w:sz w:val="22"/>
                <w:szCs w:val="22"/>
              </w:rPr>
              <w:t>Spiculated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3E98E" w14:textId="77777777" w:rsidR="00816678" w:rsidRPr="00816678" w:rsidRDefault="00816678" w:rsidP="00816678">
            <w:pPr>
              <w:rPr>
                <w:sz w:val="22"/>
                <w:szCs w:val="22"/>
              </w:rPr>
            </w:pPr>
            <w:r w:rsidRPr="00816678">
              <w:rPr>
                <w:sz w:val="22"/>
                <w:szCs w:val="22"/>
              </w:rPr>
              <w:t>cect8sp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3CDE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4F885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2E2E8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BB9802"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C34996" w14:textId="77777777" w:rsidR="00816678" w:rsidRPr="00816678" w:rsidRDefault="00816678" w:rsidP="00816678">
            <w:pPr>
              <w:rPr>
                <w:sz w:val="22"/>
                <w:szCs w:val="22"/>
              </w:rPr>
            </w:pPr>
            <w:r w:rsidRPr="00816678">
              <w:rPr>
                <w:sz w:val="22"/>
                <w:szCs w:val="22"/>
              </w:rPr>
              <w:t>Yes</w:t>
            </w:r>
          </w:p>
        </w:tc>
      </w:tr>
      <w:tr w:rsidR="00816678" w:rsidRPr="00816678" w14:paraId="497A3D7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60857" w14:textId="77777777" w:rsidR="00816678" w:rsidRPr="00816678" w:rsidRDefault="00816678" w:rsidP="00816678">
            <w:pPr>
              <w:rPr>
                <w:sz w:val="22"/>
                <w:szCs w:val="22"/>
              </w:rPr>
            </w:pPr>
            <w:r w:rsidRPr="00816678">
              <w:rPr>
                <w:sz w:val="22"/>
                <w:szCs w:val="22"/>
              </w:rPr>
              <w:t>461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AA3A9" w14:textId="77777777" w:rsidR="00816678" w:rsidRPr="00816678" w:rsidRDefault="00816678" w:rsidP="00816678">
            <w:pPr>
              <w:rPr>
                <w:sz w:val="22"/>
                <w:szCs w:val="22"/>
              </w:rPr>
            </w:pPr>
            <w:r w:rsidRPr="00816678">
              <w:rPr>
                <w:sz w:val="22"/>
                <w:szCs w:val="22"/>
              </w:rPr>
              <w:t>Spiculated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954AC3" w14:textId="77777777" w:rsidR="00816678" w:rsidRPr="00816678" w:rsidRDefault="00816678" w:rsidP="00816678">
            <w:pPr>
              <w:rPr>
                <w:sz w:val="22"/>
                <w:szCs w:val="22"/>
              </w:rPr>
            </w:pPr>
            <w:r w:rsidRPr="00816678">
              <w:rPr>
                <w:sz w:val="22"/>
                <w:szCs w:val="22"/>
              </w:rPr>
              <w:t>cect9sp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1CF7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5FE92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808BD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13E39"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CF46F" w14:textId="77777777" w:rsidR="00816678" w:rsidRPr="00816678" w:rsidRDefault="00816678" w:rsidP="00816678">
            <w:pPr>
              <w:rPr>
                <w:sz w:val="22"/>
                <w:szCs w:val="22"/>
              </w:rPr>
            </w:pPr>
            <w:r w:rsidRPr="00816678">
              <w:rPr>
                <w:sz w:val="22"/>
                <w:szCs w:val="22"/>
              </w:rPr>
              <w:t>Yes</w:t>
            </w:r>
          </w:p>
        </w:tc>
      </w:tr>
      <w:tr w:rsidR="00816678" w:rsidRPr="00816678" w14:paraId="27BE764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4AA83" w14:textId="77777777" w:rsidR="00816678" w:rsidRPr="00816678" w:rsidRDefault="00816678" w:rsidP="00816678">
            <w:pPr>
              <w:rPr>
                <w:sz w:val="22"/>
                <w:szCs w:val="22"/>
              </w:rPr>
            </w:pPr>
            <w:r w:rsidRPr="00816678">
              <w:rPr>
                <w:sz w:val="22"/>
                <w:szCs w:val="22"/>
              </w:rPr>
              <w:t>462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E4AD7" w14:textId="77777777" w:rsidR="00816678" w:rsidRPr="00816678" w:rsidRDefault="00816678" w:rsidP="00816678">
            <w:pPr>
              <w:rPr>
                <w:sz w:val="22"/>
                <w:szCs w:val="22"/>
              </w:rPr>
            </w:pPr>
            <w:r w:rsidRPr="00816678">
              <w:rPr>
                <w:sz w:val="22"/>
                <w:szCs w:val="22"/>
              </w:rPr>
              <w:t>Spiculated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9FFA3" w14:textId="77777777" w:rsidR="00816678" w:rsidRPr="00816678" w:rsidRDefault="00816678" w:rsidP="00816678">
            <w:pPr>
              <w:rPr>
                <w:sz w:val="22"/>
                <w:szCs w:val="22"/>
              </w:rPr>
            </w:pPr>
            <w:r w:rsidRPr="00816678">
              <w:rPr>
                <w:sz w:val="22"/>
                <w:szCs w:val="22"/>
              </w:rPr>
              <w:t>cect10sp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80C87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826B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11590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9022C7"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92F49A" w14:textId="77777777" w:rsidR="00816678" w:rsidRPr="00816678" w:rsidRDefault="00816678" w:rsidP="00816678">
            <w:pPr>
              <w:rPr>
                <w:sz w:val="22"/>
                <w:szCs w:val="22"/>
              </w:rPr>
            </w:pPr>
            <w:r w:rsidRPr="00816678">
              <w:rPr>
                <w:sz w:val="22"/>
                <w:szCs w:val="22"/>
              </w:rPr>
              <w:t>Yes</w:t>
            </w:r>
          </w:p>
        </w:tc>
      </w:tr>
      <w:tr w:rsidR="00816678" w:rsidRPr="00816678" w14:paraId="0C908D2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CAD27" w14:textId="77777777" w:rsidR="00816678" w:rsidRPr="00816678" w:rsidRDefault="00816678" w:rsidP="00816678">
            <w:pPr>
              <w:rPr>
                <w:sz w:val="22"/>
                <w:szCs w:val="22"/>
              </w:rPr>
            </w:pPr>
            <w:r w:rsidRPr="00816678">
              <w:rPr>
                <w:sz w:val="22"/>
                <w:szCs w:val="22"/>
              </w:rPr>
              <w:t>463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B9AD1" w14:textId="77777777" w:rsidR="00816678" w:rsidRPr="00816678" w:rsidRDefault="00816678" w:rsidP="00816678">
            <w:pPr>
              <w:rPr>
                <w:sz w:val="22"/>
                <w:szCs w:val="22"/>
              </w:rPr>
            </w:pPr>
            <w:r w:rsidRPr="00816678">
              <w:rPr>
                <w:sz w:val="22"/>
                <w:szCs w:val="22"/>
              </w:rPr>
              <w:t>Distance from the costal pleura (mm)?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0F221C" w14:textId="77777777" w:rsidR="00816678" w:rsidRPr="00816678" w:rsidRDefault="00816678" w:rsidP="00816678">
            <w:pPr>
              <w:rPr>
                <w:sz w:val="22"/>
                <w:szCs w:val="22"/>
              </w:rPr>
            </w:pPr>
            <w:r w:rsidRPr="00816678">
              <w:rPr>
                <w:sz w:val="22"/>
                <w:szCs w:val="22"/>
              </w:rPr>
              <w:t>cect1pld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9C726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C9D6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901C3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96434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9F5BC6" w14:textId="77777777" w:rsidR="00816678" w:rsidRPr="00816678" w:rsidRDefault="00816678" w:rsidP="00816678">
            <w:pPr>
              <w:rPr>
                <w:sz w:val="22"/>
                <w:szCs w:val="22"/>
              </w:rPr>
            </w:pPr>
            <w:r w:rsidRPr="00816678">
              <w:rPr>
                <w:sz w:val="22"/>
                <w:szCs w:val="22"/>
              </w:rPr>
              <w:t>Distance</w:t>
            </w:r>
          </w:p>
        </w:tc>
      </w:tr>
      <w:tr w:rsidR="00816678" w:rsidRPr="00816678" w14:paraId="22F5E24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2E86F" w14:textId="77777777" w:rsidR="00816678" w:rsidRPr="00816678" w:rsidRDefault="00816678" w:rsidP="00816678">
            <w:pPr>
              <w:rPr>
                <w:sz w:val="22"/>
                <w:szCs w:val="22"/>
              </w:rPr>
            </w:pPr>
            <w:r w:rsidRPr="00816678">
              <w:rPr>
                <w:sz w:val="22"/>
                <w:szCs w:val="22"/>
              </w:rPr>
              <w:t>464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1B9BB3" w14:textId="77777777" w:rsidR="00816678" w:rsidRPr="00816678" w:rsidRDefault="00816678" w:rsidP="00816678">
            <w:pPr>
              <w:rPr>
                <w:sz w:val="22"/>
                <w:szCs w:val="22"/>
              </w:rPr>
            </w:pPr>
            <w:r w:rsidRPr="00816678">
              <w:rPr>
                <w:sz w:val="22"/>
                <w:szCs w:val="22"/>
              </w:rPr>
              <w:t>Distance from the costal pleura (mm)?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116C5" w14:textId="77777777" w:rsidR="00816678" w:rsidRPr="00816678" w:rsidRDefault="00816678" w:rsidP="00816678">
            <w:pPr>
              <w:rPr>
                <w:sz w:val="22"/>
                <w:szCs w:val="22"/>
              </w:rPr>
            </w:pPr>
            <w:r w:rsidRPr="00816678">
              <w:rPr>
                <w:sz w:val="22"/>
                <w:szCs w:val="22"/>
              </w:rPr>
              <w:t>cect2pld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4336E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9DB2E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E60FB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6467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ADCD0" w14:textId="77777777" w:rsidR="00816678" w:rsidRPr="00816678" w:rsidRDefault="00816678" w:rsidP="00816678">
            <w:pPr>
              <w:rPr>
                <w:sz w:val="22"/>
                <w:szCs w:val="22"/>
              </w:rPr>
            </w:pPr>
            <w:r w:rsidRPr="00816678">
              <w:rPr>
                <w:sz w:val="22"/>
                <w:szCs w:val="22"/>
              </w:rPr>
              <w:t>Distance</w:t>
            </w:r>
          </w:p>
        </w:tc>
      </w:tr>
      <w:tr w:rsidR="00816678" w:rsidRPr="00816678" w14:paraId="5D73940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62837" w14:textId="77777777" w:rsidR="00816678" w:rsidRPr="00816678" w:rsidRDefault="00816678" w:rsidP="00816678">
            <w:pPr>
              <w:rPr>
                <w:sz w:val="22"/>
                <w:szCs w:val="22"/>
              </w:rPr>
            </w:pPr>
            <w:r w:rsidRPr="00816678">
              <w:rPr>
                <w:sz w:val="22"/>
                <w:szCs w:val="22"/>
              </w:rPr>
              <w:t>465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193D4" w14:textId="77777777" w:rsidR="00816678" w:rsidRPr="00816678" w:rsidRDefault="00816678" w:rsidP="00816678">
            <w:pPr>
              <w:rPr>
                <w:sz w:val="22"/>
                <w:szCs w:val="22"/>
              </w:rPr>
            </w:pPr>
            <w:r w:rsidRPr="00816678">
              <w:rPr>
                <w:sz w:val="22"/>
                <w:szCs w:val="22"/>
              </w:rPr>
              <w:t>Distance from the costal pleura (mm)?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121A7" w14:textId="77777777" w:rsidR="00816678" w:rsidRPr="00816678" w:rsidRDefault="00816678" w:rsidP="00816678">
            <w:pPr>
              <w:rPr>
                <w:sz w:val="22"/>
                <w:szCs w:val="22"/>
              </w:rPr>
            </w:pPr>
            <w:r w:rsidRPr="00816678">
              <w:rPr>
                <w:sz w:val="22"/>
                <w:szCs w:val="22"/>
              </w:rPr>
              <w:t>cect3pld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4E46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AB09F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AB800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BB19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98D6F" w14:textId="77777777" w:rsidR="00816678" w:rsidRPr="00816678" w:rsidRDefault="00816678" w:rsidP="00816678">
            <w:pPr>
              <w:rPr>
                <w:sz w:val="22"/>
                <w:szCs w:val="22"/>
              </w:rPr>
            </w:pPr>
            <w:r w:rsidRPr="00816678">
              <w:rPr>
                <w:sz w:val="22"/>
                <w:szCs w:val="22"/>
              </w:rPr>
              <w:t>Distance</w:t>
            </w:r>
          </w:p>
        </w:tc>
      </w:tr>
      <w:tr w:rsidR="00816678" w:rsidRPr="00816678" w14:paraId="1BFDB02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35718" w14:textId="77777777" w:rsidR="00816678" w:rsidRPr="00816678" w:rsidRDefault="00816678" w:rsidP="00816678">
            <w:pPr>
              <w:rPr>
                <w:sz w:val="22"/>
                <w:szCs w:val="22"/>
              </w:rPr>
            </w:pPr>
            <w:r w:rsidRPr="00816678">
              <w:rPr>
                <w:sz w:val="22"/>
                <w:szCs w:val="22"/>
              </w:rPr>
              <w:t>466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0F92E" w14:textId="77777777" w:rsidR="00816678" w:rsidRPr="00816678" w:rsidRDefault="00816678" w:rsidP="00816678">
            <w:pPr>
              <w:rPr>
                <w:sz w:val="22"/>
                <w:szCs w:val="22"/>
              </w:rPr>
            </w:pPr>
            <w:r w:rsidRPr="00816678">
              <w:rPr>
                <w:sz w:val="22"/>
                <w:szCs w:val="22"/>
              </w:rPr>
              <w:t>Distance from the costal pleura (mm)?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41BCD" w14:textId="77777777" w:rsidR="00816678" w:rsidRPr="00816678" w:rsidRDefault="00816678" w:rsidP="00816678">
            <w:pPr>
              <w:rPr>
                <w:sz w:val="22"/>
                <w:szCs w:val="22"/>
              </w:rPr>
            </w:pPr>
            <w:r w:rsidRPr="00816678">
              <w:rPr>
                <w:sz w:val="22"/>
                <w:szCs w:val="22"/>
              </w:rPr>
              <w:t>cect4pld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B42E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82003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0151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456FD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E06132" w14:textId="77777777" w:rsidR="00816678" w:rsidRPr="00816678" w:rsidRDefault="00816678" w:rsidP="00816678">
            <w:pPr>
              <w:rPr>
                <w:sz w:val="22"/>
                <w:szCs w:val="22"/>
              </w:rPr>
            </w:pPr>
            <w:r w:rsidRPr="00816678">
              <w:rPr>
                <w:sz w:val="22"/>
                <w:szCs w:val="22"/>
              </w:rPr>
              <w:t>Distance</w:t>
            </w:r>
          </w:p>
        </w:tc>
      </w:tr>
      <w:tr w:rsidR="00816678" w:rsidRPr="00816678" w14:paraId="7A17926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5AAA37" w14:textId="77777777" w:rsidR="00816678" w:rsidRPr="00816678" w:rsidRDefault="00816678" w:rsidP="00816678">
            <w:pPr>
              <w:rPr>
                <w:sz w:val="22"/>
                <w:szCs w:val="22"/>
              </w:rPr>
            </w:pPr>
            <w:r w:rsidRPr="00816678">
              <w:rPr>
                <w:sz w:val="22"/>
                <w:szCs w:val="22"/>
              </w:rPr>
              <w:t>467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410415" w14:textId="77777777" w:rsidR="00816678" w:rsidRPr="00816678" w:rsidRDefault="00816678" w:rsidP="00816678">
            <w:pPr>
              <w:rPr>
                <w:sz w:val="22"/>
                <w:szCs w:val="22"/>
              </w:rPr>
            </w:pPr>
            <w:r w:rsidRPr="00816678">
              <w:rPr>
                <w:sz w:val="22"/>
                <w:szCs w:val="22"/>
              </w:rPr>
              <w:t>Distance from the costal pleura (mm)?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6561A" w14:textId="77777777" w:rsidR="00816678" w:rsidRPr="00816678" w:rsidRDefault="00816678" w:rsidP="00816678">
            <w:pPr>
              <w:rPr>
                <w:sz w:val="22"/>
                <w:szCs w:val="22"/>
              </w:rPr>
            </w:pPr>
            <w:r w:rsidRPr="00816678">
              <w:rPr>
                <w:sz w:val="22"/>
                <w:szCs w:val="22"/>
              </w:rPr>
              <w:t>cect5pld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1C6F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AA8F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D06D7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04130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5A87C7" w14:textId="77777777" w:rsidR="00816678" w:rsidRPr="00816678" w:rsidRDefault="00816678" w:rsidP="00816678">
            <w:pPr>
              <w:rPr>
                <w:sz w:val="22"/>
                <w:szCs w:val="22"/>
              </w:rPr>
            </w:pPr>
            <w:r w:rsidRPr="00816678">
              <w:rPr>
                <w:sz w:val="22"/>
                <w:szCs w:val="22"/>
              </w:rPr>
              <w:t>Distance</w:t>
            </w:r>
          </w:p>
        </w:tc>
      </w:tr>
      <w:tr w:rsidR="00816678" w:rsidRPr="00816678" w14:paraId="51CE49B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8E464" w14:textId="77777777" w:rsidR="00816678" w:rsidRPr="00816678" w:rsidRDefault="00816678" w:rsidP="00816678">
            <w:pPr>
              <w:rPr>
                <w:sz w:val="22"/>
                <w:szCs w:val="22"/>
              </w:rPr>
            </w:pPr>
            <w:r w:rsidRPr="00816678">
              <w:rPr>
                <w:sz w:val="22"/>
                <w:szCs w:val="22"/>
              </w:rPr>
              <w:t>468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EC224" w14:textId="77777777" w:rsidR="00816678" w:rsidRPr="00816678" w:rsidRDefault="00816678" w:rsidP="00816678">
            <w:pPr>
              <w:rPr>
                <w:sz w:val="22"/>
                <w:szCs w:val="22"/>
              </w:rPr>
            </w:pPr>
            <w:r w:rsidRPr="00816678">
              <w:rPr>
                <w:sz w:val="22"/>
                <w:szCs w:val="22"/>
              </w:rPr>
              <w:t>Distance from the costal pleura (mm)?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ADBFB" w14:textId="77777777" w:rsidR="00816678" w:rsidRPr="00816678" w:rsidRDefault="00816678" w:rsidP="00816678">
            <w:pPr>
              <w:rPr>
                <w:sz w:val="22"/>
                <w:szCs w:val="22"/>
              </w:rPr>
            </w:pPr>
            <w:r w:rsidRPr="00816678">
              <w:rPr>
                <w:sz w:val="22"/>
                <w:szCs w:val="22"/>
              </w:rPr>
              <w:t>cect6pld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C6249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76B12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7758D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98465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F326D" w14:textId="77777777" w:rsidR="00816678" w:rsidRPr="00816678" w:rsidRDefault="00816678" w:rsidP="00816678">
            <w:pPr>
              <w:rPr>
                <w:sz w:val="22"/>
                <w:szCs w:val="22"/>
              </w:rPr>
            </w:pPr>
            <w:r w:rsidRPr="00816678">
              <w:rPr>
                <w:sz w:val="22"/>
                <w:szCs w:val="22"/>
              </w:rPr>
              <w:t>Distance</w:t>
            </w:r>
          </w:p>
        </w:tc>
      </w:tr>
      <w:tr w:rsidR="00816678" w:rsidRPr="00816678" w14:paraId="119184A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E4A84" w14:textId="77777777" w:rsidR="00816678" w:rsidRPr="00816678" w:rsidRDefault="00816678" w:rsidP="00816678">
            <w:pPr>
              <w:rPr>
                <w:sz w:val="22"/>
                <w:szCs w:val="22"/>
              </w:rPr>
            </w:pPr>
            <w:r w:rsidRPr="00816678">
              <w:rPr>
                <w:sz w:val="22"/>
                <w:szCs w:val="22"/>
              </w:rPr>
              <w:t>469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AD98C5" w14:textId="77777777" w:rsidR="00816678" w:rsidRPr="00816678" w:rsidRDefault="00816678" w:rsidP="00816678">
            <w:pPr>
              <w:rPr>
                <w:sz w:val="22"/>
                <w:szCs w:val="22"/>
              </w:rPr>
            </w:pPr>
            <w:r w:rsidRPr="00816678">
              <w:rPr>
                <w:sz w:val="22"/>
                <w:szCs w:val="22"/>
              </w:rPr>
              <w:t>Distance from the costal pleura (mm)?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CAB048" w14:textId="77777777" w:rsidR="00816678" w:rsidRPr="00816678" w:rsidRDefault="00816678" w:rsidP="00816678">
            <w:pPr>
              <w:rPr>
                <w:sz w:val="22"/>
                <w:szCs w:val="22"/>
              </w:rPr>
            </w:pPr>
            <w:r w:rsidRPr="00816678">
              <w:rPr>
                <w:sz w:val="22"/>
                <w:szCs w:val="22"/>
              </w:rPr>
              <w:t>cect7pld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9978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96893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1B73F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3C111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694539" w14:textId="77777777" w:rsidR="00816678" w:rsidRPr="00816678" w:rsidRDefault="00816678" w:rsidP="00816678">
            <w:pPr>
              <w:rPr>
                <w:sz w:val="22"/>
                <w:szCs w:val="22"/>
              </w:rPr>
            </w:pPr>
            <w:r w:rsidRPr="00816678">
              <w:rPr>
                <w:sz w:val="22"/>
                <w:szCs w:val="22"/>
              </w:rPr>
              <w:t>Distance</w:t>
            </w:r>
          </w:p>
        </w:tc>
      </w:tr>
      <w:tr w:rsidR="00816678" w:rsidRPr="00816678" w14:paraId="2E265AC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9BF37C" w14:textId="77777777" w:rsidR="00816678" w:rsidRPr="00816678" w:rsidRDefault="00816678" w:rsidP="00816678">
            <w:pPr>
              <w:rPr>
                <w:sz w:val="22"/>
                <w:szCs w:val="22"/>
              </w:rPr>
            </w:pPr>
            <w:r w:rsidRPr="00816678">
              <w:rPr>
                <w:sz w:val="22"/>
                <w:szCs w:val="22"/>
              </w:rPr>
              <w:t>470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D8A194" w14:textId="77777777" w:rsidR="00816678" w:rsidRPr="00816678" w:rsidRDefault="00816678" w:rsidP="00816678">
            <w:pPr>
              <w:rPr>
                <w:sz w:val="22"/>
                <w:szCs w:val="22"/>
              </w:rPr>
            </w:pPr>
            <w:r w:rsidRPr="00816678">
              <w:rPr>
                <w:sz w:val="22"/>
                <w:szCs w:val="22"/>
              </w:rPr>
              <w:t>Distance from the costal pleura (mm)?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BB9A2F" w14:textId="77777777" w:rsidR="00816678" w:rsidRPr="00816678" w:rsidRDefault="00816678" w:rsidP="00816678">
            <w:pPr>
              <w:rPr>
                <w:sz w:val="22"/>
                <w:szCs w:val="22"/>
              </w:rPr>
            </w:pPr>
            <w:r w:rsidRPr="00816678">
              <w:rPr>
                <w:sz w:val="22"/>
                <w:szCs w:val="22"/>
              </w:rPr>
              <w:t>cect8pld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16DAC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D519F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18EE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488B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5DA8EE" w14:textId="77777777" w:rsidR="00816678" w:rsidRPr="00816678" w:rsidRDefault="00816678" w:rsidP="00816678">
            <w:pPr>
              <w:rPr>
                <w:sz w:val="22"/>
                <w:szCs w:val="22"/>
              </w:rPr>
            </w:pPr>
            <w:r w:rsidRPr="00816678">
              <w:rPr>
                <w:sz w:val="22"/>
                <w:szCs w:val="22"/>
              </w:rPr>
              <w:t>Distance</w:t>
            </w:r>
          </w:p>
        </w:tc>
      </w:tr>
      <w:tr w:rsidR="00816678" w:rsidRPr="00816678" w14:paraId="322CDAE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52D22" w14:textId="77777777" w:rsidR="00816678" w:rsidRPr="00816678" w:rsidRDefault="00816678" w:rsidP="00816678">
            <w:pPr>
              <w:rPr>
                <w:sz w:val="22"/>
                <w:szCs w:val="22"/>
              </w:rPr>
            </w:pPr>
            <w:r w:rsidRPr="00816678">
              <w:rPr>
                <w:sz w:val="22"/>
                <w:szCs w:val="22"/>
              </w:rPr>
              <w:t>471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12499" w14:textId="77777777" w:rsidR="00816678" w:rsidRPr="00816678" w:rsidRDefault="00816678" w:rsidP="00816678">
            <w:pPr>
              <w:rPr>
                <w:sz w:val="22"/>
                <w:szCs w:val="22"/>
              </w:rPr>
            </w:pPr>
            <w:r w:rsidRPr="00816678">
              <w:rPr>
                <w:sz w:val="22"/>
                <w:szCs w:val="22"/>
              </w:rPr>
              <w:t>Distance from the costal pleura (mm)?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60B14" w14:textId="77777777" w:rsidR="00816678" w:rsidRPr="00816678" w:rsidRDefault="00816678" w:rsidP="00816678">
            <w:pPr>
              <w:rPr>
                <w:sz w:val="22"/>
                <w:szCs w:val="22"/>
              </w:rPr>
            </w:pPr>
            <w:r w:rsidRPr="00816678">
              <w:rPr>
                <w:sz w:val="22"/>
                <w:szCs w:val="22"/>
              </w:rPr>
              <w:t>cect9pld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13BDB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62830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488F8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844C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277DB" w14:textId="77777777" w:rsidR="00816678" w:rsidRPr="00816678" w:rsidRDefault="00816678" w:rsidP="00816678">
            <w:pPr>
              <w:rPr>
                <w:sz w:val="22"/>
                <w:szCs w:val="22"/>
              </w:rPr>
            </w:pPr>
            <w:r w:rsidRPr="00816678">
              <w:rPr>
                <w:sz w:val="22"/>
                <w:szCs w:val="22"/>
              </w:rPr>
              <w:t>Distance</w:t>
            </w:r>
          </w:p>
        </w:tc>
      </w:tr>
      <w:tr w:rsidR="00816678" w:rsidRPr="00816678" w14:paraId="515F0FB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D7DC83" w14:textId="77777777" w:rsidR="00816678" w:rsidRPr="00816678" w:rsidRDefault="00816678" w:rsidP="00816678">
            <w:pPr>
              <w:rPr>
                <w:sz w:val="22"/>
                <w:szCs w:val="22"/>
              </w:rPr>
            </w:pPr>
            <w:r w:rsidRPr="00816678">
              <w:rPr>
                <w:sz w:val="22"/>
                <w:szCs w:val="22"/>
              </w:rPr>
              <w:t>472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3377B0" w14:textId="77777777" w:rsidR="00816678" w:rsidRPr="00816678" w:rsidRDefault="00816678" w:rsidP="00816678">
            <w:pPr>
              <w:rPr>
                <w:sz w:val="22"/>
                <w:szCs w:val="22"/>
              </w:rPr>
            </w:pPr>
            <w:r w:rsidRPr="00816678">
              <w:rPr>
                <w:sz w:val="22"/>
                <w:szCs w:val="22"/>
              </w:rPr>
              <w:t>Distance from the costal pleura (mm)?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837C92" w14:textId="77777777" w:rsidR="00816678" w:rsidRPr="00816678" w:rsidRDefault="00816678" w:rsidP="00816678">
            <w:pPr>
              <w:rPr>
                <w:sz w:val="22"/>
                <w:szCs w:val="22"/>
              </w:rPr>
            </w:pPr>
            <w:r w:rsidRPr="00816678">
              <w:rPr>
                <w:sz w:val="22"/>
                <w:szCs w:val="22"/>
              </w:rPr>
              <w:t>cect10pld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4EBA84"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62CC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FF909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5A348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E6394" w14:textId="77777777" w:rsidR="00816678" w:rsidRPr="00816678" w:rsidRDefault="00816678" w:rsidP="00816678">
            <w:pPr>
              <w:rPr>
                <w:sz w:val="22"/>
                <w:szCs w:val="22"/>
              </w:rPr>
            </w:pPr>
            <w:r w:rsidRPr="00816678">
              <w:rPr>
                <w:sz w:val="22"/>
                <w:szCs w:val="22"/>
              </w:rPr>
              <w:t>Distance</w:t>
            </w:r>
          </w:p>
        </w:tc>
      </w:tr>
      <w:tr w:rsidR="00816678" w:rsidRPr="00816678" w14:paraId="2857CAC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E9B47E" w14:textId="77777777" w:rsidR="00816678" w:rsidRPr="00816678" w:rsidRDefault="00816678" w:rsidP="00816678">
            <w:pPr>
              <w:rPr>
                <w:sz w:val="22"/>
                <w:szCs w:val="22"/>
              </w:rPr>
            </w:pPr>
            <w:r w:rsidRPr="00816678">
              <w:rPr>
                <w:sz w:val="22"/>
                <w:szCs w:val="22"/>
              </w:rPr>
              <w:t>473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BE32A6" w14:textId="77777777" w:rsidR="00816678" w:rsidRPr="00816678" w:rsidRDefault="00816678" w:rsidP="00816678">
            <w:pPr>
              <w:rPr>
                <w:sz w:val="22"/>
                <w:szCs w:val="22"/>
              </w:rPr>
            </w:pPr>
            <w:r w:rsidRPr="00816678">
              <w:rPr>
                <w:sz w:val="22"/>
                <w:szCs w:val="22"/>
              </w:rPr>
              <w:t>Action to take.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9BADC" w14:textId="77777777" w:rsidR="00816678" w:rsidRPr="00816678" w:rsidRDefault="00816678" w:rsidP="00816678">
            <w:pPr>
              <w:rPr>
                <w:sz w:val="22"/>
                <w:szCs w:val="22"/>
              </w:rPr>
            </w:pPr>
            <w:r w:rsidRPr="00816678">
              <w:rPr>
                <w:sz w:val="22"/>
                <w:szCs w:val="22"/>
              </w:rPr>
              <w:t>cect1ac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2585F"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B5152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9F89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C2E796" w14:textId="77777777" w:rsidR="00816678" w:rsidRPr="00816678" w:rsidRDefault="00816678" w:rsidP="00816678">
            <w:pPr>
              <w:rPr>
                <w:sz w:val="22"/>
                <w:szCs w:val="22"/>
              </w:rPr>
            </w:pPr>
            <w:r w:rsidRPr="00816678">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B55CF" w14:textId="77777777" w:rsidR="00816678" w:rsidRPr="00816678" w:rsidRDefault="00816678" w:rsidP="00816678">
            <w:pPr>
              <w:rPr>
                <w:sz w:val="22"/>
                <w:szCs w:val="22"/>
              </w:rPr>
            </w:pPr>
            <w:r w:rsidRPr="00816678">
              <w:rPr>
                <w:sz w:val="22"/>
                <w:szCs w:val="22"/>
              </w:rPr>
              <w:t>-;Annual repeat CT;Follow-up CT;Abx + follow-up CT;PET;CT w contrast;CT-guided biopsy;Bronchoscopy;Resection</w:t>
            </w:r>
          </w:p>
        </w:tc>
      </w:tr>
      <w:tr w:rsidR="00816678" w:rsidRPr="00816678" w14:paraId="04B2418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A1ED0" w14:textId="77777777" w:rsidR="00816678" w:rsidRPr="00816678" w:rsidRDefault="00816678" w:rsidP="00816678">
            <w:pPr>
              <w:rPr>
                <w:sz w:val="22"/>
                <w:szCs w:val="22"/>
              </w:rPr>
            </w:pPr>
            <w:r w:rsidRPr="00816678">
              <w:rPr>
                <w:sz w:val="22"/>
                <w:szCs w:val="22"/>
              </w:rPr>
              <w:t>474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CDD17" w14:textId="77777777" w:rsidR="00816678" w:rsidRPr="00816678" w:rsidRDefault="00816678" w:rsidP="00816678">
            <w:pPr>
              <w:rPr>
                <w:sz w:val="22"/>
                <w:szCs w:val="22"/>
              </w:rPr>
            </w:pPr>
            <w:r w:rsidRPr="00816678">
              <w:rPr>
                <w:sz w:val="22"/>
                <w:szCs w:val="22"/>
              </w:rPr>
              <w:t>Action to take.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CA98CB" w14:textId="77777777" w:rsidR="00816678" w:rsidRPr="00816678" w:rsidRDefault="00816678" w:rsidP="00816678">
            <w:pPr>
              <w:rPr>
                <w:sz w:val="22"/>
                <w:szCs w:val="22"/>
              </w:rPr>
            </w:pPr>
            <w:r w:rsidRPr="00816678">
              <w:rPr>
                <w:sz w:val="22"/>
                <w:szCs w:val="22"/>
              </w:rPr>
              <w:t>cect2ac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46AA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B75E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63F4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79C3B" w14:textId="77777777" w:rsidR="00816678" w:rsidRPr="00816678" w:rsidRDefault="00816678" w:rsidP="00816678">
            <w:pPr>
              <w:rPr>
                <w:sz w:val="22"/>
                <w:szCs w:val="22"/>
              </w:rPr>
            </w:pPr>
            <w:r w:rsidRPr="00816678">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A157CD" w14:textId="77777777" w:rsidR="00816678" w:rsidRPr="00816678" w:rsidRDefault="00816678" w:rsidP="00816678">
            <w:pPr>
              <w:rPr>
                <w:sz w:val="22"/>
                <w:szCs w:val="22"/>
              </w:rPr>
            </w:pPr>
            <w:r w:rsidRPr="00816678">
              <w:rPr>
                <w:sz w:val="22"/>
                <w:szCs w:val="22"/>
              </w:rPr>
              <w:t>-;Annual repeat CT;Follow-up CT;Abx + follow-up CT;PET;CT w contrast;CT-guided biopsy;Bronchoscopy;Resection</w:t>
            </w:r>
          </w:p>
        </w:tc>
      </w:tr>
      <w:tr w:rsidR="00816678" w:rsidRPr="00816678" w14:paraId="6FF0D31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8944E4" w14:textId="77777777" w:rsidR="00816678" w:rsidRPr="00816678" w:rsidRDefault="00816678" w:rsidP="00816678">
            <w:pPr>
              <w:rPr>
                <w:sz w:val="22"/>
                <w:szCs w:val="22"/>
              </w:rPr>
            </w:pPr>
            <w:r w:rsidRPr="00816678">
              <w:rPr>
                <w:sz w:val="22"/>
                <w:szCs w:val="22"/>
              </w:rPr>
              <w:t>475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24BF09" w14:textId="77777777" w:rsidR="00816678" w:rsidRPr="00816678" w:rsidRDefault="00816678" w:rsidP="00816678">
            <w:pPr>
              <w:rPr>
                <w:sz w:val="22"/>
                <w:szCs w:val="22"/>
              </w:rPr>
            </w:pPr>
            <w:r w:rsidRPr="00816678">
              <w:rPr>
                <w:sz w:val="22"/>
                <w:szCs w:val="22"/>
              </w:rPr>
              <w:t>Action to take.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19ECD" w14:textId="77777777" w:rsidR="00816678" w:rsidRPr="00816678" w:rsidRDefault="00816678" w:rsidP="00816678">
            <w:pPr>
              <w:rPr>
                <w:sz w:val="22"/>
                <w:szCs w:val="22"/>
              </w:rPr>
            </w:pPr>
            <w:r w:rsidRPr="00816678">
              <w:rPr>
                <w:sz w:val="22"/>
                <w:szCs w:val="22"/>
              </w:rPr>
              <w:t>cect3ac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F5F2D7"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72102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361B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9963B" w14:textId="77777777" w:rsidR="00816678" w:rsidRPr="00816678" w:rsidRDefault="00816678" w:rsidP="00816678">
            <w:pPr>
              <w:rPr>
                <w:sz w:val="22"/>
                <w:szCs w:val="22"/>
              </w:rPr>
            </w:pPr>
            <w:r w:rsidRPr="00816678">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7537F8" w14:textId="77777777" w:rsidR="00816678" w:rsidRPr="00816678" w:rsidRDefault="00816678" w:rsidP="00816678">
            <w:pPr>
              <w:rPr>
                <w:sz w:val="22"/>
                <w:szCs w:val="22"/>
              </w:rPr>
            </w:pPr>
            <w:r w:rsidRPr="00816678">
              <w:rPr>
                <w:sz w:val="22"/>
                <w:szCs w:val="22"/>
              </w:rPr>
              <w:t>-;Annual repeat CT;Follow-up CT;Abx + follow-up CT;PET;CT w contrast;CT-guided biopsy;Bronchoscopy;Resection</w:t>
            </w:r>
          </w:p>
        </w:tc>
      </w:tr>
      <w:tr w:rsidR="00816678" w:rsidRPr="00816678" w14:paraId="423D281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F5428" w14:textId="77777777" w:rsidR="00816678" w:rsidRPr="00816678" w:rsidRDefault="00816678" w:rsidP="00816678">
            <w:pPr>
              <w:rPr>
                <w:sz w:val="22"/>
                <w:szCs w:val="22"/>
              </w:rPr>
            </w:pPr>
            <w:r w:rsidRPr="00816678">
              <w:rPr>
                <w:sz w:val="22"/>
                <w:szCs w:val="22"/>
              </w:rPr>
              <w:t>476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C2F91" w14:textId="77777777" w:rsidR="00816678" w:rsidRPr="00816678" w:rsidRDefault="00816678" w:rsidP="00816678">
            <w:pPr>
              <w:rPr>
                <w:sz w:val="22"/>
                <w:szCs w:val="22"/>
              </w:rPr>
            </w:pPr>
            <w:r w:rsidRPr="00816678">
              <w:rPr>
                <w:sz w:val="22"/>
                <w:szCs w:val="22"/>
              </w:rPr>
              <w:t>Action to take.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A98786" w14:textId="77777777" w:rsidR="00816678" w:rsidRPr="00816678" w:rsidRDefault="00816678" w:rsidP="00816678">
            <w:pPr>
              <w:rPr>
                <w:sz w:val="22"/>
                <w:szCs w:val="22"/>
              </w:rPr>
            </w:pPr>
            <w:r w:rsidRPr="00816678">
              <w:rPr>
                <w:sz w:val="22"/>
                <w:szCs w:val="22"/>
              </w:rPr>
              <w:t>cect4ac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C0DBDA"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EE83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EDA9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4FE66" w14:textId="77777777" w:rsidR="00816678" w:rsidRPr="00816678" w:rsidRDefault="00816678" w:rsidP="00816678">
            <w:pPr>
              <w:rPr>
                <w:sz w:val="22"/>
                <w:szCs w:val="22"/>
              </w:rPr>
            </w:pPr>
            <w:r w:rsidRPr="00816678">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50864E" w14:textId="77777777" w:rsidR="00816678" w:rsidRPr="00816678" w:rsidRDefault="00816678" w:rsidP="00816678">
            <w:pPr>
              <w:rPr>
                <w:sz w:val="22"/>
                <w:szCs w:val="22"/>
              </w:rPr>
            </w:pPr>
            <w:r w:rsidRPr="00816678">
              <w:rPr>
                <w:sz w:val="22"/>
                <w:szCs w:val="22"/>
              </w:rPr>
              <w:t>-;Annual repeat CT;Follow-up CT;Abx + follow-up CT;PET;CT w contrast;CT-guided biopsy;Bronchoscopy;Resection</w:t>
            </w:r>
          </w:p>
        </w:tc>
      </w:tr>
      <w:tr w:rsidR="00816678" w:rsidRPr="00816678" w14:paraId="2F00945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6E3D3" w14:textId="77777777" w:rsidR="00816678" w:rsidRPr="00816678" w:rsidRDefault="00816678" w:rsidP="00816678">
            <w:pPr>
              <w:rPr>
                <w:sz w:val="22"/>
                <w:szCs w:val="22"/>
              </w:rPr>
            </w:pPr>
            <w:r w:rsidRPr="00816678">
              <w:rPr>
                <w:sz w:val="22"/>
                <w:szCs w:val="22"/>
              </w:rPr>
              <w:t>477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CEF2B7" w14:textId="77777777" w:rsidR="00816678" w:rsidRPr="00816678" w:rsidRDefault="00816678" w:rsidP="00816678">
            <w:pPr>
              <w:rPr>
                <w:sz w:val="22"/>
                <w:szCs w:val="22"/>
              </w:rPr>
            </w:pPr>
            <w:r w:rsidRPr="00816678">
              <w:rPr>
                <w:sz w:val="22"/>
                <w:szCs w:val="22"/>
              </w:rPr>
              <w:t>Action to take.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4220E3" w14:textId="77777777" w:rsidR="00816678" w:rsidRPr="00816678" w:rsidRDefault="00816678" w:rsidP="00816678">
            <w:pPr>
              <w:rPr>
                <w:sz w:val="22"/>
                <w:szCs w:val="22"/>
              </w:rPr>
            </w:pPr>
            <w:r w:rsidRPr="00816678">
              <w:rPr>
                <w:sz w:val="22"/>
                <w:szCs w:val="22"/>
              </w:rPr>
              <w:t>cect5ac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4661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FDD1C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5B36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A171C7" w14:textId="77777777" w:rsidR="00816678" w:rsidRPr="00816678" w:rsidRDefault="00816678" w:rsidP="00816678">
            <w:pPr>
              <w:rPr>
                <w:sz w:val="22"/>
                <w:szCs w:val="22"/>
              </w:rPr>
            </w:pPr>
            <w:r w:rsidRPr="00816678">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6D1EF" w14:textId="77777777" w:rsidR="00816678" w:rsidRPr="00816678" w:rsidRDefault="00816678" w:rsidP="00816678">
            <w:pPr>
              <w:rPr>
                <w:sz w:val="22"/>
                <w:szCs w:val="22"/>
              </w:rPr>
            </w:pPr>
            <w:r w:rsidRPr="00816678">
              <w:rPr>
                <w:sz w:val="22"/>
                <w:szCs w:val="22"/>
              </w:rPr>
              <w:t>-;Annual repeat CT;Follow-up CT;Abx + follow-up CT;PET;CT w contrast;CT-guided biopsy;Bronchoscopy;Resection</w:t>
            </w:r>
          </w:p>
        </w:tc>
      </w:tr>
      <w:tr w:rsidR="00816678" w:rsidRPr="00816678" w14:paraId="6F7C2DC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48AC1F" w14:textId="77777777" w:rsidR="00816678" w:rsidRPr="00816678" w:rsidRDefault="00816678" w:rsidP="00816678">
            <w:pPr>
              <w:rPr>
                <w:sz w:val="22"/>
                <w:szCs w:val="22"/>
              </w:rPr>
            </w:pPr>
            <w:r w:rsidRPr="00816678">
              <w:rPr>
                <w:sz w:val="22"/>
                <w:szCs w:val="22"/>
              </w:rPr>
              <w:t>478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FF02A" w14:textId="77777777" w:rsidR="00816678" w:rsidRPr="00816678" w:rsidRDefault="00816678" w:rsidP="00816678">
            <w:pPr>
              <w:rPr>
                <w:sz w:val="22"/>
                <w:szCs w:val="22"/>
              </w:rPr>
            </w:pPr>
            <w:r w:rsidRPr="00816678">
              <w:rPr>
                <w:sz w:val="22"/>
                <w:szCs w:val="22"/>
              </w:rPr>
              <w:t>Action to take.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D3900" w14:textId="77777777" w:rsidR="00816678" w:rsidRPr="00816678" w:rsidRDefault="00816678" w:rsidP="00816678">
            <w:pPr>
              <w:rPr>
                <w:sz w:val="22"/>
                <w:szCs w:val="22"/>
              </w:rPr>
            </w:pPr>
            <w:r w:rsidRPr="00816678">
              <w:rPr>
                <w:sz w:val="22"/>
                <w:szCs w:val="22"/>
              </w:rPr>
              <w:t>cect6ac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708240"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41B58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DCF10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185BBD" w14:textId="77777777" w:rsidR="00816678" w:rsidRPr="00816678" w:rsidRDefault="00816678" w:rsidP="00816678">
            <w:pPr>
              <w:rPr>
                <w:sz w:val="22"/>
                <w:szCs w:val="22"/>
              </w:rPr>
            </w:pPr>
            <w:r w:rsidRPr="00816678">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4173C" w14:textId="77777777" w:rsidR="00816678" w:rsidRPr="00816678" w:rsidRDefault="00816678" w:rsidP="00816678">
            <w:pPr>
              <w:rPr>
                <w:sz w:val="22"/>
                <w:szCs w:val="22"/>
              </w:rPr>
            </w:pPr>
            <w:r w:rsidRPr="00816678">
              <w:rPr>
                <w:sz w:val="22"/>
                <w:szCs w:val="22"/>
              </w:rPr>
              <w:t>-;Annual repeat CT;Follow-up CT;Abx + follow-up CT;PET;CT w contrast;CT-guided biopsy;Bronchoscopy;Resection</w:t>
            </w:r>
          </w:p>
        </w:tc>
      </w:tr>
      <w:tr w:rsidR="00816678" w:rsidRPr="00816678" w14:paraId="7E55985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F4914C" w14:textId="77777777" w:rsidR="00816678" w:rsidRPr="00816678" w:rsidRDefault="00816678" w:rsidP="00816678">
            <w:pPr>
              <w:rPr>
                <w:sz w:val="22"/>
                <w:szCs w:val="22"/>
              </w:rPr>
            </w:pPr>
            <w:r w:rsidRPr="00816678">
              <w:rPr>
                <w:sz w:val="22"/>
                <w:szCs w:val="22"/>
              </w:rPr>
              <w:t>479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6C30A" w14:textId="77777777" w:rsidR="00816678" w:rsidRPr="00816678" w:rsidRDefault="00816678" w:rsidP="00816678">
            <w:pPr>
              <w:rPr>
                <w:sz w:val="22"/>
                <w:szCs w:val="22"/>
              </w:rPr>
            </w:pPr>
            <w:r w:rsidRPr="00816678">
              <w:rPr>
                <w:sz w:val="22"/>
                <w:szCs w:val="22"/>
              </w:rPr>
              <w:t>Action to take.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5137A" w14:textId="77777777" w:rsidR="00816678" w:rsidRPr="00816678" w:rsidRDefault="00816678" w:rsidP="00816678">
            <w:pPr>
              <w:rPr>
                <w:sz w:val="22"/>
                <w:szCs w:val="22"/>
              </w:rPr>
            </w:pPr>
            <w:r w:rsidRPr="00816678">
              <w:rPr>
                <w:sz w:val="22"/>
                <w:szCs w:val="22"/>
              </w:rPr>
              <w:t>cect7ac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8F5A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A5DD3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23777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BFCAE" w14:textId="77777777" w:rsidR="00816678" w:rsidRPr="00816678" w:rsidRDefault="00816678" w:rsidP="00816678">
            <w:pPr>
              <w:rPr>
                <w:sz w:val="22"/>
                <w:szCs w:val="22"/>
              </w:rPr>
            </w:pPr>
            <w:r w:rsidRPr="00816678">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098C3A" w14:textId="77777777" w:rsidR="00816678" w:rsidRPr="00816678" w:rsidRDefault="00816678" w:rsidP="00816678">
            <w:pPr>
              <w:rPr>
                <w:sz w:val="22"/>
                <w:szCs w:val="22"/>
              </w:rPr>
            </w:pPr>
            <w:r w:rsidRPr="00816678">
              <w:rPr>
                <w:sz w:val="22"/>
                <w:szCs w:val="22"/>
              </w:rPr>
              <w:t>-;Annual repeat CT;Follow-up CT;Abx + follow-up CT;PET;CT w contrast;CT-guided biopsy;Bronchoscopy;Resection</w:t>
            </w:r>
          </w:p>
        </w:tc>
      </w:tr>
      <w:tr w:rsidR="00816678" w:rsidRPr="00816678" w14:paraId="64C6A8E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2F50A" w14:textId="77777777" w:rsidR="00816678" w:rsidRPr="00816678" w:rsidRDefault="00816678" w:rsidP="00816678">
            <w:pPr>
              <w:rPr>
                <w:sz w:val="22"/>
                <w:szCs w:val="22"/>
              </w:rPr>
            </w:pPr>
            <w:r w:rsidRPr="00816678">
              <w:rPr>
                <w:sz w:val="22"/>
                <w:szCs w:val="22"/>
              </w:rPr>
              <w:t>480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F3E99" w14:textId="77777777" w:rsidR="00816678" w:rsidRPr="00816678" w:rsidRDefault="00816678" w:rsidP="00816678">
            <w:pPr>
              <w:rPr>
                <w:sz w:val="22"/>
                <w:szCs w:val="22"/>
              </w:rPr>
            </w:pPr>
            <w:r w:rsidRPr="00816678">
              <w:rPr>
                <w:sz w:val="22"/>
                <w:szCs w:val="22"/>
              </w:rPr>
              <w:t>Action to take.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5155BD" w14:textId="77777777" w:rsidR="00816678" w:rsidRPr="00816678" w:rsidRDefault="00816678" w:rsidP="00816678">
            <w:pPr>
              <w:rPr>
                <w:sz w:val="22"/>
                <w:szCs w:val="22"/>
              </w:rPr>
            </w:pPr>
            <w:r w:rsidRPr="00816678">
              <w:rPr>
                <w:sz w:val="22"/>
                <w:szCs w:val="22"/>
              </w:rPr>
              <w:t>cect8ac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30B8D"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EFC8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5AE53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1859D5" w14:textId="77777777" w:rsidR="00816678" w:rsidRPr="00816678" w:rsidRDefault="00816678" w:rsidP="00816678">
            <w:pPr>
              <w:rPr>
                <w:sz w:val="22"/>
                <w:szCs w:val="22"/>
              </w:rPr>
            </w:pPr>
            <w:r w:rsidRPr="00816678">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AF49C" w14:textId="77777777" w:rsidR="00816678" w:rsidRPr="00816678" w:rsidRDefault="00816678" w:rsidP="00816678">
            <w:pPr>
              <w:rPr>
                <w:sz w:val="22"/>
                <w:szCs w:val="22"/>
              </w:rPr>
            </w:pPr>
            <w:r w:rsidRPr="00816678">
              <w:rPr>
                <w:sz w:val="22"/>
                <w:szCs w:val="22"/>
              </w:rPr>
              <w:t>-;Annual repeat CT;Follow-up CT;Abx + follow-up CT;PET;CT w contrast;CT-guided biopsy;Bronchoscopy;Resection</w:t>
            </w:r>
          </w:p>
        </w:tc>
      </w:tr>
      <w:tr w:rsidR="00816678" w:rsidRPr="00816678" w14:paraId="49E07E8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BD5BB" w14:textId="77777777" w:rsidR="00816678" w:rsidRPr="00816678" w:rsidRDefault="00816678" w:rsidP="00816678">
            <w:pPr>
              <w:rPr>
                <w:sz w:val="22"/>
                <w:szCs w:val="22"/>
              </w:rPr>
            </w:pPr>
            <w:r w:rsidRPr="00816678">
              <w:rPr>
                <w:sz w:val="22"/>
                <w:szCs w:val="22"/>
              </w:rPr>
              <w:t>481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5338E7" w14:textId="77777777" w:rsidR="00816678" w:rsidRPr="00816678" w:rsidRDefault="00816678" w:rsidP="00816678">
            <w:pPr>
              <w:rPr>
                <w:sz w:val="22"/>
                <w:szCs w:val="22"/>
              </w:rPr>
            </w:pPr>
            <w:r w:rsidRPr="00816678">
              <w:rPr>
                <w:sz w:val="22"/>
                <w:szCs w:val="22"/>
              </w:rPr>
              <w:t>Action to take.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AEB2D" w14:textId="77777777" w:rsidR="00816678" w:rsidRPr="00816678" w:rsidRDefault="00816678" w:rsidP="00816678">
            <w:pPr>
              <w:rPr>
                <w:sz w:val="22"/>
                <w:szCs w:val="22"/>
              </w:rPr>
            </w:pPr>
            <w:r w:rsidRPr="00816678">
              <w:rPr>
                <w:sz w:val="22"/>
                <w:szCs w:val="22"/>
              </w:rPr>
              <w:t>cect9ac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DD27D1"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D4A2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23849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A2E349" w14:textId="77777777" w:rsidR="00816678" w:rsidRPr="00816678" w:rsidRDefault="00816678" w:rsidP="00816678">
            <w:pPr>
              <w:rPr>
                <w:sz w:val="22"/>
                <w:szCs w:val="22"/>
              </w:rPr>
            </w:pPr>
            <w:r w:rsidRPr="00816678">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F62B1B" w14:textId="77777777" w:rsidR="00816678" w:rsidRPr="00816678" w:rsidRDefault="00816678" w:rsidP="00816678">
            <w:pPr>
              <w:rPr>
                <w:sz w:val="22"/>
                <w:szCs w:val="22"/>
              </w:rPr>
            </w:pPr>
            <w:r w:rsidRPr="00816678">
              <w:rPr>
                <w:sz w:val="22"/>
                <w:szCs w:val="22"/>
              </w:rPr>
              <w:t>-;Annual repeat CT;Follow-up CT;Abx + follow-up CT;PET;CT w contrast;CT-guided biopsy;Bronchoscopy;Resection</w:t>
            </w:r>
          </w:p>
        </w:tc>
      </w:tr>
      <w:tr w:rsidR="00816678" w:rsidRPr="00816678" w14:paraId="4988B08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61F095" w14:textId="77777777" w:rsidR="00816678" w:rsidRPr="00816678" w:rsidRDefault="00816678" w:rsidP="00816678">
            <w:pPr>
              <w:rPr>
                <w:sz w:val="22"/>
                <w:szCs w:val="22"/>
              </w:rPr>
            </w:pPr>
            <w:r w:rsidRPr="00816678">
              <w:rPr>
                <w:sz w:val="22"/>
                <w:szCs w:val="22"/>
              </w:rPr>
              <w:t>482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57562C" w14:textId="77777777" w:rsidR="00816678" w:rsidRPr="00816678" w:rsidRDefault="00816678" w:rsidP="00816678">
            <w:pPr>
              <w:rPr>
                <w:sz w:val="22"/>
                <w:szCs w:val="22"/>
              </w:rPr>
            </w:pPr>
            <w:r w:rsidRPr="00816678">
              <w:rPr>
                <w:sz w:val="22"/>
                <w:szCs w:val="22"/>
              </w:rPr>
              <w:t>Action to take.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91D237" w14:textId="77777777" w:rsidR="00816678" w:rsidRPr="00816678" w:rsidRDefault="00816678" w:rsidP="00816678">
            <w:pPr>
              <w:rPr>
                <w:sz w:val="22"/>
                <w:szCs w:val="22"/>
              </w:rPr>
            </w:pPr>
            <w:r w:rsidRPr="00816678">
              <w:rPr>
                <w:sz w:val="22"/>
                <w:szCs w:val="22"/>
              </w:rPr>
              <w:t>cect10ac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A681E"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B8FC1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C239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DD85BD" w14:textId="77777777" w:rsidR="00816678" w:rsidRPr="00816678" w:rsidRDefault="00816678" w:rsidP="00816678">
            <w:pPr>
              <w:rPr>
                <w:sz w:val="22"/>
                <w:szCs w:val="22"/>
              </w:rPr>
            </w:pPr>
            <w:r w:rsidRPr="00816678">
              <w:rPr>
                <w:sz w:val="22"/>
                <w:szCs w:val="22"/>
              </w:rPr>
              <w:t>-;s;f;a;e;c;b;p;r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605423" w14:textId="77777777" w:rsidR="00816678" w:rsidRPr="00816678" w:rsidRDefault="00816678" w:rsidP="00816678">
            <w:pPr>
              <w:rPr>
                <w:sz w:val="22"/>
                <w:szCs w:val="22"/>
              </w:rPr>
            </w:pPr>
            <w:r w:rsidRPr="00816678">
              <w:rPr>
                <w:sz w:val="22"/>
                <w:szCs w:val="22"/>
              </w:rPr>
              <w:t>-;Annual repeat CT;Follow-up CT;Abx + follow-up CT;PET;CT w contrast;CT-guided biopsy;Bronchoscopy;Resection</w:t>
            </w:r>
          </w:p>
        </w:tc>
      </w:tr>
      <w:tr w:rsidR="00816678" w:rsidRPr="00816678" w14:paraId="5B9F58F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A42BB" w14:textId="77777777" w:rsidR="00816678" w:rsidRPr="00816678" w:rsidRDefault="00816678" w:rsidP="00816678">
            <w:pPr>
              <w:rPr>
                <w:sz w:val="22"/>
                <w:szCs w:val="22"/>
              </w:rPr>
            </w:pPr>
            <w:r w:rsidRPr="00816678">
              <w:rPr>
                <w:sz w:val="22"/>
                <w:szCs w:val="22"/>
              </w:rPr>
              <w:t>483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EBF2D" w14:textId="77777777" w:rsidR="00816678" w:rsidRPr="00816678" w:rsidRDefault="00816678" w:rsidP="00816678">
            <w:pPr>
              <w:rPr>
                <w:sz w:val="22"/>
                <w:szCs w:val="22"/>
              </w:rPr>
            </w:pPr>
            <w:r w:rsidRPr="00816678">
              <w:rPr>
                <w:sz w:val="22"/>
                <w:szCs w:val="22"/>
              </w:rPr>
              <w:t>Comment on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C8E084" w14:textId="77777777" w:rsidR="00816678" w:rsidRPr="00816678" w:rsidRDefault="00816678" w:rsidP="00816678">
            <w:pPr>
              <w:rPr>
                <w:sz w:val="22"/>
                <w:szCs w:val="22"/>
              </w:rPr>
            </w:pPr>
            <w:r w:rsidRPr="00816678">
              <w:rPr>
                <w:sz w:val="22"/>
                <w:szCs w:val="22"/>
              </w:rPr>
              <w:t>cect1co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59E02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F8F47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C81B5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CE318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4EB5BF" w14:textId="77777777" w:rsidR="00816678" w:rsidRPr="00816678" w:rsidRDefault="00816678" w:rsidP="00816678">
            <w:pPr>
              <w:rPr>
                <w:sz w:val="22"/>
                <w:szCs w:val="22"/>
              </w:rPr>
            </w:pPr>
            <w:r w:rsidRPr="00816678">
              <w:rPr>
                <w:sz w:val="22"/>
                <w:szCs w:val="22"/>
              </w:rPr>
              <w:t>Comment</w:t>
            </w:r>
          </w:p>
        </w:tc>
      </w:tr>
      <w:tr w:rsidR="00816678" w:rsidRPr="00816678" w14:paraId="225E92B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41FCC" w14:textId="77777777" w:rsidR="00816678" w:rsidRPr="00816678" w:rsidRDefault="00816678" w:rsidP="00816678">
            <w:pPr>
              <w:rPr>
                <w:sz w:val="22"/>
                <w:szCs w:val="22"/>
              </w:rPr>
            </w:pPr>
            <w:r w:rsidRPr="00816678">
              <w:rPr>
                <w:sz w:val="22"/>
                <w:szCs w:val="22"/>
              </w:rPr>
              <w:t>484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48D76" w14:textId="77777777" w:rsidR="00816678" w:rsidRPr="00816678" w:rsidRDefault="00816678" w:rsidP="00816678">
            <w:pPr>
              <w:rPr>
                <w:sz w:val="22"/>
                <w:szCs w:val="22"/>
              </w:rPr>
            </w:pPr>
            <w:r w:rsidRPr="00816678">
              <w:rPr>
                <w:sz w:val="22"/>
                <w:szCs w:val="22"/>
              </w:rPr>
              <w:t>Comment on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138BC1" w14:textId="77777777" w:rsidR="00816678" w:rsidRPr="00816678" w:rsidRDefault="00816678" w:rsidP="00816678">
            <w:pPr>
              <w:rPr>
                <w:sz w:val="22"/>
                <w:szCs w:val="22"/>
              </w:rPr>
            </w:pPr>
            <w:r w:rsidRPr="00816678">
              <w:rPr>
                <w:sz w:val="22"/>
                <w:szCs w:val="22"/>
              </w:rPr>
              <w:t>cect2co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E56B8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5B73D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7899F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B7407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0133A" w14:textId="77777777" w:rsidR="00816678" w:rsidRPr="00816678" w:rsidRDefault="00816678" w:rsidP="00816678">
            <w:pPr>
              <w:rPr>
                <w:sz w:val="22"/>
                <w:szCs w:val="22"/>
              </w:rPr>
            </w:pPr>
            <w:r w:rsidRPr="00816678">
              <w:rPr>
                <w:sz w:val="22"/>
                <w:szCs w:val="22"/>
              </w:rPr>
              <w:t>Comment</w:t>
            </w:r>
          </w:p>
        </w:tc>
      </w:tr>
      <w:tr w:rsidR="00816678" w:rsidRPr="00816678" w14:paraId="3110E96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FD0C0" w14:textId="77777777" w:rsidR="00816678" w:rsidRPr="00816678" w:rsidRDefault="00816678" w:rsidP="00816678">
            <w:pPr>
              <w:rPr>
                <w:sz w:val="22"/>
                <w:szCs w:val="22"/>
              </w:rPr>
            </w:pPr>
            <w:r w:rsidRPr="00816678">
              <w:rPr>
                <w:sz w:val="22"/>
                <w:szCs w:val="22"/>
              </w:rPr>
              <w:t>485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80DCC" w14:textId="77777777" w:rsidR="00816678" w:rsidRPr="00816678" w:rsidRDefault="00816678" w:rsidP="00816678">
            <w:pPr>
              <w:rPr>
                <w:sz w:val="22"/>
                <w:szCs w:val="22"/>
              </w:rPr>
            </w:pPr>
            <w:r w:rsidRPr="00816678">
              <w:rPr>
                <w:sz w:val="22"/>
                <w:szCs w:val="22"/>
              </w:rPr>
              <w:t>Comment on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61FDB" w14:textId="77777777" w:rsidR="00816678" w:rsidRPr="00816678" w:rsidRDefault="00816678" w:rsidP="00816678">
            <w:pPr>
              <w:rPr>
                <w:sz w:val="22"/>
                <w:szCs w:val="22"/>
              </w:rPr>
            </w:pPr>
            <w:r w:rsidRPr="00816678">
              <w:rPr>
                <w:sz w:val="22"/>
                <w:szCs w:val="22"/>
              </w:rPr>
              <w:t>cect3co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0D8B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67D61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8D7E8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3D08F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8ED869" w14:textId="77777777" w:rsidR="00816678" w:rsidRPr="00816678" w:rsidRDefault="00816678" w:rsidP="00816678">
            <w:pPr>
              <w:rPr>
                <w:sz w:val="22"/>
                <w:szCs w:val="22"/>
              </w:rPr>
            </w:pPr>
            <w:r w:rsidRPr="00816678">
              <w:rPr>
                <w:sz w:val="22"/>
                <w:szCs w:val="22"/>
              </w:rPr>
              <w:t>Comment</w:t>
            </w:r>
          </w:p>
        </w:tc>
      </w:tr>
      <w:tr w:rsidR="00816678" w:rsidRPr="00816678" w14:paraId="16AAC0E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78D54" w14:textId="77777777" w:rsidR="00816678" w:rsidRPr="00816678" w:rsidRDefault="00816678" w:rsidP="00816678">
            <w:pPr>
              <w:rPr>
                <w:sz w:val="22"/>
                <w:szCs w:val="22"/>
              </w:rPr>
            </w:pPr>
            <w:r w:rsidRPr="00816678">
              <w:rPr>
                <w:sz w:val="22"/>
                <w:szCs w:val="22"/>
              </w:rPr>
              <w:t>486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5B918" w14:textId="77777777" w:rsidR="00816678" w:rsidRPr="00816678" w:rsidRDefault="00816678" w:rsidP="00816678">
            <w:pPr>
              <w:rPr>
                <w:sz w:val="22"/>
                <w:szCs w:val="22"/>
              </w:rPr>
            </w:pPr>
            <w:r w:rsidRPr="00816678">
              <w:rPr>
                <w:sz w:val="22"/>
                <w:szCs w:val="22"/>
              </w:rPr>
              <w:t>Comment on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A7EA6" w14:textId="77777777" w:rsidR="00816678" w:rsidRPr="00816678" w:rsidRDefault="00816678" w:rsidP="00816678">
            <w:pPr>
              <w:rPr>
                <w:sz w:val="22"/>
                <w:szCs w:val="22"/>
              </w:rPr>
            </w:pPr>
            <w:r w:rsidRPr="00816678">
              <w:rPr>
                <w:sz w:val="22"/>
                <w:szCs w:val="22"/>
              </w:rPr>
              <w:t>cect4co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C9713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9D6D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42AA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664BF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D6579" w14:textId="77777777" w:rsidR="00816678" w:rsidRPr="00816678" w:rsidRDefault="00816678" w:rsidP="00816678">
            <w:pPr>
              <w:rPr>
                <w:sz w:val="22"/>
                <w:szCs w:val="22"/>
              </w:rPr>
            </w:pPr>
            <w:r w:rsidRPr="00816678">
              <w:rPr>
                <w:sz w:val="22"/>
                <w:szCs w:val="22"/>
              </w:rPr>
              <w:t>Comment</w:t>
            </w:r>
          </w:p>
        </w:tc>
      </w:tr>
      <w:tr w:rsidR="00816678" w:rsidRPr="00816678" w14:paraId="11EBE3B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B63D20" w14:textId="77777777" w:rsidR="00816678" w:rsidRPr="00816678" w:rsidRDefault="00816678" w:rsidP="00816678">
            <w:pPr>
              <w:rPr>
                <w:sz w:val="22"/>
                <w:szCs w:val="22"/>
              </w:rPr>
            </w:pPr>
            <w:r w:rsidRPr="00816678">
              <w:rPr>
                <w:sz w:val="22"/>
                <w:szCs w:val="22"/>
              </w:rPr>
              <w:t>487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3AFBD" w14:textId="77777777" w:rsidR="00816678" w:rsidRPr="00816678" w:rsidRDefault="00816678" w:rsidP="00816678">
            <w:pPr>
              <w:rPr>
                <w:sz w:val="22"/>
                <w:szCs w:val="22"/>
              </w:rPr>
            </w:pPr>
            <w:r w:rsidRPr="00816678">
              <w:rPr>
                <w:sz w:val="22"/>
                <w:szCs w:val="22"/>
              </w:rPr>
              <w:t>Comment on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89F1EE" w14:textId="77777777" w:rsidR="00816678" w:rsidRPr="00816678" w:rsidRDefault="00816678" w:rsidP="00816678">
            <w:pPr>
              <w:rPr>
                <w:sz w:val="22"/>
                <w:szCs w:val="22"/>
              </w:rPr>
            </w:pPr>
            <w:r w:rsidRPr="00816678">
              <w:rPr>
                <w:sz w:val="22"/>
                <w:szCs w:val="22"/>
              </w:rPr>
              <w:t>cect5co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12EC2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9C8C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8D19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C558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5A2289" w14:textId="77777777" w:rsidR="00816678" w:rsidRPr="00816678" w:rsidRDefault="00816678" w:rsidP="00816678">
            <w:pPr>
              <w:rPr>
                <w:sz w:val="22"/>
                <w:szCs w:val="22"/>
              </w:rPr>
            </w:pPr>
            <w:r w:rsidRPr="00816678">
              <w:rPr>
                <w:sz w:val="22"/>
                <w:szCs w:val="22"/>
              </w:rPr>
              <w:t>Comment</w:t>
            </w:r>
          </w:p>
        </w:tc>
      </w:tr>
      <w:tr w:rsidR="00816678" w:rsidRPr="00816678" w14:paraId="4FCFB06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8AFC4E" w14:textId="77777777" w:rsidR="00816678" w:rsidRPr="00816678" w:rsidRDefault="00816678" w:rsidP="00816678">
            <w:pPr>
              <w:rPr>
                <w:sz w:val="22"/>
                <w:szCs w:val="22"/>
              </w:rPr>
            </w:pPr>
            <w:r w:rsidRPr="00816678">
              <w:rPr>
                <w:sz w:val="22"/>
                <w:szCs w:val="22"/>
              </w:rPr>
              <w:t>488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E119A" w14:textId="77777777" w:rsidR="00816678" w:rsidRPr="00816678" w:rsidRDefault="00816678" w:rsidP="00816678">
            <w:pPr>
              <w:rPr>
                <w:sz w:val="22"/>
                <w:szCs w:val="22"/>
              </w:rPr>
            </w:pPr>
            <w:r w:rsidRPr="00816678">
              <w:rPr>
                <w:sz w:val="22"/>
                <w:szCs w:val="22"/>
              </w:rPr>
              <w:t>Comment on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F635E9" w14:textId="77777777" w:rsidR="00816678" w:rsidRPr="00816678" w:rsidRDefault="00816678" w:rsidP="00816678">
            <w:pPr>
              <w:rPr>
                <w:sz w:val="22"/>
                <w:szCs w:val="22"/>
              </w:rPr>
            </w:pPr>
            <w:r w:rsidRPr="00816678">
              <w:rPr>
                <w:sz w:val="22"/>
                <w:szCs w:val="22"/>
              </w:rPr>
              <w:t>cect6co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7EF3F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6195F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39CD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3E79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7D0BD" w14:textId="77777777" w:rsidR="00816678" w:rsidRPr="00816678" w:rsidRDefault="00816678" w:rsidP="00816678">
            <w:pPr>
              <w:rPr>
                <w:sz w:val="22"/>
                <w:szCs w:val="22"/>
              </w:rPr>
            </w:pPr>
            <w:r w:rsidRPr="00816678">
              <w:rPr>
                <w:sz w:val="22"/>
                <w:szCs w:val="22"/>
              </w:rPr>
              <w:t>Comment</w:t>
            </w:r>
          </w:p>
        </w:tc>
      </w:tr>
      <w:tr w:rsidR="00816678" w:rsidRPr="00816678" w14:paraId="367071C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B080FE" w14:textId="77777777" w:rsidR="00816678" w:rsidRPr="00816678" w:rsidRDefault="00816678" w:rsidP="00816678">
            <w:pPr>
              <w:rPr>
                <w:sz w:val="22"/>
                <w:szCs w:val="22"/>
              </w:rPr>
            </w:pPr>
            <w:r w:rsidRPr="00816678">
              <w:rPr>
                <w:sz w:val="22"/>
                <w:szCs w:val="22"/>
              </w:rPr>
              <w:t>489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174FB" w14:textId="77777777" w:rsidR="00816678" w:rsidRPr="00816678" w:rsidRDefault="00816678" w:rsidP="00816678">
            <w:pPr>
              <w:rPr>
                <w:sz w:val="22"/>
                <w:szCs w:val="22"/>
              </w:rPr>
            </w:pPr>
            <w:r w:rsidRPr="00816678">
              <w:rPr>
                <w:sz w:val="22"/>
                <w:szCs w:val="22"/>
              </w:rPr>
              <w:t>Comment on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017974" w14:textId="77777777" w:rsidR="00816678" w:rsidRPr="00816678" w:rsidRDefault="00816678" w:rsidP="00816678">
            <w:pPr>
              <w:rPr>
                <w:sz w:val="22"/>
                <w:szCs w:val="22"/>
              </w:rPr>
            </w:pPr>
            <w:r w:rsidRPr="00816678">
              <w:rPr>
                <w:sz w:val="22"/>
                <w:szCs w:val="22"/>
              </w:rPr>
              <w:t>cect7co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D40CB"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B63B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D579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74E1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AE42E" w14:textId="77777777" w:rsidR="00816678" w:rsidRPr="00816678" w:rsidRDefault="00816678" w:rsidP="00816678">
            <w:pPr>
              <w:rPr>
                <w:sz w:val="22"/>
                <w:szCs w:val="22"/>
              </w:rPr>
            </w:pPr>
            <w:r w:rsidRPr="00816678">
              <w:rPr>
                <w:sz w:val="22"/>
                <w:szCs w:val="22"/>
              </w:rPr>
              <w:t>Comment</w:t>
            </w:r>
          </w:p>
        </w:tc>
      </w:tr>
      <w:tr w:rsidR="00816678" w:rsidRPr="00816678" w14:paraId="7EB48FC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CAD56A" w14:textId="77777777" w:rsidR="00816678" w:rsidRPr="00816678" w:rsidRDefault="00816678" w:rsidP="00816678">
            <w:pPr>
              <w:rPr>
                <w:sz w:val="22"/>
                <w:szCs w:val="22"/>
              </w:rPr>
            </w:pPr>
            <w:r w:rsidRPr="00816678">
              <w:rPr>
                <w:sz w:val="22"/>
                <w:szCs w:val="22"/>
              </w:rPr>
              <w:t>490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9F45D" w14:textId="77777777" w:rsidR="00816678" w:rsidRPr="00816678" w:rsidRDefault="00816678" w:rsidP="00816678">
            <w:pPr>
              <w:rPr>
                <w:sz w:val="22"/>
                <w:szCs w:val="22"/>
              </w:rPr>
            </w:pPr>
            <w:r w:rsidRPr="00816678">
              <w:rPr>
                <w:sz w:val="22"/>
                <w:szCs w:val="22"/>
              </w:rPr>
              <w:t>Comment on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057BF" w14:textId="77777777" w:rsidR="00816678" w:rsidRPr="00816678" w:rsidRDefault="00816678" w:rsidP="00816678">
            <w:pPr>
              <w:rPr>
                <w:sz w:val="22"/>
                <w:szCs w:val="22"/>
              </w:rPr>
            </w:pPr>
            <w:r w:rsidRPr="00816678">
              <w:rPr>
                <w:sz w:val="22"/>
                <w:szCs w:val="22"/>
              </w:rPr>
              <w:t>cect8co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C30A8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78F76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B8E48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23869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EA174" w14:textId="77777777" w:rsidR="00816678" w:rsidRPr="00816678" w:rsidRDefault="00816678" w:rsidP="00816678">
            <w:pPr>
              <w:rPr>
                <w:sz w:val="22"/>
                <w:szCs w:val="22"/>
              </w:rPr>
            </w:pPr>
            <w:r w:rsidRPr="00816678">
              <w:rPr>
                <w:sz w:val="22"/>
                <w:szCs w:val="22"/>
              </w:rPr>
              <w:t>Comment</w:t>
            </w:r>
          </w:p>
        </w:tc>
      </w:tr>
      <w:tr w:rsidR="00816678" w:rsidRPr="00816678" w14:paraId="5D16221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FC4DFB" w14:textId="77777777" w:rsidR="00816678" w:rsidRPr="00816678" w:rsidRDefault="00816678" w:rsidP="00816678">
            <w:pPr>
              <w:rPr>
                <w:sz w:val="22"/>
                <w:szCs w:val="22"/>
              </w:rPr>
            </w:pPr>
            <w:r w:rsidRPr="00816678">
              <w:rPr>
                <w:sz w:val="22"/>
                <w:szCs w:val="22"/>
              </w:rPr>
              <w:t>491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89915" w14:textId="77777777" w:rsidR="00816678" w:rsidRPr="00816678" w:rsidRDefault="00816678" w:rsidP="00816678">
            <w:pPr>
              <w:rPr>
                <w:sz w:val="22"/>
                <w:szCs w:val="22"/>
              </w:rPr>
            </w:pPr>
            <w:r w:rsidRPr="00816678">
              <w:rPr>
                <w:sz w:val="22"/>
                <w:szCs w:val="22"/>
              </w:rPr>
              <w:t>Comment on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5A10F" w14:textId="77777777" w:rsidR="00816678" w:rsidRPr="00816678" w:rsidRDefault="00816678" w:rsidP="00816678">
            <w:pPr>
              <w:rPr>
                <w:sz w:val="22"/>
                <w:szCs w:val="22"/>
              </w:rPr>
            </w:pPr>
            <w:r w:rsidRPr="00816678">
              <w:rPr>
                <w:sz w:val="22"/>
                <w:szCs w:val="22"/>
              </w:rPr>
              <w:t>cect9co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07B8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B034B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3840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C22A8"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DA7061" w14:textId="77777777" w:rsidR="00816678" w:rsidRPr="00816678" w:rsidRDefault="00816678" w:rsidP="00816678">
            <w:pPr>
              <w:rPr>
                <w:sz w:val="22"/>
                <w:szCs w:val="22"/>
              </w:rPr>
            </w:pPr>
            <w:r w:rsidRPr="00816678">
              <w:rPr>
                <w:sz w:val="22"/>
                <w:szCs w:val="22"/>
              </w:rPr>
              <w:t>Comment</w:t>
            </w:r>
          </w:p>
        </w:tc>
      </w:tr>
      <w:tr w:rsidR="00816678" w:rsidRPr="00816678" w14:paraId="5C65E4E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259E13" w14:textId="77777777" w:rsidR="00816678" w:rsidRPr="00816678" w:rsidRDefault="00816678" w:rsidP="00816678">
            <w:pPr>
              <w:rPr>
                <w:sz w:val="22"/>
                <w:szCs w:val="22"/>
              </w:rPr>
            </w:pPr>
            <w:r w:rsidRPr="00816678">
              <w:rPr>
                <w:sz w:val="22"/>
                <w:szCs w:val="22"/>
              </w:rPr>
              <w:t>492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E05B5" w14:textId="77777777" w:rsidR="00816678" w:rsidRPr="00816678" w:rsidRDefault="00816678" w:rsidP="00816678">
            <w:pPr>
              <w:rPr>
                <w:sz w:val="22"/>
                <w:szCs w:val="22"/>
              </w:rPr>
            </w:pPr>
            <w:r w:rsidRPr="00816678">
              <w:rPr>
                <w:sz w:val="22"/>
                <w:szCs w:val="22"/>
              </w:rPr>
              <w:t>Comment on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DE38C" w14:textId="77777777" w:rsidR="00816678" w:rsidRPr="00816678" w:rsidRDefault="00816678" w:rsidP="00816678">
            <w:pPr>
              <w:rPr>
                <w:sz w:val="22"/>
                <w:szCs w:val="22"/>
              </w:rPr>
            </w:pPr>
            <w:r w:rsidRPr="00816678">
              <w:rPr>
                <w:sz w:val="22"/>
                <w:szCs w:val="22"/>
              </w:rPr>
              <w:t>cect10co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F2FD2"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4A93C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15443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7C269"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19FF5A" w14:textId="77777777" w:rsidR="00816678" w:rsidRPr="00816678" w:rsidRDefault="00816678" w:rsidP="00816678">
            <w:pPr>
              <w:rPr>
                <w:sz w:val="22"/>
                <w:szCs w:val="22"/>
              </w:rPr>
            </w:pPr>
            <w:r w:rsidRPr="00816678">
              <w:rPr>
                <w:sz w:val="22"/>
                <w:szCs w:val="22"/>
              </w:rPr>
              <w:t>Comment</w:t>
            </w:r>
          </w:p>
        </w:tc>
      </w:tr>
      <w:tr w:rsidR="00816678" w:rsidRPr="00816678" w14:paraId="3398DDD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C5201" w14:textId="77777777" w:rsidR="00816678" w:rsidRPr="00816678" w:rsidRDefault="00816678" w:rsidP="00816678">
            <w:pPr>
              <w:rPr>
                <w:sz w:val="22"/>
                <w:szCs w:val="22"/>
              </w:rPr>
            </w:pPr>
            <w:r w:rsidRPr="00816678">
              <w:rPr>
                <w:sz w:val="22"/>
                <w:szCs w:val="22"/>
              </w:rPr>
              <w:t>493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B2DE83" w14:textId="77777777" w:rsidR="00816678" w:rsidRPr="00816678" w:rsidRDefault="00816678" w:rsidP="00816678">
            <w:pPr>
              <w:rPr>
                <w:sz w:val="22"/>
                <w:szCs w:val="22"/>
              </w:rPr>
            </w:pPr>
            <w:r w:rsidRPr="00816678">
              <w:rPr>
                <w:sz w:val="22"/>
                <w:szCs w:val="22"/>
              </w:rPr>
              <w:t>Pathologic diagnosis. Nodule 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0EFB84" w14:textId="77777777" w:rsidR="00816678" w:rsidRPr="00816678" w:rsidRDefault="00816678" w:rsidP="00816678">
            <w:pPr>
              <w:rPr>
                <w:sz w:val="22"/>
                <w:szCs w:val="22"/>
              </w:rPr>
            </w:pPr>
            <w:r w:rsidRPr="00816678">
              <w:rPr>
                <w:sz w:val="22"/>
                <w:szCs w:val="22"/>
              </w:rPr>
              <w:t>cect1pd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D3CC1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48B59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A4C2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F82ACA" w14:textId="77777777" w:rsidR="00816678" w:rsidRPr="00816678" w:rsidRDefault="00816678" w:rsidP="00816678">
            <w:pPr>
              <w:rPr>
                <w:sz w:val="22"/>
                <w:szCs w:val="22"/>
              </w:rPr>
            </w:pPr>
            <w:r w:rsidRPr="00816678">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8E712F" w14:textId="77777777" w:rsidR="00816678" w:rsidRPr="00816678" w:rsidRDefault="00816678" w:rsidP="00816678">
            <w:pPr>
              <w:rPr>
                <w:sz w:val="22"/>
                <w:szCs w:val="22"/>
              </w:rPr>
            </w:pPr>
            <w:r w:rsidRPr="00816678">
              <w:rPr>
                <w:sz w:val="22"/>
                <w:szCs w:val="22"/>
              </w:rPr>
              <w:t>-For Pathology Use Only-;AAH;Atyp bronch prolif;AIS;MIA;Unspec. non-small cell;Adenocarcinoma;Adenosquamous;Large cell;Squamous cell;Small cell;Carcinoid - typical;Carcinoid - atypical;Not malignant;Benign specific;Other (specify)</w:t>
            </w:r>
          </w:p>
        </w:tc>
      </w:tr>
      <w:tr w:rsidR="00816678" w:rsidRPr="00816678" w14:paraId="08C25ED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31258" w14:textId="77777777" w:rsidR="00816678" w:rsidRPr="00816678" w:rsidRDefault="00816678" w:rsidP="00816678">
            <w:pPr>
              <w:rPr>
                <w:sz w:val="22"/>
                <w:szCs w:val="22"/>
              </w:rPr>
            </w:pPr>
            <w:r w:rsidRPr="00816678">
              <w:rPr>
                <w:sz w:val="22"/>
                <w:szCs w:val="22"/>
              </w:rPr>
              <w:t>494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6364E7" w14:textId="77777777" w:rsidR="00816678" w:rsidRPr="00816678" w:rsidRDefault="00816678" w:rsidP="00816678">
            <w:pPr>
              <w:rPr>
                <w:sz w:val="22"/>
                <w:szCs w:val="22"/>
              </w:rPr>
            </w:pPr>
            <w:r w:rsidRPr="00816678">
              <w:rPr>
                <w:sz w:val="22"/>
                <w:szCs w:val="22"/>
              </w:rPr>
              <w:t>Pathologic diagnosis. Nodule 2</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2CED4" w14:textId="77777777" w:rsidR="00816678" w:rsidRPr="00816678" w:rsidRDefault="00816678" w:rsidP="00816678">
            <w:pPr>
              <w:rPr>
                <w:sz w:val="22"/>
                <w:szCs w:val="22"/>
              </w:rPr>
            </w:pPr>
            <w:r w:rsidRPr="00816678">
              <w:rPr>
                <w:sz w:val="22"/>
                <w:szCs w:val="22"/>
              </w:rPr>
              <w:t>cect2pd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57DD8"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9B7B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99ED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BFF407" w14:textId="77777777" w:rsidR="00816678" w:rsidRPr="00816678" w:rsidRDefault="00816678" w:rsidP="00816678">
            <w:pPr>
              <w:rPr>
                <w:sz w:val="22"/>
                <w:szCs w:val="22"/>
              </w:rPr>
            </w:pPr>
            <w:r w:rsidRPr="00816678">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17A6C" w14:textId="77777777" w:rsidR="00816678" w:rsidRPr="00816678" w:rsidRDefault="00816678" w:rsidP="00816678">
            <w:pPr>
              <w:rPr>
                <w:sz w:val="22"/>
                <w:szCs w:val="22"/>
              </w:rPr>
            </w:pPr>
            <w:r w:rsidRPr="00816678">
              <w:rPr>
                <w:sz w:val="22"/>
                <w:szCs w:val="22"/>
              </w:rPr>
              <w:t>-For Pathology Use Only-;AAH;Atyp bronch prolif;AIS;MIA;Unspec. non-small cell;Adenocarcinoma;Adenosquamous;Large cell;Squamous cell;Small cell;Carcinoid - typical;Carcinoid - atypical;Not malignant;Benign specific;Other (specify)</w:t>
            </w:r>
          </w:p>
        </w:tc>
      </w:tr>
      <w:tr w:rsidR="00816678" w:rsidRPr="00816678" w14:paraId="59042C4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C731C" w14:textId="77777777" w:rsidR="00816678" w:rsidRPr="00816678" w:rsidRDefault="00816678" w:rsidP="00816678">
            <w:pPr>
              <w:rPr>
                <w:sz w:val="22"/>
                <w:szCs w:val="22"/>
              </w:rPr>
            </w:pPr>
            <w:r w:rsidRPr="00816678">
              <w:rPr>
                <w:sz w:val="22"/>
                <w:szCs w:val="22"/>
              </w:rPr>
              <w:t>495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98C454" w14:textId="77777777" w:rsidR="00816678" w:rsidRPr="00816678" w:rsidRDefault="00816678" w:rsidP="00816678">
            <w:pPr>
              <w:rPr>
                <w:sz w:val="22"/>
                <w:szCs w:val="22"/>
              </w:rPr>
            </w:pPr>
            <w:r w:rsidRPr="00816678">
              <w:rPr>
                <w:sz w:val="22"/>
                <w:szCs w:val="22"/>
              </w:rPr>
              <w:t>Pathologic diagnosis. Nodule 3</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0851B" w14:textId="77777777" w:rsidR="00816678" w:rsidRPr="00816678" w:rsidRDefault="00816678" w:rsidP="00816678">
            <w:pPr>
              <w:rPr>
                <w:sz w:val="22"/>
                <w:szCs w:val="22"/>
              </w:rPr>
            </w:pPr>
            <w:r w:rsidRPr="00816678">
              <w:rPr>
                <w:sz w:val="22"/>
                <w:szCs w:val="22"/>
              </w:rPr>
              <w:t>cect3pd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EF5EA8"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F4AF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CC4C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D592E2" w14:textId="77777777" w:rsidR="00816678" w:rsidRPr="00816678" w:rsidRDefault="00816678" w:rsidP="00816678">
            <w:pPr>
              <w:rPr>
                <w:sz w:val="22"/>
                <w:szCs w:val="22"/>
              </w:rPr>
            </w:pPr>
            <w:r w:rsidRPr="00816678">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70AF5C" w14:textId="77777777" w:rsidR="00816678" w:rsidRPr="00816678" w:rsidRDefault="00816678" w:rsidP="00816678">
            <w:pPr>
              <w:rPr>
                <w:sz w:val="22"/>
                <w:szCs w:val="22"/>
              </w:rPr>
            </w:pPr>
            <w:r w:rsidRPr="00816678">
              <w:rPr>
                <w:sz w:val="22"/>
                <w:szCs w:val="22"/>
              </w:rPr>
              <w:t>-For Pathology Use Only-;AAH;Atyp bronch prolif;AIS;MIA;Unspec. non-small cell;Adenocarcinoma;Adenosquamous;Large cell;Squamous cell;Small cell;Carcinoid - typical;Carcinoid - atypical;Not malignant;Benign specific;Other (specify)</w:t>
            </w:r>
          </w:p>
        </w:tc>
      </w:tr>
      <w:tr w:rsidR="00816678" w:rsidRPr="00816678" w14:paraId="7657400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42B37" w14:textId="77777777" w:rsidR="00816678" w:rsidRPr="00816678" w:rsidRDefault="00816678" w:rsidP="00816678">
            <w:pPr>
              <w:rPr>
                <w:sz w:val="22"/>
                <w:szCs w:val="22"/>
              </w:rPr>
            </w:pPr>
            <w:r w:rsidRPr="00816678">
              <w:rPr>
                <w:sz w:val="22"/>
                <w:szCs w:val="22"/>
              </w:rPr>
              <w:t>496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A9B05" w14:textId="77777777" w:rsidR="00816678" w:rsidRPr="00816678" w:rsidRDefault="00816678" w:rsidP="00816678">
            <w:pPr>
              <w:rPr>
                <w:sz w:val="22"/>
                <w:szCs w:val="22"/>
              </w:rPr>
            </w:pPr>
            <w:r w:rsidRPr="00816678">
              <w:rPr>
                <w:sz w:val="22"/>
                <w:szCs w:val="22"/>
              </w:rPr>
              <w:t>Pathologic diagnosis. Nodule 4</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9F7F2" w14:textId="77777777" w:rsidR="00816678" w:rsidRPr="00816678" w:rsidRDefault="00816678" w:rsidP="00816678">
            <w:pPr>
              <w:rPr>
                <w:sz w:val="22"/>
                <w:szCs w:val="22"/>
              </w:rPr>
            </w:pPr>
            <w:r w:rsidRPr="00816678">
              <w:rPr>
                <w:sz w:val="22"/>
                <w:szCs w:val="22"/>
              </w:rPr>
              <w:t>cect4pd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E9AC5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4A27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9F03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27721" w14:textId="77777777" w:rsidR="00816678" w:rsidRPr="00816678" w:rsidRDefault="00816678" w:rsidP="00816678">
            <w:pPr>
              <w:rPr>
                <w:sz w:val="22"/>
                <w:szCs w:val="22"/>
              </w:rPr>
            </w:pPr>
            <w:r w:rsidRPr="00816678">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10986" w14:textId="77777777" w:rsidR="00816678" w:rsidRPr="00816678" w:rsidRDefault="00816678" w:rsidP="00816678">
            <w:pPr>
              <w:rPr>
                <w:sz w:val="22"/>
                <w:szCs w:val="22"/>
              </w:rPr>
            </w:pPr>
            <w:r w:rsidRPr="00816678">
              <w:rPr>
                <w:sz w:val="22"/>
                <w:szCs w:val="22"/>
              </w:rPr>
              <w:t>-For Pathology Use Only-;AAH;Atyp bronch prolif;AIS;MIA;Unspec. non-small cell;Adenocarcinoma;Adenosquamous;Large cell;Squamous cell;Small cell;Carcinoid - typical;Carcinoid - atypical;Not malignant;Benign specific;Other (specify)</w:t>
            </w:r>
          </w:p>
        </w:tc>
      </w:tr>
      <w:tr w:rsidR="00816678" w:rsidRPr="00816678" w14:paraId="5278EED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05165" w14:textId="77777777" w:rsidR="00816678" w:rsidRPr="00816678" w:rsidRDefault="00816678" w:rsidP="00816678">
            <w:pPr>
              <w:rPr>
                <w:sz w:val="22"/>
                <w:szCs w:val="22"/>
              </w:rPr>
            </w:pPr>
            <w:r w:rsidRPr="00816678">
              <w:rPr>
                <w:sz w:val="22"/>
                <w:szCs w:val="22"/>
              </w:rPr>
              <w:t>497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7F451E" w14:textId="77777777" w:rsidR="00816678" w:rsidRPr="00816678" w:rsidRDefault="00816678" w:rsidP="00816678">
            <w:pPr>
              <w:rPr>
                <w:sz w:val="22"/>
                <w:szCs w:val="22"/>
              </w:rPr>
            </w:pPr>
            <w:r w:rsidRPr="00816678">
              <w:rPr>
                <w:sz w:val="22"/>
                <w:szCs w:val="22"/>
              </w:rPr>
              <w:t>Pathologic diagnosis. Nodule 5</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8B56EF" w14:textId="77777777" w:rsidR="00816678" w:rsidRPr="00816678" w:rsidRDefault="00816678" w:rsidP="00816678">
            <w:pPr>
              <w:rPr>
                <w:sz w:val="22"/>
                <w:szCs w:val="22"/>
              </w:rPr>
            </w:pPr>
            <w:r w:rsidRPr="00816678">
              <w:rPr>
                <w:sz w:val="22"/>
                <w:szCs w:val="22"/>
              </w:rPr>
              <w:t>cect5pd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2C9C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448B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6516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1D8375" w14:textId="77777777" w:rsidR="00816678" w:rsidRPr="00816678" w:rsidRDefault="00816678" w:rsidP="00816678">
            <w:pPr>
              <w:rPr>
                <w:sz w:val="22"/>
                <w:szCs w:val="22"/>
              </w:rPr>
            </w:pPr>
            <w:r w:rsidRPr="00816678">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48EB55" w14:textId="77777777" w:rsidR="00816678" w:rsidRPr="00816678" w:rsidRDefault="00816678" w:rsidP="00816678">
            <w:pPr>
              <w:rPr>
                <w:sz w:val="22"/>
                <w:szCs w:val="22"/>
              </w:rPr>
            </w:pPr>
            <w:r w:rsidRPr="00816678">
              <w:rPr>
                <w:sz w:val="22"/>
                <w:szCs w:val="22"/>
              </w:rPr>
              <w:t>-For Pathology Use Only-;AAH;Atyp bronch prolif;AIS;MIA;Unspec. non-small cell;Adenocarcinoma;Adenosquamous;Large cell;Squamous cell;Small cell;Carcinoid - typical;Carcinoid - atypical;Not malignant;Benign specific;Other (specify)</w:t>
            </w:r>
          </w:p>
        </w:tc>
      </w:tr>
      <w:tr w:rsidR="00816678" w:rsidRPr="00816678" w14:paraId="32FE13C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EF16B" w14:textId="77777777" w:rsidR="00816678" w:rsidRPr="00816678" w:rsidRDefault="00816678" w:rsidP="00816678">
            <w:pPr>
              <w:rPr>
                <w:sz w:val="22"/>
                <w:szCs w:val="22"/>
              </w:rPr>
            </w:pPr>
            <w:r w:rsidRPr="00816678">
              <w:rPr>
                <w:sz w:val="22"/>
                <w:szCs w:val="22"/>
              </w:rPr>
              <w:t>498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304467" w14:textId="77777777" w:rsidR="00816678" w:rsidRPr="00816678" w:rsidRDefault="00816678" w:rsidP="00816678">
            <w:pPr>
              <w:rPr>
                <w:sz w:val="22"/>
                <w:szCs w:val="22"/>
              </w:rPr>
            </w:pPr>
            <w:r w:rsidRPr="00816678">
              <w:rPr>
                <w:sz w:val="22"/>
                <w:szCs w:val="22"/>
              </w:rPr>
              <w:t>Pathologic diagnosis. Nodule 6</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BCF58A" w14:textId="77777777" w:rsidR="00816678" w:rsidRPr="00816678" w:rsidRDefault="00816678" w:rsidP="00816678">
            <w:pPr>
              <w:rPr>
                <w:sz w:val="22"/>
                <w:szCs w:val="22"/>
              </w:rPr>
            </w:pPr>
            <w:r w:rsidRPr="00816678">
              <w:rPr>
                <w:sz w:val="22"/>
                <w:szCs w:val="22"/>
              </w:rPr>
              <w:t>cect6pd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248BF9"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A84F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B790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DF893" w14:textId="77777777" w:rsidR="00816678" w:rsidRPr="00816678" w:rsidRDefault="00816678" w:rsidP="00816678">
            <w:pPr>
              <w:rPr>
                <w:sz w:val="22"/>
                <w:szCs w:val="22"/>
              </w:rPr>
            </w:pPr>
            <w:r w:rsidRPr="00816678">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05F7BE" w14:textId="77777777" w:rsidR="00816678" w:rsidRPr="00816678" w:rsidRDefault="00816678" w:rsidP="00816678">
            <w:pPr>
              <w:rPr>
                <w:sz w:val="22"/>
                <w:szCs w:val="22"/>
              </w:rPr>
            </w:pPr>
            <w:r w:rsidRPr="00816678">
              <w:rPr>
                <w:sz w:val="22"/>
                <w:szCs w:val="22"/>
              </w:rPr>
              <w:t>-For Pathology Use Only-;AAH;Atyp bronch prolif;AIS;MIA;Unspec. non-small cell;Adenocarcinoma;Adenosquamous;Large cell;Squamous cell;Small cell;Carcinoid - typical;Carcinoid - atypical;Not malignant;Benign specific;Other (specify)</w:t>
            </w:r>
          </w:p>
        </w:tc>
      </w:tr>
      <w:tr w:rsidR="00816678" w:rsidRPr="00816678" w14:paraId="30796B4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49BEBD" w14:textId="77777777" w:rsidR="00816678" w:rsidRPr="00816678" w:rsidRDefault="00816678" w:rsidP="00816678">
            <w:pPr>
              <w:rPr>
                <w:sz w:val="22"/>
                <w:szCs w:val="22"/>
              </w:rPr>
            </w:pPr>
            <w:r w:rsidRPr="00816678">
              <w:rPr>
                <w:sz w:val="22"/>
                <w:szCs w:val="22"/>
              </w:rPr>
              <w:t>499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745C2" w14:textId="77777777" w:rsidR="00816678" w:rsidRPr="00816678" w:rsidRDefault="00816678" w:rsidP="00816678">
            <w:pPr>
              <w:rPr>
                <w:sz w:val="22"/>
                <w:szCs w:val="22"/>
              </w:rPr>
            </w:pPr>
            <w:r w:rsidRPr="00816678">
              <w:rPr>
                <w:sz w:val="22"/>
                <w:szCs w:val="22"/>
              </w:rPr>
              <w:t>Pathologic diagnosis. Nodule 7</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ABE8F0" w14:textId="77777777" w:rsidR="00816678" w:rsidRPr="00816678" w:rsidRDefault="00816678" w:rsidP="00816678">
            <w:pPr>
              <w:rPr>
                <w:sz w:val="22"/>
                <w:szCs w:val="22"/>
              </w:rPr>
            </w:pPr>
            <w:r w:rsidRPr="00816678">
              <w:rPr>
                <w:sz w:val="22"/>
                <w:szCs w:val="22"/>
              </w:rPr>
              <w:t>cect7pd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140146"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1BC3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1E3F0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4E075" w14:textId="77777777" w:rsidR="00816678" w:rsidRPr="00816678" w:rsidRDefault="00816678" w:rsidP="00816678">
            <w:pPr>
              <w:rPr>
                <w:sz w:val="22"/>
                <w:szCs w:val="22"/>
              </w:rPr>
            </w:pPr>
            <w:r w:rsidRPr="00816678">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03DE70" w14:textId="77777777" w:rsidR="00816678" w:rsidRPr="00816678" w:rsidRDefault="00816678" w:rsidP="00816678">
            <w:pPr>
              <w:rPr>
                <w:sz w:val="22"/>
                <w:szCs w:val="22"/>
              </w:rPr>
            </w:pPr>
            <w:r w:rsidRPr="00816678">
              <w:rPr>
                <w:sz w:val="22"/>
                <w:szCs w:val="22"/>
              </w:rPr>
              <w:t>-For Pathology Use Only-;AAH;Atyp bronch prolif;AIS;MIA;Unspec. non-small cell;Adenocarcinoma;Adenosquamous;Large cell;Squamous cell;Small cell;Carcinoid - typical;Carcinoid - atypical;Not malignant;Benign specific;Other (specify)</w:t>
            </w:r>
          </w:p>
        </w:tc>
      </w:tr>
      <w:tr w:rsidR="00816678" w:rsidRPr="00816678" w14:paraId="43A4656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15F8C8" w14:textId="77777777" w:rsidR="00816678" w:rsidRPr="00816678" w:rsidRDefault="00816678" w:rsidP="00816678">
            <w:pPr>
              <w:rPr>
                <w:sz w:val="22"/>
                <w:szCs w:val="22"/>
              </w:rPr>
            </w:pPr>
            <w:r w:rsidRPr="00816678">
              <w:rPr>
                <w:sz w:val="22"/>
                <w:szCs w:val="22"/>
              </w:rPr>
              <w:t>500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F5F703" w14:textId="77777777" w:rsidR="00816678" w:rsidRPr="00816678" w:rsidRDefault="00816678" w:rsidP="00816678">
            <w:pPr>
              <w:rPr>
                <w:sz w:val="22"/>
                <w:szCs w:val="22"/>
              </w:rPr>
            </w:pPr>
            <w:r w:rsidRPr="00816678">
              <w:rPr>
                <w:sz w:val="22"/>
                <w:szCs w:val="22"/>
              </w:rPr>
              <w:t>Pathologic diagnosis. Nodule 8</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1E637" w14:textId="77777777" w:rsidR="00816678" w:rsidRPr="00816678" w:rsidRDefault="00816678" w:rsidP="00816678">
            <w:pPr>
              <w:rPr>
                <w:sz w:val="22"/>
                <w:szCs w:val="22"/>
              </w:rPr>
            </w:pPr>
            <w:r w:rsidRPr="00816678">
              <w:rPr>
                <w:sz w:val="22"/>
                <w:szCs w:val="22"/>
              </w:rPr>
              <w:t>cect8pd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98155"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A359F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E580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430CF6" w14:textId="77777777" w:rsidR="00816678" w:rsidRPr="00816678" w:rsidRDefault="00816678" w:rsidP="00816678">
            <w:pPr>
              <w:rPr>
                <w:sz w:val="22"/>
                <w:szCs w:val="22"/>
              </w:rPr>
            </w:pPr>
            <w:r w:rsidRPr="00816678">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54F0BD" w14:textId="77777777" w:rsidR="00816678" w:rsidRPr="00816678" w:rsidRDefault="00816678" w:rsidP="00816678">
            <w:pPr>
              <w:rPr>
                <w:sz w:val="22"/>
                <w:szCs w:val="22"/>
              </w:rPr>
            </w:pPr>
            <w:r w:rsidRPr="00816678">
              <w:rPr>
                <w:sz w:val="22"/>
                <w:szCs w:val="22"/>
              </w:rPr>
              <w:t>-For Pathology Use Only-;AAH;Atyp bronch prolif;AIS;MIA;Unspec. non-small cell;Adenocarcinoma;Adenosquamous;Large cell;Squamous cell;Small cell;Carcinoid - typical;Carcinoid - atypical;Not malignant;Benign specific;Other (specify)</w:t>
            </w:r>
          </w:p>
        </w:tc>
      </w:tr>
      <w:tr w:rsidR="00816678" w:rsidRPr="00816678" w14:paraId="50F78BC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D37CC9" w14:textId="77777777" w:rsidR="00816678" w:rsidRPr="00816678" w:rsidRDefault="00816678" w:rsidP="00816678">
            <w:pPr>
              <w:rPr>
                <w:sz w:val="22"/>
                <w:szCs w:val="22"/>
              </w:rPr>
            </w:pPr>
            <w:r w:rsidRPr="00816678">
              <w:rPr>
                <w:sz w:val="22"/>
                <w:szCs w:val="22"/>
              </w:rPr>
              <w:t>501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66E65E" w14:textId="77777777" w:rsidR="00816678" w:rsidRPr="00816678" w:rsidRDefault="00816678" w:rsidP="00816678">
            <w:pPr>
              <w:rPr>
                <w:sz w:val="22"/>
                <w:szCs w:val="22"/>
              </w:rPr>
            </w:pPr>
            <w:r w:rsidRPr="00816678">
              <w:rPr>
                <w:sz w:val="22"/>
                <w:szCs w:val="22"/>
              </w:rPr>
              <w:t>Pathologic diagnosis. Nodule 9</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0523A" w14:textId="77777777" w:rsidR="00816678" w:rsidRPr="00816678" w:rsidRDefault="00816678" w:rsidP="00816678">
            <w:pPr>
              <w:rPr>
                <w:sz w:val="22"/>
                <w:szCs w:val="22"/>
              </w:rPr>
            </w:pPr>
            <w:r w:rsidRPr="00816678">
              <w:rPr>
                <w:sz w:val="22"/>
                <w:szCs w:val="22"/>
              </w:rPr>
              <w:t>cect9pd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7F701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CB15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2D632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0A5C1" w14:textId="77777777" w:rsidR="00816678" w:rsidRPr="00816678" w:rsidRDefault="00816678" w:rsidP="00816678">
            <w:pPr>
              <w:rPr>
                <w:sz w:val="22"/>
                <w:szCs w:val="22"/>
              </w:rPr>
            </w:pPr>
            <w:r w:rsidRPr="00816678">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23C2DE" w14:textId="77777777" w:rsidR="00816678" w:rsidRPr="00816678" w:rsidRDefault="00816678" w:rsidP="00816678">
            <w:pPr>
              <w:rPr>
                <w:sz w:val="22"/>
                <w:szCs w:val="22"/>
              </w:rPr>
            </w:pPr>
            <w:r w:rsidRPr="00816678">
              <w:rPr>
                <w:sz w:val="22"/>
                <w:szCs w:val="22"/>
              </w:rPr>
              <w:t>-For Pathology Use Only-;AAH;Atyp bronch prolif;AIS;MIA;Unspec. non-small cell;Adenocarcinoma;Adenosquamous;Large cell;Squamous cell;Small cell;Carcinoid - typical;Carcinoid - atypical;Not malignant;Benign specific;Other (specify)</w:t>
            </w:r>
          </w:p>
        </w:tc>
      </w:tr>
      <w:tr w:rsidR="00816678" w:rsidRPr="00816678" w14:paraId="17FDA2C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91B11" w14:textId="77777777" w:rsidR="00816678" w:rsidRPr="00816678" w:rsidRDefault="00816678" w:rsidP="00816678">
            <w:pPr>
              <w:rPr>
                <w:sz w:val="22"/>
                <w:szCs w:val="22"/>
              </w:rPr>
            </w:pPr>
            <w:r w:rsidRPr="00816678">
              <w:rPr>
                <w:sz w:val="22"/>
                <w:szCs w:val="22"/>
              </w:rPr>
              <w:t>502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503E9B" w14:textId="77777777" w:rsidR="00816678" w:rsidRPr="00816678" w:rsidRDefault="00816678" w:rsidP="00816678">
            <w:pPr>
              <w:rPr>
                <w:sz w:val="22"/>
                <w:szCs w:val="22"/>
              </w:rPr>
            </w:pPr>
            <w:r w:rsidRPr="00816678">
              <w:rPr>
                <w:sz w:val="22"/>
                <w:szCs w:val="22"/>
              </w:rPr>
              <w:t>Pathologic diagnosis. Nodule 10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7E9B93" w14:textId="77777777" w:rsidR="00816678" w:rsidRPr="00816678" w:rsidRDefault="00816678" w:rsidP="00816678">
            <w:pPr>
              <w:rPr>
                <w:sz w:val="22"/>
                <w:szCs w:val="22"/>
              </w:rPr>
            </w:pPr>
            <w:r w:rsidRPr="00816678">
              <w:rPr>
                <w:sz w:val="22"/>
                <w:szCs w:val="22"/>
              </w:rPr>
              <w:t>cect10pd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231304"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9D7EA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0FE23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56DCE" w14:textId="77777777" w:rsidR="00816678" w:rsidRPr="00816678" w:rsidRDefault="00816678" w:rsidP="00816678">
            <w:pPr>
              <w:rPr>
                <w:sz w:val="22"/>
                <w:szCs w:val="22"/>
              </w:rPr>
            </w:pPr>
            <w:r w:rsidRPr="00816678">
              <w:rPr>
                <w:sz w:val="22"/>
                <w:szCs w:val="22"/>
              </w:rPr>
              <w:t>-;aa;ap;ai;mi;ns;ad;as;la;sq;sm;ct;ca;be;bs;os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26947" w14:textId="77777777" w:rsidR="00816678" w:rsidRPr="00816678" w:rsidRDefault="00816678" w:rsidP="00816678">
            <w:pPr>
              <w:rPr>
                <w:sz w:val="22"/>
                <w:szCs w:val="22"/>
              </w:rPr>
            </w:pPr>
            <w:r w:rsidRPr="00816678">
              <w:rPr>
                <w:sz w:val="22"/>
                <w:szCs w:val="22"/>
              </w:rPr>
              <w:t>-For Pathology Use Only-;AAH;Atyp bronch prolif;AIS;MIA;Unspec. non-small cell;Adenocarcinoma;Adenosquamous;Large cell;Squamous cell;Small cell;Carcinoid - typical;Carcinoid - atypical;Not malignant;Benign specific;Other (specify)</w:t>
            </w:r>
          </w:p>
        </w:tc>
      </w:tr>
      <w:tr w:rsidR="00816678" w:rsidRPr="00816678" w14:paraId="4C3BBF4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AB243" w14:textId="77777777" w:rsidR="00816678" w:rsidRPr="00816678" w:rsidRDefault="00816678" w:rsidP="00816678">
            <w:pPr>
              <w:rPr>
                <w:sz w:val="22"/>
                <w:szCs w:val="22"/>
              </w:rPr>
            </w:pPr>
            <w:r w:rsidRPr="00816678">
              <w:rPr>
                <w:sz w:val="22"/>
                <w:szCs w:val="22"/>
              </w:rPr>
              <w:t>503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75ABDA" w14:textId="77777777" w:rsidR="00816678" w:rsidRPr="00816678" w:rsidRDefault="00816678" w:rsidP="00816678">
            <w:pPr>
              <w:rPr>
                <w:sz w:val="22"/>
                <w:szCs w:val="22"/>
              </w:rPr>
            </w:pPr>
            <w:r w:rsidRPr="00816678">
              <w:rPr>
                <w:sz w:val="22"/>
                <w:szCs w:val="22"/>
              </w:rPr>
              <w:t>Additional non-calcified nodules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4E993F" w14:textId="77777777" w:rsidR="00816678" w:rsidRPr="00816678" w:rsidRDefault="00816678" w:rsidP="00816678">
            <w:pPr>
              <w:rPr>
                <w:sz w:val="22"/>
                <w:szCs w:val="22"/>
              </w:rPr>
            </w:pPr>
            <w:r w:rsidRPr="00816678">
              <w:rPr>
                <w:sz w:val="22"/>
                <w:szCs w:val="22"/>
              </w:rPr>
              <w:t>cectancn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59D19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96CB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B5A9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EB3E9" w14:textId="77777777" w:rsidR="00816678" w:rsidRPr="00816678" w:rsidRDefault="00816678" w:rsidP="00816678">
            <w:pPr>
              <w:rPr>
                <w:sz w:val="22"/>
                <w:szCs w:val="22"/>
              </w:rPr>
            </w:pPr>
            <w:r w:rsidRPr="00816678">
              <w:rPr>
                <w:sz w:val="22"/>
                <w:szCs w:val="22"/>
              </w:rPr>
              <w:t>1</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38E1D0" w14:textId="77777777" w:rsidR="00816678" w:rsidRPr="00816678" w:rsidRDefault="00816678" w:rsidP="00816678">
            <w:pPr>
              <w:rPr>
                <w:sz w:val="22"/>
                <w:szCs w:val="22"/>
              </w:rPr>
            </w:pPr>
            <w:r w:rsidRPr="00816678">
              <w:rPr>
                <w:sz w:val="22"/>
                <w:szCs w:val="22"/>
              </w:rPr>
              <w:t>Additional non-calcified nodules</w:t>
            </w:r>
          </w:p>
        </w:tc>
      </w:tr>
      <w:tr w:rsidR="00816678" w:rsidRPr="00816678" w14:paraId="1756DD1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50086" w14:textId="77777777" w:rsidR="00816678" w:rsidRPr="00816678" w:rsidRDefault="00816678" w:rsidP="00816678">
            <w:pPr>
              <w:rPr>
                <w:sz w:val="22"/>
                <w:szCs w:val="22"/>
              </w:rPr>
            </w:pPr>
            <w:r w:rsidRPr="00816678">
              <w:rPr>
                <w:sz w:val="22"/>
                <w:szCs w:val="22"/>
              </w:rPr>
              <w:t>504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1DB56" w14:textId="77777777" w:rsidR="00816678" w:rsidRPr="00816678" w:rsidRDefault="00816678" w:rsidP="00816678">
            <w:pPr>
              <w:rPr>
                <w:sz w:val="22"/>
                <w:szCs w:val="22"/>
              </w:rPr>
            </w:pPr>
            <w:r w:rsidRPr="00816678">
              <w:rPr>
                <w:sz w:val="22"/>
                <w:szCs w:val="22"/>
              </w:rPr>
              <w:t>Additional calcified nodules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985719" w14:textId="77777777" w:rsidR="00816678" w:rsidRPr="00816678" w:rsidRDefault="00816678" w:rsidP="00816678">
            <w:pPr>
              <w:rPr>
                <w:sz w:val="22"/>
                <w:szCs w:val="22"/>
              </w:rPr>
            </w:pPr>
            <w:r w:rsidRPr="00816678">
              <w:rPr>
                <w:sz w:val="22"/>
                <w:szCs w:val="22"/>
              </w:rPr>
              <w:t>cectacn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2204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D984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B82DD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C28A15" w14:textId="77777777" w:rsidR="00816678" w:rsidRPr="00816678" w:rsidRDefault="00816678" w:rsidP="00816678">
            <w:pPr>
              <w:rPr>
                <w:sz w:val="22"/>
                <w:szCs w:val="22"/>
              </w:rPr>
            </w:pPr>
            <w:r w:rsidRPr="00816678">
              <w:rPr>
                <w:sz w:val="22"/>
                <w:szCs w:val="22"/>
              </w:rPr>
              <w:t>1</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383BB1" w14:textId="77777777" w:rsidR="00816678" w:rsidRPr="00816678" w:rsidRDefault="00816678" w:rsidP="00816678">
            <w:pPr>
              <w:rPr>
                <w:sz w:val="22"/>
                <w:szCs w:val="22"/>
              </w:rPr>
            </w:pPr>
            <w:r w:rsidRPr="00816678">
              <w:rPr>
                <w:sz w:val="22"/>
                <w:szCs w:val="22"/>
              </w:rPr>
              <w:t>Additional calcified nodules</w:t>
            </w:r>
          </w:p>
        </w:tc>
      </w:tr>
      <w:tr w:rsidR="00816678" w:rsidRPr="00816678" w14:paraId="7A13D89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C11B1" w14:textId="77777777" w:rsidR="00816678" w:rsidRPr="00816678" w:rsidRDefault="00816678" w:rsidP="00816678">
            <w:pPr>
              <w:rPr>
                <w:sz w:val="22"/>
                <w:szCs w:val="22"/>
              </w:rPr>
            </w:pPr>
            <w:r w:rsidRPr="00816678">
              <w:rPr>
                <w:sz w:val="22"/>
                <w:szCs w:val="22"/>
              </w:rPr>
              <w:t>505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FB3CE" w14:textId="77777777" w:rsidR="00816678" w:rsidRPr="00816678" w:rsidRDefault="00816678" w:rsidP="00816678">
            <w:pPr>
              <w:rPr>
                <w:sz w:val="22"/>
                <w:szCs w:val="22"/>
              </w:rPr>
            </w:pPr>
            <w:r w:rsidRPr="00816678">
              <w:rPr>
                <w:sz w:val="22"/>
                <w:szCs w:val="22"/>
              </w:rPr>
              <w:t>Surgical pathology details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1AD17" w14:textId="77777777" w:rsidR="00816678" w:rsidRPr="00816678" w:rsidRDefault="00816678" w:rsidP="00816678">
            <w:pPr>
              <w:rPr>
                <w:sz w:val="22"/>
                <w:szCs w:val="22"/>
              </w:rPr>
            </w:pPr>
            <w:r w:rsidRPr="00816678">
              <w:rPr>
                <w:sz w:val="22"/>
                <w:szCs w:val="22"/>
              </w:rPr>
              <w:t>rbpdt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EA4198"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32FF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42F6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8C963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B43C6" w14:textId="77777777" w:rsidR="00816678" w:rsidRPr="00816678" w:rsidRDefault="00816678" w:rsidP="00816678">
            <w:pPr>
              <w:rPr>
                <w:sz w:val="22"/>
                <w:szCs w:val="22"/>
              </w:rPr>
            </w:pPr>
            <w:r w:rsidRPr="00816678">
              <w:rPr>
                <w:sz w:val="22"/>
                <w:szCs w:val="22"/>
              </w:rPr>
              <w:t>Surgical pathology details</w:t>
            </w:r>
          </w:p>
        </w:tc>
      </w:tr>
      <w:tr w:rsidR="00816678" w:rsidRPr="00816678" w14:paraId="4027B81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84A7A" w14:textId="77777777" w:rsidR="00816678" w:rsidRPr="00816678" w:rsidRDefault="00816678" w:rsidP="00816678">
            <w:pPr>
              <w:rPr>
                <w:sz w:val="22"/>
                <w:szCs w:val="22"/>
              </w:rPr>
            </w:pPr>
            <w:r w:rsidRPr="00816678">
              <w:rPr>
                <w:sz w:val="22"/>
                <w:szCs w:val="22"/>
              </w:rPr>
              <w:t>506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E2AD2" w14:textId="77777777" w:rsidR="00816678" w:rsidRPr="00816678" w:rsidRDefault="00816678" w:rsidP="00816678">
            <w:pPr>
              <w:rPr>
                <w:sz w:val="22"/>
                <w:szCs w:val="22"/>
              </w:rPr>
            </w:pPr>
            <w:r w:rsidRPr="00816678">
              <w:rPr>
                <w:sz w:val="22"/>
                <w:szCs w:val="22"/>
              </w:rPr>
              <w:t>Emphysema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BDA7D6" w14:textId="77777777" w:rsidR="00816678" w:rsidRPr="00816678" w:rsidRDefault="00816678" w:rsidP="00816678">
            <w:pPr>
              <w:rPr>
                <w:sz w:val="22"/>
                <w:szCs w:val="22"/>
              </w:rPr>
            </w:pPr>
            <w:r w:rsidRPr="00816678">
              <w:rPr>
                <w:sz w:val="22"/>
                <w:szCs w:val="22"/>
              </w:rPr>
              <w:t>ceem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DC85A6"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00010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344D9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90C6B0" w14:textId="77777777" w:rsidR="00816678" w:rsidRPr="00816678" w:rsidRDefault="00816678" w:rsidP="00816678">
            <w:pPr>
              <w:rPr>
                <w:sz w:val="22"/>
                <w:szCs w:val="22"/>
              </w:rPr>
            </w:pPr>
            <w:r w:rsidRPr="00816678">
              <w:rPr>
                <w:sz w:val="22"/>
                <w:szCs w:val="22"/>
              </w:rPr>
              <w:t>nv;no;mi;mo;se</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230FF3" w14:textId="77777777" w:rsidR="00816678" w:rsidRPr="00816678" w:rsidRDefault="00816678" w:rsidP="00816678">
            <w:pPr>
              <w:rPr>
                <w:sz w:val="22"/>
                <w:szCs w:val="22"/>
              </w:rPr>
            </w:pPr>
            <w:r w:rsidRPr="00816678">
              <w:rPr>
                <w:sz w:val="22"/>
                <w:szCs w:val="22"/>
              </w:rPr>
              <w:t>Not visible;None;Mild;Moderate;Severe</w:t>
            </w:r>
          </w:p>
        </w:tc>
      </w:tr>
      <w:tr w:rsidR="00816678" w:rsidRPr="00816678" w14:paraId="4B32D06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E29E3" w14:textId="77777777" w:rsidR="00816678" w:rsidRPr="00816678" w:rsidRDefault="00816678" w:rsidP="00816678">
            <w:pPr>
              <w:rPr>
                <w:sz w:val="22"/>
                <w:szCs w:val="22"/>
              </w:rPr>
            </w:pPr>
            <w:r w:rsidRPr="00816678">
              <w:rPr>
                <w:sz w:val="22"/>
                <w:szCs w:val="22"/>
              </w:rPr>
              <w:t>507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9DA02" w14:textId="77777777" w:rsidR="00816678" w:rsidRPr="00816678" w:rsidRDefault="00816678" w:rsidP="00816678">
            <w:pPr>
              <w:rPr>
                <w:sz w:val="22"/>
                <w:szCs w:val="22"/>
              </w:rPr>
            </w:pPr>
            <w:r w:rsidRPr="00816678">
              <w:rPr>
                <w:sz w:val="22"/>
                <w:szCs w:val="22"/>
              </w:rPr>
              <w:t>Coronary calcifications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9D51D3" w14:textId="77777777" w:rsidR="00816678" w:rsidRPr="00816678" w:rsidRDefault="00816678" w:rsidP="00816678">
            <w:pPr>
              <w:rPr>
                <w:sz w:val="22"/>
                <w:szCs w:val="22"/>
              </w:rPr>
            </w:pPr>
            <w:r w:rsidRPr="00816678">
              <w:rPr>
                <w:sz w:val="22"/>
                <w:szCs w:val="22"/>
              </w:rPr>
              <w:t>ceccv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8CFFD"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FE99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00C2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03CDF" w14:textId="77777777" w:rsidR="00816678" w:rsidRPr="00816678" w:rsidRDefault="00816678" w:rsidP="00816678">
            <w:pPr>
              <w:rPr>
                <w:sz w:val="22"/>
                <w:szCs w:val="22"/>
              </w:rPr>
            </w:pPr>
            <w:r w:rsidRPr="00816678">
              <w:rPr>
                <w:sz w:val="22"/>
                <w:szCs w:val="22"/>
              </w:rPr>
              <w:t>n;m;d;s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BE9BD" w14:textId="77777777" w:rsidR="00816678" w:rsidRPr="00816678" w:rsidRDefault="00816678" w:rsidP="00816678">
            <w:pPr>
              <w:rPr>
                <w:sz w:val="22"/>
                <w:szCs w:val="22"/>
              </w:rPr>
            </w:pPr>
            <w:r w:rsidRPr="00816678">
              <w:rPr>
                <w:sz w:val="22"/>
                <w:szCs w:val="22"/>
              </w:rPr>
              <w:t>None;Mild;Moderate;Severe</w:t>
            </w:r>
          </w:p>
        </w:tc>
      </w:tr>
      <w:tr w:rsidR="00816678" w:rsidRPr="00816678" w14:paraId="1C5FB40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0CF1C" w14:textId="77777777" w:rsidR="00816678" w:rsidRPr="00816678" w:rsidRDefault="00816678" w:rsidP="00816678">
            <w:pPr>
              <w:rPr>
                <w:sz w:val="22"/>
                <w:szCs w:val="22"/>
              </w:rPr>
            </w:pPr>
            <w:r w:rsidRPr="00816678">
              <w:rPr>
                <w:sz w:val="22"/>
                <w:szCs w:val="22"/>
              </w:rPr>
              <w:t>508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C65604" w14:textId="77777777" w:rsidR="00816678" w:rsidRPr="00816678" w:rsidRDefault="00816678" w:rsidP="00816678">
            <w:pPr>
              <w:rPr>
                <w:sz w:val="22"/>
                <w:szCs w:val="22"/>
              </w:rPr>
            </w:pPr>
            <w:r w:rsidRPr="00816678">
              <w:rPr>
                <w:sz w:val="22"/>
                <w:szCs w:val="22"/>
              </w:rPr>
              <w:t>Coronary calcifications. Left Main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EA035" w14:textId="77777777" w:rsidR="00816678" w:rsidRPr="00816678" w:rsidRDefault="00816678" w:rsidP="00816678">
            <w:pPr>
              <w:rPr>
                <w:sz w:val="22"/>
                <w:szCs w:val="22"/>
              </w:rPr>
            </w:pPr>
            <w:r w:rsidRPr="00816678">
              <w:rPr>
                <w:sz w:val="22"/>
                <w:szCs w:val="22"/>
              </w:rPr>
              <w:t>cecclm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B4F969"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D0D0D7"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E89B9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53D93" w14:textId="77777777" w:rsidR="00816678" w:rsidRPr="00816678" w:rsidRDefault="00816678" w:rsidP="00816678">
            <w:pPr>
              <w:rPr>
                <w:sz w:val="22"/>
                <w:szCs w:val="22"/>
              </w:rPr>
            </w:pPr>
            <w:r w:rsidRPr="00816678">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83541" w14:textId="77777777" w:rsidR="00816678" w:rsidRPr="00816678" w:rsidRDefault="00816678" w:rsidP="00816678">
            <w:pPr>
              <w:rPr>
                <w:sz w:val="22"/>
                <w:szCs w:val="22"/>
              </w:rPr>
            </w:pPr>
            <w:r w:rsidRPr="00816678">
              <w:rPr>
                <w:sz w:val="22"/>
                <w:szCs w:val="22"/>
              </w:rPr>
              <w:t>-;None;Minimal &lt; â…“;Moderate;Extensive &gt; â…”</w:t>
            </w:r>
          </w:p>
        </w:tc>
      </w:tr>
      <w:tr w:rsidR="00816678" w:rsidRPr="00816678" w14:paraId="5625B64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AAAAB" w14:textId="77777777" w:rsidR="00816678" w:rsidRPr="00816678" w:rsidRDefault="00816678" w:rsidP="00816678">
            <w:pPr>
              <w:rPr>
                <w:sz w:val="22"/>
                <w:szCs w:val="22"/>
              </w:rPr>
            </w:pPr>
            <w:r w:rsidRPr="00816678">
              <w:rPr>
                <w:sz w:val="22"/>
                <w:szCs w:val="22"/>
              </w:rPr>
              <w:t>509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C21D17" w14:textId="77777777" w:rsidR="00816678" w:rsidRPr="00816678" w:rsidRDefault="00816678" w:rsidP="00816678">
            <w:pPr>
              <w:rPr>
                <w:sz w:val="22"/>
                <w:szCs w:val="22"/>
              </w:rPr>
            </w:pPr>
            <w:r w:rsidRPr="00816678">
              <w:rPr>
                <w:sz w:val="22"/>
                <w:szCs w:val="22"/>
              </w:rPr>
              <w:t>Coronary calcifications. LAD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E2D352" w14:textId="77777777" w:rsidR="00816678" w:rsidRPr="00816678" w:rsidRDefault="00816678" w:rsidP="00816678">
            <w:pPr>
              <w:rPr>
                <w:sz w:val="22"/>
                <w:szCs w:val="22"/>
              </w:rPr>
            </w:pPr>
            <w:r w:rsidRPr="00816678">
              <w:rPr>
                <w:sz w:val="22"/>
                <w:szCs w:val="22"/>
              </w:rPr>
              <w:t>ceccld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1D411"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C183DE"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CA08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D6724C" w14:textId="77777777" w:rsidR="00816678" w:rsidRPr="00816678" w:rsidRDefault="00816678" w:rsidP="00816678">
            <w:pPr>
              <w:rPr>
                <w:sz w:val="22"/>
                <w:szCs w:val="22"/>
              </w:rPr>
            </w:pPr>
            <w:r w:rsidRPr="00816678">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EB83A2" w14:textId="77777777" w:rsidR="00816678" w:rsidRPr="00816678" w:rsidRDefault="00816678" w:rsidP="00816678">
            <w:pPr>
              <w:rPr>
                <w:sz w:val="22"/>
                <w:szCs w:val="22"/>
              </w:rPr>
            </w:pPr>
            <w:r w:rsidRPr="00816678">
              <w:rPr>
                <w:sz w:val="22"/>
                <w:szCs w:val="22"/>
              </w:rPr>
              <w:t>-;None;Minimal &lt; â…“;Moderate;Extensive &gt; â…”</w:t>
            </w:r>
          </w:p>
        </w:tc>
      </w:tr>
      <w:tr w:rsidR="00816678" w:rsidRPr="00816678" w14:paraId="1010201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CE356D" w14:textId="77777777" w:rsidR="00816678" w:rsidRPr="00816678" w:rsidRDefault="00816678" w:rsidP="00816678">
            <w:pPr>
              <w:rPr>
                <w:sz w:val="22"/>
                <w:szCs w:val="22"/>
              </w:rPr>
            </w:pPr>
            <w:r w:rsidRPr="00816678">
              <w:rPr>
                <w:sz w:val="22"/>
                <w:szCs w:val="22"/>
              </w:rPr>
              <w:t>510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E497ED" w14:textId="77777777" w:rsidR="00816678" w:rsidRPr="00816678" w:rsidRDefault="00816678" w:rsidP="00816678">
            <w:pPr>
              <w:rPr>
                <w:sz w:val="22"/>
                <w:szCs w:val="22"/>
              </w:rPr>
            </w:pPr>
            <w:r w:rsidRPr="00816678">
              <w:rPr>
                <w:sz w:val="22"/>
                <w:szCs w:val="22"/>
              </w:rPr>
              <w:t>Coronary calcifications. Circumflex</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5265A" w14:textId="77777777" w:rsidR="00816678" w:rsidRPr="00816678" w:rsidRDefault="00816678" w:rsidP="00816678">
            <w:pPr>
              <w:rPr>
                <w:sz w:val="22"/>
                <w:szCs w:val="22"/>
              </w:rPr>
            </w:pPr>
            <w:r w:rsidRPr="00816678">
              <w:rPr>
                <w:sz w:val="22"/>
                <w:szCs w:val="22"/>
              </w:rPr>
              <w:t>cecccf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D40F0"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70DC94"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CAE5B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C8AE9" w14:textId="77777777" w:rsidR="00816678" w:rsidRPr="00816678" w:rsidRDefault="00816678" w:rsidP="00816678">
            <w:pPr>
              <w:rPr>
                <w:sz w:val="22"/>
                <w:szCs w:val="22"/>
              </w:rPr>
            </w:pPr>
            <w:r w:rsidRPr="00816678">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9BACE" w14:textId="77777777" w:rsidR="00816678" w:rsidRPr="00816678" w:rsidRDefault="00816678" w:rsidP="00816678">
            <w:pPr>
              <w:rPr>
                <w:sz w:val="22"/>
                <w:szCs w:val="22"/>
              </w:rPr>
            </w:pPr>
            <w:r w:rsidRPr="00816678">
              <w:rPr>
                <w:sz w:val="22"/>
                <w:szCs w:val="22"/>
              </w:rPr>
              <w:t>-;None;Minimal &lt; â…“;Moderate;Extensive &gt; â…”</w:t>
            </w:r>
          </w:p>
        </w:tc>
      </w:tr>
      <w:tr w:rsidR="00816678" w:rsidRPr="00816678" w14:paraId="62BA146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ACE9FA" w14:textId="77777777" w:rsidR="00816678" w:rsidRPr="00816678" w:rsidRDefault="00816678" w:rsidP="00816678">
            <w:pPr>
              <w:rPr>
                <w:sz w:val="22"/>
                <w:szCs w:val="22"/>
              </w:rPr>
            </w:pPr>
            <w:r w:rsidRPr="00816678">
              <w:rPr>
                <w:sz w:val="22"/>
                <w:szCs w:val="22"/>
              </w:rPr>
              <w:t>511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990CCF" w14:textId="77777777" w:rsidR="00816678" w:rsidRPr="00816678" w:rsidRDefault="00816678" w:rsidP="00816678">
            <w:pPr>
              <w:rPr>
                <w:sz w:val="22"/>
                <w:szCs w:val="22"/>
              </w:rPr>
            </w:pPr>
            <w:r w:rsidRPr="00816678">
              <w:rPr>
                <w:sz w:val="22"/>
                <w:szCs w:val="22"/>
              </w:rPr>
              <w:t>Coronary calcifications. RCA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8D5E1B" w14:textId="77777777" w:rsidR="00816678" w:rsidRPr="00816678" w:rsidRDefault="00816678" w:rsidP="00816678">
            <w:pPr>
              <w:rPr>
                <w:sz w:val="22"/>
                <w:szCs w:val="22"/>
              </w:rPr>
            </w:pPr>
            <w:r w:rsidRPr="00816678">
              <w:rPr>
                <w:sz w:val="22"/>
                <w:szCs w:val="22"/>
              </w:rPr>
              <w:t>ceccrc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003C8"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DDE8F"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FD1B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C408E" w14:textId="77777777" w:rsidR="00816678" w:rsidRPr="00816678" w:rsidRDefault="00816678" w:rsidP="00816678">
            <w:pPr>
              <w:rPr>
                <w:sz w:val="22"/>
                <w:szCs w:val="22"/>
              </w:rPr>
            </w:pPr>
            <w:r w:rsidRPr="00816678">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35458D" w14:textId="77777777" w:rsidR="00816678" w:rsidRPr="00816678" w:rsidRDefault="00816678" w:rsidP="00816678">
            <w:pPr>
              <w:rPr>
                <w:sz w:val="22"/>
                <w:szCs w:val="22"/>
              </w:rPr>
            </w:pPr>
            <w:r w:rsidRPr="00816678">
              <w:rPr>
                <w:sz w:val="22"/>
                <w:szCs w:val="22"/>
              </w:rPr>
              <w:t>-;None;Minimal &lt; â…“;Moderate;Extensive &gt; â…”</w:t>
            </w:r>
          </w:p>
        </w:tc>
      </w:tr>
      <w:tr w:rsidR="00816678" w:rsidRPr="00816678" w14:paraId="0A69B17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ACA522" w14:textId="77777777" w:rsidR="00816678" w:rsidRPr="00816678" w:rsidRDefault="00816678" w:rsidP="00816678">
            <w:pPr>
              <w:rPr>
                <w:sz w:val="22"/>
                <w:szCs w:val="22"/>
              </w:rPr>
            </w:pPr>
            <w:r w:rsidRPr="00816678">
              <w:rPr>
                <w:sz w:val="22"/>
                <w:szCs w:val="22"/>
              </w:rPr>
              <w:t>512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7BF4D" w14:textId="77777777" w:rsidR="00816678" w:rsidRPr="00816678" w:rsidRDefault="00816678" w:rsidP="00816678">
            <w:pPr>
              <w:rPr>
                <w:sz w:val="22"/>
                <w:szCs w:val="22"/>
              </w:rPr>
            </w:pPr>
            <w:r w:rsidRPr="00816678">
              <w:rPr>
                <w:sz w:val="22"/>
                <w:szCs w:val="22"/>
              </w:rPr>
              <w:t>Pulmonary Cysts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82BE6C" w14:textId="77777777" w:rsidR="00816678" w:rsidRPr="00816678" w:rsidRDefault="00816678" w:rsidP="00816678">
            <w:pPr>
              <w:rPr>
                <w:sz w:val="22"/>
                <w:szCs w:val="22"/>
              </w:rPr>
            </w:pPr>
            <w:r w:rsidRPr="00816678">
              <w:rPr>
                <w:sz w:val="22"/>
                <w:szCs w:val="22"/>
              </w:rPr>
              <w:t>cecbc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FF9B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ABE27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1A870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AF50F"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7E7F0" w14:textId="77777777" w:rsidR="00816678" w:rsidRPr="00816678" w:rsidRDefault="00816678" w:rsidP="00816678">
            <w:pPr>
              <w:rPr>
                <w:sz w:val="22"/>
                <w:szCs w:val="22"/>
              </w:rPr>
            </w:pPr>
            <w:r w:rsidRPr="00816678">
              <w:rPr>
                <w:sz w:val="22"/>
                <w:szCs w:val="22"/>
              </w:rPr>
              <w:t>Yes</w:t>
            </w:r>
          </w:p>
        </w:tc>
      </w:tr>
      <w:tr w:rsidR="00816678" w:rsidRPr="00816678" w14:paraId="3713E8A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C9E7F4" w14:textId="77777777" w:rsidR="00816678" w:rsidRPr="00816678" w:rsidRDefault="00816678" w:rsidP="00816678">
            <w:pPr>
              <w:rPr>
                <w:sz w:val="22"/>
                <w:szCs w:val="22"/>
              </w:rPr>
            </w:pPr>
            <w:r w:rsidRPr="00816678">
              <w:rPr>
                <w:sz w:val="22"/>
                <w:szCs w:val="22"/>
              </w:rPr>
              <w:t>513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D442EF" w14:textId="77777777" w:rsidR="00816678" w:rsidRPr="00816678" w:rsidRDefault="00816678" w:rsidP="00816678">
            <w:pPr>
              <w:rPr>
                <w:sz w:val="22"/>
                <w:szCs w:val="22"/>
              </w:rPr>
            </w:pPr>
            <w:r w:rsidRPr="00816678">
              <w:rPr>
                <w:sz w:val="22"/>
                <w:szCs w:val="22"/>
              </w:rPr>
              <w:t>Pulmonary Cysts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8B15D" w14:textId="77777777" w:rsidR="00816678" w:rsidRPr="00816678" w:rsidRDefault="00816678" w:rsidP="00816678">
            <w:pPr>
              <w:rPr>
                <w:sz w:val="22"/>
                <w:szCs w:val="22"/>
              </w:rPr>
            </w:pPr>
            <w:r w:rsidRPr="00816678">
              <w:rPr>
                <w:sz w:val="22"/>
                <w:szCs w:val="22"/>
              </w:rPr>
              <w:t>cecbcl1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59198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35E4C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95925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AC481"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1609B" w14:textId="77777777" w:rsidR="00816678" w:rsidRPr="00816678" w:rsidRDefault="00816678" w:rsidP="00816678">
            <w:pPr>
              <w:rPr>
                <w:sz w:val="22"/>
                <w:szCs w:val="22"/>
              </w:rPr>
            </w:pPr>
          </w:p>
        </w:tc>
      </w:tr>
      <w:tr w:rsidR="00816678" w:rsidRPr="00816678" w14:paraId="0D97E67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25B44" w14:textId="77777777" w:rsidR="00816678" w:rsidRPr="00816678" w:rsidRDefault="00816678" w:rsidP="00816678">
            <w:pPr>
              <w:rPr>
                <w:sz w:val="22"/>
                <w:szCs w:val="22"/>
              </w:rPr>
            </w:pPr>
            <w:r w:rsidRPr="00816678">
              <w:rPr>
                <w:sz w:val="22"/>
                <w:szCs w:val="22"/>
              </w:rPr>
              <w:t>514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040370" w14:textId="77777777" w:rsidR="00816678" w:rsidRPr="00816678" w:rsidRDefault="00816678" w:rsidP="00816678">
            <w:pPr>
              <w:rPr>
                <w:sz w:val="22"/>
                <w:szCs w:val="22"/>
              </w:rPr>
            </w:pPr>
            <w:r w:rsidRPr="00816678">
              <w:rPr>
                <w:sz w:val="22"/>
                <w:szCs w:val="22"/>
              </w:rPr>
              <w:t>Pulmonary Cysts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4C153" w14:textId="77777777" w:rsidR="00816678" w:rsidRPr="00816678" w:rsidRDefault="00816678" w:rsidP="00816678">
            <w:pPr>
              <w:rPr>
                <w:sz w:val="22"/>
                <w:szCs w:val="22"/>
              </w:rPr>
            </w:pPr>
            <w:r w:rsidRPr="00816678">
              <w:rPr>
                <w:sz w:val="22"/>
                <w:szCs w:val="22"/>
              </w:rPr>
              <w:t>cecbcl2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9344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6E77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7BE85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8C954A"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80941" w14:textId="77777777" w:rsidR="00816678" w:rsidRPr="00816678" w:rsidRDefault="00816678" w:rsidP="00816678">
            <w:pPr>
              <w:rPr>
                <w:sz w:val="22"/>
                <w:szCs w:val="22"/>
              </w:rPr>
            </w:pPr>
          </w:p>
        </w:tc>
      </w:tr>
      <w:tr w:rsidR="00816678" w:rsidRPr="00816678" w14:paraId="6532E11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724E7C" w14:textId="77777777" w:rsidR="00816678" w:rsidRPr="00816678" w:rsidRDefault="00816678" w:rsidP="00816678">
            <w:pPr>
              <w:rPr>
                <w:sz w:val="22"/>
                <w:szCs w:val="22"/>
              </w:rPr>
            </w:pPr>
            <w:r w:rsidRPr="00816678">
              <w:rPr>
                <w:sz w:val="22"/>
                <w:szCs w:val="22"/>
              </w:rPr>
              <w:t>515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39B54E" w14:textId="77777777" w:rsidR="00816678" w:rsidRPr="00816678" w:rsidRDefault="00816678" w:rsidP="00816678">
            <w:pPr>
              <w:rPr>
                <w:sz w:val="22"/>
                <w:szCs w:val="22"/>
              </w:rPr>
            </w:pPr>
            <w:r w:rsidRPr="00816678">
              <w:rPr>
                <w:sz w:val="22"/>
                <w:szCs w:val="22"/>
              </w:rPr>
              <w:t>Pulmonary Cysts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D250A" w14:textId="77777777" w:rsidR="00816678" w:rsidRPr="00816678" w:rsidRDefault="00816678" w:rsidP="00816678">
            <w:pPr>
              <w:rPr>
                <w:sz w:val="22"/>
                <w:szCs w:val="22"/>
              </w:rPr>
            </w:pPr>
            <w:r w:rsidRPr="00816678">
              <w:rPr>
                <w:sz w:val="22"/>
                <w:szCs w:val="22"/>
              </w:rPr>
              <w:t>cecbcl3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B2B0D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741D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E6644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A1929D"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2924A" w14:textId="77777777" w:rsidR="00816678" w:rsidRPr="00816678" w:rsidRDefault="00816678" w:rsidP="00816678">
            <w:pPr>
              <w:rPr>
                <w:sz w:val="22"/>
                <w:szCs w:val="22"/>
              </w:rPr>
            </w:pPr>
          </w:p>
        </w:tc>
      </w:tr>
      <w:tr w:rsidR="00816678" w:rsidRPr="00816678" w14:paraId="75517EC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2491B" w14:textId="77777777" w:rsidR="00816678" w:rsidRPr="00816678" w:rsidRDefault="00816678" w:rsidP="00816678">
            <w:pPr>
              <w:rPr>
                <w:sz w:val="22"/>
                <w:szCs w:val="22"/>
              </w:rPr>
            </w:pPr>
            <w:r w:rsidRPr="00816678">
              <w:rPr>
                <w:sz w:val="22"/>
                <w:szCs w:val="22"/>
              </w:rPr>
              <w:t>516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B8685" w14:textId="77777777" w:rsidR="00816678" w:rsidRPr="00816678" w:rsidRDefault="00816678" w:rsidP="00816678">
            <w:pPr>
              <w:rPr>
                <w:sz w:val="22"/>
                <w:szCs w:val="22"/>
              </w:rPr>
            </w:pPr>
            <w:r w:rsidRPr="00816678">
              <w:rPr>
                <w:sz w:val="22"/>
                <w:szCs w:val="22"/>
              </w:rPr>
              <w:t>Pulmonary Cysts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9483F2" w14:textId="77777777" w:rsidR="00816678" w:rsidRPr="00816678" w:rsidRDefault="00816678" w:rsidP="00816678">
            <w:pPr>
              <w:rPr>
                <w:sz w:val="22"/>
                <w:szCs w:val="22"/>
              </w:rPr>
            </w:pPr>
            <w:r w:rsidRPr="00816678">
              <w:rPr>
                <w:sz w:val="22"/>
                <w:szCs w:val="22"/>
              </w:rPr>
              <w:t>cecbcl4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96966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4F62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46FC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0891F"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938B6" w14:textId="77777777" w:rsidR="00816678" w:rsidRPr="00816678" w:rsidRDefault="00816678" w:rsidP="00816678">
            <w:pPr>
              <w:rPr>
                <w:sz w:val="22"/>
                <w:szCs w:val="22"/>
              </w:rPr>
            </w:pPr>
          </w:p>
        </w:tc>
      </w:tr>
      <w:tr w:rsidR="00816678" w:rsidRPr="00816678" w14:paraId="0C97BB7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957E8" w14:textId="77777777" w:rsidR="00816678" w:rsidRPr="00816678" w:rsidRDefault="00816678" w:rsidP="00816678">
            <w:pPr>
              <w:rPr>
                <w:sz w:val="22"/>
                <w:szCs w:val="22"/>
              </w:rPr>
            </w:pPr>
            <w:r w:rsidRPr="00816678">
              <w:rPr>
                <w:sz w:val="22"/>
                <w:szCs w:val="22"/>
              </w:rPr>
              <w:t>517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2E415E" w14:textId="77777777" w:rsidR="00816678" w:rsidRPr="00816678" w:rsidRDefault="00816678" w:rsidP="00816678">
            <w:pPr>
              <w:rPr>
                <w:sz w:val="22"/>
                <w:szCs w:val="22"/>
              </w:rPr>
            </w:pPr>
            <w:r w:rsidRPr="00816678">
              <w:rPr>
                <w:sz w:val="22"/>
                <w:szCs w:val="22"/>
              </w:rPr>
              <w:t>Pulmonary Cysts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8E5DB5" w14:textId="77777777" w:rsidR="00816678" w:rsidRPr="00816678" w:rsidRDefault="00816678" w:rsidP="00816678">
            <w:pPr>
              <w:rPr>
                <w:sz w:val="22"/>
                <w:szCs w:val="22"/>
              </w:rPr>
            </w:pPr>
            <w:r w:rsidRPr="00816678">
              <w:rPr>
                <w:sz w:val="22"/>
                <w:szCs w:val="22"/>
              </w:rPr>
              <w:t>cecbcl5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ADC92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C078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8F49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C5A69"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C55D43" w14:textId="77777777" w:rsidR="00816678" w:rsidRPr="00816678" w:rsidRDefault="00816678" w:rsidP="00816678">
            <w:pPr>
              <w:rPr>
                <w:sz w:val="22"/>
                <w:szCs w:val="22"/>
              </w:rPr>
            </w:pPr>
          </w:p>
        </w:tc>
      </w:tr>
      <w:tr w:rsidR="00816678" w:rsidRPr="00816678" w14:paraId="697EDEB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0096D5" w14:textId="77777777" w:rsidR="00816678" w:rsidRPr="00816678" w:rsidRDefault="00816678" w:rsidP="00816678">
            <w:pPr>
              <w:rPr>
                <w:sz w:val="22"/>
                <w:szCs w:val="22"/>
              </w:rPr>
            </w:pPr>
            <w:r w:rsidRPr="00816678">
              <w:rPr>
                <w:sz w:val="22"/>
                <w:szCs w:val="22"/>
              </w:rPr>
              <w:t>518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A73CDA" w14:textId="77777777" w:rsidR="00816678" w:rsidRPr="00816678" w:rsidRDefault="00816678" w:rsidP="00816678">
            <w:pPr>
              <w:rPr>
                <w:sz w:val="22"/>
                <w:szCs w:val="22"/>
              </w:rPr>
            </w:pPr>
            <w:r w:rsidRPr="00816678">
              <w:rPr>
                <w:sz w:val="22"/>
                <w:szCs w:val="22"/>
              </w:rPr>
              <w:t>Pulmonary Blebs/Bullae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63802" w14:textId="77777777" w:rsidR="00816678" w:rsidRPr="00816678" w:rsidRDefault="00816678" w:rsidP="00816678">
            <w:pPr>
              <w:rPr>
                <w:sz w:val="22"/>
                <w:szCs w:val="22"/>
              </w:rPr>
            </w:pPr>
            <w:r w:rsidRPr="00816678">
              <w:rPr>
                <w:sz w:val="22"/>
                <w:szCs w:val="22"/>
              </w:rPr>
              <w:t>cecbb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F832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6AA7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6352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0F8AD"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0B57A" w14:textId="77777777" w:rsidR="00816678" w:rsidRPr="00816678" w:rsidRDefault="00816678" w:rsidP="00816678">
            <w:pPr>
              <w:rPr>
                <w:sz w:val="22"/>
                <w:szCs w:val="22"/>
              </w:rPr>
            </w:pPr>
            <w:r w:rsidRPr="00816678">
              <w:rPr>
                <w:sz w:val="22"/>
                <w:szCs w:val="22"/>
              </w:rPr>
              <w:t>Yes</w:t>
            </w:r>
          </w:p>
        </w:tc>
      </w:tr>
      <w:tr w:rsidR="00816678" w:rsidRPr="00816678" w14:paraId="06CE77A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3D532" w14:textId="77777777" w:rsidR="00816678" w:rsidRPr="00816678" w:rsidRDefault="00816678" w:rsidP="00816678">
            <w:pPr>
              <w:rPr>
                <w:sz w:val="22"/>
                <w:szCs w:val="22"/>
              </w:rPr>
            </w:pPr>
            <w:r w:rsidRPr="00816678">
              <w:rPr>
                <w:sz w:val="22"/>
                <w:szCs w:val="22"/>
              </w:rPr>
              <w:t>519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6C584" w14:textId="77777777" w:rsidR="00816678" w:rsidRPr="00816678" w:rsidRDefault="00816678" w:rsidP="00816678">
            <w:pPr>
              <w:rPr>
                <w:sz w:val="22"/>
                <w:szCs w:val="22"/>
              </w:rPr>
            </w:pPr>
            <w:r w:rsidRPr="00816678">
              <w:rPr>
                <w:sz w:val="22"/>
                <w:szCs w:val="22"/>
              </w:rPr>
              <w:t>Pulmonary Blebs/Bullae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54376F" w14:textId="77777777" w:rsidR="00816678" w:rsidRPr="00816678" w:rsidRDefault="00816678" w:rsidP="00816678">
            <w:pPr>
              <w:rPr>
                <w:sz w:val="22"/>
                <w:szCs w:val="22"/>
              </w:rPr>
            </w:pPr>
            <w:r w:rsidRPr="00816678">
              <w:rPr>
                <w:sz w:val="22"/>
                <w:szCs w:val="22"/>
              </w:rPr>
              <w:t>cecbbl1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DF9F6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2F27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4D3E2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559C4F"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5A4324" w14:textId="77777777" w:rsidR="00816678" w:rsidRPr="00816678" w:rsidRDefault="00816678" w:rsidP="00816678">
            <w:pPr>
              <w:rPr>
                <w:sz w:val="22"/>
                <w:szCs w:val="22"/>
              </w:rPr>
            </w:pPr>
          </w:p>
        </w:tc>
      </w:tr>
      <w:tr w:rsidR="00816678" w:rsidRPr="00816678" w14:paraId="0C2782E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D0F54B" w14:textId="77777777" w:rsidR="00816678" w:rsidRPr="00816678" w:rsidRDefault="00816678" w:rsidP="00816678">
            <w:pPr>
              <w:rPr>
                <w:sz w:val="22"/>
                <w:szCs w:val="22"/>
              </w:rPr>
            </w:pPr>
            <w:r w:rsidRPr="00816678">
              <w:rPr>
                <w:sz w:val="22"/>
                <w:szCs w:val="22"/>
              </w:rPr>
              <w:t>520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5F1DDB" w14:textId="77777777" w:rsidR="00816678" w:rsidRPr="00816678" w:rsidRDefault="00816678" w:rsidP="00816678">
            <w:pPr>
              <w:rPr>
                <w:sz w:val="22"/>
                <w:szCs w:val="22"/>
              </w:rPr>
            </w:pPr>
            <w:r w:rsidRPr="00816678">
              <w:rPr>
                <w:sz w:val="22"/>
                <w:szCs w:val="22"/>
              </w:rPr>
              <w:t>Pulmonary Blebs/Bullae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092BB4" w14:textId="77777777" w:rsidR="00816678" w:rsidRPr="00816678" w:rsidRDefault="00816678" w:rsidP="00816678">
            <w:pPr>
              <w:rPr>
                <w:sz w:val="22"/>
                <w:szCs w:val="22"/>
              </w:rPr>
            </w:pPr>
            <w:r w:rsidRPr="00816678">
              <w:rPr>
                <w:sz w:val="22"/>
                <w:szCs w:val="22"/>
              </w:rPr>
              <w:t>cecbbl2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E8DB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F003C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E59C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585CF3"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2AEC5" w14:textId="77777777" w:rsidR="00816678" w:rsidRPr="00816678" w:rsidRDefault="00816678" w:rsidP="00816678">
            <w:pPr>
              <w:rPr>
                <w:sz w:val="22"/>
                <w:szCs w:val="22"/>
              </w:rPr>
            </w:pPr>
          </w:p>
        </w:tc>
      </w:tr>
      <w:tr w:rsidR="00816678" w:rsidRPr="00816678" w14:paraId="268DBF0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D58865" w14:textId="77777777" w:rsidR="00816678" w:rsidRPr="00816678" w:rsidRDefault="00816678" w:rsidP="00816678">
            <w:pPr>
              <w:rPr>
                <w:sz w:val="22"/>
                <w:szCs w:val="22"/>
              </w:rPr>
            </w:pPr>
            <w:r w:rsidRPr="00816678">
              <w:rPr>
                <w:sz w:val="22"/>
                <w:szCs w:val="22"/>
              </w:rPr>
              <w:t>521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DE788A" w14:textId="77777777" w:rsidR="00816678" w:rsidRPr="00816678" w:rsidRDefault="00816678" w:rsidP="00816678">
            <w:pPr>
              <w:rPr>
                <w:sz w:val="22"/>
                <w:szCs w:val="22"/>
              </w:rPr>
            </w:pPr>
            <w:r w:rsidRPr="00816678">
              <w:rPr>
                <w:sz w:val="22"/>
                <w:szCs w:val="22"/>
              </w:rPr>
              <w:t>Pulmonary Blebs/Bullae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3048C" w14:textId="77777777" w:rsidR="00816678" w:rsidRPr="00816678" w:rsidRDefault="00816678" w:rsidP="00816678">
            <w:pPr>
              <w:rPr>
                <w:sz w:val="22"/>
                <w:szCs w:val="22"/>
              </w:rPr>
            </w:pPr>
            <w:r w:rsidRPr="00816678">
              <w:rPr>
                <w:sz w:val="22"/>
                <w:szCs w:val="22"/>
              </w:rPr>
              <w:t>cecbbl3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92547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F186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17B94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2AAEEF"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5C2C5" w14:textId="77777777" w:rsidR="00816678" w:rsidRPr="00816678" w:rsidRDefault="00816678" w:rsidP="00816678">
            <w:pPr>
              <w:rPr>
                <w:sz w:val="22"/>
                <w:szCs w:val="22"/>
              </w:rPr>
            </w:pPr>
          </w:p>
        </w:tc>
      </w:tr>
      <w:tr w:rsidR="00816678" w:rsidRPr="00816678" w14:paraId="5006381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6785A" w14:textId="77777777" w:rsidR="00816678" w:rsidRPr="00816678" w:rsidRDefault="00816678" w:rsidP="00816678">
            <w:pPr>
              <w:rPr>
                <w:sz w:val="22"/>
                <w:szCs w:val="22"/>
              </w:rPr>
            </w:pPr>
            <w:r w:rsidRPr="00816678">
              <w:rPr>
                <w:sz w:val="22"/>
                <w:szCs w:val="22"/>
              </w:rPr>
              <w:t>522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A3D6B4" w14:textId="77777777" w:rsidR="00816678" w:rsidRPr="00816678" w:rsidRDefault="00816678" w:rsidP="00816678">
            <w:pPr>
              <w:rPr>
                <w:sz w:val="22"/>
                <w:szCs w:val="22"/>
              </w:rPr>
            </w:pPr>
            <w:r w:rsidRPr="00816678">
              <w:rPr>
                <w:sz w:val="22"/>
                <w:szCs w:val="22"/>
              </w:rPr>
              <w:t>Pulmonary Blebs/Bullae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0B892" w14:textId="77777777" w:rsidR="00816678" w:rsidRPr="00816678" w:rsidRDefault="00816678" w:rsidP="00816678">
            <w:pPr>
              <w:rPr>
                <w:sz w:val="22"/>
                <w:szCs w:val="22"/>
              </w:rPr>
            </w:pPr>
            <w:r w:rsidRPr="00816678">
              <w:rPr>
                <w:sz w:val="22"/>
                <w:szCs w:val="22"/>
              </w:rPr>
              <w:t>cecbbl4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65723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B4BC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7A43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634996"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0AF282" w14:textId="77777777" w:rsidR="00816678" w:rsidRPr="00816678" w:rsidRDefault="00816678" w:rsidP="00816678">
            <w:pPr>
              <w:rPr>
                <w:sz w:val="22"/>
                <w:szCs w:val="22"/>
              </w:rPr>
            </w:pPr>
          </w:p>
        </w:tc>
      </w:tr>
      <w:tr w:rsidR="00816678" w:rsidRPr="00816678" w14:paraId="3B3EEFC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2ECE1" w14:textId="77777777" w:rsidR="00816678" w:rsidRPr="00816678" w:rsidRDefault="00816678" w:rsidP="00816678">
            <w:pPr>
              <w:rPr>
                <w:sz w:val="22"/>
                <w:szCs w:val="22"/>
              </w:rPr>
            </w:pPr>
            <w:r w:rsidRPr="00816678">
              <w:rPr>
                <w:sz w:val="22"/>
                <w:szCs w:val="22"/>
              </w:rPr>
              <w:t>523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62664" w14:textId="77777777" w:rsidR="00816678" w:rsidRPr="00816678" w:rsidRDefault="00816678" w:rsidP="00816678">
            <w:pPr>
              <w:rPr>
                <w:sz w:val="22"/>
                <w:szCs w:val="22"/>
              </w:rPr>
            </w:pPr>
            <w:r w:rsidRPr="00816678">
              <w:rPr>
                <w:sz w:val="22"/>
                <w:szCs w:val="22"/>
              </w:rPr>
              <w:t>Pulmonary Blebs/Bullae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B9C13" w14:textId="77777777" w:rsidR="00816678" w:rsidRPr="00816678" w:rsidRDefault="00816678" w:rsidP="00816678">
            <w:pPr>
              <w:rPr>
                <w:sz w:val="22"/>
                <w:szCs w:val="22"/>
              </w:rPr>
            </w:pPr>
            <w:r w:rsidRPr="00816678">
              <w:rPr>
                <w:sz w:val="22"/>
                <w:szCs w:val="22"/>
              </w:rPr>
              <w:t>cecbbl5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FF654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DC857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328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B7C6F3"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584AEB" w14:textId="77777777" w:rsidR="00816678" w:rsidRPr="00816678" w:rsidRDefault="00816678" w:rsidP="00816678">
            <w:pPr>
              <w:rPr>
                <w:sz w:val="22"/>
                <w:szCs w:val="22"/>
              </w:rPr>
            </w:pPr>
          </w:p>
        </w:tc>
      </w:tr>
      <w:tr w:rsidR="00816678" w:rsidRPr="00816678" w14:paraId="67AB287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0F63C" w14:textId="77777777" w:rsidR="00816678" w:rsidRPr="00816678" w:rsidRDefault="00816678" w:rsidP="00816678">
            <w:pPr>
              <w:rPr>
                <w:sz w:val="22"/>
                <w:szCs w:val="22"/>
              </w:rPr>
            </w:pPr>
            <w:r w:rsidRPr="00816678">
              <w:rPr>
                <w:sz w:val="22"/>
                <w:szCs w:val="22"/>
              </w:rPr>
              <w:t>524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3594E" w14:textId="77777777" w:rsidR="00816678" w:rsidRPr="00816678" w:rsidRDefault="00816678" w:rsidP="00816678">
            <w:pPr>
              <w:rPr>
                <w:sz w:val="22"/>
                <w:szCs w:val="22"/>
              </w:rPr>
            </w:pPr>
            <w:r w:rsidRPr="00816678">
              <w:rPr>
                <w:sz w:val="22"/>
                <w:szCs w:val="22"/>
              </w:rPr>
              <w:t>Pulmonary Regional or diffuse consolidation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35C268" w14:textId="77777777" w:rsidR="00816678" w:rsidRPr="00816678" w:rsidRDefault="00816678" w:rsidP="00816678">
            <w:pPr>
              <w:rPr>
                <w:sz w:val="22"/>
                <w:szCs w:val="22"/>
              </w:rPr>
            </w:pPr>
            <w:r w:rsidRPr="00816678">
              <w:rPr>
                <w:sz w:val="22"/>
                <w:szCs w:val="22"/>
              </w:rPr>
              <w:t>cerdc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FC4A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92A3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34719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78FBD"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524197" w14:textId="77777777" w:rsidR="00816678" w:rsidRPr="00816678" w:rsidRDefault="00816678" w:rsidP="00816678">
            <w:pPr>
              <w:rPr>
                <w:sz w:val="22"/>
                <w:szCs w:val="22"/>
              </w:rPr>
            </w:pPr>
            <w:r w:rsidRPr="00816678">
              <w:rPr>
                <w:sz w:val="22"/>
                <w:szCs w:val="22"/>
              </w:rPr>
              <w:t>Yes</w:t>
            </w:r>
          </w:p>
        </w:tc>
      </w:tr>
      <w:tr w:rsidR="00816678" w:rsidRPr="00816678" w14:paraId="2F33811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3CBC5E" w14:textId="77777777" w:rsidR="00816678" w:rsidRPr="00816678" w:rsidRDefault="00816678" w:rsidP="00816678">
            <w:pPr>
              <w:rPr>
                <w:sz w:val="22"/>
                <w:szCs w:val="22"/>
              </w:rPr>
            </w:pPr>
            <w:r w:rsidRPr="00816678">
              <w:rPr>
                <w:sz w:val="22"/>
                <w:szCs w:val="22"/>
              </w:rPr>
              <w:t>525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133924" w14:textId="77777777" w:rsidR="00816678" w:rsidRPr="00816678" w:rsidRDefault="00816678" w:rsidP="00816678">
            <w:pPr>
              <w:rPr>
                <w:sz w:val="22"/>
                <w:szCs w:val="22"/>
              </w:rPr>
            </w:pPr>
            <w:r w:rsidRPr="00816678">
              <w:rPr>
                <w:sz w:val="22"/>
                <w:szCs w:val="22"/>
              </w:rPr>
              <w:t>Pulmonary Regional or diffuse consolidation.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3EF7F" w14:textId="77777777" w:rsidR="00816678" w:rsidRPr="00816678" w:rsidRDefault="00816678" w:rsidP="00816678">
            <w:pPr>
              <w:rPr>
                <w:sz w:val="22"/>
                <w:szCs w:val="22"/>
              </w:rPr>
            </w:pPr>
            <w:r w:rsidRPr="00816678">
              <w:rPr>
                <w:sz w:val="22"/>
                <w:szCs w:val="22"/>
              </w:rPr>
              <w:t>cerdcl1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87B7A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9E27D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6B1B3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005BC9"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CDEE16" w14:textId="77777777" w:rsidR="00816678" w:rsidRPr="00816678" w:rsidRDefault="00816678" w:rsidP="00816678">
            <w:pPr>
              <w:rPr>
                <w:sz w:val="22"/>
                <w:szCs w:val="22"/>
              </w:rPr>
            </w:pPr>
          </w:p>
        </w:tc>
      </w:tr>
      <w:tr w:rsidR="00816678" w:rsidRPr="00816678" w14:paraId="5C3ABDF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BDA38" w14:textId="77777777" w:rsidR="00816678" w:rsidRPr="00816678" w:rsidRDefault="00816678" w:rsidP="00816678">
            <w:pPr>
              <w:rPr>
                <w:sz w:val="22"/>
                <w:szCs w:val="22"/>
              </w:rPr>
            </w:pPr>
            <w:r w:rsidRPr="00816678">
              <w:rPr>
                <w:sz w:val="22"/>
                <w:szCs w:val="22"/>
              </w:rPr>
              <w:t>526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F7D26" w14:textId="77777777" w:rsidR="00816678" w:rsidRPr="00816678" w:rsidRDefault="00816678" w:rsidP="00816678">
            <w:pPr>
              <w:rPr>
                <w:sz w:val="22"/>
                <w:szCs w:val="22"/>
              </w:rPr>
            </w:pPr>
            <w:r w:rsidRPr="00816678">
              <w:rPr>
                <w:sz w:val="22"/>
                <w:szCs w:val="22"/>
              </w:rPr>
              <w:t>Pulmonary Regional or diffuse consolidation.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10D65F" w14:textId="77777777" w:rsidR="00816678" w:rsidRPr="00816678" w:rsidRDefault="00816678" w:rsidP="00816678">
            <w:pPr>
              <w:rPr>
                <w:sz w:val="22"/>
                <w:szCs w:val="22"/>
              </w:rPr>
            </w:pPr>
            <w:r w:rsidRPr="00816678">
              <w:rPr>
                <w:sz w:val="22"/>
                <w:szCs w:val="22"/>
              </w:rPr>
              <w:t>cerdcl2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CE3D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E579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358E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E68B56"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7C078F" w14:textId="77777777" w:rsidR="00816678" w:rsidRPr="00816678" w:rsidRDefault="00816678" w:rsidP="00816678">
            <w:pPr>
              <w:rPr>
                <w:sz w:val="22"/>
                <w:szCs w:val="22"/>
              </w:rPr>
            </w:pPr>
          </w:p>
        </w:tc>
      </w:tr>
      <w:tr w:rsidR="00816678" w:rsidRPr="00816678" w14:paraId="09A918A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965082" w14:textId="77777777" w:rsidR="00816678" w:rsidRPr="00816678" w:rsidRDefault="00816678" w:rsidP="00816678">
            <w:pPr>
              <w:rPr>
                <w:sz w:val="22"/>
                <w:szCs w:val="22"/>
              </w:rPr>
            </w:pPr>
            <w:r w:rsidRPr="00816678">
              <w:rPr>
                <w:sz w:val="22"/>
                <w:szCs w:val="22"/>
              </w:rPr>
              <w:t>527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9B6DFC" w14:textId="77777777" w:rsidR="00816678" w:rsidRPr="00816678" w:rsidRDefault="00816678" w:rsidP="00816678">
            <w:pPr>
              <w:rPr>
                <w:sz w:val="22"/>
                <w:szCs w:val="22"/>
              </w:rPr>
            </w:pPr>
            <w:r w:rsidRPr="00816678">
              <w:rPr>
                <w:sz w:val="22"/>
                <w:szCs w:val="22"/>
              </w:rPr>
              <w:t>Pulmonary Regional or diffuse consolidation.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D71F75" w14:textId="77777777" w:rsidR="00816678" w:rsidRPr="00816678" w:rsidRDefault="00816678" w:rsidP="00816678">
            <w:pPr>
              <w:rPr>
                <w:sz w:val="22"/>
                <w:szCs w:val="22"/>
              </w:rPr>
            </w:pPr>
            <w:r w:rsidRPr="00816678">
              <w:rPr>
                <w:sz w:val="22"/>
                <w:szCs w:val="22"/>
              </w:rPr>
              <w:t>cerdcl3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EAD3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A7C51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3FC57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881B9B"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980949" w14:textId="77777777" w:rsidR="00816678" w:rsidRPr="00816678" w:rsidRDefault="00816678" w:rsidP="00816678">
            <w:pPr>
              <w:rPr>
                <w:sz w:val="22"/>
                <w:szCs w:val="22"/>
              </w:rPr>
            </w:pPr>
          </w:p>
        </w:tc>
      </w:tr>
      <w:tr w:rsidR="00816678" w:rsidRPr="00816678" w14:paraId="55CD1FF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37E0F" w14:textId="77777777" w:rsidR="00816678" w:rsidRPr="00816678" w:rsidRDefault="00816678" w:rsidP="00816678">
            <w:pPr>
              <w:rPr>
                <w:sz w:val="22"/>
                <w:szCs w:val="22"/>
              </w:rPr>
            </w:pPr>
            <w:r w:rsidRPr="00816678">
              <w:rPr>
                <w:sz w:val="22"/>
                <w:szCs w:val="22"/>
              </w:rPr>
              <w:t>528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7D28C" w14:textId="77777777" w:rsidR="00816678" w:rsidRPr="00816678" w:rsidRDefault="00816678" w:rsidP="00816678">
            <w:pPr>
              <w:rPr>
                <w:sz w:val="22"/>
                <w:szCs w:val="22"/>
              </w:rPr>
            </w:pPr>
            <w:r w:rsidRPr="00816678">
              <w:rPr>
                <w:sz w:val="22"/>
                <w:szCs w:val="22"/>
              </w:rPr>
              <w:t>Pulmonary Regional or diffuse consolidation.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5418B" w14:textId="77777777" w:rsidR="00816678" w:rsidRPr="00816678" w:rsidRDefault="00816678" w:rsidP="00816678">
            <w:pPr>
              <w:rPr>
                <w:sz w:val="22"/>
                <w:szCs w:val="22"/>
              </w:rPr>
            </w:pPr>
            <w:r w:rsidRPr="00816678">
              <w:rPr>
                <w:sz w:val="22"/>
                <w:szCs w:val="22"/>
              </w:rPr>
              <w:t>cerdcl4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02E8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37259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A95B8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295629"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DB2FFF" w14:textId="77777777" w:rsidR="00816678" w:rsidRPr="00816678" w:rsidRDefault="00816678" w:rsidP="00816678">
            <w:pPr>
              <w:rPr>
                <w:sz w:val="22"/>
                <w:szCs w:val="22"/>
              </w:rPr>
            </w:pPr>
          </w:p>
        </w:tc>
      </w:tr>
      <w:tr w:rsidR="00816678" w:rsidRPr="00816678" w14:paraId="16BC8CE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FB712" w14:textId="77777777" w:rsidR="00816678" w:rsidRPr="00816678" w:rsidRDefault="00816678" w:rsidP="00816678">
            <w:pPr>
              <w:rPr>
                <w:sz w:val="22"/>
                <w:szCs w:val="22"/>
              </w:rPr>
            </w:pPr>
            <w:r w:rsidRPr="00816678">
              <w:rPr>
                <w:sz w:val="22"/>
                <w:szCs w:val="22"/>
              </w:rPr>
              <w:t>529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2F08CD" w14:textId="77777777" w:rsidR="00816678" w:rsidRPr="00816678" w:rsidRDefault="00816678" w:rsidP="00816678">
            <w:pPr>
              <w:rPr>
                <w:sz w:val="22"/>
                <w:szCs w:val="22"/>
              </w:rPr>
            </w:pPr>
            <w:r w:rsidRPr="00816678">
              <w:rPr>
                <w:sz w:val="22"/>
                <w:szCs w:val="22"/>
              </w:rPr>
              <w:t>Pulmonary Regional or diffuse consolidation.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718375" w14:textId="77777777" w:rsidR="00816678" w:rsidRPr="00816678" w:rsidRDefault="00816678" w:rsidP="00816678">
            <w:pPr>
              <w:rPr>
                <w:sz w:val="22"/>
                <w:szCs w:val="22"/>
              </w:rPr>
            </w:pPr>
            <w:r w:rsidRPr="00816678">
              <w:rPr>
                <w:sz w:val="22"/>
                <w:szCs w:val="22"/>
              </w:rPr>
              <w:t>cerdcl5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CCD0F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91C5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157E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D5FD07"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8D3A8" w14:textId="77777777" w:rsidR="00816678" w:rsidRPr="00816678" w:rsidRDefault="00816678" w:rsidP="00816678">
            <w:pPr>
              <w:rPr>
                <w:sz w:val="22"/>
                <w:szCs w:val="22"/>
              </w:rPr>
            </w:pPr>
          </w:p>
        </w:tc>
      </w:tr>
      <w:tr w:rsidR="00816678" w:rsidRPr="00816678" w14:paraId="3489316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64E96" w14:textId="77777777" w:rsidR="00816678" w:rsidRPr="00816678" w:rsidRDefault="00816678" w:rsidP="00816678">
            <w:pPr>
              <w:rPr>
                <w:sz w:val="22"/>
                <w:szCs w:val="22"/>
              </w:rPr>
            </w:pPr>
            <w:r w:rsidRPr="00816678">
              <w:rPr>
                <w:sz w:val="22"/>
                <w:szCs w:val="22"/>
              </w:rPr>
              <w:t>530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B1B413" w14:textId="77777777" w:rsidR="00816678" w:rsidRPr="00816678" w:rsidRDefault="00816678" w:rsidP="00816678">
            <w:pPr>
              <w:rPr>
                <w:sz w:val="22"/>
                <w:szCs w:val="22"/>
              </w:rPr>
            </w:pPr>
            <w:r w:rsidRPr="00816678">
              <w:rPr>
                <w:sz w:val="22"/>
                <w:szCs w:val="22"/>
              </w:rPr>
              <w:t>Pulmonary Scarring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55FFBD" w14:textId="77777777" w:rsidR="00816678" w:rsidRPr="00816678" w:rsidRDefault="00816678" w:rsidP="00816678">
            <w:pPr>
              <w:rPr>
                <w:sz w:val="22"/>
                <w:szCs w:val="22"/>
              </w:rPr>
            </w:pPr>
            <w:r w:rsidRPr="00816678">
              <w:rPr>
                <w:sz w:val="22"/>
                <w:szCs w:val="22"/>
              </w:rPr>
              <w:t>cescr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0D06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87B19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B5EF1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A10B89"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444EA1" w14:textId="77777777" w:rsidR="00816678" w:rsidRPr="00816678" w:rsidRDefault="00816678" w:rsidP="00816678">
            <w:pPr>
              <w:rPr>
                <w:sz w:val="22"/>
                <w:szCs w:val="22"/>
              </w:rPr>
            </w:pPr>
            <w:r w:rsidRPr="00816678">
              <w:rPr>
                <w:sz w:val="22"/>
                <w:szCs w:val="22"/>
              </w:rPr>
              <w:t>Yes</w:t>
            </w:r>
          </w:p>
        </w:tc>
      </w:tr>
      <w:tr w:rsidR="00816678" w:rsidRPr="00816678" w14:paraId="2F19089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84D9B" w14:textId="77777777" w:rsidR="00816678" w:rsidRPr="00816678" w:rsidRDefault="00816678" w:rsidP="00816678">
            <w:pPr>
              <w:rPr>
                <w:sz w:val="22"/>
                <w:szCs w:val="22"/>
              </w:rPr>
            </w:pPr>
            <w:r w:rsidRPr="00816678">
              <w:rPr>
                <w:sz w:val="22"/>
                <w:szCs w:val="22"/>
              </w:rPr>
              <w:t>531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05D97D" w14:textId="77777777" w:rsidR="00816678" w:rsidRPr="00816678" w:rsidRDefault="00816678" w:rsidP="00816678">
            <w:pPr>
              <w:rPr>
                <w:sz w:val="22"/>
                <w:szCs w:val="22"/>
              </w:rPr>
            </w:pPr>
            <w:r w:rsidRPr="00816678">
              <w:rPr>
                <w:sz w:val="22"/>
                <w:szCs w:val="22"/>
              </w:rPr>
              <w:t>Pulmonary Regional or diffuse consolidation.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7545A5" w14:textId="77777777" w:rsidR="00816678" w:rsidRPr="00816678" w:rsidRDefault="00816678" w:rsidP="00816678">
            <w:pPr>
              <w:rPr>
                <w:sz w:val="22"/>
                <w:szCs w:val="22"/>
              </w:rPr>
            </w:pPr>
            <w:r w:rsidRPr="00816678">
              <w:rPr>
                <w:sz w:val="22"/>
                <w:szCs w:val="22"/>
              </w:rPr>
              <w:t>cescrl1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DBA1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9299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1CB3B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280A24"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19CEA3" w14:textId="77777777" w:rsidR="00816678" w:rsidRPr="00816678" w:rsidRDefault="00816678" w:rsidP="00816678">
            <w:pPr>
              <w:rPr>
                <w:sz w:val="22"/>
                <w:szCs w:val="22"/>
              </w:rPr>
            </w:pPr>
          </w:p>
        </w:tc>
      </w:tr>
      <w:tr w:rsidR="00816678" w:rsidRPr="00816678" w14:paraId="1051B19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6BB710" w14:textId="77777777" w:rsidR="00816678" w:rsidRPr="00816678" w:rsidRDefault="00816678" w:rsidP="00816678">
            <w:pPr>
              <w:rPr>
                <w:sz w:val="22"/>
                <w:szCs w:val="22"/>
              </w:rPr>
            </w:pPr>
            <w:r w:rsidRPr="00816678">
              <w:rPr>
                <w:sz w:val="22"/>
                <w:szCs w:val="22"/>
              </w:rPr>
              <w:t>532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AC6B7" w14:textId="77777777" w:rsidR="00816678" w:rsidRPr="00816678" w:rsidRDefault="00816678" w:rsidP="00816678">
            <w:pPr>
              <w:rPr>
                <w:sz w:val="22"/>
                <w:szCs w:val="22"/>
              </w:rPr>
            </w:pPr>
            <w:r w:rsidRPr="00816678">
              <w:rPr>
                <w:sz w:val="22"/>
                <w:szCs w:val="22"/>
              </w:rPr>
              <w:t>Pulmonary Regional or diffuse consolidation.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863584" w14:textId="77777777" w:rsidR="00816678" w:rsidRPr="00816678" w:rsidRDefault="00816678" w:rsidP="00816678">
            <w:pPr>
              <w:rPr>
                <w:sz w:val="22"/>
                <w:szCs w:val="22"/>
              </w:rPr>
            </w:pPr>
            <w:r w:rsidRPr="00816678">
              <w:rPr>
                <w:sz w:val="22"/>
                <w:szCs w:val="22"/>
              </w:rPr>
              <w:t>cescrl2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BFFD6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68C9A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0D143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C4D55"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BF7755" w14:textId="77777777" w:rsidR="00816678" w:rsidRPr="00816678" w:rsidRDefault="00816678" w:rsidP="00816678">
            <w:pPr>
              <w:rPr>
                <w:sz w:val="22"/>
                <w:szCs w:val="22"/>
              </w:rPr>
            </w:pPr>
          </w:p>
        </w:tc>
      </w:tr>
      <w:tr w:rsidR="00816678" w:rsidRPr="00816678" w14:paraId="3D67A57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798EF" w14:textId="77777777" w:rsidR="00816678" w:rsidRPr="00816678" w:rsidRDefault="00816678" w:rsidP="00816678">
            <w:pPr>
              <w:rPr>
                <w:sz w:val="22"/>
                <w:szCs w:val="22"/>
              </w:rPr>
            </w:pPr>
            <w:r w:rsidRPr="00816678">
              <w:rPr>
                <w:sz w:val="22"/>
                <w:szCs w:val="22"/>
              </w:rPr>
              <w:t>533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2D032" w14:textId="77777777" w:rsidR="00816678" w:rsidRPr="00816678" w:rsidRDefault="00816678" w:rsidP="00816678">
            <w:pPr>
              <w:rPr>
                <w:sz w:val="22"/>
                <w:szCs w:val="22"/>
              </w:rPr>
            </w:pPr>
            <w:r w:rsidRPr="00816678">
              <w:rPr>
                <w:sz w:val="22"/>
                <w:szCs w:val="22"/>
              </w:rPr>
              <w:t>Pulmonary Regional or diffuse consolidation.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9D54F" w14:textId="77777777" w:rsidR="00816678" w:rsidRPr="00816678" w:rsidRDefault="00816678" w:rsidP="00816678">
            <w:pPr>
              <w:rPr>
                <w:sz w:val="22"/>
                <w:szCs w:val="22"/>
              </w:rPr>
            </w:pPr>
            <w:r w:rsidRPr="00816678">
              <w:rPr>
                <w:sz w:val="22"/>
                <w:szCs w:val="22"/>
              </w:rPr>
              <w:t>cescrl3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49104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33EF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93D0F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C46CE6"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926CDF" w14:textId="77777777" w:rsidR="00816678" w:rsidRPr="00816678" w:rsidRDefault="00816678" w:rsidP="00816678">
            <w:pPr>
              <w:rPr>
                <w:sz w:val="22"/>
                <w:szCs w:val="22"/>
              </w:rPr>
            </w:pPr>
          </w:p>
        </w:tc>
      </w:tr>
      <w:tr w:rsidR="00816678" w:rsidRPr="00816678" w14:paraId="0A90D04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49DA0" w14:textId="77777777" w:rsidR="00816678" w:rsidRPr="00816678" w:rsidRDefault="00816678" w:rsidP="00816678">
            <w:pPr>
              <w:rPr>
                <w:sz w:val="22"/>
                <w:szCs w:val="22"/>
              </w:rPr>
            </w:pPr>
            <w:r w:rsidRPr="00816678">
              <w:rPr>
                <w:sz w:val="22"/>
                <w:szCs w:val="22"/>
              </w:rPr>
              <w:t>534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5FEE92" w14:textId="77777777" w:rsidR="00816678" w:rsidRPr="00816678" w:rsidRDefault="00816678" w:rsidP="00816678">
            <w:pPr>
              <w:rPr>
                <w:sz w:val="22"/>
                <w:szCs w:val="22"/>
              </w:rPr>
            </w:pPr>
            <w:r w:rsidRPr="00816678">
              <w:rPr>
                <w:sz w:val="22"/>
                <w:szCs w:val="22"/>
              </w:rPr>
              <w:t>Pulmonary Regional or diffuse consolidation.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504303" w14:textId="77777777" w:rsidR="00816678" w:rsidRPr="00816678" w:rsidRDefault="00816678" w:rsidP="00816678">
            <w:pPr>
              <w:rPr>
                <w:sz w:val="22"/>
                <w:szCs w:val="22"/>
              </w:rPr>
            </w:pPr>
            <w:r w:rsidRPr="00816678">
              <w:rPr>
                <w:sz w:val="22"/>
                <w:szCs w:val="22"/>
              </w:rPr>
              <w:t>cescrl4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279A3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303F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CB32F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EA4F8"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BB67FB" w14:textId="77777777" w:rsidR="00816678" w:rsidRPr="00816678" w:rsidRDefault="00816678" w:rsidP="00816678">
            <w:pPr>
              <w:rPr>
                <w:sz w:val="22"/>
                <w:szCs w:val="22"/>
              </w:rPr>
            </w:pPr>
          </w:p>
        </w:tc>
      </w:tr>
      <w:tr w:rsidR="00816678" w:rsidRPr="00816678" w14:paraId="3B55F4E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929080" w14:textId="77777777" w:rsidR="00816678" w:rsidRPr="00816678" w:rsidRDefault="00816678" w:rsidP="00816678">
            <w:pPr>
              <w:rPr>
                <w:sz w:val="22"/>
                <w:szCs w:val="22"/>
              </w:rPr>
            </w:pPr>
            <w:r w:rsidRPr="00816678">
              <w:rPr>
                <w:sz w:val="22"/>
                <w:szCs w:val="22"/>
              </w:rPr>
              <w:t>535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BE697F" w14:textId="77777777" w:rsidR="00816678" w:rsidRPr="00816678" w:rsidRDefault="00816678" w:rsidP="00816678">
            <w:pPr>
              <w:rPr>
                <w:sz w:val="22"/>
                <w:szCs w:val="22"/>
              </w:rPr>
            </w:pPr>
            <w:r w:rsidRPr="00816678">
              <w:rPr>
                <w:sz w:val="22"/>
                <w:szCs w:val="22"/>
              </w:rPr>
              <w:t>Pulmonary Regional or diffuse consolidation.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215A9" w14:textId="77777777" w:rsidR="00816678" w:rsidRPr="00816678" w:rsidRDefault="00816678" w:rsidP="00816678">
            <w:pPr>
              <w:rPr>
                <w:sz w:val="22"/>
                <w:szCs w:val="22"/>
              </w:rPr>
            </w:pPr>
            <w:r w:rsidRPr="00816678">
              <w:rPr>
                <w:sz w:val="22"/>
                <w:szCs w:val="22"/>
              </w:rPr>
              <w:t>cescrl5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5DD2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E1ABB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6163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F7B1F"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F33C1E" w14:textId="77777777" w:rsidR="00816678" w:rsidRPr="00816678" w:rsidRDefault="00816678" w:rsidP="00816678">
            <w:pPr>
              <w:rPr>
                <w:sz w:val="22"/>
                <w:szCs w:val="22"/>
              </w:rPr>
            </w:pPr>
          </w:p>
        </w:tc>
      </w:tr>
      <w:tr w:rsidR="00816678" w:rsidRPr="00816678" w14:paraId="212D85A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A24AD7" w14:textId="77777777" w:rsidR="00816678" w:rsidRPr="00816678" w:rsidRDefault="00816678" w:rsidP="00816678">
            <w:pPr>
              <w:rPr>
                <w:sz w:val="22"/>
                <w:szCs w:val="22"/>
              </w:rPr>
            </w:pPr>
            <w:r w:rsidRPr="00816678">
              <w:rPr>
                <w:sz w:val="22"/>
                <w:szCs w:val="22"/>
              </w:rPr>
              <w:t>536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E0806" w14:textId="77777777" w:rsidR="00816678" w:rsidRPr="00816678" w:rsidRDefault="00816678" w:rsidP="00816678">
            <w:pPr>
              <w:rPr>
                <w:sz w:val="22"/>
                <w:szCs w:val="22"/>
              </w:rPr>
            </w:pPr>
            <w:r w:rsidRPr="00816678">
              <w:rPr>
                <w:sz w:val="22"/>
                <w:szCs w:val="22"/>
              </w:rPr>
              <w:t>Pulmonary Regional or diffuse consolidation. Unilateral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6BA01" w14:textId="77777777" w:rsidR="00816678" w:rsidRPr="00816678" w:rsidRDefault="00816678" w:rsidP="00816678">
            <w:pPr>
              <w:rPr>
                <w:sz w:val="22"/>
                <w:szCs w:val="22"/>
              </w:rPr>
            </w:pPr>
            <w:r w:rsidRPr="00816678">
              <w:rPr>
                <w:sz w:val="22"/>
                <w:szCs w:val="22"/>
              </w:rPr>
              <w:t>cescrl6</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BA7A7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F86F9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C9C5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76656" w14:textId="77777777" w:rsidR="00816678" w:rsidRPr="00816678" w:rsidRDefault="00816678" w:rsidP="00816678">
            <w:pPr>
              <w:rPr>
                <w:sz w:val="22"/>
                <w:szCs w:val="22"/>
              </w:rPr>
            </w:pPr>
            <w:r w:rsidRPr="00816678">
              <w:rPr>
                <w:sz w:val="22"/>
                <w:szCs w:val="22"/>
              </w:rPr>
              <w:t>au</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CDE742" w14:textId="77777777" w:rsidR="00816678" w:rsidRPr="00816678" w:rsidRDefault="00816678" w:rsidP="00816678">
            <w:pPr>
              <w:rPr>
                <w:sz w:val="22"/>
                <w:szCs w:val="22"/>
              </w:rPr>
            </w:pPr>
            <w:r w:rsidRPr="00816678">
              <w:rPr>
                <w:sz w:val="22"/>
                <w:szCs w:val="22"/>
              </w:rPr>
              <w:t>Unilateral</w:t>
            </w:r>
          </w:p>
        </w:tc>
      </w:tr>
      <w:tr w:rsidR="00816678" w:rsidRPr="00816678" w14:paraId="32B33FC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6E0840" w14:textId="77777777" w:rsidR="00816678" w:rsidRPr="00816678" w:rsidRDefault="00816678" w:rsidP="00816678">
            <w:pPr>
              <w:rPr>
                <w:sz w:val="22"/>
                <w:szCs w:val="22"/>
              </w:rPr>
            </w:pPr>
            <w:r w:rsidRPr="00816678">
              <w:rPr>
                <w:sz w:val="22"/>
                <w:szCs w:val="22"/>
              </w:rPr>
              <w:t>537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F6741" w14:textId="77777777" w:rsidR="00816678" w:rsidRPr="00816678" w:rsidRDefault="00816678" w:rsidP="00816678">
            <w:pPr>
              <w:rPr>
                <w:sz w:val="22"/>
                <w:szCs w:val="22"/>
              </w:rPr>
            </w:pPr>
            <w:r w:rsidRPr="00816678">
              <w:rPr>
                <w:sz w:val="22"/>
                <w:szCs w:val="22"/>
              </w:rPr>
              <w:t>Pulmonary Regional or diffuse consolidation. Bilateral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68E097" w14:textId="77777777" w:rsidR="00816678" w:rsidRPr="00816678" w:rsidRDefault="00816678" w:rsidP="00816678">
            <w:pPr>
              <w:rPr>
                <w:sz w:val="22"/>
                <w:szCs w:val="22"/>
              </w:rPr>
            </w:pPr>
            <w:r w:rsidRPr="00816678">
              <w:rPr>
                <w:sz w:val="22"/>
                <w:szCs w:val="22"/>
              </w:rPr>
              <w:t>cescrl7</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7CA84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0275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034C3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8FB89E" w14:textId="77777777" w:rsidR="00816678" w:rsidRPr="00816678" w:rsidRDefault="00816678" w:rsidP="00816678">
            <w:pPr>
              <w:rPr>
                <w:sz w:val="22"/>
                <w:szCs w:val="22"/>
              </w:rPr>
            </w:pPr>
            <w:r w:rsidRPr="00816678">
              <w:rPr>
                <w:sz w:val="22"/>
                <w:szCs w:val="22"/>
              </w:rPr>
              <w:t>ab</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A48AF" w14:textId="77777777" w:rsidR="00816678" w:rsidRPr="00816678" w:rsidRDefault="00816678" w:rsidP="00816678">
            <w:pPr>
              <w:rPr>
                <w:sz w:val="22"/>
                <w:szCs w:val="22"/>
              </w:rPr>
            </w:pPr>
            <w:r w:rsidRPr="00816678">
              <w:rPr>
                <w:sz w:val="22"/>
                <w:szCs w:val="22"/>
              </w:rPr>
              <w:t>Bilateral</w:t>
            </w:r>
          </w:p>
        </w:tc>
      </w:tr>
      <w:tr w:rsidR="00816678" w:rsidRPr="00816678" w14:paraId="31C95AC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A1DBAE" w14:textId="77777777" w:rsidR="00816678" w:rsidRPr="00816678" w:rsidRDefault="00816678" w:rsidP="00816678">
            <w:pPr>
              <w:rPr>
                <w:sz w:val="22"/>
                <w:szCs w:val="22"/>
              </w:rPr>
            </w:pPr>
            <w:r w:rsidRPr="00816678">
              <w:rPr>
                <w:sz w:val="22"/>
                <w:szCs w:val="22"/>
              </w:rPr>
              <w:t>538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7572C2" w14:textId="77777777" w:rsidR="00816678" w:rsidRPr="00816678" w:rsidRDefault="00816678" w:rsidP="00816678">
            <w:pPr>
              <w:rPr>
                <w:sz w:val="22"/>
                <w:szCs w:val="22"/>
              </w:rPr>
            </w:pPr>
            <w:r w:rsidRPr="00816678">
              <w:rPr>
                <w:sz w:val="22"/>
                <w:szCs w:val="22"/>
              </w:rPr>
              <w:t>Pulmonary Bronchiectasis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0606F" w14:textId="77777777" w:rsidR="00816678" w:rsidRPr="00816678" w:rsidRDefault="00816678" w:rsidP="00816678">
            <w:pPr>
              <w:rPr>
                <w:sz w:val="22"/>
                <w:szCs w:val="22"/>
              </w:rPr>
            </w:pPr>
            <w:r w:rsidRPr="00816678">
              <w:rPr>
                <w:sz w:val="22"/>
                <w:szCs w:val="22"/>
              </w:rPr>
              <w:t>cebrsb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041A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2F6B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F7E8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86F0A5"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CAA284" w14:textId="77777777" w:rsidR="00816678" w:rsidRPr="00816678" w:rsidRDefault="00816678" w:rsidP="00816678">
            <w:pPr>
              <w:rPr>
                <w:sz w:val="22"/>
                <w:szCs w:val="22"/>
              </w:rPr>
            </w:pPr>
            <w:r w:rsidRPr="00816678">
              <w:rPr>
                <w:sz w:val="22"/>
                <w:szCs w:val="22"/>
              </w:rPr>
              <w:t>Yes</w:t>
            </w:r>
          </w:p>
        </w:tc>
      </w:tr>
      <w:tr w:rsidR="00816678" w:rsidRPr="00816678" w14:paraId="6DBDA51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AB5C75" w14:textId="77777777" w:rsidR="00816678" w:rsidRPr="00816678" w:rsidRDefault="00816678" w:rsidP="00816678">
            <w:pPr>
              <w:rPr>
                <w:sz w:val="22"/>
                <w:szCs w:val="22"/>
              </w:rPr>
            </w:pPr>
            <w:r w:rsidRPr="00816678">
              <w:rPr>
                <w:sz w:val="22"/>
                <w:szCs w:val="22"/>
              </w:rPr>
              <w:t>539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06ACC7" w14:textId="77777777" w:rsidR="00816678" w:rsidRPr="00816678" w:rsidRDefault="00816678" w:rsidP="00816678">
            <w:pPr>
              <w:rPr>
                <w:sz w:val="22"/>
                <w:szCs w:val="22"/>
              </w:rPr>
            </w:pPr>
            <w:r w:rsidRPr="00816678">
              <w:rPr>
                <w:sz w:val="22"/>
                <w:szCs w:val="22"/>
              </w:rPr>
              <w:t>Pulmonary Bronchiectasis.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1F1194" w14:textId="77777777" w:rsidR="00816678" w:rsidRPr="00816678" w:rsidRDefault="00816678" w:rsidP="00816678">
            <w:pPr>
              <w:rPr>
                <w:sz w:val="22"/>
                <w:szCs w:val="22"/>
              </w:rPr>
            </w:pPr>
            <w:r w:rsidRPr="00816678">
              <w:rPr>
                <w:sz w:val="22"/>
                <w:szCs w:val="22"/>
              </w:rPr>
              <w:t>cebrsbl1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238F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FA87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F473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0C8663"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C69A4" w14:textId="77777777" w:rsidR="00816678" w:rsidRPr="00816678" w:rsidRDefault="00816678" w:rsidP="00816678">
            <w:pPr>
              <w:rPr>
                <w:sz w:val="22"/>
                <w:szCs w:val="22"/>
              </w:rPr>
            </w:pPr>
          </w:p>
        </w:tc>
      </w:tr>
      <w:tr w:rsidR="00816678" w:rsidRPr="00816678" w14:paraId="72F4A18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2A458" w14:textId="77777777" w:rsidR="00816678" w:rsidRPr="00816678" w:rsidRDefault="00816678" w:rsidP="00816678">
            <w:pPr>
              <w:rPr>
                <w:sz w:val="22"/>
                <w:szCs w:val="22"/>
              </w:rPr>
            </w:pPr>
            <w:r w:rsidRPr="00816678">
              <w:rPr>
                <w:sz w:val="22"/>
                <w:szCs w:val="22"/>
              </w:rPr>
              <w:t>540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1780BD" w14:textId="77777777" w:rsidR="00816678" w:rsidRPr="00816678" w:rsidRDefault="00816678" w:rsidP="00816678">
            <w:pPr>
              <w:rPr>
                <w:sz w:val="22"/>
                <w:szCs w:val="22"/>
              </w:rPr>
            </w:pPr>
            <w:r w:rsidRPr="00816678">
              <w:rPr>
                <w:sz w:val="22"/>
                <w:szCs w:val="22"/>
              </w:rPr>
              <w:t>Pulmonary Bronchiectasis.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2920C" w14:textId="77777777" w:rsidR="00816678" w:rsidRPr="00816678" w:rsidRDefault="00816678" w:rsidP="00816678">
            <w:pPr>
              <w:rPr>
                <w:sz w:val="22"/>
                <w:szCs w:val="22"/>
              </w:rPr>
            </w:pPr>
            <w:r w:rsidRPr="00816678">
              <w:rPr>
                <w:sz w:val="22"/>
                <w:szCs w:val="22"/>
              </w:rPr>
              <w:t>cebrsbl2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9C9D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07A0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B6E26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1813D5"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DB5CE" w14:textId="77777777" w:rsidR="00816678" w:rsidRPr="00816678" w:rsidRDefault="00816678" w:rsidP="00816678">
            <w:pPr>
              <w:rPr>
                <w:sz w:val="22"/>
                <w:szCs w:val="22"/>
              </w:rPr>
            </w:pPr>
          </w:p>
        </w:tc>
      </w:tr>
      <w:tr w:rsidR="00816678" w:rsidRPr="00816678" w14:paraId="4F635FA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E5EECB" w14:textId="77777777" w:rsidR="00816678" w:rsidRPr="00816678" w:rsidRDefault="00816678" w:rsidP="00816678">
            <w:pPr>
              <w:rPr>
                <w:sz w:val="22"/>
                <w:szCs w:val="22"/>
              </w:rPr>
            </w:pPr>
            <w:r w:rsidRPr="00816678">
              <w:rPr>
                <w:sz w:val="22"/>
                <w:szCs w:val="22"/>
              </w:rPr>
              <w:t>541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6BC7B" w14:textId="77777777" w:rsidR="00816678" w:rsidRPr="00816678" w:rsidRDefault="00816678" w:rsidP="00816678">
            <w:pPr>
              <w:rPr>
                <w:sz w:val="22"/>
                <w:szCs w:val="22"/>
              </w:rPr>
            </w:pPr>
            <w:r w:rsidRPr="00816678">
              <w:rPr>
                <w:sz w:val="22"/>
                <w:szCs w:val="22"/>
              </w:rPr>
              <w:t>Pulmonary Bronchiectasis.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79B99D" w14:textId="77777777" w:rsidR="00816678" w:rsidRPr="00816678" w:rsidRDefault="00816678" w:rsidP="00816678">
            <w:pPr>
              <w:rPr>
                <w:sz w:val="22"/>
                <w:szCs w:val="22"/>
              </w:rPr>
            </w:pPr>
            <w:r w:rsidRPr="00816678">
              <w:rPr>
                <w:sz w:val="22"/>
                <w:szCs w:val="22"/>
              </w:rPr>
              <w:t>cebrsbl3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28A5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11D7F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96E69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8E9D4"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CF1B9F" w14:textId="77777777" w:rsidR="00816678" w:rsidRPr="00816678" w:rsidRDefault="00816678" w:rsidP="00816678">
            <w:pPr>
              <w:rPr>
                <w:sz w:val="22"/>
                <w:szCs w:val="22"/>
              </w:rPr>
            </w:pPr>
          </w:p>
        </w:tc>
      </w:tr>
      <w:tr w:rsidR="00816678" w:rsidRPr="00816678" w14:paraId="0A614C5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5A638A" w14:textId="77777777" w:rsidR="00816678" w:rsidRPr="00816678" w:rsidRDefault="00816678" w:rsidP="00816678">
            <w:pPr>
              <w:rPr>
                <w:sz w:val="22"/>
                <w:szCs w:val="22"/>
              </w:rPr>
            </w:pPr>
            <w:r w:rsidRPr="00816678">
              <w:rPr>
                <w:sz w:val="22"/>
                <w:szCs w:val="22"/>
              </w:rPr>
              <w:t>542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A969FE" w14:textId="77777777" w:rsidR="00816678" w:rsidRPr="00816678" w:rsidRDefault="00816678" w:rsidP="00816678">
            <w:pPr>
              <w:rPr>
                <w:sz w:val="22"/>
                <w:szCs w:val="22"/>
              </w:rPr>
            </w:pPr>
            <w:r w:rsidRPr="00816678">
              <w:rPr>
                <w:sz w:val="22"/>
                <w:szCs w:val="22"/>
              </w:rPr>
              <w:t>Pulmonary Bronchiectasis.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540C58" w14:textId="77777777" w:rsidR="00816678" w:rsidRPr="00816678" w:rsidRDefault="00816678" w:rsidP="00816678">
            <w:pPr>
              <w:rPr>
                <w:sz w:val="22"/>
                <w:szCs w:val="22"/>
              </w:rPr>
            </w:pPr>
            <w:r w:rsidRPr="00816678">
              <w:rPr>
                <w:sz w:val="22"/>
                <w:szCs w:val="22"/>
              </w:rPr>
              <w:t>cebrsbl4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6A41F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285B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F97A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EA2FB8"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59351" w14:textId="77777777" w:rsidR="00816678" w:rsidRPr="00816678" w:rsidRDefault="00816678" w:rsidP="00816678">
            <w:pPr>
              <w:rPr>
                <w:sz w:val="22"/>
                <w:szCs w:val="22"/>
              </w:rPr>
            </w:pPr>
          </w:p>
        </w:tc>
      </w:tr>
      <w:tr w:rsidR="00816678" w:rsidRPr="00816678" w14:paraId="0A3CDE3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BB5FA1" w14:textId="77777777" w:rsidR="00816678" w:rsidRPr="00816678" w:rsidRDefault="00816678" w:rsidP="00816678">
            <w:pPr>
              <w:rPr>
                <w:sz w:val="22"/>
                <w:szCs w:val="22"/>
              </w:rPr>
            </w:pPr>
            <w:r w:rsidRPr="00816678">
              <w:rPr>
                <w:sz w:val="22"/>
                <w:szCs w:val="22"/>
              </w:rPr>
              <w:t>543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08725" w14:textId="77777777" w:rsidR="00816678" w:rsidRPr="00816678" w:rsidRDefault="00816678" w:rsidP="00816678">
            <w:pPr>
              <w:rPr>
                <w:sz w:val="22"/>
                <w:szCs w:val="22"/>
              </w:rPr>
            </w:pPr>
            <w:r w:rsidRPr="00816678">
              <w:rPr>
                <w:sz w:val="22"/>
                <w:szCs w:val="22"/>
              </w:rPr>
              <w:t>Pulmonary Bronchiectasis.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D603F" w14:textId="77777777" w:rsidR="00816678" w:rsidRPr="00816678" w:rsidRDefault="00816678" w:rsidP="00816678">
            <w:pPr>
              <w:rPr>
                <w:sz w:val="22"/>
                <w:szCs w:val="22"/>
              </w:rPr>
            </w:pPr>
            <w:r w:rsidRPr="00816678">
              <w:rPr>
                <w:sz w:val="22"/>
                <w:szCs w:val="22"/>
              </w:rPr>
              <w:t>cebrsbl5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42278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F258C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5A19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55E884"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5D9AE" w14:textId="77777777" w:rsidR="00816678" w:rsidRPr="00816678" w:rsidRDefault="00816678" w:rsidP="00816678">
            <w:pPr>
              <w:rPr>
                <w:sz w:val="22"/>
                <w:szCs w:val="22"/>
              </w:rPr>
            </w:pPr>
          </w:p>
        </w:tc>
      </w:tr>
      <w:tr w:rsidR="00816678" w:rsidRPr="00816678" w14:paraId="1F6D698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60DC4" w14:textId="77777777" w:rsidR="00816678" w:rsidRPr="00816678" w:rsidRDefault="00816678" w:rsidP="00816678">
            <w:pPr>
              <w:rPr>
                <w:sz w:val="22"/>
                <w:szCs w:val="22"/>
              </w:rPr>
            </w:pPr>
            <w:r w:rsidRPr="00816678">
              <w:rPr>
                <w:sz w:val="22"/>
                <w:szCs w:val="22"/>
              </w:rPr>
              <w:t>544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B08F9" w14:textId="77777777" w:rsidR="00816678" w:rsidRPr="00816678" w:rsidRDefault="00816678" w:rsidP="00816678">
            <w:pPr>
              <w:rPr>
                <w:sz w:val="22"/>
                <w:szCs w:val="22"/>
              </w:rPr>
            </w:pPr>
            <w:r w:rsidRPr="00816678">
              <w:rPr>
                <w:sz w:val="22"/>
                <w:szCs w:val="22"/>
              </w:rPr>
              <w:t>Pulmonary Small airways disease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3FA18" w14:textId="77777777" w:rsidR="00816678" w:rsidRPr="00816678" w:rsidRDefault="00816678" w:rsidP="00816678">
            <w:pPr>
              <w:rPr>
                <w:sz w:val="22"/>
                <w:szCs w:val="22"/>
              </w:rPr>
            </w:pPr>
            <w:r w:rsidRPr="00816678">
              <w:rPr>
                <w:sz w:val="22"/>
                <w:szCs w:val="22"/>
              </w:rPr>
              <w:t>cebrss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5E490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256BD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A7C59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5416A2"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52A87" w14:textId="77777777" w:rsidR="00816678" w:rsidRPr="00816678" w:rsidRDefault="00816678" w:rsidP="00816678">
            <w:pPr>
              <w:rPr>
                <w:sz w:val="22"/>
                <w:szCs w:val="22"/>
              </w:rPr>
            </w:pPr>
            <w:r w:rsidRPr="00816678">
              <w:rPr>
                <w:sz w:val="22"/>
                <w:szCs w:val="22"/>
              </w:rPr>
              <w:t>Yes</w:t>
            </w:r>
          </w:p>
        </w:tc>
      </w:tr>
      <w:tr w:rsidR="00816678" w:rsidRPr="00816678" w14:paraId="0A17D36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76AD92" w14:textId="77777777" w:rsidR="00816678" w:rsidRPr="00816678" w:rsidRDefault="00816678" w:rsidP="00816678">
            <w:pPr>
              <w:rPr>
                <w:sz w:val="22"/>
                <w:szCs w:val="22"/>
              </w:rPr>
            </w:pPr>
            <w:r w:rsidRPr="00816678">
              <w:rPr>
                <w:sz w:val="22"/>
                <w:szCs w:val="22"/>
              </w:rPr>
              <w:t>545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D9D18" w14:textId="77777777" w:rsidR="00816678" w:rsidRPr="00816678" w:rsidRDefault="00816678" w:rsidP="00816678">
            <w:pPr>
              <w:rPr>
                <w:sz w:val="22"/>
                <w:szCs w:val="22"/>
              </w:rPr>
            </w:pPr>
            <w:r w:rsidRPr="00816678">
              <w:rPr>
                <w:sz w:val="22"/>
                <w:szCs w:val="22"/>
              </w:rPr>
              <w:t>Pulmonary Small airways disease.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B08081" w14:textId="77777777" w:rsidR="00816678" w:rsidRPr="00816678" w:rsidRDefault="00816678" w:rsidP="00816678">
            <w:pPr>
              <w:rPr>
                <w:sz w:val="22"/>
                <w:szCs w:val="22"/>
              </w:rPr>
            </w:pPr>
            <w:r w:rsidRPr="00816678">
              <w:rPr>
                <w:sz w:val="22"/>
                <w:szCs w:val="22"/>
              </w:rPr>
              <w:t>cebrssl1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EA61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66FF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B10AC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73DCC"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0A9C38" w14:textId="77777777" w:rsidR="00816678" w:rsidRPr="00816678" w:rsidRDefault="00816678" w:rsidP="00816678">
            <w:pPr>
              <w:rPr>
                <w:sz w:val="22"/>
                <w:szCs w:val="22"/>
              </w:rPr>
            </w:pPr>
          </w:p>
        </w:tc>
      </w:tr>
      <w:tr w:rsidR="00816678" w:rsidRPr="00816678" w14:paraId="6419C51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6060F" w14:textId="77777777" w:rsidR="00816678" w:rsidRPr="00816678" w:rsidRDefault="00816678" w:rsidP="00816678">
            <w:pPr>
              <w:rPr>
                <w:sz w:val="22"/>
                <w:szCs w:val="22"/>
              </w:rPr>
            </w:pPr>
            <w:r w:rsidRPr="00816678">
              <w:rPr>
                <w:sz w:val="22"/>
                <w:szCs w:val="22"/>
              </w:rPr>
              <w:t>546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F36004" w14:textId="77777777" w:rsidR="00816678" w:rsidRPr="00816678" w:rsidRDefault="00816678" w:rsidP="00816678">
            <w:pPr>
              <w:rPr>
                <w:sz w:val="22"/>
                <w:szCs w:val="22"/>
              </w:rPr>
            </w:pPr>
            <w:r w:rsidRPr="00816678">
              <w:rPr>
                <w:sz w:val="22"/>
                <w:szCs w:val="22"/>
              </w:rPr>
              <w:t>Pulmonary Small airways disease.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B748E2" w14:textId="77777777" w:rsidR="00816678" w:rsidRPr="00816678" w:rsidRDefault="00816678" w:rsidP="00816678">
            <w:pPr>
              <w:rPr>
                <w:sz w:val="22"/>
                <w:szCs w:val="22"/>
              </w:rPr>
            </w:pPr>
            <w:r w:rsidRPr="00816678">
              <w:rPr>
                <w:sz w:val="22"/>
                <w:szCs w:val="22"/>
              </w:rPr>
              <w:t>cebrssl2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3A7E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FCD2F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35E7E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D8BA4"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B2D172" w14:textId="77777777" w:rsidR="00816678" w:rsidRPr="00816678" w:rsidRDefault="00816678" w:rsidP="00816678">
            <w:pPr>
              <w:rPr>
                <w:sz w:val="22"/>
                <w:szCs w:val="22"/>
              </w:rPr>
            </w:pPr>
          </w:p>
        </w:tc>
      </w:tr>
      <w:tr w:rsidR="00816678" w:rsidRPr="00816678" w14:paraId="29D7F2D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AB433F" w14:textId="77777777" w:rsidR="00816678" w:rsidRPr="00816678" w:rsidRDefault="00816678" w:rsidP="00816678">
            <w:pPr>
              <w:rPr>
                <w:sz w:val="22"/>
                <w:szCs w:val="22"/>
              </w:rPr>
            </w:pPr>
            <w:r w:rsidRPr="00816678">
              <w:rPr>
                <w:sz w:val="22"/>
                <w:szCs w:val="22"/>
              </w:rPr>
              <w:t>547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FA8B3" w14:textId="77777777" w:rsidR="00816678" w:rsidRPr="00816678" w:rsidRDefault="00816678" w:rsidP="00816678">
            <w:pPr>
              <w:rPr>
                <w:sz w:val="22"/>
                <w:szCs w:val="22"/>
              </w:rPr>
            </w:pPr>
            <w:r w:rsidRPr="00816678">
              <w:rPr>
                <w:sz w:val="22"/>
                <w:szCs w:val="22"/>
              </w:rPr>
              <w:t>Pulmonary Small airways disease.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78238" w14:textId="77777777" w:rsidR="00816678" w:rsidRPr="00816678" w:rsidRDefault="00816678" w:rsidP="00816678">
            <w:pPr>
              <w:rPr>
                <w:sz w:val="22"/>
                <w:szCs w:val="22"/>
              </w:rPr>
            </w:pPr>
            <w:r w:rsidRPr="00816678">
              <w:rPr>
                <w:sz w:val="22"/>
                <w:szCs w:val="22"/>
              </w:rPr>
              <w:t>cebrssl3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8B51C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CBD71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76AD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9B9FF6"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548DFD" w14:textId="77777777" w:rsidR="00816678" w:rsidRPr="00816678" w:rsidRDefault="00816678" w:rsidP="00816678">
            <w:pPr>
              <w:rPr>
                <w:sz w:val="22"/>
                <w:szCs w:val="22"/>
              </w:rPr>
            </w:pPr>
          </w:p>
        </w:tc>
      </w:tr>
      <w:tr w:rsidR="00816678" w:rsidRPr="00816678" w14:paraId="77D7B98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8CB47E" w14:textId="77777777" w:rsidR="00816678" w:rsidRPr="00816678" w:rsidRDefault="00816678" w:rsidP="00816678">
            <w:pPr>
              <w:rPr>
                <w:sz w:val="22"/>
                <w:szCs w:val="22"/>
              </w:rPr>
            </w:pPr>
            <w:r w:rsidRPr="00816678">
              <w:rPr>
                <w:sz w:val="22"/>
                <w:szCs w:val="22"/>
              </w:rPr>
              <w:t>548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F5260F" w14:textId="77777777" w:rsidR="00816678" w:rsidRPr="00816678" w:rsidRDefault="00816678" w:rsidP="00816678">
            <w:pPr>
              <w:rPr>
                <w:sz w:val="22"/>
                <w:szCs w:val="22"/>
              </w:rPr>
            </w:pPr>
            <w:r w:rsidRPr="00816678">
              <w:rPr>
                <w:sz w:val="22"/>
                <w:szCs w:val="22"/>
              </w:rPr>
              <w:t>Pulmonary Small airways disease.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1D097" w14:textId="77777777" w:rsidR="00816678" w:rsidRPr="00816678" w:rsidRDefault="00816678" w:rsidP="00816678">
            <w:pPr>
              <w:rPr>
                <w:sz w:val="22"/>
                <w:szCs w:val="22"/>
              </w:rPr>
            </w:pPr>
            <w:r w:rsidRPr="00816678">
              <w:rPr>
                <w:sz w:val="22"/>
                <w:szCs w:val="22"/>
              </w:rPr>
              <w:t>cebrssl4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BDAB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B3731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3A29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1FF61"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FF1BBC" w14:textId="77777777" w:rsidR="00816678" w:rsidRPr="00816678" w:rsidRDefault="00816678" w:rsidP="00816678">
            <w:pPr>
              <w:rPr>
                <w:sz w:val="22"/>
                <w:szCs w:val="22"/>
              </w:rPr>
            </w:pPr>
          </w:p>
        </w:tc>
      </w:tr>
      <w:tr w:rsidR="00816678" w:rsidRPr="00816678" w14:paraId="41C51F7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6A0FB" w14:textId="77777777" w:rsidR="00816678" w:rsidRPr="00816678" w:rsidRDefault="00816678" w:rsidP="00816678">
            <w:pPr>
              <w:rPr>
                <w:sz w:val="22"/>
                <w:szCs w:val="22"/>
              </w:rPr>
            </w:pPr>
            <w:r w:rsidRPr="00816678">
              <w:rPr>
                <w:sz w:val="22"/>
                <w:szCs w:val="22"/>
              </w:rPr>
              <w:t>549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8A84BD" w14:textId="77777777" w:rsidR="00816678" w:rsidRPr="00816678" w:rsidRDefault="00816678" w:rsidP="00816678">
            <w:pPr>
              <w:rPr>
                <w:sz w:val="22"/>
                <w:szCs w:val="22"/>
              </w:rPr>
            </w:pPr>
            <w:r w:rsidRPr="00816678">
              <w:rPr>
                <w:sz w:val="22"/>
                <w:szCs w:val="22"/>
              </w:rPr>
              <w:t>Pulmonary Small airways disease.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33268" w14:textId="77777777" w:rsidR="00816678" w:rsidRPr="00816678" w:rsidRDefault="00816678" w:rsidP="00816678">
            <w:pPr>
              <w:rPr>
                <w:sz w:val="22"/>
                <w:szCs w:val="22"/>
              </w:rPr>
            </w:pPr>
            <w:r w:rsidRPr="00816678">
              <w:rPr>
                <w:sz w:val="22"/>
                <w:szCs w:val="22"/>
              </w:rPr>
              <w:t>cebrssl5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81A16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A2CF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C925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C708CC"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A930E2" w14:textId="77777777" w:rsidR="00816678" w:rsidRPr="00816678" w:rsidRDefault="00816678" w:rsidP="00816678">
            <w:pPr>
              <w:rPr>
                <w:sz w:val="22"/>
                <w:szCs w:val="22"/>
              </w:rPr>
            </w:pPr>
          </w:p>
        </w:tc>
      </w:tr>
      <w:tr w:rsidR="00816678" w:rsidRPr="00816678" w14:paraId="5C2FABA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5548D6" w14:textId="77777777" w:rsidR="00816678" w:rsidRPr="00816678" w:rsidRDefault="00816678" w:rsidP="00816678">
            <w:pPr>
              <w:rPr>
                <w:sz w:val="22"/>
                <w:szCs w:val="22"/>
              </w:rPr>
            </w:pPr>
            <w:r w:rsidRPr="00816678">
              <w:rPr>
                <w:sz w:val="22"/>
                <w:szCs w:val="22"/>
              </w:rPr>
              <w:t>550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D81873" w14:textId="77777777" w:rsidR="00816678" w:rsidRPr="00816678" w:rsidRDefault="00816678" w:rsidP="00816678">
            <w:pPr>
              <w:rPr>
                <w:sz w:val="22"/>
                <w:szCs w:val="22"/>
              </w:rPr>
            </w:pPr>
            <w:r w:rsidRPr="00816678">
              <w:rPr>
                <w:sz w:val="22"/>
                <w:szCs w:val="22"/>
              </w:rPr>
              <w:t>Pulmonary Post-surgical findings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2EE464" w14:textId="77777777" w:rsidR="00816678" w:rsidRPr="00816678" w:rsidRDefault="00816678" w:rsidP="00816678">
            <w:pPr>
              <w:rPr>
                <w:sz w:val="22"/>
                <w:szCs w:val="22"/>
              </w:rPr>
            </w:pPr>
            <w:r w:rsidRPr="00816678">
              <w:rPr>
                <w:sz w:val="22"/>
                <w:szCs w:val="22"/>
              </w:rPr>
              <w:t>cebs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CD0C1" w14:textId="77777777" w:rsidR="00816678" w:rsidRPr="00816678" w:rsidRDefault="00816678" w:rsidP="00816678">
            <w:pPr>
              <w:rPr>
                <w:sz w:val="22"/>
                <w:szCs w:val="22"/>
              </w:rPr>
            </w:pPr>
            <w:r w:rsidRPr="00816678">
              <w:rPr>
                <w:sz w:val="22"/>
                <w:szCs w:val="22"/>
              </w:rPr>
              <w:t>radio</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E162B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3ED5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47EDE" w14:textId="77777777" w:rsidR="00816678" w:rsidRPr="00816678" w:rsidRDefault="00816678" w:rsidP="00816678">
            <w:pPr>
              <w:rPr>
                <w:sz w:val="22"/>
                <w:szCs w:val="22"/>
              </w:rPr>
            </w:pPr>
            <w:r w:rsidRPr="00816678">
              <w:rPr>
                <w:sz w:val="22"/>
                <w:szCs w:val="22"/>
              </w:rPr>
              <w:t>n;o;y;e</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83CBD5" w14:textId="77777777" w:rsidR="00816678" w:rsidRPr="00816678" w:rsidRDefault="00816678" w:rsidP="00816678">
            <w:pPr>
              <w:rPr>
                <w:sz w:val="22"/>
                <w:szCs w:val="22"/>
              </w:rPr>
            </w:pPr>
            <w:r w:rsidRPr="00816678">
              <w:rPr>
                <w:sz w:val="22"/>
                <w:szCs w:val="22"/>
              </w:rPr>
              <w:t>N/A;Normal;Abnormal;Not visible</w:t>
            </w:r>
          </w:p>
        </w:tc>
      </w:tr>
      <w:tr w:rsidR="00816678" w:rsidRPr="00816678" w14:paraId="7E362BE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D82611" w14:textId="77777777" w:rsidR="00816678" w:rsidRPr="00816678" w:rsidRDefault="00816678" w:rsidP="00816678">
            <w:pPr>
              <w:rPr>
                <w:sz w:val="22"/>
                <w:szCs w:val="22"/>
              </w:rPr>
            </w:pPr>
            <w:r w:rsidRPr="00816678">
              <w:rPr>
                <w:sz w:val="22"/>
                <w:szCs w:val="22"/>
              </w:rPr>
              <w:t>551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92734" w14:textId="77777777" w:rsidR="00816678" w:rsidRPr="00816678" w:rsidRDefault="00816678" w:rsidP="00816678">
            <w:pPr>
              <w:rPr>
                <w:sz w:val="22"/>
                <w:szCs w:val="22"/>
              </w:rPr>
            </w:pPr>
            <w:r w:rsidRPr="00816678">
              <w:rPr>
                <w:sz w:val="22"/>
                <w:szCs w:val="22"/>
              </w:rPr>
              <w:t>Pulmonary Post-surgical findings Right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1C53E" w14:textId="77777777" w:rsidR="00816678" w:rsidRPr="00816678" w:rsidRDefault="00816678" w:rsidP="00816678">
            <w:pPr>
              <w:rPr>
                <w:sz w:val="22"/>
                <w:szCs w:val="22"/>
              </w:rPr>
            </w:pPr>
            <w:r w:rsidRPr="00816678">
              <w:rPr>
                <w:sz w:val="22"/>
                <w:szCs w:val="22"/>
              </w:rPr>
              <w:t>cebsrt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89CB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40CD0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0585D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ED5BB4" w14:textId="77777777" w:rsidR="00816678" w:rsidRPr="00816678" w:rsidRDefault="00816678" w:rsidP="00816678">
            <w:pPr>
              <w:rPr>
                <w:sz w:val="22"/>
                <w:szCs w:val="22"/>
              </w:rPr>
            </w:pPr>
            <w:r w:rsidRPr="00816678">
              <w:rPr>
                <w:sz w:val="22"/>
                <w:szCs w:val="22"/>
              </w:rPr>
              <w:t>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4023A" w14:textId="77777777" w:rsidR="00816678" w:rsidRPr="00816678" w:rsidRDefault="00816678" w:rsidP="00816678">
            <w:pPr>
              <w:rPr>
                <w:sz w:val="22"/>
                <w:szCs w:val="22"/>
              </w:rPr>
            </w:pPr>
            <w:r w:rsidRPr="00816678">
              <w:rPr>
                <w:sz w:val="22"/>
                <w:szCs w:val="22"/>
              </w:rPr>
              <w:t>Right</w:t>
            </w:r>
          </w:p>
        </w:tc>
      </w:tr>
      <w:tr w:rsidR="00816678" w:rsidRPr="00816678" w14:paraId="3F9E2BA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3E5B82" w14:textId="77777777" w:rsidR="00816678" w:rsidRPr="00816678" w:rsidRDefault="00816678" w:rsidP="00816678">
            <w:pPr>
              <w:rPr>
                <w:sz w:val="22"/>
                <w:szCs w:val="22"/>
              </w:rPr>
            </w:pPr>
            <w:r w:rsidRPr="00816678">
              <w:rPr>
                <w:sz w:val="22"/>
                <w:szCs w:val="22"/>
              </w:rPr>
              <w:t>552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98556" w14:textId="77777777" w:rsidR="00816678" w:rsidRPr="00816678" w:rsidRDefault="00816678" w:rsidP="00816678">
            <w:pPr>
              <w:rPr>
                <w:sz w:val="22"/>
                <w:szCs w:val="22"/>
              </w:rPr>
            </w:pPr>
            <w:r w:rsidRPr="00816678">
              <w:rPr>
                <w:sz w:val="22"/>
                <w:szCs w:val="22"/>
              </w:rPr>
              <w:t>Pulmonary Post-surgical findings Left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CF881" w14:textId="77777777" w:rsidR="00816678" w:rsidRPr="00816678" w:rsidRDefault="00816678" w:rsidP="00816678">
            <w:pPr>
              <w:rPr>
                <w:sz w:val="22"/>
                <w:szCs w:val="22"/>
              </w:rPr>
            </w:pPr>
            <w:r w:rsidRPr="00816678">
              <w:rPr>
                <w:sz w:val="22"/>
                <w:szCs w:val="22"/>
              </w:rPr>
              <w:t>cebslt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26328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DFBD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3AF9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4F692" w14:textId="77777777" w:rsidR="00816678" w:rsidRPr="00816678" w:rsidRDefault="00816678" w:rsidP="00816678">
            <w:pPr>
              <w:rPr>
                <w:sz w:val="22"/>
                <w:szCs w:val="22"/>
              </w:rPr>
            </w:pPr>
            <w:r w:rsidRPr="00816678">
              <w:rPr>
                <w:sz w:val="22"/>
                <w:szCs w:val="22"/>
              </w:rPr>
              <w:t>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842577" w14:textId="77777777" w:rsidR="00816678" w:rsidRPr="00816678" w:rsidRDefault="00816678" w:rsidP="00816678">
            <w:pPr>
              <w:rPr>
                <w:sz w:val="22"/>
                <w:szCs w:val="22"/>
              </w:rPr>
            </w:pPr>
            <w:r w:rsidRPr="00816678">
              <w:rPr>
                <w:sz w:val="22"/>
                <w:szCs w:val="22"/>
              </w:rPr>
              <w:t>Left</w:t>
            </w:r>
          </w:p>
        </w:tc>
      </w:tr>
      <w:tr w:rsidR="00816678" w:rsidRPr="00816678" w14:paraId="4B05CB5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FEB02B" w14:textId="77777777" w:rsidR="00816678" w:rsidRPr="00816678" w:rsidRDefault="00816678" w:rsidP="00816678">
            <w:pPr>
              <w:rPr>
                <w:sz w:val="22"/>
                <w:szCs w:val="22"/>
              </w:rPr>
            </w:pPr>
            <w:r w:rsidRPr="00816678">
              <w:rPr>
                <w:sz w:val="22"/>
                <w:szCs w:val="22"/>
              </w:rPr>
              <w:t>553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92210" w14:textId="77777777" w:rsidR="00816678" w:rsidRPr="00816678" w:rsidRDefault="00816678" w:rsidP="00816678">
            <w:pPr>
              <w:rPr>
                <w:sz w:val="22"/>
                <w:szCs w:val="22"/>
              </w:rPr>
            </w:pPr>
            <w:r w:rsidRPr="00816678">
              <w:rPr>
                <w:sz w:val="22"/>
                <w:szCs w:val="22"/>
              </w:rPr>
              <w:t>Interstitial Lung Disease. Traction bronchiectasis in a peripheral location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C7B61" w14:textId="77777777" w:rsidR="00816678" w:rsidRPr="00816678" w:rsidRDefault="00816678" w:rsidP="00816678">
            <w:pPr>
              <w:rPr>
                <w:sz w:val="22"/>
                <w:szCs w:val="22"/>
              </w:rPr>
            </w:pPr>
            <w:r w:rsidRPr="00816678">
              <w:rPr>
                <w:sz w:val="22"/>
                <w:szCs w:val="22"/>
              </w:rPr>
              <w:t>cerb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6219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73602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3D220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4EEFD6"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53AC4C" w14:textId="77777777" w:rsidR="00816678" w:rsidRPr="00816678" w:rsidRDefault="00816678" w:rsidP="00816678">
            <w:pPr>
              <w:rPr>
                <w:sz w:val="22"/>
                <w:szCs w:val="22"/>
              </w:rPr>
            </w:pPr>
            <w:r w:rsidRPr="00816678">
              <w:rPr>
                <w:sz w:val="22"/>
                <w:szCs w:val="22"/>
              </w:rPr>
              <w:t>Yes</w:t>
            </w:r>
          </w:p>
        </w:tc>
      </w:tr>
      <w:tr w:rsidR="00816678" w:rsidRPr="00816678" w14:paraId="596B0F9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57438B" w14:textId="77777777" w:rsidR="00816678" w:rsidRPr="00816678" w:rsidRDefault="00816678" w:rsidP="00816678">
            <w:pPr>
              <w:rPr>
                <w:sz w:val="22"/>
                <w:szCs w:val="22"/>
              </w:rPr>
            </w:pPr>
            <w:r w:rsidRPr="00816678">
              <w:rPr>
                <w:sz w:val="22"/>
                <w:szCs w:val="22"/>
              </w:rPr>
              <w:t>554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6EB0A" w14:textId="77777777" w:rsidR="00816678" w:rsidRPr="00816678" w:rsidRDefault="00816678" w:rsidP="00816678">
            <w:pPr>
              <w:rPr>
                <w:sz w:val="22"/>
                <w:szCs w:val="22"/>
              </w:rPr>
            </w:pPr>
            <w:r w:rsidRPr="00816678">
              <w:rPr>
                <w:sz w:val="22"/>
                <w:szCs w:val="22"/>
              </w:rPr>
              <w:t>Interstitial Lung Disease. Traction bronchiectasis in a peripheral location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33934F" w14:textId="77777777" w:rsidR="00816678" w:rsidRPr="00816678" w:rsidRDefault="00816678" w:rsidP="00816678">
            <w:pPr>
              <w:rPr>
                <w:sz w:val="22"/>
                <w:szCs w:val="22"/>
              </w:rPr>
            </w:pPr>
            <w:r w:rsidRPr="00816678">
              <w:rPr>
                <w:sz w:val="22"/>
                <w:szCs w:val="22"/>
              </w:rPr>
              <w:t>cerbl1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A70BC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7B8F1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DF96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C55175"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2F76F" w14:textId="77777777" w:rsidR="00816678" w:rsidRPr="00816678" w:rsidRDefault="00816678" w:rsidP="00816678">
            <w:pPr>
              <w:rPr>
                <w:sz w:val="22"/>
                <w:szCs w:val="22"/>
              </w:rPr>
            </w:pPr>
          </w:p>
        </w:tc>
      </w:tr>
      <w:tr w:rsidR="00816678" w:rsidRPr="00816678" w14:paraId="5CB735C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25C36" w14:textId="77777777" w:rsidR="00816678" w:rsidRPr="00816678" w:rsidRDefault="00816678" w:rsidP="00816678">
            <w:pPr>
              <w:rPr>
                <w:sz w:val="22"/>
                <w:szCs w:val="22"/>
              </w:rPr>
            </w:pPr>
            <w:r w:rsidRPr="00816678">
              <w:rPr>
                <w:sz w:val="22"/>
                <w:szCs w:val="22"/>
              </w:rPr>
              <w:t>555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D87895" w14:textId="77777777" w:rsidR="00816678" w:rsidRPr="00816678" w:rsidRDefault="00816678" w:rsidP="00816678">
            <w:pPr>
              <w:rPr>
                <w:sz w:val="22"/>
                <w:szCs w:val="22"/>
              </w:rPr>
            </w:pPr>
            <w:r w:rsidRPr="00816678">
              <w:rPr>
                <w:sz w:val="22"/>
                <w:szCs w:val="22"/>
              </w:rPr>
              <w:t>Interstitial Lung Disease. Traction bronchiectasis in a peripheral location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96B46E" w14:textId="77777777" w:rsidR="00816678" w:rsidRPr="00816678" w:rsidRDefault="00816678" w:rsidP="00816678">
            <w:pPr>
              <w:rPr>
                <w:sz w:val="22"/>
                <w:szCs w:val="22"/>
              </w:rPr>
            </w:pPr>
            <w:r w:rsidRPr="00816678">
              <w:rPr>
                <w:sz w:val="22"/>
                <w:szCs w:val="22"/>
              </w:rPr>
              <w:t>cerbl2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4EB0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094A2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6F8A0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DF0D3"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CABC9" w14:textId="77777777" w:rsidR="00816678" w:rsidRPr="00816678" w:rsidRDefault="00816678" w:rsidP="00816678">
            <w:pPr>
              <w:rPr>
                <w:sz w:val="22"/>
                <w:szCs w:val="22"/>
              </w:rPr>
            </w:pPr>
          </w:p>
        </w:tc>
      </w:tr>
      <w:tr w:rsidR="00816678" w:rsidRPr="00816678" w14:paraId="1B9A98B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961124" w14:textId="77777777" w:rsidR="00816678" w:rsidRPr="00816678" w:rsidRDefault="00816678" w:rsidP="00816678">
            <w:pPr>
              <w:rPr>
                <w:sz w:val="22"/>
                <w:szCs w:val="22"/>
              </w:rPr>
            </w:pPr>
            <w:r w:rsidRPr="00816678">
              <w:rPr>
                <w:sz w:val="22"/>
                <w:szCs w:val="22"/>
              </w:rPr>
              <w:t>556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1C7EB9" w14:textId="77777777" w:rsidR="00816678" w:rsidRPr="00816678" w:rsidRDefault="00816678" w:rsidP="00816678">
            <w:pPr>
              <w:rPr>
                <w:sz w:val="22"/>
                <w:szCs w:val="22"/>
              </w:rPr>
            </w:pPr>
            <w:r w:rsidRPr="00816678">
              <w:rPr>
                <w:sz w:val="22"/>
                <w:szCs w:val="22"/>
              </w:rPr>
              <w:t>Interstitial Lung Disease. Traction bronchiectasis in a peripheral location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667BC" w14:textId="77777777" w:rsidR="00816678" w:rsidRPr="00816678" w:rsidRDefault="00816678" w:rsidP="00816678">
            <w:pPr>
              <w:rPr>
                <w:sz w:val="22"/>
                <w:szCs w:val="22"/>
              </w:rPr>
            </w:pPr>
            <w:r w:rsidRPr="00816678">
              <w:rPr>
                <w:sz w:val="22"/>
                <w:szCs w:val="22"/>
              </w:rPr>
              <w:t>cerbl3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3659A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B65D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1FC09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BB9D2"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846EC7" w14:textId="77777777" w:rsidR="00816678" w:rsidRPr="00816678" w:rsidRDefault="00816678" w:rsidP="00816678">
            <w:pPr>
              <w:rPr>
                <w:sz w:val="22"/>
                <w:szCs w:val="22"/>
              </w:rPr>
            </w:pPr>
          </w:p>
        </w:tc>
      </w:tr>
      <w:tr w:rsidR="00816678" w:rsidRPr="00816678" w14:paraId="75AB0B5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09452" w14:textId="77777777" w:rsidR="00816678" w:rsidRPr="00816678" w:rsidRDefault="00816678" w:rsidP="00816678">
            <w:pPr>
              <w:rPr>
                <w:sz w:val="22"/>
                <w:szCs w:val="22"/>
              </w:rPr>
            </w:pPr>
            <w:r w:rsidRPr="00816678">
              <w:rPr>
                <w:sz w:val="22"/>
                <w:szCs w:val="22"/>
              </w:rPr>
              <w:t>557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6D559" w14:textId="77777777" w:rsidR="00816678" w:rsidRPr="00816678" w:rsidRDefault="00816678" w:rsidP="00816678">
            <w:pPr>
              <w:rPr>
                <w:sz w:val="22"/>
                <w:szCs w:val="22"/>
              </w:rPr>
            </w:pPr>
            <w:r w:rsidRPr="00816678">
              <w:rPr>
                <w:sz w:val="22"/>
                <w:szCs w:val="22"/>
              </w:rPr>
              <w:t>Interstitial Lung Disease. Traction bronchiectasis in a peripheral location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37CB7" w14:textId="77777777" w:rsidR="00816678" w:rsidRPr="00816678" w:rsidRDefault="00816678" w:rsidP="00816678">
            <w:pPr>
              <w:rPr>
                <w:sz w:val="22"/>
                <w:szCs w:val="22"/>
              </w:rPr>
            </w:pPr>
            <w:r w:rsidRPr="00816678">
              <w:rPr>
                <w:sz w:val="22"/>
                <w:szCs w:val="22"/>
              </w:rPr>
              <w:t>cerbl4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E459F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C184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BEA1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F0DBE2"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05148" w14:textId="77777777" w:rsidR="00816678" w:rsidRPr="00816678" w:rsidRDefault="00816678" w:rsidP="00816678">
            <w:pPr>
              <w:rPr>
                <w:sz w:val="22"/>
                <w:szCs w:val="22"/>
              </w:rPr>
            </w:pPr>
          </w:p>
        </w:tc>
      </w:tr>
      <w:tr w:rsidR="00816678" w:rsidRPr="00816678" w14:paraId="3F9CCE8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E04202" w14:textId="77777777" w:rsidR="00816678" w:rsidRPr="00816678" w:rsidRDefault="00816678" w:rsidP="00816678">
            <w:pPr>
              <w:rPr>
                <w:sz w:val="22"/>
                <w:szCs w:val="22"/>
              </w:rPr>
            </w:pPr>
            <w:r w:rsidRPr="00816678">
              <w:rPr>
                <w:sz w:val="22"/>
                <w:szCs w:val="22"/>
              </w:rPr>
              <w:t>558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51225D" w14:textId="77777777" w:rsidR="00816678" w:rsidRPr="00816678" w:rsidRDefault="00816678" w:rsidP="00816678">
            <w:pPr>
              <w:rPr>
                <w:sz w:val="22"/>
                <w:szCs w:val="22"/>
              </w:rPr>
            </w:pPr>
            <w:r w:rsidRPr="00816678">
              <w:rPr>
                <w:sz w:val="22"/>
                <w:szCs w:val="22"/>
              </w:rPr>
              <w:t>Interstitial Lung Disease. Traction bronchiectasis in a peripheral location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A0293E" w14:textId="77777777" w:rsidR="00816678" w:rsidRPr="00816678" w:rsidRDefault="00816678" w:rsidP="00816678">
            <w:pPr>
              <w:rPr>
                <w:sz w:val="22"/>
                <w:szCs w:val="22"/>
              </w:rPr>
            </w:pPr>
            <w:r w:rsidRPr="00816678">
              <w:rPr>
                <w:sz w:val="22"/>
                <w:szCs w:val="22"/>
              </w:rPr>
              <w:t>cerbl5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B191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EAB4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E6CE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85DCFF"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7C0A1C" w14:textId="77777777" w:rsidR="00816678" w:rsidRPr="00816678" w:rsidRDefault="00816678" w:rsidP="00816678">
            <w:pPr>
              <w:rPr>
                <w:sz w:val="22"/>
                <w:szCs w:val="22"/>
              </w:rPr>
            </w:pPr>
          </w:p>
        </w:tc>
      </w:tr>
      <w:tr w:rsidR="00816678" w:rsidRPr="00816678" w14:paraId="32077AA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AC02A1" w14:textId="77777777" w:rsidR="00816678" w:rsidRPr="00816678" w:rsidRDefault="00816678" w:rsidP="00816678">
            <w:pPr>
              <w:rPr>
                <w:sz w:val="22"/>
                <w:szCs w:val="22"/>
              </w:rPr>
            </w:pPr>
            <w:r w:rsidRPr="00816678">
              <w:rPr>
                <w:sz w:val="22"/>
                <w:szCs w:val="22"/>
              </w:rPr>
              <w:t>559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EDE8C7" w14:textId="77777777" w:rsidR="00816678" w:rsidRPr="00816678" w:rsidRDefault="00816678" w:rsidP="00816678">
            <w:pPr>
              <w:rPr>
                <w:sz w:val="22"/>
                <w:szCs w:val="22"/>
              </w:rPr>
            </w:pPr>
            <w:r w:rsidRPr="00816678">
              <w:rPr>
                <w:sz w:val="22"/>
                <w:szCs w:val="22"/>
              </w:rPr>
              <w:t>Interstitial Lung Disease. Peripheral ground-glass opacities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7F1BC" w14:textId="77777777" w:rsidR="00816678" w:rsidRPr="00816678" w:rsidRDefault="00816678" w:rsidP="00816678">
            <w:pPr>
              <w:rPr>
                <w:sz w:val="22"/>
                <w:szCs w:val="22"/>
              </w:rPr>
            </w:pPr>
            <w:r w:rsidRPr="00816678">
              <w:rPr>
                <w:sz w:val="22"/>
                <w:szCs w:val="22"/>
              </w:rPr>
              <w:t>cepgo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D1922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E1191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B89C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3160A6"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5937A" w14:textId="77777777" w:rsidR="00816678" w:rsidRPr="00816678" w:rsidRDefault="00816678" w:rsidP="00816678">
            <w:pPr>
              <w:rPr>
                <w:sz w:val="22"/>
                <w:szCs w:val="22"/>
              </w:rPr>
            </w:pPr>
            <w:r w:rsidRPr="00816678">
              <w:rPr>
                <w:sz w:val="22"/>
                <w:szCs w:val="22"/>
              </w:rPr>
              <w:t>Yes</w:t>
            </w:r>
          </w:p>
        </w:tc>
      </w:tr>
      <w:tr w:rsidR="00816678" w:rsidRPr="00816678" w14:paraId="3B751B5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F814A7" w14:textId="77777777" w:rsidR="00816678" w:rsidRPr="00816678" w:rsidRDefault="00816678" w:rsidP="00816678">
            <w:pPr>
              <w:rPr>
                <w:sz w:val="22"/>
                <w:szCs w:val="22"/>
              </w:rPr>
            </w:pPr>
            <w:r w:rsidRPr="00816678">
              <w:rPr>
                <w:sz w:val="22"/>
                <w:szCs w:val="22"/>
              </w:rPr>
              <w:t>560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D4447" w14:textId="77777777" w:rsidR="00816678" w:rsidRPr="00816678" w:rsidRDefault="00816678" w:rsidP="00816678">
            <w:pPr>
              <w:rPr>
                <w:sz w:val="22"/>
                <w:szCs w:val="22"/>
              </w:rPr>
            </w:pPr>
            <w:r w:rsidRPr="00816678">
              <w:rPr>
                <w:sz w:val="22"/>
                <w:szCs w:val="22"/>
              </w:rPr>
              <w:t>Interstitial Lung Disease. Peripheral ground-glass opacities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712A11" w14:textId="77777777" w:rsidR="00816678" w:rsidRPr="00816678" w:rsidRDefault="00816678" w:rsidP="00816678">
            <w:pPr>
              <w:rPr>
                <w:sz w:val="22"/>
                <w:szCs w:val="22"/>
              </w:rPr>
            </w:pPr>
            <w:r w:rsidRPr="00816678">
              <w:rPr>
                <w:sz w:val="22"/>
                <w:szCs w:val="22"/>
              </w:rPr>
              <w:t>cepgol1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67929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F581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41F4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109C4"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605A4C" w14:textId="77777777" w:rsidR="00816678" w:rsidRPr="00816678" w:rsidRDefault="00816678" w:rsidP="00816678">
            <w:pPr>
              <w:rPr>
                <w:sz w:val="22"/>
                <w:szCs w:val="22"/>
              </w:rPr>
            </w:pPr>
          </w:p>
        </w:tc>
      </w:tr>
      <w:tr w:rsidR="00816678" w:rsidRPr="00816678" w14:paraId="4D137C3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A754BE" w14:textId="77777777" w:rsidR="00816678" w:rsidRPr="00816678" w:rsidRDefault="00816678" w:rsidP="00816678">
            <w:pPr>
              <w:rPr>
                <w:sz w:val="22"/>
                <w:szCs w:val="22"/>
              </w:rPr>
            </w:pPr>
            <w:r w:rsidRPr="00816678">
              <w:rPr>
                <w:sz w:val="22"/>
                <w:szCs w:val="22"/>
              </w:rPr>
              <w:t>561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AB8F8" w14:textId="77777777" w:rsidR="00816678" w:rsidRPr="00816678" w:rsidRDefault="00816678" w:rsidP="00816678">
            <w:pPr>
              <w:rPr>
                <w:sz w:val="22"/>
                <w:szCs w:val="22"/>
              </w:rPr>
            </w:pPr>
            <w:r w:rsidRPr="00816678">
              <w:rPr>
                <w:sz w:val="22"/>
                <w:szCs w:val="22"/>
              </w:rPr>
              <w:t>Interstitial Lung Disease. Peripheral ground-glass opacities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46C190" w14:textId="77777777" w:rsidR="00816678" w:rsidRPr="00816678" w:rsidRDefault="00816678" w:rsidP="00816678">
            <w:pPr>
              <w:rPr>
                <w:sz w:val="22"/>
                <w:szCs w:val="22"/>
              </w:rPr>
            </w:pPr>
            <w:r w:rsidRPr="00816678">
              <w:rPr>
                <w:sz w:val="22"/>
                <w:szCs w:val="22"/>
              </w:rPr>
              <w:t>cepgol2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C5F0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56150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70F7E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2E3EF"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4F1633" w14:textId="77777777" w:rsidR="00816678" w:rsidRPr="00816678" w:rsidRDefault="00816678" w:rsidP="00816678">
            <w:pPr>
              <w:rPr>
                <w:sz w:val="22"/>
                <w:szCs w:val="22"/>
              </w:rPr>
            </w:pPr>
          </w:p>
        </w:tc>
      </w:tr>
      <w:tr w:rsidR="00816678" w:rsidRPr="00816678" w14:paraId="1F22949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13413" w14:textId="77777777" w:rsidR="00816678" w:rsidRPr="00816678" w:rsidRDefault="00816678" w:rsidP="00816678">
            <w:pPr>
              <w:rPr>
                <w:sz w:val="22"/>
                <w:szCs w:val="22"/>
              </w:rPr>
            </w:pPr>
            <w:r w:rsidRPr="00816678">
              <w:rPr>
                <w:sz w:val="22"/>
                <w:szCs w:val="22"/>
              </w:rPr>
              <w:t>562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7C4E7" w14:textId="77777777" w:rsidR="00816678" w:rsidRPr="00816678" w:rsidRDefault="00816678" w:rsidP="00816678">
            <w:pPr>
              <w:rPr>
                <w:sz w:val="22"/>
                <w:szCs w:val="22"/>
              </w:rPr>
            </w:pPr>
            <w:r w:rsidRPr="00816678">
              <w:rPr>
                <w:sz w:val="22"/>
                <w:szCs w:val="22"/>
              </w:rPr>
              <w:t>Interstitial Lung Disease. Peripheral ground-glass opacities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99791A" w14:textId="77777777" w:rsidR="00816678" w:rsidRPr="00816678" w:rsidRDefault="00816678" w:rsidP="00816678">
            <w:pPr>
              <w:rPr>
                <w:sz w:val="22"/>
                <w:szCs w:val="22"/>
              </w:rPr>
            </w:pPr>
            <w:r w:rsidRPr="00816678">
              <w:rPr>
                <w:sz w:val="22"/>
                <w:szCs w:val="22"/>
              </w:rPr>
              <w:t>cepgol3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C7DA9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190FA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7A096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C793CE"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7E0215" w14:textId="77777777" w:rsidR="00816678" w:rsidRPr="00816678" w:rsidRDefault="00816678" w:rsidP="00816678">
            <w:pPr>
              <w:rPr>
                <w:sz w:val="22"/>
                <w:szCs w:val="22"/>
              </w:rPr>
            </w:pPr>
          </w:p>
        </w:tc>
      </w:tr>
      <w:tr w:rsidR="00816678" w:rsidRPr="00816678" w14:paraId="6685CAC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ABC1E6" w14:textId="77777777" w:rsidR="00816678" w:rsidRPr="00816678" w:rsidRDefault="00816678" w:rsidP="00816678">
            <w:pPr>
              <w:rPr>
                <w:sz w:val="22"/>
                <w:szCs w:val="22"/>
              </w:rPr>
            </w:pPr>
            <w:r w:rsidRPr="00816678">
              <w:rPr>
                <w:sz w:val="22"/>
                <w:szCs w:val="22"/>
              </w:rPr>
              <w:t>563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3A41E3" w14:textId="77777777" w:rsidR="00816678" w:rsidRPr="00816678" w:rsidRDefault="00816678" w:rsidP="00816678">
            <w:pPr>
              <w:rPr>
                <w:sz w:val="22"/>
                <w:szCs w:val="22"/>
              </w:rPr>
            </w:pPr>
            <w:r w:rsidRPr="00816678">
              <w:rPr>
                <w:sz w:val="22"/>
                <w:szCs w:val="22"/>
              </w:rPr>
              <w:t>Interstitial Lung Disease. Peripheral ground-glass opacities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E772F" w14:textId="77777777" w:rsidR="00816678" w:rsidRPr="00816678" w:rsidRDefault="00816678" w:rsidP="00816678">
            <w:pPr>
              <w:rPr>
                <w:sz w:val="22"/>
                <w:szCs w:val="22"/>
              </w:rPr>
            </w:pPr>
            <w:r w:rsidRPr="00816678">
              <w:rPr>
                <w:sz w:val="22"/>
                <w:szCs w:val="22"/>
              </w:rPr>
              <w:t>cepgol4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F181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D332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5F591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AD5D3"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19D824" w14:textId="77777777" w:rsidR="00816678" w:rsidRPr="00816678" w:rsidRDefault="00816678" w:rsidP="00816678">
            <w:pPr>
              <w:rPr>
                <w:sz w:val="22"/>
                <w:szCs w:val="22"/>
              </w:rPr>
            </w:pPr>
          </w:p>
        </w:tc>
      </w:tr>
      <w:tr w:rsidR="00816678" w:rsidRPr="00816678" w14:paraId="1FE3D76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C0E4C6" w14:textId="77777777" w:rsidR="00816678" w:rsidRPr="00816678" w:rsidRDefault="00816678" w:rsidP="00816678">
            <w:pPr>
              <w:rPr>
                <w:sz w:val="22"/>
                <w:szCs w:val="22"/>
              </w:rPr>
            </w:pPr>
            <w:r w:rsidRPr="00816678">
              <w:rPr>
                <w:sz w:val="22"/>
                <w:szCs w:val="22"/>
              </w:rPr>
              <w:t>564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154769" w14:textId="77777777" w:rsidR="00816678" w:rsidRPr="00816678" w:rsidRDefault="00816678" w:rsidP="00816678">
            <w:pPr>
              <w:rPr>
                <w:sz w:val="22"/>
                <w:szCs w:val="22"/>
              </w:rPr>
            </w:pPr>
            <w:r w:rsidRPr="00816678">
              <w:rPr>
                <w:sz w:val="22"/>
                <w:szCs w:val="22"/>
              </w:rPr>
              <w:t>Interstitial Lung Disease. Peripheral ground-glass opacities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16BEB" w14:textId="77777777" w:rsidR="00816678" w:rsidRPr="00816678" w:rsidRDefault="00816678" w:rsidP="00816678">
            <w:pPr>
              <w:rPr>
                <w:sz w:val="22"/>
                <w:szCs w:val="22"/>
              </w:rPr>
            </w:pPr>
            <w:r w:rsidRPr="00816678">
              <w:rPr>
                <w:sz w:val="22"/>
                <w:szCs w:val="22"/>
              </w:rPr>
              <w:t>cepgol5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6225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1022C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12BE2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14B44E"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55F6A3" w14:textId="77777777" w:rsidR="00816678" w:rsidRPr="00816678" w:rsidRDefault="00816678" w:rsidP="00816678">
            <w:pPr>
              <w:rPr>
                <w:sz w:val="22"/>
                <w:szCs w:val="22"/>
              </w:rPr>
            </w:pPr>
          </w:p>
        </w:tc>
      </w:tr>
      <w:tr w:rsidR="00816678" w:rsidRPr="00816678" w14:paraId="76581E2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B84EE" w14:textId="77777777" w:rsidR="00816678" w:rsidRPr="00816678" w:rsidRDefault="00816678" w:rsidP="00816678">
            <w:pPr>
              <w:rPr>
                <w:sz w:val="22"/>
                <w:szCs w:val="22"/>
              </w:rPr>
            </w:pPr>
            <w:r w:rsidRPr="00816678">
              <w:rPr>
                <w:sz w:val="22"/>
                <w:szCs w:val="22"/>
              </w:rPr>
              <w:t>565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B75143" w14:textId="77777777" w:rsidR="00816678" w:rsidRPr="00816678" w:rsidRDefault="00816678" w:rsidP="00816678">
            <w:pPr>
              <w:rPr>
                <w:sz w:val="22"/>
                <w:szCs w:val="22"/>
              </w:rPr>
            </w:pPr>
            <w:r w:rsidRPr="00816678">
              <w:rPr>
                <w:sz w:val="22"/>
                <w:szCs w:val="22"/>
              </w:rPr>
              <w:t>Interstitial Lung Disease. Reticulations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B55707" w14:textId="77777777" w:rsidR="00816678" w:rsidRPr="00816678" w:rsidRDefault="00816678" w:rsidP="00816678">
            <w:pPr>
              <w:rPr>
                <w:sz w:val="22"/>
                <w:szCs w:val="22"/>
              </w:rPr>
            </w:pPr>
            <w:r w:rsidRPr="00816678">
              <w:rPr>
                <w:sz w:val="22"/>
                <w:szCs w:val="22"/>
              </w:rPr>
              <w:t>ceret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D8704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8FBC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BF2DB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4AE448"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248D93" w14:textId="77777777" w:rsidR="00816678" w:rsidRPr="00816678" w:rsidRDefault="00816678" w:rsidP="00816678">
            <w:pPr>
              <w:rPr>
                <w:sz w:val="22"/>
                <w:szCs w:val="22"/>
              </w:rPr>
            </w:pPr>
            <w:r w:rsidRPr="00816678">
              <w:rPr>
                <w:sz w:val="22"/>
                <w:szCs w:val="22"/>
              </w:rPr>
              <w:t>Yes</w:t>
            </w:r>
          </w:p>
        </w:tc>
      </w:tr>
      <w:tr w:rsidR="00816678" w:rsidRPr="00816678" w14:paraId="41B9C73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90779" w14:textId="77777777" w:rsidR="00816678" w:rsidRPr="00816678" w:rsidRDefault="00816678" w:rsidP="00816678">
            <w:pPr>
              <w:rPr>
                <w:sz w:val="22"/>
                <w:szCs w:val="22"/>
              </w:rPr>
            </w:pPr>
            <w:r w:rsidRPr="00816678">
              <w:rPr>
                <w:sz w:val="22"/>
                <w:szCs w:val="22"/>
              </w:rPr>
              <w:t>566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F07004" w14:textId="77777777" w:rsidR="00816678" w:rsidRPr="00816678" w:rsidRDefault="00816678" w:rsidP="00816678">
            <w:pPr>
              <w:rPr>
                <w:sz w:val="22"/>
                <w:szCs w:val="22"/>
              </w:rPr>
            </w:pPr>
            <w:r w:rsidRPr="00816678">
              <w:rPr>
                <w:sz w:val="22"/>
                <w:szCs w:val="22"/>
              </w:rPr>
              <w:t>Interstitial Lung Disease. Reticulations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63919" w14:textId="77777777" w:rsidR="00816678" w:rsidRPr="00816678" w:rsidRDefault="00816678" w:rsidP="00816678">
            <w:pPr>
              <w:rPr>
                <w:sz w:val="22"/>
                <w:szCs w:val="22"/>
              </w:rPr>
            </w:pPr>
            <w:r w:rsidRPr="00816678">
              <w:rPr>
                <w:sz w:val="22"/>
                <w:szCs w:val="22"/>
              </w:rPr>
              <w:t>ceretl1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9407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9BFA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FB82D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D7BCCA"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251D2" w14:textId="77777777" w:rsidR="00816678" w:rsidRPr="00816678" w:rsidRDefault="00816678" w:rsidP="00816678">
            <w:pPr>
              <w:rPr>
                <w:sz w:val="22"/>
                <w:szCs w:val="22"/>
              </w:rPr>
            </w:pPr>
          </w:p>
        </w:tc>
      </w:tr>
      <w:tr w:rsidR="00816678" w:rsidRPr="00816678" w14:paraId="0677ED0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1C98B2" w14:textId="77777777" w:rsidR="00816678" w:rsidRPr="00816678" w:rsidRDefault="00816678" w:rsidP="00816678">
            <w:pPr>
              <w:rPr>
                <w:sz w:val="22"/>
                <w:szCs w:val="22"/>
              </w:rPr>
            </w:pPr>
            <w:r w:rsidRPr="00816678">
              <w:rPr>
                <w:sz w:val="22"/>
                <w:szCs w:val="22"/>
              </w:rPr>
              <w:t>567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AA6F9" w14:textId="77777777" w:rsidR="00816678" w:rsidRPr="00816678" w:rsidRDefault="00816678" w:rsidP="00816678">
            <w:pPr>
              <w:rPr>
                <w:sz w:val="22"/>
                <w:szCs w:val="22"/>
              </w:rPr>
            </w:pPr>
            <w:r w:rsidRPr="00816678">
              <w:rPr>
                <w:sz w:val="22"/>
                <w:szCs w:val="22"/>
              </w:rPr>
              <w:t>Interstitial Lung Disease. Reticulations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849525" w14:textId="77777777" w:rsidR="00816678" w:rsidRPr="00816678" w:rsidRDefault="00816678" w:rsidP="00816678">
            <w:pPr>
              <w:rPr>
                <w:sz w:val="22"/>
                <w:szCs w:val="22"/>
              </w:rPr>
            </w:pPr>
            <w:r w:rsidRPr="00816678">
              <w:rPr>
                <w:sz w:val="22"/>
                <w:szCs w:val="22"/>
              </w:rPr>
              <w:t>ceretl2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5A7B7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405C7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27932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44FDE3"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CCA237" w14:textId="77777777" w:rsidR="00816678" w:rsidRPr="00816678" w:rsidRDefault="00816678" w:rsidP="00816678">
            <w:pPr>
              <w:rPr>
                <w:sz w:val="22"/>
                <w:szCs w:val="22"/>
              </w:rPr>
            </w:pPr>
          </w:p>
        </w:tc>
      </w:tr>
      <w:tr w:rsidR="00816678" w:rsidRPr="00816678" w14:paraId="1375C8B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CCDF3D" w14:textId="77777777" w:rsidR="00816678" w:rsidRPr="00816678" w:rsidRDefault="00816678" w:rsidP="00816678">
            <w:pPr>
              <w:rPr>
                <w:sz w:val="22"/>
                <w:szCs w:val="22"/>
              </w:rPr>
            </w:pPr>
            <w:r w:rsidRPr="00816678">
              <w:rPr>
                <w:sz w:val="22"/>
                <w:szCs w:val="22"/>
              </w:rPr>
              <w:t>568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CFBC0" w14:textId="77777777" w:rsidR="00816678" w:rsidRPr="00816678" w:rsidRDefault="00816678" w:rsidP="00816678">
            <w:pPr>
              <w:rPr>
                <w:sz w:val="22"/>
                <w:szCs w:val="22"/>
              </w:rPr>
            </w:pPr>
            <w:r w:rsidRPr="00816678">
              <w:rPr>
                <w:sz w:val="22"/>
                <w:szCs w:val="22"/>
              </w:rPr>
              <w:t>Interstitial Lung Disease. Reticulations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2F7BB" w14:textId="77777777" w:rsidR="00816678" w:rsidRPr="00816678" w:rsidRDefault="00816678" w:rsidP="00816678">
            <w:pPr>
              <w:rPr>
                <w:sz w:val="22"/>
                <w:szCs w:val="22"/>
              </w:rPr>
            </w:pPr>
            <w:r w:rsidRPr="00816678">
              <w:rPr>
                <w:sz w:val="22"/>
                <w:szCs w:val="22"/>
              </w:rPr>
              <w:t>ceretl3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96618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28526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E475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3362C5"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0DFC9" w14:textId="77777777" w:rsidR="00816678" w:rsidRPr="00816678" w:rsidRDefault="00816678" w:rsidP="00816678">
            <w:pPr>
              <w:rPr>
                <w:sz w:val="22"/>
                <w:szCs w:val="22"/>
              </w:rPr>
            </w:pPr>
          </w:p>
        </w:tc>
      </w:tr>
      <w:tr w:rsidR="00816678" w:rsidRPr="00816678" w14:paraId="444E666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A0B0ED" w14:textId="77777777" w:rsidR="00816678" w:rsidRPr="00816678" w:rsidRDefault="00816678" w:rsidP="00816678">
            <w:pPr>
              <w:rPr>
                <w:sz w:val="22"/>
                <w:szCs w:val="22"/>
              </w:rPr>
            </w:pPr>
            <w:r w:rsidRPr="00816678">
              <w:rPr>
                <w:sz w:val="22"/>
                <w:szCs w:val="22"/>
              </w:rPr>
              <w:t>569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03549" w14:textId="77777777" w:rsidR="00816678" w:rsidRPr="00816678" w:rsidRDefault="00816678" w:rsidP="00816678">
            <w:pPr>
              <w:rPr>
                <w:sz w:val="22"/>
                <w:szCs w:val="22"/>
              </w:rPr>
            </w:pPr>
            <w:r w:rsidRPr="00816678">
              <w:rPr>
                <w:sz w:val="22"/>
                <w:szCs w:val="22"/>
              </w:rPr>
              <w:t>Interstitial Lung Disease. Reticulations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90C67" w14:textId="77777777" w:rsidR="00816678" w:rsidRPr="00816678" w:rsidRDefault="00816678" w:rsidP="00816678">
            <w:pPr>
              <w:rPr>
                <w:sz w:val="22"/>
                <w:szCs w:val="22"/>
              </w:rPr>
            </w:pPr>
            <w:r w:rsidRPr="00816678">
              <w:rPr>
                <w:sz w:val="22"/>
                <w:szCs w:val="22"/>
              </w:rPr>
              <w:t>ceretl4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DD84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3F2E9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EAB73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45FF9"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62B1DD" w14:textId="77777777" w:rsidR="00816678" w:rsidRPr="00816678" w:rsidRDefault="00816678" w:rsidP="00816678">
            <w:pPr>
              <w:rPr>
                <w:sz w:val="22"/>
                <w:szCs w:val="22"/>
              </w:rPr>
            </w:pPr>
          </w:p>
        </w:tc>
      </w:tr>
      <w:tr w:rsidR="00816678" w:rsidRPr="00816678" w14:paraId="3B549E2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BAF4F4" w14:textId="77777777" w:rsidR="00816678" w:rsidRPr="00816678" w:rsidRDefault="00816678" w:rsidP="00816678">
            <w:pPr>
              <w:rPr>
                <w:sz w:val="22"/>
                <w:szCs w:val="22"/>
              </w:rPr>
            </w:pPr>
            <w:r w:rsidRPr="00816678">
              <w:rPr>
                <w:sz w:val="22"/>
                <w:szCs w:val="22"/>
              </w:rPr>
              <w:t>570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3FA53" w14:textId="77777777" w:rsidR="00816678" w:rsidRPr="00816678" w:rsidRDefault="00816678" w:rsidP="00816678">
            <w:pPr>
              <w:rPr>
                <w:sz w:val="22"/>
                <w:szCs w:val="22"/>
              </w:rPr>
            </w:pPr>
            <w:r w:rsidRPr="00816678">
              <w:rPr>
                <w:sz w:val="22"/>
                <w:szCs w:val="22"/>
              </w:rPr>
              <w:t>Interstitial Lung Disease. Reticulations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B71924" w14:textId="77777777" w:rsidR="00816678" w:rsidRPr="00816678" w:rsidRDefault="00816678" w:rsidP="00816678">
            <w:pPr>
              <w:rPr>
                <w:sz w:val="22"/>
                <w:szCs w:val="22"/>
              </w:rPr>
            </w:pPr>
            <w:r w:rsidRPr="00816678">
              <w:rPr>
                <w:sz w:val="22"/>
                <w:szCs w:val="22"/>
              </w:rPr>
              <w:t>ceretl5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C75D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2557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54FD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5630A"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E578B5" w14:textId="77777777" w:rsidR="00816678" w:rsidRPr="00816678" w:rsidRDefault="00816678" w:rsidP="00816678">
            <w:pPr>
              <w:rPr>
                <w:sz w:val="22"/>
                <w:szCs w:val="22"/>
              </w:rPr>
            </w:pPr>
          </w:p>
        </w:tc>
      </w:tr>
      <w:tr w:rsidR="00816678" w:rsidRPr="00816678" w14:paraId="1EE845A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45302A" w14:textId="77777777" w:rsidR="00816678" w:rsidRPr="00816678" w:rsidRDefault="00816678" w:rsidP="00816678">
            <w:pPr>
              <w:rPr>
                <w:sz w:val="22"/>
                <w:szCs w:val="22"/>
              </w:rPr>
            </w:pPr>
            <w:r w:rsidRPr="00816678">
              <w:rPr>
                <w:sz w:val="22"/>
                <w:szCs w:val="22"/>
              </w:rPr>
              <w:t>571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592D9" w14:textId="77777777" w:rsidR="00816678" w:rsidRPr="00816678" w:rsidRDefault="00816678" w:rsidP="00816678">
            <w:pPr>
              <w:rPr>
                <w:sz w:val="22"/>
                <w:szCs w:val="22"/>
              </w:rPr>
            </w:pPr>
            <w:r w:rsidRPr="00816678">
              <w:rPr>
                <w:sz w:val="22"/>
                <w:szCs w:val="22"/>
              </w:rPr>
              <w:t>Interstitial Lung Disease. Honeycombing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EF75A2" w14:textId="77777777" w:rsidR="00816678" w:rsidRPr="00816678" w:rsidRDefault="00816678" w:rsidP="00816678">
            <w:pPr>
              <w:rPr>
                <w:sz w:val="22"/>
                <w:szCs w:val="22"/>
              </w:rPr>
            </w:pPr>
            <w:r w:rsidRPr="00816678">
              <w:rPr>
                <w:sz w:val="22"/>
                <w:szCs w:val="22"/>
              </w:rPr>
              <w:t>cephc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0A9C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E470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6DA0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178208"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442ED" w14:textId="77777777" w:rsidR="00816678" w:rsidRPr="00816678" w:rsidRDefault="00816678" w:rsidP="00816678">
            <w:pPr>
              <w:rPr>
                <w:sz w:val="22"/>
                <w:szCs w:val="22"/>
              </w:rPr>
            </w:pPr>
            <w:r w:rsidRPr="00816678">
              <w:rPr>
                <w:sz w:val="22"/>
                <w:szCs w:val="22"/>
              </w:rPr>
              <w:t>Yes</w:t>
            </w:r>
          </w:p>
        </w:tc>
      </w:tr>
      <w:tr w:rsidR="00816678" w:rsidRPr="00816678" w14:paraId="3E31815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C5036A" w14:textId="77777777" w:rsidR="00816678" w:rsidRPr="00816678" w:rsidRDefault="00816678" w:rsidP="00816678">
            <w:pPr>
              <w:rPr>
                <w:sz w:val="22"/>
                <w:szCs w:val="22"/>
              </w:rPr>
            </w:pPr>
            <w:r w:rsidRPr="00816678">
              <w:rPr>
                <w:sz w:val="22"/>
                <w:szCs w:val="22"/>
              </w:rPr>
              <w:t>572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0DAFD" w14:textId="77777777" w:rsidR="00816678" w:rsidRPr="00816678" w:rsidRDefault="00816678" w:rsidP="00816678">
            <w:pPr>
              <w:rPr>
                <w:sz w:val="22"/>
                <w:szCs w:val="22"/>
              </w:rPr>
            </w:pPr>
            <w:r w:rsidRPr="00816678">
              <w:rPr>
                <w:sz w:val="22"/>
                <w:szCs w:val="22"/>
              </w:rPr>
              <w:t>Interstitial Lung Disease. Honeycombing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7E01D1" w14:textId="77777777" w:rsidR="00816678" w:rsidRPr="00816678" w:rsidRDefault="00816678" w:rsidP="00816678">
            <w:pPr>
              <w:rPr>
                <w:sz w:val="22"/>
                <w:szCs w:val="22"/>
              </w:rPr>
            </w:pPr>
            <w:r w:rsidRPr="00816678">
              <w:rPr>
                <w:sz w:val="22"/>
                <w:szCs w:val="22"/>
              </w:rPr>
              <w:t>cephcl1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18639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B1D90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F792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76298"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E5F79" w14:textId="77777777" w:rsidR="00816678" w:rsidRPr="00816678" w:rsidRDefault="00816678" w:rsidP="00816678">
            <w:pPr>
              <w:rPr>
                <w:sz w:val="22"/>
                <w:szCs w:val="22"/>
              </w:rPr>
            </w:pPr>
          </w:p>
        </w:tc>
      </w:tr>
      <w:tr w:rsidR="00816678" w:rsidRPr="00816678" w14:paraId="3B540C4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3BE563" w14:textId="77777777" w:rsidR="00816678" w:rsidRPr="00816678" w:rsidRDefault="00816678" w:rsidP="00816678">
            <w:pPr>
              <w:rPr>
                <w:sz w:val="22"/>
                <w:szCs w:val="22"/>
              </w:rPr>
            </w:pPr>
            <w:r w:rsidRPr="00816678">
              <w:rPr>
                <w:sz w:val="22"/>
                <w:szCs w:val="22"/>
              </w:rPr>
              <w:t>573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BC753" w14:textId="77777777" w:rsidR="00816678" w:rsidRPr="00816678" w:rsidRDefault="00816678" w:rsidP="00816678">
            <w:pPr>
              <w:rPr>
                <w:sz w:val="22"/>
                <w:szCs w:val="22"/>
              </w:rPr>
            </w:pPr>
            <w:r w:rsidRPr="00816678">
              <w:rPr>
                <w:sz w:val="22"/>
                <w:szCs w:val="22"/>
              </w:rPr>
              <w:t>Interstitial Lung Disease. Honeycombing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7ABC7B" w14:textId="77777777" w:rsidR="00816678" w:rsidRPr="00816678" w:rsidRDefault="00816678" w:rsidP="00816678">
            <w:pPr>
              <w:rPr>
                <w:sz w:val="22"/>
                <w:szCs w:val="22"/>
              </w:rPr>
            </w:pPr>
            <w:r w:rsidRPr="00816678">
              <w:rPr>
                <w:sz w:val="22"/>
                <w:szCs w:val="22"/>
              </w:rPr>
              <w:t>cephcl2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D81F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8ECA6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F8833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CE1FEE"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BD695" w14:textId="77777777" w:rsidR="00816678" w:rsidRPr="00816678" w:rsidRDefault="00816678" w:rsidP="00816678">
            <w:pPr>
              <w:rPr>
                <w:sz w:val="22"/>
                <w:szCs w:val="22"/>
              </w:rPr>
            </w:pPr>
          </w:p>
        </w:tc>
      </w:tr>
      <w:tr w:rsidR="00816678" w:rsidRPr="00816678" w14:paraId="774F509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674307" w14:textId="77777777" w:rsidR="00816678" w:rsidRPr="00816678" w:rsidRDefault="00816678" w:rsidP="00816678">
            <w:pPr>
              <w:rPr>
                <w:sz w:val="22"/>
                <w:szCs w:val="22"/>
              </w:rPr>
            </w:pPr>
            <w:r w:rsidRPr="00816678">
              <w:rPr>
                <w:sz w:val="22"/>
                <w:szCs w:val="22"/>
              </w:rPr>
              <w:t>574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33177" w14:textId="77777777" w:rsidR="00816678" w:rsidRPr="00816678" w:rsidRDefault="00816678" w:rsidP="00816678">
            <w:pPr>
              <w:rPr>
                <w:sz w:val="22"/>
                <w:szCs w:val="22"/>
              </w:rPr>
            </w:pPr>
            <w:r w:rsidRPr="00816678">
              <w:rPr>
                <w:sz w:val="22"/>
                <w:szCs w:val="22"/>
              </w:rPr>
              <w:t>Interstitial Lung Disease. Honeycombing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0D9ED6" w14:textId="77777777" w:rsidR="00816678" w:rsidRPr="00816678" w:rsidRDefault="00816678" w:rsidP="00816678">
            <w:pPr>
              <w:rPr>
                <w:sz w:val="22"/>
                <w:szCs w:val="22"/>
              </w:rPr>
            </w:pPr>
            <w:r w:rsidRPr="00816678">
              <w:rPr>
                <w:sz w:val="22"/>
                <w:szCs w:val="22"/>
              </w:rPr>
              <w:t>cephcl3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3544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50E2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CC7FE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5482D0"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2B25A1" w14:textId="77777777" w:rsidR="00816678" w:rsidRPr="00816678" w:rsidRDefault="00816678" w:rsidP="00816678">
            <w:pPr>
              <w:rPr>
                <w:sz w:val="22"/>
                <w:szCs w:val="22"/>
              </w:rPr>
            </w:pPr>
          </w:p>
        </w:tc>
      </w:tr>
      <w:tr w:rsidR="00816678" w:rsidRPr="00816678" w14:paraId="1F106DA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D3155C" w14:textId="77777777" w:rsidR="00816678" w:rsidRPr="00816678" w:rsidRDefault="00816678" w:rsidP="00816678">
            <w:pPr>
              <w:rPr>
                <w:sz w:val="22"/>
                <w:szCs w:val="22"/>
              </w:rPr>
            </w:pPr>
            <w:r w:rsidRPr="00816678">
              <w:rPr>
                <w:sz w:val="22"/>
                <w:szCs w:val="22"/>
              </w:rPr>
              <w:t>575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72AF0" w14:textId="77777777" w:rsidR="00816678" w:rsidRPr="00816678" w:rsidRDefault="00816678" w:rsidP="00816678">
            <w:pPr>
              <w:rPr>
                <w:sz w:val="22"/>
                <w:szCs w:val="22"/>
              </w:rPr>
            </w:pPr>
            <w:r w:rsidRPr="00816678">
              <w:rPr>
                <w:sz w:val="22"/>
                <w:szCs w:val="22"/>
              </w:rPr>
              <w:t>Interstitial Lung Disease. Honeycombing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6FBBA" w14:textId="77777777" w:rsidR="00816678" w:rsidRPr="00816678" w:rsidRDefault="00816678" w:rsidP="00816678">
            <w:pPr>
              <w:rPr>
                <w:sz w:val="22"/>
                <w:szCs w:val="22"/>
              </w:rPr>
            </w:pPr>
            <w:r w:rsidRPr="00816678">
              <w:rPr>
                <w:sz w:val="22"/>
                <w:szCs w:val="22"/>
              </w:rPr>
              <w:t>cephcl4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3CD7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7D045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1DA3A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D04BA"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B4E86" w14:textId="77777777" w:rsidR="00816678" w:rsidRPr="00816678" w:rsidRDefault="00816678" w:rsidP="00816678">
            <w:pPr>
              <w:rPr>
                <w:sz w:val="22"/>
                <w:szCs w:val="22"/>
              </w:rPr>
            </w:pPr>
          </w:p>
        </w:tc>
      </w:tr>
      <w:tr w:rsidR="00816678" w:rsidRPr="00816678" w14:paraId="299A5CE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4B8CFD" w14:textId="77777777" w:rsidR="00816678" w:rsidRPr="00816678" w:rsidRDefault="00816678" w:rsidP="00816678">
            <w:pPr>
              <w:rPr>
                <w:sz w:val="22"/>
                <w:szCs w:val="22"/>
              </w:rPr>
            </w:pPr>
            <w:r w:rsidRPr="00816678">
              <w:rPr>
                <w:sz w:val="22"/>
                <w:szCs w:val="22"/>
              </w:rPr>
              <w:t>576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6CA045" w14:textId="77777777" w:rsidR="00816678" w:rsidRPr="00816678" w:rsidRDefault="00816678" w:rsidP="00816678">
            <w:pPr>
              <w:rPr>
                <w:sz w:val="22"/>
                <w:szCs w:val="22"/>
              </w:rPr>
            </w:pPr>
            <w:r w:rsidRPr="00816678">
              <w:rPr>
                <w:sz w:val="22"/>
                <w:szCs w:val="22"/>
              </w:rPr>
              <w:t>Interstitial Lung Disease. Honeycombing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4D7984" w14:textId="77777777" w:rsidR="00816678" w:rsidRPr="00816678" w:rsidRDefault="00816678" w:rsidP="00816678">
            <w:pPr>
              <w:rPr>
                <w:sz w:val="22"/>
                <w:szCs w:val="22"/>
              </w:rPr>
            </w:pPr>
            <w:r w:rsidRPr="00816678">
              <w:rPr>
                <w:sz w:val="22"/>
                <w:szCs w:val="22"/>
              </w:rPr>
              <w:t>cephcl5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3B9FF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736BB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F827C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1B6831"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90AA5" w14:textId="77777777" w:rsidR="00816678" w:rsidRPr="00816678" w:rsidRDefault="00816678" w:rsidP="00816678">
            <w:pPr>
              <w:rPr>
                <w:sz w:val="22"/>
                <w:szCs w:val="22"/>
              </w:rPr>
            </w:pPr>
          </w:p>
        </w:tc>
      </w:tr>
      <w:tr w:rsidR="00816678" w:rsidRPr="00816678" w14:paraId="5A20477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EA87D2" w14:textId="77777777" w:rsidR="00816678" w:rsidRPr="00816678" w:rsidRDefault="00816678" w:rsidP="00816678">
            <w:pPr>
              <w:rPr>
                <w:sz w:val="22"/>
                <w:szCs w:val="22"/>
              </w:rPr>
            </w:pPr>
            <w:r w:rsidRPr="00816678">
              <w:rPr>
                <w:sz w:val="22"/>
                <w:szCs w:val="22"/>
              </w:rPr>
              <w:t>577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959D5" w14:textId="77777777" w:rsidR="00816678" w:rsidRPr="00816678" w:rsidRDefault="00816678" w:rsidP="00816678">
            <w:pPr>
              <w:rPr>
                <w:sz w:val="22"/>
                <w:szCs w:val="22"/>
              </w:rPr>
            </w:pPr>
            <w:r w:rsidRPr="00816678">
              <w:rPr>
                <w:sz w:val="22"/>
                <w:szCs w:val="22"/>
              </w:rPr>
              <w:t>Additional comments on pulmonary abnormalities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A8125B" w14:textId="77777777" w:rsidR="00816678" w:rsidRPr="00816678" w:rsidRDefault="00816678" w:rsidP="00816678">
            <w:pPr>
              <w:rPr>
                <w:sz w:val="22"/>
                <w:szCs w:val="22"/>
              </w:rPr>
            </w:pPr>
            <w:r w:rsidRPr="00816678">
              <w:rPr>
                <w:sz w:val="22"/>
                <w:szCs w:val="22"/>
              </w:rPr>
              <w:t>ceoppa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D4D599"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30C5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C996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5E8A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5BE9AC" w14:textId="77777777" w:rsidR="00816678" w:rsidRPr="00816678" w:rsidRDefault="00816678" w:rsidP="00816678">
            <w:pPr>
              <w:rPr>
                <w:sz w:val="22"/>
                <w:szCs w:val="22"/>
              </w:rPr>
            </w:pPr>
            <w:r w:rsidRPr="00816678">
              <w:rPr>
                <w:sz w:val="22"/>
                <w:szCs w:val="22"/>
              </w:rPr>
              <w:t>Additional comments on pulmonary abnormalities</w:t>
            </w:r>
          </w:p>
        </w:tc>
      </w:tr>
      <w:tr w:rsidR="00816678" w:rsidRPr="00816678" w14:paraId="5CC09FF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63AF13" w14:textId="77777777" w:rsidR="00816678" w:rsidRPr="00816678" w:rsidRDefault="00816678" w:rsidP="00816678">
            <w:pPr>
              <w:rPr>
                <w:sz w:val="22"/>
                <w:szCs w:val="22"/>
              </w:rPr>
            </w:pPr>
            <w:r w:rsidRPr="00816678">
              <w:rPr>
                <w:sz w:val="22"/>
                <w:szCs w:val="22"/>
              </w:rPr>
              <w:t>578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040DF" w14:textId="77777777" w:rsidR="00816678" w:rsidRPr="00816678" w:rsidRDefault="00816678" w:rsidP="00816678">
            <w:pPr>
              <w:rPr>
                <w:sz w:val="22"/>
                <w:szCs w:val="22"/>
              </w:rPr>
            </w:pPr>
            <w:r w:rsidRPr="00816678">
              <w:rPr>
                <w:sz w:val="22"/>
                <w:szCs w:val="22"/>
              </w:rPr>
              <w:t>Additional comments on pulmonary abnormalities. Include on Impression.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5841A" w14:textId="77777777" w:rsidR="00816678" w:rsidRPr="00816678" w:rsidRDefault="00816678" w:rsidP="00816678">
            <w:pPr>
              <w:rPr>
                <w:sz w:val="22"/>
                <w:szCs w:val="22"/>
              </w:rPr>
            </w:pPr>
            <w:r w:rsidRPr="00816678">
              <w:rPr>
                <w:sz w:val="22"/>
                <w:szCs w:val="22"/>
              </w:rPr>
              <w:t>ceoppai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A9B22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4AB2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C601D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110FC"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356DC3" w14:textId="77777777" w:rsidR="00816678" w:rsidRPr="00816678" w:rsidRDefault="00816678" w:rsidP="00816678">
            <w:pPr>
              <w:rPr>
                <w:sz w:val="22"/>
                <w:szCs w:val="22"/>
              </w:rPr>
            </w:pPr>
            <w:r w:rsidRPr="00816678">
              <w:rPr>
                <w:sz w:val="22"/>
                <w:szCs w:val="22"/>
              </w:rPr>
              <w:t>Include in impression</w:t>
            </w:r>
          </w:p>
        </w:tc>
      </w:tr>
      <w:tr w:rsidR="00816678" w:rsidRPr="00816678" w14:paraId="5A09E8C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6980E" w14:textId="77777777" w:rsidR="00816678" w:rsidRPr="00816678" w:rsidRDefault="00816678" w:rsidP="00816678">
            <w:pPr>
              <w:rPr>
                <w:sz w:val="22"/>
                <w:szCs w:val="22"/>
              </w:rPr>
            </w:pPr>
            <w:r w:rsidRPr="00816678">
              <w:rPr>
                <w:sz w:val="22"/>
                <w:szCs w:val="22"/>
              </w:rPr>
              <w:t>579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C4478C" w14:textId="77777777" w:rsidR="00816678" w:rsidRPr="00816678" w:rsidRDefault="00816678" w:rsidP="00816678">
            <w:pPr>
              <w:rPr>
                <w:sz w:val="22"/>
                <w:szCs w:val="22"/>
              </w:rPr>
            </w:pPr>
            <w:r w:rsidRPr="00816678">
              <w:rPr>
                <w:sz w:val="22"/>
                <w:szCs w:val="22"/>
              </w:rPr>
              <w:t>Pleural or pleural-related. Pleural thickening/plaques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F9A65E" w14:textId="77777777" w:rsidR="00816678" w:rsidRPr="00816678" w:rsidRDefault="00816678" w:rsidP="00816678">
            <w:pPr>
              <w:rPr>
                <w:sz w:val="22"/>
                <w:szCs w:val="22"/>
              </w:rPr>
            </w:pPr>
            <w:r w:rsidRPr="00816678">
              <w:rPr>
                <w:sz w:val="22"/>
                <w:szCs w:val="22"/>
              </w:rPr>
              <w:t>cept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03C3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1E7A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2144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31547D"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3380C" w14:textId="77777777" w:rsidR="00816678" w:rsidRPr="00816678" w:rsidRDefault="00816678" w:rsidP="00816678">
            <w:pPr>
              <w:rPr>
                <w:sz w:val="22"/>
                <w:szCs w:val="22"/>
              </w:rPr>
            </w:pPr>
            <w:r w:rsidRPr="00816678">
              <w:rPr>
                <w:sz w:val="22"/>
                <w:szCs w:val="22"/>
              </w:rPr>
              <w:t>Yes</w:t>
            </w:r>
          </w:p>
        </w:tc>
      </w:tr>
      <w:tr w:rsidR="00816678" w:rsidRPr="00816678" w14:paraId="71D04B9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3A130" w14:textId="77777777" w:rsidR="00816678" w:rsidRPr="00816678" w:rsidRDefault="00816678" w:rsidP="00816678">
            <w:pPr>
              <w:rPr>
                <w:sz w:val="22"/>
                <w:szCs w:val="22"/>
              </w:rPr>
            </w:pPr>
            <w:r w:rsidRPr="00816678">
              <w:rPr>
                <w:sz w:val="22"/>
                <w:szCs w:val="22"/>
              </w:rPr>
              <w:t>580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B7D30" w14:textId="77777777" w:rsidR="00816678" w:rsidRPr="00816678" w:rsidRDefault="00816678" w:rsidP="00816678">
            <w:pPr>
              <w:rPr>
                <w:sz w:val="22"/>
                <w:szCs w:val="22"/>
              </w:rPr>
            </w:pPr>
            <w:r w:rsidRPr="00816678">
              <w:rPr>
                <w:sz w:val="22"/>
                <w:szCs w:val="22"/>
              </w:rPr>
              <w:t>Pleural or pleural-related. Pleural thickening/plaques. Right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E709B" w14:textId="77777777" w:rsidR="00816678" w:rsidRPr="00816678" w:rsidRDefault="00816678" w:rsidP="00816678">
            <w:pPr>
              <w:rPr>
                <w:sz w:val="22"/>
                <w:szCs w:val="22"/>
              </w:rPr>
            </w:pPr>
            <w:r w:rsidRPr="00816678">
              <w:rPr>
                <w:sz w:val="22"/>
                <w:szCs w:val="22"/>
              </w:rPr>
              <w:t>ceptrt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F2BFC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4FEF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69F0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09495" w14:textId="77777777" w:rsidR="00816678" w:rsidRPr="00816678" w:rsidRDefault="00816678" w:rsidP="00816678">
            <w:pPr>
              <w:rPr>
                <w:sz w:val="22"/>
                <w:szCs w:val="22"/>
              </w:rPr>
            </w:pPr>
            <w:r w:rsidRPr="00816678">
              <w:rPr>
                <w:sz w:val="22"/>
                <w:szCs w:val="22"/>
              </w:rPr>
              <w:t>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C0F052" w14:textId="77777777" w:rsidR="00816678" w:rsidRPr="00816678" w:rsidRDefault="00816678" w:rsidP="00816678">
            <w:pPr>
              <w:rPr>
                <w:sz w:val="22"/>
                <w:szCs w:val="22"/>
              </w:rPr>
            </w:pPr>
            <w:r w:rsidRPr="00816678">
              <w:rPr>
                <w:sz w:val="22"/>
                <w:szCs w:val="22"/>
              </w:rPr>
              <w:t>Right</w:t>
            </w:r>
          </w:p>
        </w:tc>
      </w:tr>
      <w:tr w:rsidR="00816678" w:rsidRPr="00816678" w14:paraId="7B277E2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186FF" w14:textId="77777777" w:rsidR="00816678" w:rsidRPr="00816678" w:rsidRDefault="00816678" w:rsidP="00816678">
            <w:pPr>
              <w:rPr>
                <w:sz w:val="22"/>
                <w:szCs w:val="22"/>
              </w:rPr>
            </w:pPr>
            <w:r w:rsidRPr="00816678">
              <w:rPr>
                <w:sz w:val="22"/>
                <w:szCs w:val="22"/>
              </w:rPr>
              <w:t>581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D4D10E" w14:textId="77777777" w:rsidR="00816678" w:rsidRPr="00816678" w:rsidRDefault="00816678" w:rsidP="00816678">
            <w:pPr>
              <w:rPr>
                <w:sz w:val="22"/>
                <w:szCs w:val="22"/>
              </w:rPr>
            </w:pPr>
            <w:r w:rsidRPr="00816678">
              <w:rPr>
                <w:sz w:val="22"/>
                <w:szCs w:val="22"/>
              </w:rPr>
              <w:t>Pleural or pleural-related. Pleural thickening/plaques. Left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4FFEB" w14:textId="77777777" w:rsidR="00816678" w:rsidRPr="00816678" w:rsidRDefault="00816678" w:rsidP="00816678">
            <w:pPr>
              <w:rPr>
                <w:sz w:val="22"/>
                <w:szCs w:val="22"/>
              </w:rPr>
            </w:pPr>
            <w:r w:rsidRPr="00816678">
              <w:rPr>
                <w:sz w:val="22"/>
                <w:szCs w:val="22"/>
              </w:rPr>
              <w:t>ceptlt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BAC1B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5B60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45D9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75528" w14:textId="77777777" w:rsidR="00816678" w:rsidRPr="00816678" w:rsidRDefault="00816678" w:rsidP="00816678">
            <w:pPr>
              <w:rPr>
                <w:sz w:val="22"/>
                <w:szCs w:val="22"/>
              </w:rPr>
            </w:pPr>
            <w:r w:rsidRPr="00816678">
              <w:rPr>
                <w:sz w:val="22"/>
                <w:szCs w:val="22"/>
              </w:rPr>
              <w:t>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1A9734" w14:textId="77777777" w:rsidR="00816678" w:rsidRPr="00816678" w:rsidRDefault="00816678" w:rsidP="00816678">
            <w:pPr>
              <w:rPr>
                <w:sz w:val="22"/>
                <w:szCs w:val="22"/>
              </w:rPr>
            </w:pPr>
            <w:r w:rsidRPr="00816678">
              <w:rPr>
                <w:sz w:val="22"/>
                <w:szCs w:val="22"/>
              </w:rPr>
              <w:t>Left</w:t>
            </w:r>
          </w:p>
        </w:tc>
      </w:tr>
      <w:tr w:rsidR="00816678" w:rsidRPr="00816678" w14:paraId="76E788E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FB453" w14:textId="77777777" w:rsidR="00816678" w:rsidRPr="00816678" w:rsidRDefault="00816678" w:rsidP="00816678">
            <w:pPr>
              <w:rPr>
                <w:sz w:val="22"/>
                <w:szCs w:val="22"/>
              </w:rPr>
            </w:pPr>
            <w:r w:rsidRPr="00816678">
              <w:rPr>
                <w:sz w:val="22"/>
                <w:szCs w:val="22"/>
              </w:rPr>
              <w:t>582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5AE4B" w14:textId="77777777" w:rsidR="00816678" w:rsidRPr="00816678" w:rsidRDefault="00816678" w:rsidP="00816678">
            <w:pPr>
              <w:rPr>
                <w:sz w:val="22"/>
                <w:szCs w:val="22"/>
              </w:rPr>
            </w:pPr>
            <w:r w:rsidRPr="00816678">
              <w:rPr>
                <w:sz w:val="22"/>
                <w:szCs w:val="22"/>
              </w:rPr>
              <w:t>Pleural or pleural-related. Pleural thickening/plaques.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0C3A6E" w14:textId="77777777" w:rsidR="00816678" w:rsidRPr="00816678" w:rsidRDefault="00816678" w:rsidP="00816678">
            <w:pPr>
              <w:rPr>
                <w:sz w:val="22"/>
                <w:szCs w:val="22"/>
              </w:rPr>
            </w:pPr>
            <w:r w:rsidRPr="00816678">
              <w:rPr>
                <w:sz w:val="22"/>
                <w:szCs w:val="22"/>
              </w:rPr>
              <w:t>ceptct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A56D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3526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BEA8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19CC7"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D866AB" w14:textId="77777777" w:rsidR="00816678" w:rsidRPr="00816678" w:rsidRDefault="00816678" w:rsidP="00816678">
            <w:pPr>
              <w:rPr>
                <w:sz w:val="22"/>
                <w:szCs w:val="22"/>
              </w:rPr>
            </w:pPr>
            <w:r w:rsidRPr="00816678">
              <w:rPr>
                <w:sz w:val="22"/>
                <w:szCs w:val="22"/>
              </w:rPr>
              <w:t>Calcification</w:t>
            </w:r>
          </w:p>
        </w:tc>
      </w:tr>
      <w:tr w:rsidR="00816678" w:rsidRPr="00816678" w14:paraId="79FD5CB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D185C" w14:textId="77777777" w:rsidR="00816678" w:rsidRPr="00816678" w:rsidRDefault="00816678" w:rsidP="00816678">
            <w:pPr>
              <w:rPr>
                <w:sz w:val="22"/>
                <w:szCs w:val="22"/>
              </w:rPr>
            </w:pPr>
            <w:r w:rsidRPr="00816678">
              <w:rPr>
                <w:sz w:val="22"/>
                <w:szCs w:val="22"/>
              </w:rPr>
              <w:t>583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C4BAC" w14:textId="77777777" w:rsidR="00816678" w:rsidRPr="00816678" w:rsidRDefault="00816678" w:rsidP="00816678">
            <w:pPr>
              <w:rPr>
                <w:sz w:val="22"/>
                <w:szCs w:val="22"/>
              </w:rPr>
            </w:pPr>
            <w:r w:rsidRPr="00816678">
              <w:rPr>
                <w:sz w:val="22"/>
                <w:szCs w:val="22"/>
              </w:rPr>
              <w:t>Pleural or pleural-related. Rounded atelectasis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005E9" w14:textId="77777777" w:rsidR="00816678" w:rsidRPr="00816678" w:rsidRDefault="00816678" w:rsidP="00816678">
            <w:pPr>
              <w:rPr>
                <w:sz w:val="22"/>
                <w:szCs w:val="22"/>
              </w:rPr>
            </w:pPr>
            <w:r w:rsidRPr="00816678">
              <w:rPr>
                <w:sz w:val="22"/>
                <w:szCs w:val="22"/>
              </w:rPr>
              <w:t>cebatr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FA25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4F17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09C6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ADE9E7"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F2F066" w14:textId="77777777" w:rsidR="00816678" w:rsidRPr="00816678" w:rsidRDefault="00816678" w:rsidP="00816678">
            <w:pPr>
              <w:rPr>
                <w:sz w:val="22"/>
                <w:szCs w:val="22"/>
              </w:rPr>
            </w:pPr>
            <w:r w:rsidRPr="00816678">
              <w:rPr>
                <w:sz w:val="22"/>
                <w:szCs w:val="22"/>
              </w:rPr>
              <w:t>Yes</w:t>
            </w:r>
          </w:p>
        </w:tc>
      </w:tr>
      <w:tr w:rsidR="00816678" w:rsidRPr="00816678" w14:paraId="052815B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DA7BED" w14:textId="77777777" w:rsidR="00816678" w:rsidRPr="00816678" w:rsidRDefault="00816678" w:rsidP="00816678">
            <w:pPr>
              <w:rPr>
                <w:sz w:val="22"/>
                <w:szCs w:val="22"/>
              </w:rPr>
            </w:pPr>
            <w:r w:rsidRPr="00816678">
              <w:rPr>
                <w:sz w:val="22"/>
                <w:szCs w:val="22"/>
              </w:rPr>
              <w:t>584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0E36D" w14:textId="77777777" w:rsidR="00816678" w:rsidRPr="00816678" w:rsidRDefault="00816678" w:rsidP="00816678">
            <w:pPr>
              <w:rPr>
                <w:sz w:val="22"/>
                <w:szCs w:val="22"/>
              </w:rPr>
            </w:pPr>
            <w:r w:rsidRPr="00816678">
              <w:rPr>
                <w:sz w:val="22"/>
                <w:szCs w:val="22"/>
              </w:rPr>
              <w:t>Pleural or pleural-related. Rounded atelectasis. RUL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B1AC81" w14:textId="77777777" w:rsidR="00816678" w:rsidRPr="00816678" w:rsidRDefault="00816678" w:rsidP="00816678">
            <w:pPr>
              <w:rPr>
                <w:sz w:val="22"/>
                <w:szCs w:val="22"/>
              </w:rPr>
            </w:pPr>
            <w:r w:rsidRPr="00816678">
              <w:rPr>
                <w:sz w:val="22"/>
                <w:szCs w:val="22"/>
              </w:rPr>
              <w:t>cebatrl1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3BDE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086BF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225C3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386506" w14:textId="77777777" w:rsidR="00816678" w:rsidRPr="00816678" w:rsidRDefault="00816678" w:rsidP="00816678">
            <w:pPr>
              <w:rPr>
                <w:sz w:val="22"/>
                <w:szCs w:val="22"/>
              </w:rPr>
            </w:pPr>
            <w:r w:rsidRPr="00816678">
              <w:rPr>
                <w:sz w:val="22"/>
                <w:szCs w:val="22"/>
              </w:rPr>
              <w:t>rul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88761D" w14:textId="77777777" w:rsidR="00816678" w:rsidRPr="00816678" w:rsidRDefault="00816678" w:rsidP="00816678">
            <w:pPr>
              <w:rPr>
                <w:sz w:val="22"/>
                <w:szCs w:val="22"/>
              </w:rPr>
            </w:pPr>
          </w:p>
        </w:tc>
      </w:tr>
      <w:tr w:rsidR="00816678" w:rsidRPr="00816678" w14:paraId="4A7D094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51B5D" w14:textId="77777777" w:rsidR="00816678" w:rsidRPr="00816678" w:rsidRDefault="00816678" w:rsidP="00816678">
            <w:pPr>
              <w:rPr>
                <w:sz w:val="22"/>
                <w:szCs w:val="22"/>
              </w:rPr>
            </w:pPr>
            <w:r w:rsidRPr="00816678">
              <w:rPr>
                <w:sz w:val="22"/>
                <w:szCs w:val="22"/>
              </w:rPr>
              <w:t>585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87A67D" w14:textId="77777777" w:rsidR="00816678" w:rsidRPr="00816678" w:rsidRDefault="00816678" w:rsidP="00816678">
            <w:pPr>
              <w:rPr>
                <w:sz w:val="22"/>
                <w:szCs w:val="22"/>
              </w:rPr>
            </w:pPr>
            <w:r w:rsidRPr="00816678">
              <w:rPr>
                <w:sz w:val="22"/>
                <w:szCs w:val="22"/>
              </w:rPr>
              <w:t>Pleural or pleural-related. Rounded atelectasis. RML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0ACBE0" w14:textId="77777777" w:rsidR="00816678" w:rsidRPr="00816678" w:rsidRDefault="00816678" w:rsidP="00816678">
            <w:pPr>
              <w:rPr>
                <w:sz w:val="22"/>
                <w:szCs w:val="22"/>
              </w:rPr>
            </w:pPr>
            <w:r w:rsidRPr="00816678">
              <w:rPr>
                <w:sz w:val="22"/>
                <w:szCs w:val="22"/>
              </w:rPr>
              <w:t>cebatrl2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3C084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162C3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BEC9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A01AD3" w14:textId="77777777" w:rsidR="00816678" w:rsidRPr="00816678" w:rsidRDefault="00816678" w:rsidP="00816678">
            <w:pPr>
              <w:rPr>
                <w:sz w:val="22"/>
                <w:szCs w:val="22"/>
              </w:rPr>
            </w:pPr>
            <w:r w:rsidRPr="00816678">
              <w:rPr>
                <w:sz w:val="22"/>
                <w:szCs w:val="22"/>
              </w:rPr>
              <w:t>rml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31CC73" w14:textId="77777777" w:rsidR="00816678" w:rsidRPr="00816678" w:rsidRDefault="00816678" w:rsidP="00816678">
            <w:pPr>
              <w:rPr>
                <w:sz w:val="22"/>
                <w:szCs w:val="22"/>
              </w:rPr>
            </w:pPr>
          </w:p>
        </w:tc>
      </w:tr>
      <w:tr w:rsidR="00816678" w:rsidRPr="00816678" w14:paraId="13B47E6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DAD1A6" w14:textId="77777777" w:rsidR="00816678" w:rsidRPr="00816678" w:rsidRDefault="00816678" w:rsidP="00816678">
            <w:pPr>
              <w:rPr>
                <w:sz w:val="22"/>
                <w:szCs w:val="22"/>
              </w:rPr>
            </w:pPr>
            <w:r w:rsidRPr="00816678">
              <w:rPr>
                <w:sz w:val="22"/>
                <w:szCs w:val="22"/>
              </w:rPr>
              <w:t>586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A99EC1" w14:textId="77777777" w:rsidR="00816678" w:rsidRPr="00816678" w:rsidRDefault="00816678" w:rsidP="00816678">
            <w:pPr>
              <w:rPr>
                <w:sz w:val="22"/>
                <w:szCs w:val="22"/>
              </w:rPr>
            </w:pPr>
            <w:r w:rsidRPr="00816678">
              <w:rPr>
                <w:sz w:val="22"/>
                <w:szCs w:val="22"/>
              </w:rPr>
              <w:t>Pleural or pleural-related. Rounded atelectasis. RLL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3C1698" w14:textId="77777777" w:rsidR="00816678" w:rsidRPr="00816678" w:rsidRDefault="00816678" w:rsidP="00816678">
            <w:pPr>
              <w:rPr>
                <w:sz w:val="22"/>
                <w:szCs w:val="22"/>
              </w:rPr>
            </w:pPr>
            <w:r w:rsidRPr="00816678">
              <w:rPr>
                <w:sz w:val="22"/>
                <w:szCs w:val="22"/>
              </w:rPr>
              <w:t>cebatrl3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3BC62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E50A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DA4D7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A02A0" w14:textId="77777777" w:rsidR="00816678" w:rsidRPr="00816678" w:rsidRDefault="00816678" w:rsidP="00816678">
            <w:pPr>
              <w:rPr>
                <w:sz w:val="22"/>
                <w:szCs w:val="22"/>
              </w:rPr>
            </w:pPr>
            <w:r w:rsidRPr="00816678">
              <w:rPr>
                <w:sz w:val="22"/>
                <w:szCs w:val="22"/>
              </w:rPr>
              <w:t>rll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A3A9C4" w14:textId="77777777" w:rsidR="00816678" w:rsidRPr="00816678" w:rsidRDefault="00816678" w:rsidP="00816678">
            <w:pPr>
              <w:rPr>
                <w:sz w:val="22"/>
                <w:szCs w:val="22"/>
              </w:rPr>
            </w:pPr>
          </w:p>
        </w:tc>
      </w:tr>
      <w:tr w:rsidR="00816678" w:rsidRPr="00816678" w14:paraId="6C56F27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2D43F" w14:textId="77777777" w:rsidR="00816678" w:rsidRPr="00816678" w:rsidRDefault="00816678" w:rsidP="00816678">
            <w:pPr>
              <w:rPr>
                <w:sz w:val="22"/>
                <w:szCs w:val="22"/>
              </w:rPr>
            </w:pPr>
            <w:r w:rsidRPr="00816678">
              <w:rPr>
                <w:sz w:val="22"/>
                <w:szCs w:val="22"/>
              </w:rPr>
              <w:t>587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534A8" w14:textId="77777777" w:rsidR="00816678" w:rsidRPr="00816678" w:rsidRDefault="00816678" w:rsidP="00816678">
            <w:pPr>
              <w:rPr>
                <w:sz w:val="22"/>
                <w:szCs w:val="22"/>
              </w:rPr>
            </w:pPr>
            <w:r w:rsidRPr="00816678">
              <w:rPr>
                <w:sz w:val="22"/>
                <w:szCs w:val="22"/>
              </w:rPr>
              <w:t>Pleural or pleural-related. Rounded atelectasis. LUL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1B440" w14:textId="77777777" w:rsidR="00816678" w:rsidRPr="00816678" w:rsidRDefault="00816678" w:rsidP="00816678">
            <w:pPr>
              <w:rPr>
                <w:sz w:val="22"/>
                <w:szCs w:val="22"/>
              </w:rPr>
            </w:pPr>
            <w:r w:rsidRPr="00816678">
              <w:rPr>
                <w:sz w:val="22"/>
                <w:szCs w:val="22"/>
              </w:rPr>
              <w:t>cebatrl4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1CBCF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A1A2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AE24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68A0A" w14:textId="77777777" w:rsidR="00816678" w:rsidRPr="00816678" w:rsidRDefault="00816678" w:rsidP="00816678">
            <w:pPr>
              <w:rPr>
                <w:sz w:val="22"/>
                <w:szCs w:val="22"/>
              </w:rPr>
            </w:pPr>
            <w:r w:rsidRPr="00816678">
              <w:rPr>
                <w:sz w:val="22"/>
                <w:szCs w:val="22"/>
              </w:rPr>
              <w:t>lul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CA84D6" w14:textId="77777777" w:rsidR="00816678" w:rsidRPr="00816678" w:rsidRDefault="00816678" w:rsidP="00816678">
            <w:pPr>
              <w:rPr>
                <w:sz w:val="22"/>
                <w:szCs w:val="22"/>
              </w:rPr>
            </w:pPr>
          </w:p>
        </w:tc>
      </w:tr>
      <w:tr w:rsidR="00816678" w:rsidRPr="00816678" w14:paraId="03F359D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08836" w14:textId="77777777" w:rsidR="00816678" w:rsidRPr="00816678" w:rsidRDefault="00816678" w:rsidP="00816678">
            <w:pPr>
              <w:rPr>
                <w:sz w:val="22"/>
                <w:szCs w:val="22"/>
              </w:rPr>
            </w:pPr>
            <w:r w:rsidRPr="00816678">
              <w:rPr>
                <w:sz w:val="22"/>
                <w:szCs w:val="22"/>
              </w:rPr>
              <w:t>588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965675" w14:textId="77777777" w:rsidR="00816678" w:rsidRPr="00816678" w:rsidRDefault="00816678" w:rsidP="00816678">
            <w:pPr>
              <w:rPr>
                <w:sz w:val="22"/>
                <w:szCs w:val="22"/>
              </w:rPr>
            </w:pPr>
            <w:r w:rsidRPr="00816678">
              <w:rPr>
                <w:sz w:val="22"/>
                <w:szCs w:val="22"/>
              </w:rPr>
              <w:t>Pleural or pleural-related. Rounded atelectasis. LLL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FB459" w14:textId="77777777" w:rsidR="00816678" w:rsidRPr="00816678" w:rsidRDefault="00816678" w:rsidP="00816678">
            <w:pPr>
              <w:rPr>
                <w:sz w:val="22"/>
                <w:szCs w:val="22"/>
              </w:rPr>
            </w:pPr>
            <w:r w:rsidRPr="00816678">
              <w:rPr>
                <w:sz w:val="22"/>
                <w:szCs w:val="22"/>
              </w:rPr>
              <w:t>cebatrl5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69F1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2DAC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0FC37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CA3E11" w14:textId="77777777" w:rsidR="00816678" w:rsidRPr="00816678" w:rsidRDefault="00816678" w:rsidP="00816678">
            <w:pPr>
              <w:rPr>
                <w:sz w:val="22"/>
                <w:szCs w:val="22"/>
              </w:rPr>
            </w:pPr>
            <w:r w:rsidRPr="00816678">
              <w:rPr>
                <w:sz w:val="22"/>
                <w:szCs w:val="22"/>
              </w:rPr>
              <w:t>lll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BBCEA5" w14:textId="77777777" w:rsidR="00816678" w:rsidRPr="00816678" w:rsidRDefault="00816678" w:rsidP="00816678">
            <w:pPr>
              <w:rPr>
                <w:sz w:val="22"/>
                <w:szCs w:val="22"/>
              </w:rPr>
            </w:pPr>
          </w:p>
        </w:tc>
      </w:tr>
      <w:tr w:rsidR="00816678" w:rsidRPr="00816678" w14:paraId="367E9A1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9AAE0" w14:textId="77777777" w:rsidR="00816678" w:rsidRPr="00816678" w:rsidRDefault="00816678" w:rsidP="00816678">
            <w:pPr>
              <w:rPr>
                <w:sz w:val="22"/>
                <w:szCs w:val="22"/>
              </w:rPr>
            </w:pPr>
            <w:r w:rsidRPr="00816678">
              <w:rPr>
                <w:sz w:val="22"/>
                <w:szCs w:val="22"/>
              </w:rPr>
              <w:t>589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D2832" w14:textId="77777777" w:rsidR="00816678" w:rsidRPr="00816678" w:rsidRDefault="00816678" w:rsidP="00816678">
            <w:pPr>
              <w:rPr>
                <w:sz w:val="22"/>
                <w:szCs w:val="22"/>
              </w:rPr>
            </w:pPr>
            <w:r w:rsidRPr="00816678">
              <w:rPr>
                <w:sz w:val="22"/>
                <w:szCs w:val="22"/>
              </w:rPr>
              <w:t>Pleural or pleural-related. Pleural effusion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BD151" w14:textId="77777777" w:rsidR="00816678" w:rsidRPr="00816678" w:rsidRDefault="00816678" w:rsidP="00816678">
            <w:pPr>
              <w:rPr>
                <w:sz w:val="22"/>
                <w:szCs w:val="22"/>
              </w:rPr>
            </w:pPr>
            <w:r w:rsidRPr="00816678">
              <w:rPr>
                <w:sz w:val="22"/>
                <w:szCs w:val="22"/>
              </w:rPr>
              <w:t>cepev</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9F16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E181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2EFBE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1B231"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DD846" w14:textId="77777777" w:rsidR="00816678" w:rsidRPr="00816678" w:rsidRDefault="00816678" w:rsidP="00816678">
            <w:pPr>
              <w:rPr>
                <w:sz w:val="22"/>
                <w:szCs w:val="22"/>
              </w:rPr>
            </w:pPr>
            <w:r w:rsidRPr="00816678">
              <w:rPr>
                <w:sz w:val="22"/>
                <w:szCs w:val="22"/>
              </w:rPr>
              <w:t>Yes</w:t>
            </w:r>
          </w:p>
        </w:tc>
      </w:tr>
      <w:tr w:rsidR="00816678" w:rsidRPr="00816678" w14:paraId="5A3867E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E97790" w14:textId="77777777" w:rsidR="00816678" w:rsidRPr="00816678" w:rsidRDefault="00816678" w:rsidP="00816678">
            <w:pPr>
              <w:rPr>
                <w:sz w:val="22"/>
                <w:szCs w:val="22"/>
              </w:rPr>
            </w:pPr>
            <w:r w:rsidRPr="00816678">
              <w:rPr>
                <w:sz w:val="22"/>
                <w:szCs w:val="22"/>
              </w:rPr>
              <w:t>590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C8CAD" w14:textId="77777777" w:rsidR="00816678" w:rsidRPr="00816678" w:rsidRDefault="00816678" w:rsidP="00816678">
            <w:pPr>
              <w:rPr>
                <w:sz w:val="22"/>
                <w:szCs w:val="22"/>
              </w:rPr>
            </w:pPr>
            <w:r w:rsidRPr="00816678">
              <w:rPr>
                <w:sz w:val="22"/>
                <w:szCs w:val="22"/>
              </w:rPr>
              <w:t>Pleural or pleural-related. Pleural effusion. Right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DBFFB" w14:textId="77777777" w:rsidR="00816678" w:rsidRPr="00816678" w:rsidRDefault="00816678" w:rsidP="00816678">
            <w:pPr>
              <w:rPr>
                <w:sz w:val="22"/>
                <w:szCs w:val="22"/>
              </w:rPr>
            </w:pPr>
            <w:r w:rsidRPr="00816678">
              <w:rPr>
                <w:sz w:val="22"/>
                <w:szCs w:val="22"/>
              </w:rPr>
              <w:t>ceper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4AF90B"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0F450"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E9685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53E1A9" w14:textId="77777777" w:rsidR="00816678" w:rsidRPr="00816678" w:rsidRDefault="00816678" w:rsidP="00816678">
            <w:pPr>
              <w:rPr>
                <w:sz w:val="22"/>
                <w:szCs w:val="22"/>
              </w:rPr>
            </w:pPr>
            <w:r w:rsidRPr="00816678">
              <w:rPr>
                <w:sz w:val="22"/>
                <w:szCs w:val="22"/>
              </w:rPr>
              <w:t>-;no;sm;mo;lg</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5025D" w14:textId="77777777" w:rsidR="00816678" w:rsidRPr="00816678" w:rsidRDefault="00816678" w:rsidP="00816678">
            <w:pPr>
              <w:rPr>
                <w:sz w:val="22"/>
                <w:szCs w:val="22"/>
              </w:rPr>
            </w:pPr>
            <w:r w:rsidRPr="00816678">
              <w:rPr>
                <w:sz w:val="22"/>
                <w:szCs w:val="22"/>
              </w:rPr>
              <w:t>-;None;Small;Moderate;Large</w:t>
            </w:r>
          </w:p>
        </w:tc>
      </w:tr>
      <w:tr w:rsidR="00816678" w:rsidRPr="00816678" w14:paraId="7CB0E94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F6D2A6" w14:textId="77777777" w:rsidR="00816678" w:rsidRPr="00816678" w:rsidRDefault="00816678" w:rsidP="00816678">
            <w:pPr>
              <w:rPr>
                <w:sz w:val="22"/>
                <w:szCs w:val="22"/>
              </w:rPr>
            </w:pPr>
            <w:r w:rsidRPr="00816678">
              <w:rPr>
                <w:sz w:val="22"/>
                <w:szCs w:val="22"/>
              </w:rPr>
              <w:t>591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BF9F4" w14:textId="77777777" w:rsidR="00816678" w:rsidRPr="00816678" w:rsidRDefault="00816678" w:rsidP="00816678">
            <w:pPr>
              <w:rPr>
                <w:sz w:val="22"/>
                <w:szCs w:val="22"/>
              </w:rPr>
            </w:pPr>
            <w:r w:rsidRPr="00816678">
              <w:rPr>
                <w:sz w:val="22"/>
                <w:szCs w:val="22"/>
              </w:rPr>
              <w:t>Pleural or pleural-related. Pleural effusion. Left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B0E2B3" w14:textId="77777777" w:rsidR="00816678" w:rsidRPr="00816678" w:rsidRDefault="00816678" w:rsidP="00816678">
            <w:pPr>
              <w:rPr>
                <w:sz w:val="22"/>
                <w:szCs w:val="22"/>
              </w:rPr>
            </w:pPr>
            <w:r w:rsidRPr="00816678">
              <w:rPr>
                <w:sz w:val="22"/>
                <w:szCs w:val="22"/>
              </w:rPr>
              <w:t>cepel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5DDCC"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4A9CD2"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6F099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CFD5E0" w14:textId="77777777" w:rsidR="00816678" w:rsidRPr="00816678" w:rsidRDefault="00816678" w:rsidP="00816678">
            <w:pPr>
              <w:rPr>
                <w:sz w:val="22"/>
                <w:szCs w:val="22"/>
              </w:rPr>
            </w:pPr>
            <w:r w:rsidRPr="00816678">
              <w:rPr>
                <w:sz w:val="22"/>
                <w:szCs w:val="22"/>
              </w:rPr>
              <w:t>-;no;sm;mo;lg</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CBB0E" w14:textId="77777777" w:rsidR="00816678" w:rsidRPr="00816678" w:rsidRDefault="00816678" w:rsidP="00816678">
            <w:pPr>
              <w:rPr>
                <w:sz w:val="22"/>
                <w:szCs w:val="22"/>
              </w:rPr>
            </w:pPr>
            <w:r w:rsidRPr="00816678">
              <w:rPr>
                <w:sz w:val="22"/>
                <w:szCs w:val="22"/>
              </w:rPr>
              <w:t>-;None;Small;Moderate;Large</w:t>
            </w:r>
          </w:p>
        </w:tc>
      </w:tr>
      <w:tr w:rsidR="00816678" w:rsidRPr="00816678" w14:paraId="3CB4A3F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1C619" w14:textId="77777777" w:rsidR="00816678" w:rsidRPr="00816678" w:rsidRDefault="00816678" w:rsidP="00816678">
            <w:pPr>
              <w:rPr>
                <w:sz w:val="22"/>
                <w:szCs w:val="22"/>
              </w:rPr>
            </w:pPr>
            <w:r w:rsidRPr="00816678">
              <w:rPr>
                <w:sz w:val="22"/>
                <w:szCs w:val="22"/>
              </w:rPr>
              <w:t>592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49723E" w14:textId="77777777" w:rsidR="00816678" w:rsidRPr="00816678" w:rsidRDefault="00816678" w:rsidP="00816678">
            <w:pPr>
              <w:rPr>
                <w:sz w:val="22"/>
                <w:szCs w:val="22"/>
              </w:rPr>
            </w:pPr>
            <w:r w:rsidRPr="00816678">
              <w:rPr>
                <w:sz w:val="22"/>
                <w:szCs w:val="22"/>
              </w:rPr>
              <w:t>Pleural or pleural-related. Pleural tumor.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0811B" w14:textId="77777777" w:rsidR="00816678" w:rsidRPr="00816678" w:rsidRDefault="00816678" w:rsidP="00816678">
            <w:pPr>
              <w:rPr>
                <w:sz w:val="22"/>
                <w:szCs w:val="22"/>
              </w:rPr>
            </w:pPr>
            <w:r w:rsidRPr="00816678">
              <w:rPr>
                <w:sz w:val="22"/>
                <w:szCs w:val="22"/>
              </w:rPr>
              <w:t>cepu</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558E5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2C63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C378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B0B50"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DDCAAA" w14:textId="77777777" w:rsidR="00816678" w:rsidRPr="00816678" w:rsidRDefault="00816678" w:rsidP="00816678">
            <w:pPr>
              <w:rPr>
                <w:sz w:val="22"/>
                <w:szCs w:val="22"/>
              </w:rPr>
            </w:pPr>
            <w:r w:rsidRPr="00816678">
              <w:rPr>
                <w:sz w:val="22"/>
                <w:szCs w:val="22"/>
              </w:rPr>
              <w:t>Yes</w:t>
            </w:r>
          </w:p>
        </w:tc>
      </w:tr>
      <w:tr w:rsidR="00816678" w:rsidRPr="00816678" w14:paraId="3AE5A4F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03FEA4" w14:textId="77777777" w:rsidR="00816678" w:rsidRPr="00816678" w:rsidRDefault="00816678" w:rsidP="00816678">
            <w:pPr>
              <w:rPr>
                <w:sz w:val="22"/>
                <w:szCs w:val="22"/>
              </w:rPr>
            </w:pPr>
            <w:r w:rsidRPr="00816678">
              <w:rPr>
                <w:sz w:val="22"/>
                <w:szCs w:val="22"/>
              </w:rPr>
              <w:t>593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CE2B3" w14:textId="77777777" w:rsidR="00816678" w:rsidRPr="00816678" w:rsidRDefault="00816678" w:rsidP="00816678">
            <w:pPr>
              <w:rPr>
                <w:sz w:val="22"/>
                <w:szCs w:val="22"/>
              </w:rPr>
            </w:pPr>
            <w:r w:rsidRPr="00816678">
              <w:rPr>
                <w:sz w:val="22"/>
                <w:szCs w:val="22"/>
              </w:rPr>
              <w:t>Additional comments on pleural abnormalities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1B018" w14:textId="77777777" w:rsidR="00816678" w:rsidRPr="00816678" w:rsidRDefault="00816678" w:rsidP="00816678">
            <w:pPr>
              <w:rPr>
                <w:sz w:val="22"/>
                <w:szCs w:val="22"/>
              </w:rPr>
            </w:pPr>
            <w:r w:rsidRPr="00816678">
              <w:rPr>
                <w:sz w:val="22"/>
                <w:szCs w:val="22"/>
              </w:rPr>
              <w:t>ceoppab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D2BA3"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FD86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0E504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B3BC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A0A4F8" w14:textId="77777777" w:rsidR="00816678" w:rsidRPr="00816678" w:rsidRDefault="00816678" w:rsidP="00816678">
            <w:pPr>
              <w:rPr>
                <w:sz w:val="22"/>
                <w:szCs w:val="22"/>
              </w:rPr>
            </w:pPr>
            <w:r w:rsidRPr="00816678">
              <w:rPr>
                <w:sz w:val="22"/>
                <w:szCs w:val="22"/>
              </w:rPr>
              <w:t>Additional comments on pleural abnormalities</w:t>
            </w:r>
          </w:p>
        </w:tc>
      </w:tr>
      <w:tr w:rsidR="00816678" w:rsidRPr="00816678" w14:paraId="7C444BD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6A712" w14:textId="77777777" w:rsidR="00816678" w:rsidRPr="00816678" w:rsidRDefault="00816678" w:rsidP="00816678">
            <w:pPr>
              <w:rPr>
                <w:sz w:val="22"/>
                <w:szCs w:val="22"/>
              </w:rPr>
            </w:pPr>
            <w:r w:rsidRPr="00816678">
              <w:rPr>
                <w:sz w:val="22"/>
                <w:szCs w:val="22"/>
              </w:rPr>
              <w:t>594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742360" w14:textId="77777777" w:rsidR="00816678" w:rsidRPr="00816678" w:rsidRDefault="00816678" w:rsidP="00816678">
            <w:pPr>
              <w:rPr>
                <w:sz w:val="22"/>
                <w:szCs w:val="22"/>
              </w:rPr>
            </w:pPr>
            <w:r w:rsidRPr="00816678">
              <w:rPr>
                <w:sz w:val="22"/>
                <w:szCs w:val="22"/>
              </w:rPr>
              <w:t>Additional comments on pleural abnormalities. Include on impression.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7DD870" w14:textId="77777777" w:rsidR="00816678" w:rsidRPr="00816678" w:rsidRDefault="00816678" w:rsidP="00816678">
            <w:pPr>
              <w:rPr>
                <w:sz w:val="22"/>
                <w:szCs w:val="22"/>
              </w:rPr>
            </w:pPr>
            <w:r w:rsidRPr="00816678">
              <w:rPr>
                <w:sz w:val="22"/>
                <w:szCs w:val="22"/>
              </w:rPr>
              <w:t>ceoppabi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5343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1728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62AC2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746171"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AE1C6" w14:textId="77777777" w:rsidR="00816678" w:rsidRPr="00816678" w:rsidRDefault="00816678" w:rsidP="00816678">
            <w:pPr>
              <w:rPr>
                <w:sz w:val="22"/>
                <w:szCs w:val="22"/>
              </w:rPr>
            </w:pPr>
            <w:r w:rsidRPr="00816678">
              <w:rPr>
                <w:sz w:val="22"/>
                <w:szCs w:val="22"/>
              </w:rPr>
              <w:t>Include in impression</w:t>
            </w:r>
          </w:p>
        </w:tc>
      </w:tr>
      <w:tr w:rsidR="00816678" w:rsidRPr="00816678" w14:paraId="76E310A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1E2197" w14:textId="77777777" w:rsidR="00816678" w:rsidRPr="00816678" w:rsidRDefault="00816678" w:rsidP="00816678">
            <w:pPr>
              <w:rPr>
                <w:sz w:val="22"/>
                <w:szCs w:val="22"/>
              </w:rPr>
            </w:pPr>
            <w:r w:rsidRPr="00816678">
              <w:rPr>
                <w:sz w:val="22"/>
                <w:szCs w:val="22"/>
              </w:rPr>
              <w:t>595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B7766" w14:textId="77777777" w:rsidR="00816678" w:rsidRPr="00816678" w:rsidRDefault="00816678" w:rsidP="00816678">
            <w:pPr>
              <w:rPr>
                <w:sz w:val="22"/>
                <w:szCs w:val="22"/>
              </w:rPr>
            </w:pPr>
            <w:r w:rsidRPr="00816678">
              <w:rPr>
                <w:sz w:val="22"/>
                <w:szCs w:val="22"/>
              </w:rPr>
              <w:t>Cardiac and Aoritic abnormalities. Aortic calcifications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039DA" w14:textId="77777777" w:rsidR="00816678" w:rsidRPr="00816678" w:rsidRDefault="00816678" w:rsidP="00816678">
            <w:pPr>
              <w:rPr>
                <w:sz w:val="22"/>
                <w:szCs w:val="22"/>
              </w:rPr>
            </w:pPr>
            <w:r w:rsidRPr="00816678">
              <w:rPr>
                <w:sz w:val="22"/>
                <w:szCs w:val="22"/>
              </w:rPr>
              <w:t>cecca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584A12"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1E615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89276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9DB0F" w14:textId="77777777" w:rsidR="00816678" w:rsidRPr="00816678" w:rsidRDefault="00816678" w:rsidP="00816678">
            <w:pPr>
              <w:rPr>
                <w:sz w:val="22"/>
                <w:szCs w:val="22"/>
              </w:rPr>
            </w:pPr>
            <w:r w:rsidRPr="00816678">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5A837" w14:textId="77777777" w:rsidR="00816678" w:rsidRPr="00816678" w:rsidRDefault="00816678" w:rsidP="00816678">
            <w:pPr>
              <w:rPr>
                <w:sz w:val="22"/>
                <w:szCs w:val="22"/>
              </w:rPr>
            </w:pPr>
            <w:r w:rsidRPr="00816678">
              <w:rPr>
                <w:sz w:val="22"/>
                <w:szCs w:val="22"/>
              </w:rPr>
              <w:t>-;None;Minimal &lt; â…“;Moderate;Extensive &gt; â…”</w:t>
            </w:r>
          </w:p>
        </w:tc>
      </w:tr>
      <w:tr w:rsidR="00816678" w:rsidRPr="00816678" w14:paraId="3759968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03E717" w14:textId="77777777" w:rsidR="00816678" w:rsidRPr="00816678" w:rsidRDefault="00816678" w:rsidP="00816678">
            <w:pPr>
              <w:rPr>
                <w:sz w:val="22"/>
                <w:szCs w:val="22"/>
              </w:rPr>
            </w:pPr>
            <w:r w:rsidRPr="00816678">
              <w:rPr>
                <w:sz w:val="22"/>
                <w:szCs w:val="22"/>
              </w:rPr>
              <w:t>596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C504D8" w14:textId="77777777" w:rsidR="00816678" w:rsidRPr="00816678" w:rsidRDefault="00816678" w:rsidP="00816678">
            <w:pPr>
              <w:rPr>
                <w:sz w:val="22"/>
                <w:szCs w:val="22"/>
              </w:rPr>
            </w:pPr>
            <w:r w:rsidRPr="00816678">
              <w:rPr>
                <w:sz w:val="22"/>
                <w:szCs w:val="22"/>
              </w:rPr>
              <w:t>Cardiac and Aoritic abnormalities. Pericardial effusion severity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7A1BF" w14:textId="77777777" w:rsidR="00816678" w:rsidRPr="00816678" w:rsidRDefault="00816678" w:rsidP="00816678">
            <w:pPr>
              <w:rPr>
                <w:sz w:val="22"/>
                <w:szCs w:val="22"/>
              </w:rPr>
            </w:pPr>
            <w:r w:rsidRPr="00816678">
              <w:rPr>
                <w:sz w:val="22"/>
                <w:szCs w:val="22"/>
              </w:rPr>
              <w:t>ceprevm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E4E46E"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C2F7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55756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866283" w14:textId="77777777" w:rsidR="00816678" w:rsidRPr="00816678" w:rsidRDefault="00816678" w:rsidP="00816678">
            <w:pPr>
              <w:rPr>
                <w:sz w:val="22"/>
                <w:szCs w:val="22"/>
              </w:rPr>
            </w:pPr>
            <w:r w:rsidRPr="00816678">
              <w:rPr>
                <w:sz w:val="22"/>
                <w:szCs w:val="22"/>
              </w:rPr>
              <w:t>-;no;mi;mo;ex</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7E10DC" w14:textId="77777777" w:rsidR="00816678" w:rsidRPr="00816678" w:rsidRDefault="00816678" w:rsidP="00816678">
            <w:pPr>
              <w:rPr>
                <w:sz w:val="22"/>
                <w:szCs w:val="22"/>
              </w:rPr>
            </w:pPr>
            <w:r w:rsidRPr="00816678">
              <w:rPr>
                <w:sz w:val="22"/>
                <w:szCs w:val="22"/>
              </w:rPr>
              <w:t>-;None;Minimal;Moderate;Extensive</w:t>
            </w:r>
          </w:p>
        </w:tc>
      </w:tr>
      <w:tr w:rsidR="00816678" w:rsidRPr="00816678" w14:paraId="49F7398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F05AEA" w14:textId="77777777" w:rsidR="00816678" w:rsidRPr="00816678" w:rsidRDefault="00816678" w:rsidP="00816678">
            <w:pPr>
              <w:rPr>
                <w:sz w:val="22"/>
                <w:szCs w:val="22"/>
              </w:rPr>
            </w:pPr>
            <w:r w:rsidRPr="00816678">
              <w:rPr>
                <w:sz w:val="22"/>
                <w:szCs w:val="22"/>
              </w:rPr>
              <w:t>597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DC7A61" w14:textId="77777777" w:rsidR="00816678" w:rsidRPr="00816678" w:rsidRDefault="00816678" w:rsidP="00816678">
            <w:pPr>
              <w:rPr>
                <w:sz w:val="22"/>
                <w:szCs w:val="22"/>
              </w:rPr>
            </w:pPr>
            <w:r w:rsidRPr="00816678">
              <w:rPr>
                <w:sz w:val="22"/>
                <w:szCs w:val="22"/>
              </w:rPr>
              <w:t>Cardiac and Aoritic abnormalities. Pulmonary artery width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4FBDFE" w14:textId="77777777" w:rsidR="00816678" w:rsidRPr="00816678" w:rsidRDefault="00816678" w:rsidP="00816678">
            <w:pPr>
              <w:rPr>
                <w:sz w:val="22"/>
                <w:szCs w:val="22"/>
              </w:rPr>
            </w:pPr>
            <w:r w:rsidRPr="00816678">
              <w:rPr>
                <w:sz w:val="22"/>
                <w:szCs w:val="22"/>
              </w:rPr>
              <w:t>cepaw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38B98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332ED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99A98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A7B5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2A687C" w14:textId="77777777" w:rsidR="00816678" w:rsidRPr="00816678" w:rsidRDefault="00816678" w:rsidP="00816678">
            <w:pPr>
              <w:rPr>
                <w:sz w:val="22"/>
                <w:szCs w:val="22"/>
              </w:rPr>
            </w:pPr>
            <w:r w:rsidRPr="00816678">
              <w:rPr>
                <w:sz w:val="22"/>
                <w:szCs w:val="22"/>
              </w:rPr>
              <w:t>Pulmonary Artery Width</w:t>
            </w:r>
          </w:p>
        </w:tc>
      </w:tr>
      <w:tr w:rsidR="00816678" w:rsidRPr="00816678" w14:paraId="0FC52E5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60F9D" w14:textId="77777777" w:rsidR="00816678" w:rsidRPr="00816678" w:rsidRDefault="00816678" w:rsidP="00816678">
            <w:pPr>
              <w:rPr>
                <w:sz w:val="22"/>
                <w:szCs w:val="22"/>
              </w:rPr>
            </w:pPr>
            <w:r w:rsidRPr="00816678">
              <w:rPr>
                <w:sz w:val="22"/>
                <w:szCs w:val="22"/>
              </w:rPr>
              <w:t>598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1B647" w14:textId="77777777" w:rsidR="00816678" w:rsidRPr="00816678" w:rsidRDefault="00816678" w:rsidP="00816678">
            <w:pPr>
              <w:rPr>
                <w:sz w:val="22"/>
                <w:szCs w:val="22"/>
              </w:rPr>
            </w:pPr>
            <w:r w:rsidRPr="00816678">
              <w:rPr>
                <w:sz w:val="22"/>
                <w:szCs w:val="22"/>
              </w:rPr>
              <w:t>Cardiac and Aoritic abnormalities. Ascending aorta width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A9D22" w14:textId="77777777" w:rsidR="00816678" w:rsidRPr="00816678" w:rsidRDefault="00816678" w:rsidP="00816678">
            <w:pPr>
              <w:rPr>
                <w:sz w:val="22"/>
                <w:szCs w:val="22"/>
              </w:rPr>
            </w:pPr>
            <w:r w:rsidRPr="00816678">
              <w:rPr>
                <w:sz w:val="22"/>
                <w:szCs w:val="22"/>
              </w:rPr>
              <w:t>ceaow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AE4E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CD9EE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519E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F3F3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B8A600" w14:textId="77777777" w:rsidR="00816678" w:rsidRPr="00816678" w:rsidRDefault="00816678" w:rsidP="00816678">
            <w:pPr>
              <w:rPr>
                <w:sz w:val="22"/>
                <w:szCs w:val="22"/>
              </w:rPr>
            </w:pPr>
            <w:r w:rsidRPr="00816678">
              <w:rPr>
                <w:sz w:val="22"/>
                <w:szCs w:val="22"/>
              </w:rPr>
              <w:t>Ascending Aorta Width</w:t>
            </w:r>
          </w:p>
        </w:tc>
      </w:tr>
      <w:tr w:rsidR="00816678" w:rsidRPr="00816678" w14:paraId="1739EE0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04987" w14:textId="77777777" w:rsidR="00816678" w:rsidRPr="00816678" w:rsidRDefault="00816678" w:rsidP="00816678">
            <w:pPr>
              <w:rPr>
                <w:sz w:val="22"/>
                <w:szCs w:val="22"/>
              </w:rPr>
            </w:pPr>
            <w:r w:rsidRPr="00816678">
              <w:rPr>
                <w:sz w:val="22"/>
                <w:szCs w:val="22"/>
              </w:rPr>
              <w:t>599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18C2C" w14:textId="77777777" w:rsidR="00816678" w:rsidRPr="00816678" w:rsidRDefault="00816678" w:rsidP="00816678">
            <w:pPr>
              <w:rPr>
                <w:sz w:val="22"/>
                <w:szCs w:val="22"/>
              </w:rPr>
            </w:pPr>
            <w:r w:rsidRPr="00816678">
              <w:rPr>
                <w:sz w:val="22"/>
                <w:szCs w:val="22"/>
              </w:rPr>
              <w:t>Cardiac and Aoritic abnormalities. Additional comments on cardiac abnormalities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4B3C71" w14:textId="77777777" w:rsidR="00816678" w:rsidRPr="00816678" w:rsidRDefault="00816678" w:rsidP="00816678">
            <w:pPr>
              <w:rPr>
                <w:sz w:val="22"/>
                <w:szCs w:val="22"/>
              </w:rPr>
            </w:pPr>
            <w:r w:rsidRPr="00816678">
              <w:rPr>
                <w:sz w:val="22"/>
                <w:szCs w:val="22"/>
              </w:rPr>
              <w:t>cecommca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A8754"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677E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2E9A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3B8F5A"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F7530C" w14:textId="77777777" w:rsidR="00816678" w:rsidRPr="00816678" w:rsidRDefault="00816678" w:rsidP="00816678">
            <w:pPr>
              <w:rPr>
                <w:sz w:val="22"/>
                <w:szCs w:val="22"/>
              </w:rPr>
            </w:pPr>
            <w:r w:rsidRPr="00816678">
              <w:rPr>
                <w:sz w:val="22"/>
                <w:szCs w:val="22"/>
              </w:rPr>
              <w:t>Additional comments on cardiac abnormalities</w:t>
            </w:r>
          </w:p>
        </w:tc>
      </w:tr>
      <w:tr w:rsidR="00816678" w:rsidRPr="00816678" w14:paraId="3690ED1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6CF68E" w14:textId="77777777" w:rsidR="00816678" w:rsidRPr="00816678" w:rsidRDefault="00816678" w:rsidP="00816678">
            <w:pPr>
              <w:rPr>
                <w:sz w:val="22"/>
                <w:szCs w:val="22"/>
              </w:rPr>
            </w:pPr>
            <w:r w:rsidRPr="00816678">
              <w:rPr>
                <w:sz w:val="22"/>
                <w:szCs w:val="22"/>
              </w:rPr>
              <w:t>600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B7D08" w14:textId="77777777" w:rsidR="00816678" w:rsidRPr="00816678" w:rsidRDefault="00816678" w:rsidP="00816678">
            <w:pPr>
              <w:rPr>
                <w:sz w:val="22"/>
                <w:szCs w:val="22"/>
              </w:rPr>
            </w:pPr>
            <w:r w:rsidRPr="00816678">
              <w:rPr>
                <w:sz w:val="22"/>
                <w:szCs w:val="22"/>
              </w:rPr>
              <w:t>Cardiac and Aoritic abnormalities. Additional comments on cardiac abnormalities. Include on impression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384E69" w14:textId="77777777" w:rsidR="00816678" w:rsidRPr="00816678" w:rsidRDefault="00816678" w:rsidP="00816678">
            <w:pPr>
              <w:rPr>
                <w:sz w:val="22"/>
                <w:szCs w:val="22"/>
              </w:rPr>
            </w:pPr>
            <w:r w:rsidRPr="00816678">
              <w:rPr>
                <w:sz w:val="22"/>
                <w:szCs w:val="22"/>
              </w:rPr>
              <w:t>cecommcai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4D5F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0F13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3BE2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39859"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B83332" w14:textId="77777777" w:rsidR="00816678" w:rsidRPr="00816678" w:rsidRDefault="00816678" w:rsidP="00816678">
            <w:pPr>
              <w:rPr>
                <w:sz w:val="22"/>
                <w:szCs w:val="22"/>
              </w:rPr>
            </w:pPr>
            <w:r w:rsidRPr="00816678">
              <w:rPr>
                <w:sz w:val="22"/>
                <w:szCs w:val="22"/>
              </w:rPr>
              <w:t>Include in impression</w:t>
            </w:r>
          </w:p>
        </w:tc>
      </w:tr>
      <w:tr w:rsidR="00816678" w:rsidRPr="00816678" w14:paraId="49FF5FA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E462CB" w14:textId="77777777" w:rsidR="00816678" w:rsidRPr="00816678" w:rsidRDefault="00816678" w:rsidP="00816678">
            <w:pPr>
              <w:rPr>
                <w:sz w:val="22"/>
                <w:szCs w:val="22"/>
              </w:rPr>
            </w:pPr>
            <w:r w:rsidRPr="00816678">
              <w:rPr>
                <w:sz w:val="22"/>
                <w:szCs w:val="22"/>
              </w:rPr>
              <w:t>601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AF04FA" w14:textId="77777777" w:rsidR="00816678" w:rsidRPr="00816678" w:rsidRDefault="00816678" w:rsidP="00816678">
            <w:pPr>
              <w:rPr>
                <w:sz w:val="22"/>
                <w:szCs w:val="22"/>
              </w:rPr>
            </w:pPr>
            <w:r w:rsidRPr="00816678">
              <w:rPr>
                <w:sz w:val="22"/>
                <w:szCs w:val="22"/>
              </w:rPr>
              <w:t>Neck and mediastinal abnormalities. Thyroid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EAEC8" w14:textId="77777777" w:rsidR="00816678" w:rsidRPr="00816678" w:rsidRDefault="00816678" w:rsidP="00816678">
            <w:pPr>
              <w:rPr>
                <w:sz w:val="22"/>
                <w:szCs w:val="22"/>
              </w:rPr>
            </w:pPr>
            <w:r w:rsidRPr="00816678">
              <w:rPr>
                <w:sz w:val="22"/>
                <w:szCs w:val="22"/>
              </w:rPr>
              <w:t>ceata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63FED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33F27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A9FB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D33EC"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DD0C7" w14:textId="77777777" w:rsidR="00816678" w:rsidRPr="00816678" w:rsidRDefault="00816678" w:rsidP="00816678">
            <w:pPr>
              <w:rPr>
                <w:sz w:val="22"/>
                <w:szCs w:val="22"/>
              </w:rPr>
            </w:pPr>
            <w:r w:rsidRPr="00816678">
              <w:rPr>
                <w:sz w:val="22"/>
                <w:szCs w:val="22"/>
              </w:rPr>
              <w:t>Yes</w:t>
            </w:r>
          </w:p>
        </w:tc>
      </w:tr>
      <w:tr w:rsidR="00816678" w:rsidRPr="00816678" w14:paraId="08025D7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0538B9" w14:textId="77777777" w:rsidR="00816678" w:rsidRPr="00816678" w:rsidRDefault="00816678" w:rsidP="00816678">
            <w:pPr>
              <w:rPr>
                <w:sz w:val="22"/>
                <w:szCs w:val="22"/>
              </w:rPr>
            </w:pPr>
            <w:r w:rsidRPr="00816678">
              <w:rPr>
                <w:sz w:val="22"/>
                <w:szCs w:val="22"/>
              </w:rPr>
              <w:t>602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DEDBF" w14:textId="77777777" w:rsidR="00816678" w:rsidRPr="00816678" w:rsidRDefault="00816678" w:rsidP="00816678">
            <w:pPr>
              <w:rPr>
                <w:sz w:val="22"/>
                <w:szCs w:val="22"/>
              </w:rPr>
            </w:pPr>
            <w:r w:rsidRPr="00816678">
              <w:rPr>
                <w:sz w:val="22"/>
                <w:szCs w:val="22"/>
              </w:rPr>
              <w:t>Neck and mediastinal abnormalities. Thyroid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76785F" w14:textId="77777777" w:rsidR="00816678" w:rsidRPr="00816678" w:rsidRDefault="00816678" w:rsidP="00816678">
            <w:pPr>
              <w:rPr>
                <w:sz w:val="22"/>
                <w:szCs w:val="22"/>
              </w:rPr>
            </w:pPr>
            <w:r w:rsidRPr="00816678">
              <w:rPr>
                <w:sz w:val="22"/>
                <w:szCs w:val="22"/>
              </w:rPr>
              <w:t>ceatc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4D95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437A3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430A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BB31A4"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C122E" w14:textId="77777777" w:rsidR="00816678" w:rsidRPr="00816678" w:rsidRDefault="00816678" w:rsidP="00816678">
            <w:pPr>
              <w:rPr>
                <w:sz w:val="22"/>
                <w:szCs w:val="22"/>
              </w:rPr>
            </w:pPr>
            <w:r w:rsidRPr="00816678">
              <w:rPr>
                <w:sz w:val="22"/>
                <w:szCs w:val="22"/>
              </w:rPr>
              <w:t>Calcification</w:t>
            </w:r>
          </w:p>
        </w:tc>
      </w:tr>
      <w:tr w:rsidR="00816678" w:rsidRPr="00816678" w14:paraId="6A23913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986DC" w14:textId="77777777" w:rsidR="00816678" w:rsidRPr="00816678" w:rsidRDefault="00816678" w:rsidP="00816678">
            <w:pPr>
              <w:rPr>
                <w:sz w:val="22"/>
                <w:szCs w:val="22"/>
              </w:rPr>
            </w:pPr>
            <w:r w:rsidRPr="00816678">
              <w:rPr>
                <w:sz w:val="22"/>
                <w:szCs w:val="22"/>
              </w:rPr>
              <w:t>603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4788D4" w14:textId="77777777" w:rsidR="00816678" w:rsidRPr="00816678" w:rsidRDefault="00816678" w:rsidP="00816678">
            <w:pPr>
              <w:rPr>
                <w:sz w:val="22"/>
                <w:szCs w:val="22"/>
              </w:rPr>
            </w:pPr>
            <w:r w:rsidRPr="00816678">
              <w:rPr>
                <w:sz w:val="22"/>
                <w:szCs w:val="22"/>
              </w:rPr>
              <w:t>Neck and mediastinal abnormalities. Thyroid Cyst/nodule &lt; 15 mm</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58FDDD" w14:textId="77777777" w:rsidR="00816678" w:rsidRPr="00816678" w:rsidRDefault="00816678" w:rsidP="00816678">
            <w:pPr>
              <w:rPr>
                <w:sz w:val="22"/>
                <w:szCs w:val="22"/>
              </w:rPr>
            </w:pPr>
            <w:r w:rsidRPr="00816678">
              <w:rPr>
                <w:sz w:val="22"/>
                <w:szCs w:val="22"/>
              </w:rPr>
              <w:t>ceaty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FE0C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2DFAF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0DD8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401035"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AC4F9" w14:textId="77777777" w:rsidR="00816678" w:rsidRPr="00816678" w:rsidRDefault="00816678" w:rsidP="00816678">
            <w:pPr>
              <w:rPr>
                <w:sz w:val="22"/>
                <w:szCs w:val="22"/>
              </w:rPr>
            </w:pPr>
            <w:r w:rsidRPr="00816678">
              <w:rPr>
                <w:sz w:val="22"/>
                <w:szCs w:val="22"/>
              </w:rPr>
              <w:t>Cyst/nodule &lt; 15 mm</w:t>
            </w:r>
          </w:p>
        </w:tc>
      </w:tr>
      <w:tr w:rsidR="00816678" w:rsidRPr="00816678" w14:paraId="0202092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880369" w14:textId="77777777" w:rsidR="00816678" w:rsidRPr="00816678" w:rsidRDefault="00816678" w:rsidP="00816678">
            <w:pPr>
              <w:rPr>
                <w:sz w:val="22"/>
                <w:szCs w:val="22"/>
              </w:rPr>
            </w:pPr>
            <w:r w:rsidRPr="00816678">
              <w:rPr>
                <w:sz w:val="22"/>
                <w:szCs w:val="22"/>
              </w:rPr>
              <w:t>604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F7D812" w14:textId="77777777" w:rsidR="00816678" w:rsidRPr="00816678" w:rsidRDefault="00816678" w:rsidP="00816678">
            <w:pPr>
              <w:rPr>
                <w:sz w:val="22"/>
                <w:szCs w:val="22"/>
              </w:rPr>
            </w:pPr>
            <w:r w:rsidRPr="00816678">
              <w:rPr>
                <w:sz w:val="22"/>
                <w:szCs w:val="22"/>
              </w:rPr>
              <w:t>Neck and mediastinal abnormalities. Thyroid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28E703" w14:textId="77777777" w:rsidR="00816678" w:rsidRPr="00816678" w:rsidRDefault="00816678" w:rsidP="00816678">
            <w:pPr>
              <w:rPr>
                <w:sz w:val="22"/>
                <w:szCs w:val="22"/>
              </w:rPr>
            </w:pPr>
            <w:r w:rsidRPr="00816678">
              <w:rPr>
                <w:sz w:val="22"/>
                <w:szCs w:val="22"/>
              </w:rPr>
              <w:t>ceatm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33019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D174E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E4A0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EA203E"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3CB7C" w14:textId="77777777" w:rsidR="00816678" w:rsidRPr="00816678" w:rsidRDefault="00816678" w:rsidP="00816678">
            <w:pPr>
              <w:rPr>
                <w:sz w:val="22"/>
                <w:szCs w:val="22"/>
              </w:rPr>
            </w:pPr>
            <w:r w:rsidRPr="00816678">
              <w:rPr>
                <w:sz w:val="22"/>
                <w:szCs w:val="22"/>
              </w:rPr>
              <w:t>Mass</w:t>
            </w:r>
          </w:p>
        </w:tc>
      </w:tr>
      <w:tr w:rsidR="00816678" w:rsidRPr="00816678" w14:paraId="5CE7E32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6AE82" w14:textId="77777777" w:rsidR="00816678" w:rsidRPr="00816678" w:rsidRDefault="00816678" w:rsidP="00816678">
            <w:pPr>
              <w:rPr>
                <w:sz w:val="22"/>
                <w:szCs w:val="22"/>
              </w:rPr>
            </w:pPr>
            <w:r w:rsidRPr="00816678">
              <w:rPr>
                <w:sz w:val="22"/>
                <w:szCs w:val="22"/>
              </w:rPr>
              <w:t>605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017CAF" w14:textId="77777777" w:rsidR="00816678" w:rsidRPr="00816678" w:rsidRDefault="00816678" w:rsidP="00816678">
            <w:pPr>
              <w:rPr>
                <w:sz w:val="22"/>
                <w:szCs w:val="22"/>
              </w:rPr>
            </w:pPr>
            <w:r w:rsidRPr="00816678">
              <w:rPr>
                <w:sz w:val="22"/>
                <w:szCs w:val="22"/>
              </w:rPr>
              <w:t>Neck and mediastinal abnormalities. Thyroid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190CAF" w14:textId="77777777" w:rsidR="00816678" w:rsidRPr="00816678" w:rsidRDefault="00816678" w:rsidP="00816678">
            <w:pPr>
              <w:rPr>
                <w:sz w:val="22"/>
                <w:szCs w:val="22"/>
              </w:rPr>
            </w:pPr>
            <w:r w:rsidRPr="00816678">
              <w:rPr>
                <w:sz w:val="22"/>
                <w:szCs w:val="22"/>
              </w:rPr>
              <w:t>ceato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8578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2106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D560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AB27DC"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24F56C" w14:textId="77777777" w:rsidR="00816678" w:rsidRPr="00816678" w:rsidRDefault="00816678" w:rsidP="00816678">
            <w:pPr>
              <w:rPr>
                <w:sz w:val="22"/>
                <w:szCs w:val="22"/>
              </w:rPr>
            </w:pPr>
            <w:r w:rsidRPr="00816678">
              <w:rPr>
                <w:sz w:val="22"/>
                <w:szCs w:val="22"/>
              </w:rPr>
              <w:t>Other</w:t>
            </w:r>
          </w:p>
        </w:tc>
      </w:tr>
      <w:tr w:rsidR="00816678" w:rsidRPr="00816678" w14:paraId="5A284D7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036FB2" w14:textId="77777777" w:rsidR="00816678" w:rsidRPr="00816678" w:rsidRDefault="00816678" w:rsidP="00816678">
            <w:pPr>
              <w:rPr>
                <w:sz w:val="22"/>
                <w:szCs w:val="22"/>
              </w:rPr>
            </w:pPr>
            <w:r w:rsidRPr="00816678">
              <w:rPr>
                <w:sz w:val="22"/>
                <w:szCs w:val="22"/>
              </w:rPr>
              <w:t>606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E0CF89" w14:textId="77777777" w:rsidR="00816678" w:rsidRPr="00816678" w:rsidRDefault="00816678" w:rsidP="00816678">
            <w:pPr>
              <w:rPr>
                <w:sz w:val="22"/>
                <w:szCs w:val="22"/>
              </w:rPr>
            </w:pPr>
            <w:r w:rsidRPr="00816678">
              <w:rPr>
                <w:sz w:val="22"/>
                <w:szCs w:val="22"/>
              </w:rPr>
              <w:t>Neck and mediastinal abnormalities. Throid Specifiy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86ACBC" w14:textId="77777777" w:rsidR="00816678" w:rsidRPr="00816678" w:rsidRDefault="00816678" w:rsidP="00816678">
            <w:pPr>
              <w:rPr>
                <w:sz w:val="22"/>
                <w:szCs w:val="22"/>
              </w:rPr>
            </w:pPr>
            <w:r w:rsidRPr="00816678">
              <w:rPr>
                <w:sz w:val="22"/>
                <w:szCs w:val="22"/>
              </w:rPr>
              <w:t>ceatos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9D8CB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B9827"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8E40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D02AB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04AB30" w14:textId="77777777" w:rsidR="00816678" w:rsidRPr="00816678" w:rsidRDefault="00816678" w:rsidP="00816678">
            <w:pPr>
              <w:rPr>
                <w:sz w:val="22"/>
                <w:szCs w:val="22"/>
              </w:rPr>
            </w:pPr>
            <w:r w:rsidRPr="00816678">
              <w:rPr>
                <w:sz w:val="22"/>
                <w:szCs w:val="22"/>
              </w:rPr>
              <w:t>Specify</w:t>
            </w:r>
          </w:p>
        </w:tc>
      </w:tr>
      <w:tr w:rsidR="00816678" w:rsidRPr="00816678" w14:paraId="50086EB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31BAC1" w14:textId="77777777" w:rsidR="00816678" w:rsidRPr="00816678" w:rsidRDefault="00816678" w:rsidP="00816678">
            <w:pPr>
              <w:rPr>
                <w:sz w:val="22"/>
                <w:szCs w:val="22"/>
              </w:rPr>
            </w:pPr>
            <w:r w:rsidRPr="00816678">
              <w:rPr>
                <w:sz w:val="22"/>
                <w:szCs w:val="22"/>
              </w:rPr>
              <w:t>607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D6721B" w14:textId="77777777" w:rsidR="00816678" w:rsidRPr="00816678" w:rsidRDefault="00816678" w:rsidP="00816678">
            <w:pPr>
              <w:rPr>
                <w:sz w:val="22"/>
                <w:szCs w:val="22"/>
              </w:rPr>
            </w:pPr>
            <w:r w:rsidRPr="00816678">
              <w:rPr>
                <w:sz w:val="22"/>
                <w:szCs w:val="22"/>
              </w:rPr>
              <w:t>Neck and mediastinal abnormalities. Thymus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E4302E" w14:textId="77777777" w:rsidR="00816678" w:rsidRPr="00816678" w:rsidRDefault="00816678" w:rsidP="00816678">
            <w:pPr>
              <w:rPr>
                <w:sz w:val="22"/>
                <w:szCs w:val="22"/>
              </w:rPr>
            </w:pPr>
            <w:r w:rsidRPr="00816678">
              <w:rPr>
                <w:sz w:val="22"/>
                <w:szCs w:val="22"/>
              </w:rPr>
              <w:t>ceaya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191B4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8EA2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AE4A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3C83E"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45D4FA" w14:textId="77777777" w:rsidR="00816678" w:rsidRPr="00816678" w:rsidRDefault="00816678" w:rsidP="00816678">
            <w:pPr>
              <w:rPr>
                <w:sz w:val="22"/>
                <w:szCs w:val="22"/>
              </w:rPr>
            </w:pPr>
            <w:r w:rsidRPr="00816678">
              <w:rPr>
                <w:sz w:val="22"/>
                <w:szCs w:val="22"/>
              </w:rPr>
              <w:t>Yes</w:t>
            </w:r>
          </w:p>
        </w:tc>
      </w:tr>
      <w:tr w:rsidR="00816678" w:rsidRPr="00816678" w14:paraId="3155B8C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CFC0F" w14:textId="77777777" w:rsidR="00816678" w:rsidRPr="00816678" w:rsidRDefault="00816678" w:rsidP="00816678">
            <w:pPr>
              <w:rPr>
                <w:sz w:val="22"/>
                <w:szCs w:val="22"/>
              </w:rPr>
            </w:pPr>
            <w:r w:rsidRPr="00816678">
              <w:rPr>
                <w:sz w:val="22"/>
                <w:szCs w:val="22"/>
              </w:rPr>
              <w:t>608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EBC84" w14:textId="77777777" w:rsidR="00816678" w:rsidRPr="00816678" w:rsidRDefault="00816678" w:rsidP="00816678">
            <w:pPr>
              <w:rPr>
                <w:sz w:val="22"/>
                <w:szCs w:val="22"/>
              </w:rPr>
            </w:pPr>
            <w:r w:rsidRPr="00816678">
              <w:rPr>
                <w:sz w:val="22"/>
                <w:szCs w:val="22"/>
              </w:rPr>
              <w:t>Neck and mediastinal abnormalities. Thymus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82F18B" w14:textId="77777777" w:rsidR="00816678" w:rsidRPr="00816678" w:rsidRDefault="00816678" w:rsidP="00816678">
            <w:pPr>
              <w:rPr>
                <w:sz w:val="22"/>
                <w:szCs w:val="22"/>
              </w:rPr>
            </w:pPr>
            <w:r w:rsidRPr="00816678">
              <w:rPr>
                <w:sz w:val="22"/>
                <w:szCs w:val="22"/>
              </w:rPr>
              <w:t>ceayc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790FF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5CEC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B22B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F2EE0"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263F43" w14:textId="77777777" w:rsidR="00816678" w:rsidRPr="00816678" w:rsidRDefault="00816678" w:rsidP="00816678">
            <w:pPr>
              <w:rPr>
                <w:sz w:val="22"/>
                <w:szCs w:val="22"/>
              </w:rPr>
            </w:pPr>
            <w:r w:rsidRPr="00816678">
              <w:rPr>
                <w:sz w:val="22"/>
                <w:szCs w:val="22"/>
              </w:rPr>
              <w:t>Calcification</w:t>
            </w:r>
          </w:p>
        </w:tc>
      </w:tr>
      <w:tr w:rsidR="00816678" w:rsidRPr="00816678" w14:paraId="7DE4A1D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F1A37" w14:textId="77777777" w:rsidR="00816678" w:rsidRPr="00816678" w:rsidRDefault="00816678" w:rsidP="00816678">
            <w:pPr>
              <w:rPr>
                <w:sz w:val="22"/>
                <w:szCs w:val="22"/>
              </w:rPr>
            </w:pPr>
            <w:r w:rsidRPr="00816678">
              <w:rPr>
                <w:sz w:val="22"/>
                <w:szCs w:val="22"/>
              </w:rPr>
              <w:t>609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BD7AFC" w14:textId="77777777" w:rsidR="00816678" w:rsidRPr="00816678" w:rsidRDefault="00816678" w:rsidP="00816678">
            <w:pPr>
              <w:rPr>
                <w:sz w:val="22"/>
                <w:szCs w:val="22"/>
              </w:rPr>
            </w:pPr>
            <w:r w:rsidRPr="00816678">
              <w:rPr>
                <w:sz w:val="22"/>
                <w:szCs w:val="22"/>
              </w:rPr>
              <w:t>Neck and mediastinal abnormalities. Thymus Cyst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23E892" w14:textId="77777777" w:rsidR="00816678" w:rsidRPr="00816678" w:rsidRDefault="00816678" w:rsidP="00816678">
            <w:pPr>
              <w:rPr>
                <w:sz w:val="22"/>
                <w:szCs w:val="22"/>
              </w:rPr>
            </w:pPr>
            <w:r w:rsidRPr="00816678">
              <w:rPr>
                <w:sz w:val="22"/>
                <w:szCs w:val="22"/>
              </w:rPr>
              <w:t>ceayy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DE66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9CF48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5EBE1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F04F2"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5D7F2C" w14:textId="77777777" w:rsidR="00816678" w:rsidRPr="00816678" w:rsidRDefault="00816678" w:rsidP="00816678">
            <w:pPr>
              <w:rPr>
                <w:sz w:val="22"/>
                <w:szCs w:val="22"/>
              </w:rPr>
            </w:pPr>
            <w:r w:rsidRPr="00816678">
              <w:rPr>
                <w:sz w:val="22"/>
                <w:szCs w:val="22"/>
              </w:rPr>
              <w:t>Cyst</w:t>
            </w:r>
          </w:p>
        </w:tc>
      </w:tr>
      <w:tr w:rsidR="00816678" w:rsidRPr="00816678" w14:paraId="5E42E26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201CF" w14:textId="77777777" w:rsidR="00816678" w:rsidRPr="00816678" w:rsidRDefault="00816678" w:rsidP="00816678">
            <w:pPr>
              <w:rPr>
                <w:sz w:val="22"/>
                <w:szCs w:val="22"/>
              </w:rPr>
            </w:pPr>
            <w:r w:rsidRPr="00816678">
              <w:rPr>
                <w:sz w:val="22"/>
                <w:szCs w:val="22"/>
              </w:rPr>
              <w:t>610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C4553" w14:textId="77777777" w:rsidR="00816678" w:rsidRPr="00816678" w:rsidRDefault="00816678" w:rsidP="00816678">
            <w:pPr>
              <w:rPr>
                <w:sz w:val="22"/>
                <w:szCs w:val="22"/>
              </w:rPr>
            </w:pPr>
            <w:r w:rsidRPr="00816678">
              <w:rPr>
                <w:sz w:val="22"/>
                <w:szCs w:val="22"/>
              </w:rPr>
              <w:t>Neck and mediastinal abnormalities. Thymus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EC8D45" w14:textId="77777777" w:rsidR="00816678" w:rsidRPr="00816678" w:rsidRDefault="00816678" w:rsidP="00816678">
            <w:pPr>
              <w:rPr>
                <w:sz w:val="22"/>
                <w:szCs w:val="22"/>
              </w:rPr>
            </w:pPr>
            <w:r w:rsidRPr="00816678">
              <w:rPr>
                <w:sz w:val="22"/>
                <w:szCs w:val="22"/>
              </w:rPr>
              <w:t>ceaym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F45D5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ACD0A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E7E6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D3EB25"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0A6FC" w14:textId="77777777" w:rsidR="00816678" w:rsidRPr="00816678" w:rsidRDefault="00816678" w:rsidP="00816678">
            <w:pPr>
              <w:rPr>
                <w:sz w:val="22"/>
                <w:szCs w:val="22"/>
              </w:rPr>
            </w:pPr>
            <w:r w:rsidRPr="00816678">
              <w:rPr>
                <w:sz w:val="22"/>
                <w:szCs w:val="22"/>
              </w:rPr>
              <w:t>Mass</w:t>
            </w:r>
          </w:p>
        </w:tc>
      </w:tr>
      <w:tr w:rsidR="00816678" w:rsidRPr="00816678" w14:paraId="424D9CD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41628" w14:textId="77777777" w:rsidR="00816678" w:rsidRPr="00816678" w:rsidRDefault="00816678" w:rsidP="00816678">
            <w:pPr>
              <w:rPr>
                <w:sz w:val="22"/>
                <w:szCs w:val="22"/>
              </w:rPr>
            </w:pPr>
            <w:r w:rsidRPr="00816678">
              <w:rPr>
                <w:sz w:val="22"/>
                <w:szCs w:val="22"/>
              </w:rPr>
              <w:t>611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2D1BA" w14:textId="77777777" w:rsidR="00816678" w:rsidRPr="00816678" w:rsidRDefault="00816678" w:rsidP="00816678">
            <w:pPr>
              <w:rPr>
                <w:sz w:val="22"/>
                <w:szCs w:val="22"/>
              </w:rPr>
            </w:pPr>
            <w:r w:rsidRPr="00816678">
              <w:rPr>
                <w:sz w:val="22"/>
                <w:szCs w:val="22"/>
              </w:rPr>
              <w:t>Neck and mediastinal abnormalities. Thymus.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49434" w14:textId="77777777" w:rsidR="00816678" w:rsidRPr="00816678" w:rsidRDefault="00816678" w:rsidP="00816678">
            <w:pPr>
              <w:rPr>
                <w:sz w:val="22"/>
                <w:szCs w:val="22"/>
              </w:rPr>
            </w:pPr>
            <w:r w:rsidRPr="00816678">
              <w:rPr>
                <w:sz w:val="22"/>
                <w:szCs w:val="22"/>
              </w:rPr>
              <w:t>ceayo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265B3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8736E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51626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7FAD5"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9E7DD2" w14:textId="77777777" w:rsidR="00816678" w:rsidRPr="00816678" w:rsidRDefault="00816678" w:rsidP="00816678">
            <w:pPr>
              <w:rPr>
                <w:sz w:val="22"/>
                <w:szCs w:val="22"/>
              </w:rPr>
            </w:pPr>
            <w:r w:rsidRPr="00816678">
              <w:rPr>
                <w:sz w:val="22"/>
                <w:szCs w:val="22"/>
              </w:rPr>
              <w:t>Other</w:t>
            </w:r>
          </w:p>
        </w:tc>
      </w:tr>
      <w:tr w:rsidR="00816678" w:rsidRPr="00816678" w14:paraId="611B731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766E9" w14:textId="77777777" w:rsidR="00816678" w:rsidRPr="00816678" w:rsidRDefault="00816678" w:rsidP="00816678">
            <w:pPr>
              <w:rPr>
                <w:sz w:val="22"/>
                <w:szCs w:val="22"/>
              </w:rPr>
            </w:pPr>
            <w:r w:rsidRPr="00816678">
              <w:rPr>
                <w:sz w:val="22"/>
                <w:szCs w:val="22"/>
              </w:rPr>
              <w:t>612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83BAF6" w14:textId="77777777" w:rsidR="00816678" w:rsidRPr="00816678" w:rsidRDefault="00816678" w:rsidP="00816678">
            <w:pPr>
              <w:rPr>
                <w:sz w:val="22"/>
                <w:szCs w:val="22"/>
              </w:rPr>
            </w:pPr>
            <w:r w:rsidRPr="00816678">
              <w:rPr>
                <w:sz w:val="22"/>
                <w:szCs w:val="22"/>
              </w:rPr>
              <w:t>Neck and mediastinal abnormalities. Thymus Speicfy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A81953" w14:textId="77777777" w:rsidR="00816678" w:rsidRPr="00816678" w:rsidRDefault="00816678" w:rsidP="00816678">
            <w:pPr>
              <w:rPr>
                <w:sz w:val="22"/>
                <w:szCs w:val="22"/>
              </w:rPr>
            </w:pPr>
            <w:r w:rsidRPr="00816678">
              <w:rPr>
                <w:sz w:val="22"/>
                <w:szCs w:val="22"/>
              </w:rPr>
              <w:t>ceayos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07A91"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AD86E"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DDBFF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193B13"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FBF60F" w14:textId="77777777" w:rsidR="00816678" w:rsidRPr="00816678" w:rsidRDefault="00816678" w:rsidP="00816678">
            <w:pPr>
              <w:rPr>
                <w:sz w:val="22"/>
                <w:szCs w:val="22"/>
              </w:rPr>
            </w:pPr>
            <w:r w:rsidRPr="00816678">
              <w:rPr>
                <w:sz w:val="22"/>
                <w:szCs w:val="22"/>
              </w:rPr>
              <w:t>Specify</w:t>
            </w:r>
          </w:p>
        </w:tc>
      </w:tr>
      <w:tr w:rsidR="00816678" w:rsidRPr="00816678" w14:paraId="1F55E50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1B2ACB" w14:textId="77777777" w:rsidR="00816678" w:rsidRPr="00816678" w:rsidRDefault="00816678" w:rsidP="00816678">
            <w:pPr>
              <w:rPr>
                <w:sz w:val="22"/>
                <w:szCs w:val="22"/>
              </w:rPr>
            </w:pPr>
            <w:r w:rsidRPr="00816678">
              <w:rPr>
                <w:sz w:val="22"/>
                <w:szCs w:val="22"/>
              </w:rPr>
              <w:t>613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45AE1A"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34D4C4" w14:textId="77777777" w:rsidR="00816678" w:rsidRPr="00816678" w:rsidRDefault="00816678" w:rsidP="00816678">
            <w:pPr>
              <w:rPr>
                <w:sz w:val="22"/>
                <w:szCs w:val="22"/>
              </w:rPr>
            </w:pPr>
            <w:r w:rsidRPr="00816678">
              <w:rPr>
                <w:sz w:val="22"/>
                <w:szCs w:val="22"/>
              </w:rPr>
              <w:t>cemln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D33B5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9783A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A2161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6B005"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0BA214" w14:textId="77777777" w:rsidR="00816678" w:rsidRPr="00816678" w:rsidRDefault="00816678" w:rsidP="00816678">
            <w:pPr>
              <w:rPr>
                <w:sz w:val="22"/>
                <w:szCs w:val="22"/>
              </w:rPr>
            </w:pPr>
            <w:r w:rsidRPr="00816678">
              <w:rPr>
                <w:sz w:val="22"/>
                <w:szCs w:val="22"/>
              </w:rPr>
              <w:t>Yes</w:t>
            </w:r>
          </w:p>
        </w:tc>
      </w:tr>
      <w:tr w:rsidR="00816678" w:rsidRPr="00816678" w14:paraId="4C32FB7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F4E6D" w14:textId="77777777" w:rsidR="00816678" w:rsidRPr="00816678" w:rsidRDefault="00816678" w:rsidP="00816678">
            <w:pPr>
              <w:rPr>
                <w:sz w:val="22"/>
                <w:szCs w:val="22"/>
              </w:rPr>
            </w:pPr>
            <w:r w:rsidRPr="00816678">
              <w:rPr>
                <w:sz w:val="22"/>
                <w:szCs w:val="22"/>
              </w:rPr>
              <w:t>614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07720"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N1: Low cervical; supraclavicular; and sternal notch nodes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D6E40F" w14:textId="77777777" w:rsidR="00816678" w:rsidRPr="00816678" w:rsidRDefault="00816678" w:rsidP="00816678">
            <w:pPr>
              <w:rPr>
                <w:sz w:val="22"/>
                <w:szCs w:val="22"/>
              </w:rPr>
            </w:pPr>
            <w:r w:rsidRPr="00816678">
              <w:rPr>
                <w:sz w:val="22"/>
                <w:szCs w:val="22"/>
              </w:rPr>
              <w:t>cemlnl1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F800B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F800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209FB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9CB270" w14:textId="77777777" w:rsidR="00816678" w:rsidRPr="00816678" w:rsidRDefault="00816678" w:rsidP="00816678">
            <w:pPr>
              <w:rPr>
                <w:sz w:val="22"/>
                <w:szCs w:val="22"/>
              </w:rPr>
            </w:pPr>
            <w:r w:rsidRPr="00816678">
              <w:rPr>
                <w:sz w:val="22"/>
                <w:szCs w:val="22"/>
              </w:rPr>
              <w:t>N1</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761C93" w14:textId="77777777" w:rsidR="00816678" w:rsidRPr="00816678" w:rsidRDefault="00816678" w:rsidP="00816678">
            <w:pPr>
              <w:rPr>
                <w:sz w:val="22"/>
                <w:szCs w:val="22"/>
              </w:rPr>
            </w:pPr>
            <w:r w:rsidRPr="00816678">
              <w:rPr>
                <w:sz w:val="22"/>
                <w:szCs w:val="22"/>
              </w:rPr>
              <w:t>N1: Low cervical, supraclavicular, and sternal notch nodes</w:t>
            </w:r>
          </w:p>
        </w:tc>
      </w:tr>
      <w:tr w:rsidR="00816678" w:rsidRPr="00816678" w14:paraId="4FD1EFB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E69F58" w14:textId="77777777" w:rsidR="00816678" w:rsidRPr="00816678" w:rsidRDefault="00816678" w:rsidP="00816678">
            <w:pPr>
              <w:rPr>
                <w:sz w:val="22"/>
                <w:szCs w:val="22"/>
              </w:rPr>
            </w:pPr>
            <w:r w:rsidRPr="00816678">
              <w:rPr>
                <w:sz w:val="22"/>
                <w:szCs w:val="22"/>
              </w:rPr>
              <w:t>615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7BECA7"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N2R: Upper paratracheal (right)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29BE9" w14:textId="77777777" w:rsidR="00816678" w:rsidRPr="00816678" w:rsidRDefault="00816678" w:rsidP="00816678">
            <w:pPr>
              <w:rPr>
                <w:sz w:val="22"/>
                <w:szCs w:val="22"/>
              </w:rPr>
            </w:pPr>
            <w:r w:rsidRPr="00816678">
              <w:rPr>
                <w:sz w:val="22"/>
                <w:szCs w:val="22"/>
              </w:rPr>
              <w:t>cemlnl2r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3F9E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E819D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33588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7A7E1" w14:textId="77777777" w:rsidR="00816678" w:rsidRPr="00816678" w:rsidRDefault="00816678" w:rsidP="00816678">
            <w:pPr>
              <w:rPr>
                <w:sz w:val="22"/>
                <w:szCs w:val="22"/>
              </w:rPr>
            </w:pPr>
            <w:r w:rsidRPr="00816678">
              <w:rPr>
                <w:sz w:val="22"/>
                <w:szCs w:val="22"/>
              </w:rPr>
              <w:t>N2R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503A1A" w14:textId="77777777" w:rsidR="00816678" w:rsidRPr="00816678" w:rsidRDefault="00816678" w:rsidP="00816678">
            <w:pPr>
              <w:rPr>
                <w:sz w:val="22"/>
                <w:szCs w:val="22"/>
              </w:rPr>
            </w:pPr>
            <w:r w:rsidRPr="00816678">
              <w:rPr>
                <w:sz w:val="22"/>
                <w:szCs w:val="22"/>
              </w:rPr>
              <w:t>N2R: Upper paratracheal (right)</w:t>
            </w:r>
          </w:p>
        </w:tc>
      </w:tr>
      <w:tr w:rsidR="00816678" w:rsidRPr="00816678" w14:paraId="68AB0C2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E5BAC3" w14:textId="77777777" w:rsidR="00816678" w:rsidRPr="00816678" w:rsidRDefault="00816678" w:rsidP="00816678">
            <w:pPr>
              <w:rPr>
                <w:sz w:val="22"/>
                <w:szCs w:val="22"/>
              </w:rPr>
            </w:pPr>
            <w:r w:rsidRPr="00816678">
              <w:rPr>
                <w:sz w:val="22"/>
                <w:szCs w:val="22"/>
              </w:rPr>
              <w:t>616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3A93AB"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N2L: Upper paratracheal (left)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FF63D" w14:textId="77777777" w:rsidR="00816678" w:rsidRPr="00816678" w:rsidRDefault="00816678" w:rsidP="00816678">
            <w:pPr>
              <w:rPr>
                <w:sz w:val="22"/>
                <w:szCs w:val="22"/>
              </w:rPr>
            </w:pPr>
            <w:r w:rsidRPr="00816678">
              <w:rPr>
                <w:sz w:val="22"/>
                <w:szCs w:val="22"/>
              </w:rPr>
              <w:t>cemlnl2l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66A4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944F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7C9F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CDE55" w14:textId="77777777" w:rsidR="00816678" w:rsidRPr="00816678" w:rsidRDefault="00816678" w:rsidP="00816678">
            <w:pPr>
              <w:rPr>
                <w:sz w:val="22"/>
                <w:szCs w:val="22"/>
              </w:rPr>
            </w:pPr>
            <w:r w:rsidRPr="00816678">
              <w:rPr>
                <w:sz w:val="22"/>
                <w:szCs w:val="22"/>
              </w:rPr>
              <w:t>N2L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A1A2D" w14:textId="77777777" w:rsidR="00816678" w:rsidRPr="00816678" w:rsidRDefault="00816678" w:rsidP="00816678">
            <w:pPr>
              <w:rPr>
                <w:sz w:val="22"/>
                <w:szCs w:val="22"/>
              </w:rPr>
            </w:pPr>
            <w:r w:rsidRPr="00816678">
              <w:rPr>
                <w:sz w:val="22"/>
                <w:szCs w:val="22"/>
              </w:rPr>
              <w:t>N2L: Upper paratracheal (left)</w:t>
            </w:r>
          </w:p>
        </w:tc>
      </w:tr>
      <w:tr w:rsidR="00816678" w:rsidRPr="00816678" w14:paraId="7989D62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FD6D41" w14:textId="77777777" w:rsidR="00816678" w:rsidRPr="00816678" w:rsidRDefault="00816678" w:rsidP="00816678">
            <w:pPr>
              <w:rPr>
                <w:sz w:val="22"/>
                <w:szCs w:val="22"/>
              </w:rPr>
            </w:pPr>
            <w:r w:rsidRPr="00816678">
              <w:rPr>
                <w:sz w:val="22"/>
                <w:szCs w:val="22"/>
              </w:rPr>
              <w:t>617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4F9D5"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N3A: Prevascular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12218" w14:textId="77777777" w:rsidR="00816678" w:rsidRPr="00816678" w:rsidRDefault="00816678" w:rsidP="00816678">
            <w:pPr>
              <w:rPr>
                <w:sz w:val="22"/>
                <w:szCs w:val="22"/>
              </w:rPr>
            </w:pPr>
            <w:r w:rsidRPr="00816678">
              <w:rPr>
                <w:sz w:val="22"/>
                <w:szCs w:val="22"/>
              </w:rPr>
              <w:t>cemlnl3a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85B1A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D6A0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DA3D7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755978" w14:textId="77777777" w:rsidR="00816678" w:rsidRPr="00816678" w:rsidRDefault="00816678" w:rsidP="00816678">
            <w:pPr>
              <w:rPr>
                <w:sz w:val="22"/>
                <w:szCs w:val="22"/>
              </w:rPr>
            </w:pPr>
            <w:r w:rsidRPr="00816678">
              <w:rPr>
                <w:sz w:val="22"/>
                <w:szCs w:val="22"/>
              </w:rPr>
              <w:t>N3A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63CDD" w14:textId="77777777" w:rsidR="00816678" w:rsidRPr="00816678" w:rsidRDefault="00816678" w:rsidP="00816678">
            <w:pPr>
              <w:rPr>
                <w:sz w:val="22"/>
                <w:szCs w:val="22"/>
              </w:rPr>
            </w:pPr>
            <w:r w:rsidRPr="00816678">
              <w:rPr>
                <w:sz w:val="22"/>
                <w:szCs w:val="22"/>
              </w:rPr>
              <w:t>N3A: Prevascular</w:t>
            </w:r>
          </w:p>
        </w:tc>
      </w:tr>
      <w:tr w:rsidR="00816678" w:rsidRPr="00816678" w14:paraId="053143E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EA9221" w14:textId="77777777" w:rsidR="00816678" w:rsidRPr="00816678" w:rsidRDefault="00816678" w:rsidP="00816678">
            <w:pPr>
              <w:rPr>
                <w:sz w:val="22"/>
                <w:szCs w:val="22"/>
              </w:rPr>
            </w:pPr>
            <w:r w:rsidRPr="00816678">
              <w:rPr>
                <w:sz w:val="22"/>
                <w:szCs w:val="22"/>
              </w:rPr>
              <w:t>618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F4D9B9"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N3P: Retrotracheal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170F7" w14:textId="77777777" w:rsidR="00816678" w:rsidRPr="00816678" w:rsidRDefault="00816678" w:rsidP="00816678">
            <w:pPr>
              <w:rPr>
                <w:sz w:val="22"/>
                <w:szCs w:val="22"/>
              </w:rPr>
            </w:pPr>
            <w:r w:rsidRPr="00816678">
              <w:rPr>
                <w:sz w:val="22"/>
                <w:szCs w:val="22"/>
              </w:rPr>
              <w:t>cemlnl3p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6776A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3F534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AEBF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B3167" w14:textId="77777777" w:rsidR="00816678" w:rsidRPr="00816678" w:rsidRDefault="00816678" w:rsidP="00816678">
            <w:pPr>
              <w:rPr>
                <w:sz w:val="22"/>
                <w:szCs w:val="22"/>
              </w:rPr>
            </w:pPr>
            <w:r w:rsidRPr="00816678">
              <w:rPr>
                <w:sz w:val="22"/>
                <w:szCs w:val="22"/>
              </w:rPr>
              <w:t>N3P</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D331FC" w14:textId="77777777" w:rsidR="00816678" w:rsidRPr="00816678" w:rsidRDefault="00816678" w:rsidP="00816678">
            <w:pPr>
              <w:rPr>
                <w:sz w:val="22"/>
                <w:szCs w:val="22"/>
              </w:rPr>
            </w:pPr>
            <w:r w:rsidRPr="00816678">
              <w:rPr>
                <w:sz w:val="22"/>
                <w:szCs w:val="22"/>
              </w:rPr>
              <w:t>N3P: Retrotracheal</w:t>
            </w:r>
          </w:p>
        </w:tc>
      </w:tr>
      <w:tr w:rsidR="00816678" w:rsidRPr="00816678" w14:paraId="769A82A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05AC1C" w14:textId="77777777" w:rsidR="00816678" w:rsidRPr="00816678" w:rsidRDefault="00816678" w:rsidP="00816678">
            <w:pPr>
              <w:rPr>
                <w:sz w:val="22"/>
                <w:szCs w:val="22"/>
              </w:rPr>
            </w:pPr>
            <w:r w:rsidRPr="00816678">
              <w:rPr>
                <w:sz w:val="22"/>
                <w:szCs w:val="22"/>
              </w:rPr>
              <w:t>619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A88FCE"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N4R: Lower paratracheal (right)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19F50" w14:textId="77777777" w:rsidR="00816678" w:rsidRPr="00816678" w:rsidRDefault="00816678" w:rsidP="00816678">
            <w:pPr>
              <w:rPr>
                <w:sz w:val="22"/>
                <w:szCs w:val="22"/>
              </w:rPr>
            </w:pPr>
            <w:r w:rsidRPr="00816678">
              <w:rPr>
                <w:sz w:val="22"/>
                <w:szCs w:val="22"/>
              </w:rPr>
              <w:t>cemlnl4r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6992D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33D0C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C0C8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9420D" w14:textId="77777777" w:rsidR="00816678" w:rsidRPr="00816678" w:rsidRDefault="00816678" w:rsidP="00816678">
            <w:pPr>
              <w:rPr>
                <w:sz w:val="22"/>
                <w:szCs w:val="22"/>
              </w:rPr>
            </w:pPr>
            <w:r w:rsidRPr="00816678">
              <w:rPr>
                <w:sz w:val="22"/>
                <w:szCs w:val="22"/>
              </w:rPr>
              <w:t>N4R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C7D099" w14:textId="77777777" w:rsidR="00816678" w:rsidRPr="00816678" w:rsidRDefault="00816678" w:rsidP="00816678">
            <w:pPr>
              <w:rPr>
                <w:sz w:val="22"/>
                <w:szCs w:val="22"/>
              </w:rPr>
            </w:pPr>
            <w:r w:rsidRPr="00816678">
              <w:rPr>
                <w:sz w:val="22"/>
                <w:szCs w:val="22"/>
              </w:rPr>
              <w:t>N4R: Lower paratracheal (right)</w:t>
            </w:r>
          </w:p>
        </w:tc>
      </w:tr>
      <w:tr w:rsidR="00816678" w:rsidRPr="00816678" w14:paraId="377EAFA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93314A" w14:textId="77777777" w:rsidR="00816678" w:rsidRPr="00816678" w:rsidRDefault="00816678" w:rsidP="00816678">
            <w:pPr>
              <w:rPr>
                <w:sz w:val="22"/>
                <w:szCs w:val="22"/>
              </w:rPr>
            </w:pPr>
            <w:r w:rsidRPr="00816678">
              <w:rPr>
                <w:sz w:val="22"/>
                <w:szCs w:val="22"/>
              </w:rPr>
              <w:t>620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D697A8"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N4L: Lower paratracheal (left)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84F594" w14:textId="77777777" w:rsidR="00816678" w:rsidRPr="00816678" w:rsidRDefault="00816678" w:rsidP="00816678">
            <w:pPr>
              <w:rPr>
                <w:sz w:val="22"/>
                <w:szCs w:val="22"/>
              </w:rPr>
            </w:pPr>
            <w:r w:rsidRPr="00816678">
              <w:rPr>
                <w:sz w:val="22"/>
                <w:szCs w:val="22"/>
              </w:rPr>
              <w:t>cemlnl4l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CDF7A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A3513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F424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4EB0CE" w14:textId="77777777" w:rsidR="00816678" w:rsidRPr="00816678" w:rsidRDefault="00816678" w:rsidP="00816678">
            <w:pPr>
              <w:rPr>
                <w:sz w:val="22"/>
                <w:szCs w:val="22"/>
              </w:rPr>
            </w:pPr>
            <w:r w:rsidRPr="00816678">
              <w:rPr>
                <w:sz w:val="22"/>
                <w:szCs w:val="22"/>
              </w:rPr>
              <w:t>N4L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190DA" w14:textId="77777777" w:rsidR="00816678" w:rsidRPr="00816678" w:rsidRDefault="00816678" w:rsidP="00816678">
            <w:pPr>
              <w:rPr>
                <w:sz w:val="22"/>
                <w:szCs w:val="22"/>
              </w:rPr>
            </w:pPr>
            <w:r w:rsidRPr="00816678">
              <w:rPr>
                <w:sz w:val="22"/>
                <w:szCs w:val="22"/>
              </w:rPr>
              <w:t>N4L: Lower paratracheal (left)</w:t>
            </w:r>
          </w:p>
        </w:tc>
      </w:tr>
      <w:tr w:rsidR="00816678" w:rsidRPr="00816678" w14:paraId="1F3D20D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52C7A" w14:textId="77777777" w:rsidR="00816678" w:rsidRPr="00816678" w:rsidRDefault="00816678" w:rsidP="00816678">
            <w:pPr>
              <w:rPr>
                <w:sz w:val="22"/>
                <w:szCs w:val="22"/>
              </w:rPr>
            </w:pPr>
            <w:r w:rsidRPr="00816678">
              <w:rPr>
                <w:sz w:val="22"/>
                <w:szCs w:val="22"/>
              </w:rPr>
              <w:t>621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80E80"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N5: Subaortic</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11799" w14:textId="77777777" w:rsidR="00816678" w:rsidRPr="00816678" w:rsidRDefault="00816678" w:rsidP="00816678">
            <w:pPr>
              <w:rPr>
                <w:sz w:val="22"/>
                <w:szCs w:val="22"/>
              </w:rPr>
            </w:pPr>
            <w:r w:rsidRPr="00816678">
              <w:rPr>
                <w:sz w:val="22"/>
                <w:szCs w:val="22"/>
              </w:rPr>
              <w:t>cemlnl5</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B30CE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03600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87990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75D84" w14:textId="77777777" w:rsidR="00816678" w:rsidRPr="00816678" w:rsidRDefault="00816678" w:rsidP="00816678">
            <w:pPr>
              <w:rPr>
                <w:sz w:val="22"/>
                <w:szCs w:val="22"/>
              </w:rPr>
            </w:pPr>
            <w:r w:rsidRPr="00816678">
              <w:rPr>
                <w:sz w:val="22"/>
                <w:szCs w:val="22"/>
              </w:rPr>
              <w:t>N5</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B69F9" w14:textId="77777777" w:rsidR="00816678" w:rsidRPr="00816678" w:rsidRDefault="00816678" w:rsidP="00816678">
            <w:pPr>
              <w:rPr>
                <w:sz w:val="22"/>
                <w:szCs w:val="22"/>
              </w:rPr>
            </w:pPr>
            <w:r w:rsidRPr="00816678">
              <w:rPr>
                <w:sz w:val="22"/>
                <w:szCs w:val="22"/>
              </w:rPr>
              <w:t>N5: Subaortic</w:t>
            </w:r>
          </w:p>
        </w:tc>
      </w:tr>
      <w:tr w:rsidR="00816678" w:rsidRPr="00816678" w14:paraId="4EE0556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21B878" w14:textId="77777777" w:rsidR="00816678" w:rsidRPr="00816678" w:rsidRDefault="00816678" w:rsidP="00816678">
            <w:pPr>
              <w:rPr>
                <w:sz w:val="22"/>
                <w:szCs w:val="22"/>
              </w:rPr>
            </w:pPr>
            <w:r w:rsidRPr="00816678">
              <w:rPr>
                <w:sz w:val="22"/>
                <w:szCs w:val="22"/>
              </w:rPr>
              <w:t>622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E8E57"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N6: Para-aortic (ascending aorta or phrenic)</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9762AA" w14:textId="77777777" w:rsidR="00816678" w:rsidRPr="00816678" w:rsidRDefault="00816678" w:rsidP="00816678">
            <w:pPr>
              <w:rPr>
                <w:sz w:val="22"/>
                <w:szCs w:val="22"/>
              </w:rPr>
            </w:pPr>
            <w:r w:rsidRPr="00816678">
              <w:rPr>
                <w:sz w:val="22"/>
                <w:szCs w:val="22"/>
              </w:rPr>
              <w:t>cemlnl6</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B1036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C529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A6D3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1B9298" w14:textId="77777777" w:rsidR="00816678" w:rsidRPr="00816678" w:rsidRDefault="00816678" w:rsidP="00816678">
            <w:pPr>
              <w:rPr>
                <w:sz w:val="22"/>
                <w:szCs w:val="22"/>
              </w:rPr>
            </w:pPr>
            <w:r w:rsidRPr="00816678">
              <w:rPr>
                <w:sz w:val="22"/>
                <w:szCs w:val="22"/>
              </w:rPr>
              <w:t>N6</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D3A7FD" w14:textId="77777777" w:rsidR="00816678" w:rsidRPr="00816678" w:rsidRDefault="00816678" w:rsidP="00816678">
            <w:pPr>
              <w:rPr>
                <w:sz w:val="22"/>
                <w:szCs w:val="22"/>
              </w:rPr>
            </w:pPr>
            <w:r w:rsidRPr="00816678">
              <w:rPr>
                <w:sz w:val="22"/>
                <w:szCs w:val="22"/>
              </w:rPr>
              <w:t>N6: Para-aortic (ascending aorta or phrenic)</w:t>
            </w:r>
          </w:p>
        </w:tc>
      </w:tr>
      <w:tr w:rsidR="00816678" w:rsidRPr="00816678" w14:paraId="2D826FB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9F923" w14:textId="77777777" w:rsidR="00816678" w:rsidRPr="00816678" w:rsidRDefault="00816678" w:rsidP="00816678">
            <w:pPr>
              <w:rPr>
                <w:sz w:val="22"/>
                <w:szCs w:val="22"/>
              </w:rPr>
            </w:pPr>
            <w:r w:rsidRPr="00816678">
              <w:rPr>
                <w:sz w:val="22"/>
                <w:szCs w:val="22"/>
              </w:rPr>
              <w:t>623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177295"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N7: Subcarinal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9380D1" w14:textId="77777777" w:rsidR="00816678" w:rsidRPr="00816678" w:rsidRDefault="00816678" w:rsidP="00816678">
            <w:pPr>
              <w:rPr>
                <w:sz w:val="22"/>
                <w:szCs w:val="22"/>
              </w:rPr>
            </w:pPr>
            <w:r w:rsidRPr="00816678">
              <w:rPr>
                <w:sz w:val="22"/>
                <w:szCs w:val="22"/>
              </w:rPr>
              <w:t>cemlnl7</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C19EB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F3266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424C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43326" w14:textId="77777777" w:rsidR="00816678" w:rsidRPr="00816678" w:rsidRDefault="00816678" w:rsidP="00816678">
            <w:pPr>
              <w:rPr>
                <w:sz w:val="22"/>
                <w:szCs w:val="22"/>
              </w:rPr>
            </w:pPr>
            <w:r w:rsidRPr="00816678">
              <w:rPr>
                <w:sz w:val="22"/>
                <w:szCs w:val="22"/>
              </w:rPr>
              <w:t>N7</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B0381" w14:textId="77777777" w:rsidR="00816678" w:rsidRPr="00816678" w:rsidRDefault="00816678" w:rsidP="00816678">
            <w:pPr>
              <w:rPr>
                <w:sz w:val="22"/>
                <w:szCs w:val="22"/>
              </w:rPr>
            </w:pPr>
            <w:r w:rsidRPr="00816678">
              <w:rPr>
                <w:sz w:val="22"/>
                <w:szCs w:val="22"/>
              </w:rPr>
              <w:t>N7: Subcarinal</w:t>
            </w:r>
          </w:p>
        </w:tc>
      </w:tr>
      <w:tr w:rsidR="00816678" w:rsidRPr="00816678" w14:paraId="006AADF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057384" w14:textId="77777777" w:rsidR="00816678" w:rsidRPr="00816678" w:rsidRDefault="00816678" w:rsidP="00816678">
            <w:pPr>
              <w:rPr>
                <w:sz w:val="22"/>
                <w:szCs w:val="22"/>
              </w:rPr>
            </w:pPr>
            <w:r w:rsidRPr="00816678">
              <w:rPr>
                <w:sz w:val="22"/>
                <w:szCs w:val="22"/>
              </w:rPr>
              <w:t>624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2D37DD"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N8: Paraesophageal (below carina)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C4F9DF" w14:textId="77777777" w:rsidR="00816678" w:rsidRPr="00816678" w:rsidRDefault="00816678" w:rsidP="00816678">
            <w:pPr>
              <w:rPr>
                <w:sz w:val="22"/>
                <w:szCs w:val="22"/>
              </w:rPr>
            </w:pPr>
            <w:r w:rsidRPr="00816678">
              <w:rPr>
                <w:sz w:val="22"/>
                <w:szCs w:val="22"/>
              </w:rPr>
              <w:t>cemlnl8</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B2A68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AB133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DB34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2588B" w14:textId="77777777" w:rsidR="00816678" w:rsidRPr="00816678" w:rsidRDefault="00816678" w:rsidP="00816678">
            <w:pPr>
              <w:rPr>
                <w:sz w:val="22"/>
                <w:szCs w:val="22"/>
              </w:rPr>
            </w:pPr>
            <w:r w:rsidRPr="00816678">
              <w:rPr>
                <w:sz w:val="22"/>
                <w:szCs w:val="22"/>
              </w:rPr>
              <w:t>N8</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BB27A" w14:textId="77777777" w:rsidR="00816678" w:rsidRPr="00816678" w:rsidRDefault="00816678" w:rsidP="00816678">
            <w:pPr>
              <w:rPr>
                <w:sz w:val="22"/>
                <w:szCs w:val="22"/>
              </w:rPr>
            </w:pPr>
            <w:r w:rsidRPr="00816678">
              <w:rPr>
                <w:sz w:val="22"/>
                <w:szCs w:val="22"/>
              </w:rPr>
              <w:t>N8: Paraesophageal (below carina)</w:t>
            </w:r>
          </w:p>
        </w:tc>
      </w:tr>
      <w:tr w:rsidR="00816678" w:rsidRPr="00816678" w14:paraId="2956814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A0A6B0" w14:textId="77777777" w:rsidR="00816678" w:rsidRPr="00816678" w:rsidRDefault="00816678" w:rsidP="00816678">
            <w:pPr>
              <w:rPr>
                <w:sz w:val="22"/>
                <w:szCs w:val="22"/>
              </w:rPr>
            </w:pPr>
            <w:r w:rsidRPr="00816678">
              <w:rPr>
                <w:sz w:val="22"/>
                <w:szCs w:val="22"/>
              </w:rPr>
              <w:t>625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276C22"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N9: Pulmonary ligament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6C0A30" w14:textId="77777777" w:rsidR="00816678" w:rsidRPr="00816678" w:rsidRDefault="00816678" w:rsidP="00816678">
            <w:pPr>
              <w:rPr>
                <w:sz w:val="22"/>
                <w:szCs w:val="22"/>
              </w:rPr>
            </w:pPr>
            <w:r w:rsidRPr="00816678">
              <w:rPr>
                <w:sz w:val="22"/>
                <w:szCs w:val="22"/>
              </w:rPr>
              <w:t>cemlnl9</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FAD9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443DD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05713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449F5" w14:textId="77777777" w:rsidR="00816678" w:rsidRPr="00816678" w:rsidRDefault="00816678" w:rsidP="00816678">
            <w:pPr>
              <w:rPr>
                <w:sz w:val="22"/>
                <w:szCs w:val="22"/>
              </w:rPr>
            </w:pPr>
            <w:r w:rsidRPr="00816678">
              <w:rPr>
                <w:sz w:val="22"/>
                <w:szCs w:val="22"/>
              </w:rPr>
              <w:t>N9</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6033A" w14:textId="77777777" w:rsidR="00816678" w:rsidRPr="00816678" w:rsidRDefault="00816678" w:rsidP="00816678">
            <w:pPr>
              <w:rPr>
                <w:sz w:val="22"/>
                <w:szCs w:val="22"/>
              </w:rPr>
            </w:pPr>
            <w:r w:rsidRPr="00816678">
              <w:rPr>
                <w:sz w:val="22"/>
                <w:szCs w:val="22"/>
              </w:rPr>
              <w:t>N9: Pulmonary ligament</w:t>
            </w:r>
          </w:p>
        </w:tc>
      </w:tr>
      <w:tr w:rsidR="00816678" w:rsidRPr="00816678" w14:paraId="0C2A1A5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A61A3" w14:textId="77777777" w:rsidR="00816678" w:rsidRPr="00816678" w:rsidRDefault="00816678" w:rsidP="00816678">
            <w:pPr>
              <w:rPr>
                <w:sz w:val="22"/>
                <w:szCs w:val="22"/>
              </w:rPr>
            </w:pPr>
            <w:r w:rsidRPr="00816678">
              <w:rPr>
                <w:sz w:val="22"/>
                <w:szCs w:val="22"/>
              </w:rPr>
              <w:t>626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708E70"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N10: Hilar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4FCE2" w14:textId="77777777" w:rsidR="00816678" w:rsidRPr="00816678" w:rsidRDefault="00816678" w:rsidP="00816678">
            <w:pPr>
              <w:rPr>
                <w:sz w:val="22"/>
                <w:szCs w:val="22"/>
              </w:rPr>
            </w:pPr>
            <w:r w:rsidRPr="00816678">
              <w:rPr>
                <w:sz w:val="22"/>
                <w:szCs w:val="22"/>
              </w:rPr>
              <w:t>cemlnl10</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364BA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01645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74393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32535" w14:textId="77777777" w:rsidR="00816678" w:rsidRPr="00816678" w:rsidRDefault="00816678" w:rsidP="00816678">
            <w:pPr>
              <w:rPr>
                <w:sz w:val="22"/>
                <w:szCs w:val="22"/>
              </w:rPr>
            </w:pPr>
            <w:r w:rsidRPr="00816678">
              <w:rPr>
                <w:sz w:val="22"/>
                <w:szCs w:val="22"/>
              </w:rPr>
              <w:t>N10</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772744" w14:textId="77777777" w:rsidR="00816678" w:rsidRPr="00816678" w:rsidRDefault="00816678" w:rsidP="00816678">
            <w:pPr>
              <w:rPr>
                <w:sz w:val="22"/>
                <w:szCs w:val="22"/>
              </w:rPr>
            </w:pPr>
            <w:r w:rsidRPr="00816678">
              <w:rPr>
                <w:sz w:val="22"/>
                <w:szCs w:val="22"/>
              </w:rPr>
              <w:t>N10: Hilar</w:t>
            </w:r>
          </w:p>
        </w:tc>
      </w:tr>
      <w:tr w:rsidR="00816678" w:rsidRPr="00816678" w14:paraId="3E1310F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41761D" w14:textId="77777777" w:rsidR="00816678" w:rsidRPr="00816678" w:rsidRDefault="00816678" w:rsidP="00816678">
            <w:pPr>
              <w:rPr>
                <w:sz w:val="22"/>
                <w:szCs w:val="22"/>
              </w:rPr>
            </w:pPr>
            <w:r w:rsidRPr="00816678">
              <w:rPr>
                <w:sz w:val="22"/>
                <w:szCs w:val="22"/>
              </w:rPr>
              <w:t>627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D0FB3"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N11: Interlobar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025B7" w14:textId="77777777" w:rsidR="00816678" w:rsidRPr="00816678" w:rsidRDefault="00816678" w:rsidP="00816678">
            <w:pPr>
              <w:rPr>
                <w:sz w:val="22"/>
                <w:szCs w:val="22"/>
              </w:rPr>
            </w:pPr>
            <w:r w:rsidRPr="00816678">
              <w:rPr>
                <w:sz w:val="22"/>
                <w:szCs w:val="22"/>
              </w:rPr>
              <w:t>cemlnl11</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38F3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3ABBA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DBAC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243B8" w14:textId="77777777" w:rsidR="00816678" w:rsidRPr="00816678" w:rsidRDefault="00816678" w:rsidP="00816678">
            <w:pPr>
              <w:rPr>
                <w:sz w:val="22"/>
                <w:szCs w:val="22"/>
              </w:rPr>
            </w:pPr>
            <w:r w:rsidRPr="00816678">
              <w:rPr>
                <w:sz w:val="22"/>
                <w:szCs w:val="22"/>
              </w:rPr>
              <w:t>N11</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CE03C" w14:textId="77777777" w:rsidR="00816678" w:rsidRPr="00816678" w:rsidRDefault="00816678" w:rsidP="00816678">
            <w:pPr>
              <w:rPr>
                <w:sz w:val="22"/>
                <w:szCs w:val="22"/>
              </w:rPr>
            </w:pPr>
            <w:r w:rsidRPr="00816678">
              <w:rPr>
                <w:sz w:val="22"/>
                <w:szCs w:val="22"/>
              </w:rPr>
              <w:t>N11: Interlobar</w:t>
            </w:r>
          </w:p>
        </w:tc>
      </w:tr>
      <w:tr w:rsidR="00816678" w:rsidRPr="00816678" w14:paraId="03D6E21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EFC9E" w14:textId="77777777" w:rsidR="00816678" w:rsidRPr="00816678" w:rsidRDefault="00816678" w:rsidP="00816678">
            <w:pPr>
              <w:rPr>
                <w:sz w:val="22"/>
                <w:szCs w:val="22"/>
              </w:rPr>
            </w:pPr>
            <w:r w:rsidRPr="00816678">
              <w:rPr>
                <w:sz w:val="22"/>
                <w:szCs w:val="22"/>
              </w:rPr>
              <w:t>628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E2346"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N12: Lobar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C013B" w14:textId="77777777" w:rsidR="00816678" w:rsidRPr="00816678" w:rsidRDefault="00816678" w:rsidP="00816678">
            <w:pPr>
              <w:rPr>
                <w:sz w:val="22"/>
                <w:szCs w:val="22"/>
              </w:rPr>
            </w:pPr>
            <w:r w:rsidRPr="00816678">
              <w:rPr>
                <w:sz w:val="22"/>
                <w:szCs w:val="22"/>
              </w:rPr>
              <w:t>cemlnl12</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18153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F3B91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FE7A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3755D4" w14:textId="77777777" w:rsidR="00816678" w:rsidRPr="00816678" w:rsidRDefault="00816678" w:rsidP="00816678">
            <w:pPr>
              <w:rPr>
                <w:sz w:val="22"/>
                <w:szCs w:val="22"/>
              </w:rPr>
            </w:pPr>
            <w:r w:rsidRPr="00816678">
              <w:rPr>
                <w:sz w:val="22"/>
                <w:szCs w:val="22"/>
              </w:rPr>
              <w:t>N12</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E45D29" w14:textId="77777777" w:rsidR="00816678" w:rsidRPr="00816678" w:rsidRDefault="00816678" w:rsidP="00816678">
            <w:pPr>
              <w:rPr>
                <w:sz w:val="22"/>
                <w:szCs w:val="22"/>
              </w:rPr>
            </w:pPr>
            <w:r w:rsidRPr="00816678">
              <w:rPr>
                <w:sz w:val="22"/>
                <w:szCs w:val="22"/>
              </w:rPr>
              <w:t>N12: Lobar</w:t>
            </w:r>
          </w:p>
        </w:tc>
      </w:tr>
      <w:tr w:rsidR="00816678" w:rsidRPr="00816678" w14:paraId="393F889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AD1B85" w14:textId="77777777" w:rsidR="00816678" w:rsidRPr="00816678" w:rsidRDefault="00816678" w:rsidP="00816678">
            <w:pPr>
              <w:rPr>
                <w:sz w:val="22"/>
                <w:szCs w:val="22"/>
              </w:rPr>
            </w:pPr>
            <w:r w:rsidRPr="00816678">
              <w:rPr>
                <w:sz w:val="22"/>
                <w:szCs w:val="22"/>
              </w:rPr>
              <w:t>629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5A4DE"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N13: Segmental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2B38A" w14:textId="77777777" w:rsidR="00816678" w:rsidRPr="00816678" w:rsidRDefault="00816678" w:rsidP="00816678">
            <w:pPr>
              <w:rPr>
                <w:sz w:val="22"/>
                <w:szCs w:val="22"/>
              </w:rPr>
            </w:pPr>
            <w:r w:rsidRPr="00816678">
              <w:rPr>
                <w:sz w:val="22"/>
                <w:szCs w:val="22"/>
              </w:rPr>
              <w:t>cemlnl13</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FE754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5C47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AFC2E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D418EB" w14:textId="77777777" w:rsidR="00816678" w:rsidRPr="00816678" w:rsidRDefault="00816678" w:rsidP="00816678">
            <w:pPr>
              <w:rPr>
                <w:sz w:val="22"/>
                <w:szCs w:val="22"/>
              </w:rPr>
            </w:pPr>
            <w:r w:rsidRPr="00816678">
              <w:rPr>
                <w:sz w:val="22"/>
                <w:szCs w:val="22"/>
              </w:rPr>
              <w:t>N13</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CCA76C" w14:textId="77777777" w:rsidR="00816678" w:rsidRPr="00816678" w:rsidRDefault="00816678" w:rsidP="00816678">
            <w:pPr>
              <w:rPr>
                <w:sz w:val="22"/>
                <w:szCs w:val="22"/>
              </w:rPr>
            </w:pPr>
            <w:r w:rsidRPr="00816678">
              <w:rPr>
                <w:sz w:val="22"/>
                <w:szCs w:val="22"/>
              </w:rPr>
              <w:t>N13: Segmental</w:t>
            </w:r>
          </w:p>
        </w:tc>
      </w:tr>
      <w:tr w:rsidR="00816678" w:rsidRPr="00816678" w14:paraId="3D3A463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8D995" w14:textId="77777777" w:rsidR="00816678" w:rsidRPr="00816678" w:rsidRDefault="00816678" w:rsidP="00816678">
            <w:pPr>
              <w:rPr>
                <w:sz w:val="22"/>
                <w:szCs w:val="22"/>
              </w:rPr>
            </w:pPr>
            <w:r w:rsidRPr="00816678">
              <w:rPr>
                <w:sz w:val="22"/>
                <w:szCs w:val="22"/>
              </w:rPr>
              <w:t>630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700E35" w14:textId="77777777" w:rsidR="00816678" w:rsidRPr="00816678" w:rsidRDefault="00816678" w:rsidP="00816678">
            <w:pPr>
              <w:rPr>
                <w:sz w:val="22"/>
                <w:szCs w:val="22"/>
              </w:rPr>
            </w:pPr>
            <w:r w:rsidRPr="00816678">
              <w:rPr>
                <w:sz w:val="22"/>
                <w:szCs w:val="22"/>
              </w:rPr>
              <w:t>Neck and mediastinal abnormalities. Lymph Nodes (w/o central fat). Any enlarged or growing hilar or mediastinal lymph nodes. N14: Subsegmental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DDE25F" w14:textId="77777777" w:rsidR="00816678" w:rsidRPr="00816678" w:rsidRDefault="00816678" w:rsidP="00816678">
            <w:pPr>
              <w:rPr>
                <w:sz w:val="22"/>
                <w:szCs w:val="22"/>
              </w:rPr>
            </w:pPr>
            <w:r w:rsidRPr="00816678">
              <w:rPr>
                <w:sz w:val="22"/>
                <w:szCs w:val="22"/>
              </w:rPr>
              <w:t>cemlnl14</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42053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E08D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6B48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80891" w14:textId="77777777" w:rsidR="00816678" w:rsidRPr="00816678" w:rsidRDefault="00816678" w:rsidP="00816678">
            <w:pPr>
              <w:rPr>
                <w:sz w:val="22"/>
                <w:szCs w:val="22"/>
              </w:rPr>
            </w:pPr>
            <w:r w:rsidRPr="00816678">
              <w:rPr>
                <w:sz w:val="22"/>
                <w:szCs w:val="22"/>
              </w:rPr>
              <w:t>N14</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2D69A2" w14:textId="77777777" w:rsidR="00816678" w:rsidRPr="00816678" w:rsidRDefault="00816678" w:rsidP="00816678">
            <w:pPr>
              <w:rPr>
                <w:sz w:val="22"/>
                <w:szCs w:val="22"/>
              </w:rPr>
            </w:pPr>
            <w:r w:rsidRPr="00816678">
              <w:rPr>
                <w:sz w:val="22"/>
                <w:szCs w:val="22"/>
              </w:rPr>
              <w:t>N14: Subsegmental</w:t>
            </w:r>
          </w:p>
        </w:tc>
      </w:tr>
      <w:tr w:rsidR="00816678" w:rsidRPr="00816678" w14:paraId="54510B6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A48810" w14:textId="77777777" w:rsidR="00816678" w:rsidRPr="00816678" w:rsidRDefault="00816678" w:rsidP="00816678">
            <w:pPr>
              <w:rPr>
                <w:sz w:val="22"/>
                <w:szCs w:val="22"/>
              </w:rPr>
            </w:pPr>
            <w:r w:rsidRPr="00816678">
              <w:rPr>
                <w:sz w:val="22"/>
                <w:szCs w:val="22"/>
              </w:rPr>
              <w:t>631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04D714" w14:textId="77777777" w:rsidR="00816678" w:rsidRPr="00816678" w:rsidRDefault="00816678" w:rsidP="00816678">
            <w:pPr>
              <w:rPr>
                <w:sz w:val="22"/>
                <w:szCs w:val="22"/>
              </w:rPr>
            </w:pPr>
            <w:r w:rsidRPr="00816678">
              <w:rPr>
                <w:sz w:val="22"/>
                <w:szCs w:val="22"/>
              </w:rPr>
              <w:t>Neck and mediastinal abnormalities. Lymph Nodes (w/o central fat). Any calcified hilar or mediastinal lymph nodes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BC117A" w14:textId="77777777" w:rsidR="00816678" w:rsidRPr="00816678" w:rsidRDefault="00816678" w:rsidP="00816678">
            <w:pPr>
              <w:rPr>
                <w:sz w:val="22"/>
                <w:szCs w:val="22"/>
              </w:rPr>
            </w:pPr>
            <w:r w:rsidRPr="00816678">
              <w:rPr>
                <w:sz w:val="22"/>
                <w:szCs w:val="22"/>
              </w:rPr>
              <w:t>cemlncab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F74EC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964A3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A9E79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273E64"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13953" w14:textId="77777777" w:rsidR="00816678" w:rsidRPr="00816678" w:rsidRDefault="00816678" w:rsidP="00816678">
            <w:pPr>
              <w:rPr>
                <w:sz w:val="22"/>
                <w:szCs w:val="22"/>
              </w:rPr>
            </w:pPr>
            <w:r w:rsidRPr="00816678">
              <w:rPr>
                <w:sz w:val="22"/>
                <w:szCs w:val="22"/>
              </w:rPr>
              <w:t>Yes</w:t>
            </w:r>
          </w:p>
        </w:tc>
      </w:tr>
      <w:tr w:rsidR="00816678" w:rsidRPr="00816678" w14:paraId="0B5F236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0528D" w14:textId="77777777" w:rsidR="00816678" w:rsidRPr="00816678" w:rsidRDefault="00816678" w:rsidP="00816678">
            <w:pPr>
              <w:rPr>
                <w:sz w:val="22"/>
                <w:szCs w:val="22"/>
              </w:rPr>
            </w:pPr>
            <w:r w:rsidRPr="00816678">
              <w:rPr>
                <w:sz w:val="22"/>
                <w:szCs w:val="22"/>
              </w:rPr>
              <w:t>632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DBD207" w14:textId="77777777" w:rsidR="00816678" w:rsidRPr="00816678" w:rsidRDefault="00816678" w:rsidP="00816678">
            <w:pPr>
              <w:rPr>
                <w:sz w:val="22"/>
                <w:szCs w:val="22"/>
              </w:rPr>
            </w:pPr>
            <w:r w:rsidRPr="00816678">
              <w:rPr>
                <w:sz w:val="22"/>
                <w:szCs w:val="22"/>
              </w:rPr>
              <w:t>Neck and mediastinal abnormalities. Lymph Nodes (w/o central fat). Abnormal axillary lymph nodes.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15121C" w14:textId="77777777" w:rsidR="00816678" w:rsidRPr="00816678" w:rsidRDefault="00816678" w:rsidP="00816678">
            <w:pPr>
              <w:rPr>
                <w:sz w:val="22"/>
                <w:szCs w:val="22"/>
              </w:rPr>
            </w:pPr>
            <w:r w:rsidRPr="00816678">
              <w:rPr>
                <w:sz w:val="22"/>
                <w:szCs w:val="22"/>
              </w:rPr>
              <w:t>ceagaln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64A58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2EC7F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BB2B9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845BA2"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BC2187" w14:textId="77777777" w:rsidR="00816678" w:rsidRPr="00816678" w:rsidRDefault="00816678" w:rsidP="00816678">
            <w:pPr>
              <w:rPr>
                <w:sz w:val="22"/>
                <w:szCs w:val="22"/>
              </w:rPr>
            </w:pPr>
            <w:r w:rsidRPr="00816678">
              <w:rPr>
                <w:sz w:val="22"/>
                <w:szCs w:val="22"/>
              </w:rPr>
              <w:t>Yes</w:t>
            </w:r>
          </w:p>
        </w:tc>
      </w:tr>
      <w:tr w:rsidR="00816678" w:rsidRPr="00816678" w14:paraId="1424C93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E7E83" w14:textId="77777777" w:rsidR="00816678" w:rsidRPr="00816678" w:rsidRDefault="00816678" w:rsidP="00816678">
            <w:pPr>
              <w:rPr>
                <w:sz w:val="22"/>
                <w:szCs w:val="22"/>
              </w:rPr>
            </w:pPr>
            <w:r w:rsidRPr="00816678">
              <w:rPr>
                <w:sz w:val="22"/>
                <w:szCs w:val="22"/>
              </w:rPr>
              <w:t>633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A83BBD" w14:textId="77777777" w:rsidR="00816678" w:rsidRPr="00816678" w:rsidRDefault="00816678" w:rsidP="00816678">
            <w:pPr>
              <w:rPr>
                <w:sz w:val="22"/>
                <w:szCs w:val="22"/>
              </w:rPr>
            </w:pPr>
            <w:r w:rsidRPr="00816678">
              <w:rPr>
                <w:sz w:val="22"/>
                <w:szCs w:val="22"/>
              </w:rPr>
              <w:t>Neck and mediastinal abnormalities. Lymph Nodes (w/o central fat). Abnormal axillary lymph nodes. Right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87477" w14:textId="77777777" w:rsidR="00816678" w:rsidRPr="00816678" w:rsidRDefault="00816678" w:rsidP="00816678">
            <w:pPr>
              <w:rPr>
                <w:sz w:val="22"/>
                <w:szCs w:val="22"/>
              </w:rPr>
            </w:pPr>
            <w:r w:rsidRPr="00816678">
              <w:rPr>
                <w:sz w:val="22"/>
                <w:szCs w:val="22"/>
              </w:rPr>
              <w:t>ceagalnrt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8B28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6AED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E479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CDF147" w14:textId="77777777" w:rsidR="00816678" w:rsidRPr="00816678" w:rsidRDefault="00816678" w:rsidP="00816678">
            <w:pPr>
              <w:rPr>
                <w:sz w:val="22"/>
                <w:szCs w:val="22"/>
              </w:rPr>
            </w:pPr>
            <w:r w:rsidRPr="00816678">
              <w:rPr>
                <w:sz w:val="22"/>
                <w:szCs w:val="22"/>
              </w:rPr>
              <w:t>r</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E2741" w14:textId="77777777" w:rsidR="00816678" w:rsidRPr="00816678" w:rsidRDefault="00816678" w:rsidP="00816678">
            <w:pPr>
              <w:rPr>
                <w:sz w:val="22"/>
                <w:szCs w:val="22"/>
              </w:rPr>
            </w:pPr>
            <w:r w:rsidRPr="00816678">
              <w:rPr>
                <w:sz w:val="22"/>
                <w:szCs w:val="22"/>
              </w:rPr>
              <w:t>Right</w:t>
            </w:r>
          </w:p>
        </w:tc>
      </w:tr>
      <w:tr w:rsidR="00816678" w:rsidRPr="00816678" w14:paraId="78C80A1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7622C" w14:textId="77777777" w:rsidR="00816678" w:rsidRPr="00816678" w:rsidRDefault="00816678" w:rsidP="00816678">
            <w:pPr>
              <w:rPr>
                <w:sz w:val="22"/>
                <w:szCs w:val="22"/>
              </w:rPr>
            </w:pPr>
            <w:r w:rsidRPr="00816678">
              <w:rPr>
                <w:sz w:val="22"/>
                <w:szCs w:val="22"/>
              </w:rPr>
              <w:t>634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8E181C" w14:textId="77777777" w:rsidR="00816678" w:rsidRPr="00816678" w:rsidRDefault="00816678" w:rsidP="00816678">
            <w:pPr>
              <w:rPr>
                <w:sz w:val="22"/>
                <w:szCs w:val="22"/>
              </w:rPr>
            </w:pPr>
            <w:r w:rsidRPr="00816678">
              <w:rPr>
                <w:sz w:val="22"/>
                <w:szCs w:val="22"/>
              </w:rPr>
              <w:t>Neck and mediastinal abnormalities. Lymph Nodes (w/o central fat). Abnormal axillary lymph nodes. Left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3FDA1D" w14:textId="77777777" w:rsidR="00816678" w:rsidRPr="00816678" w:rsidRDefault="00816678" w:rsidP="00816678">
            <w:pPr>
              <w:rPr>
                <w:sz w:val="22"/>
                <w:szCs w:val="22"/>
              </w:rPr>
            </w:pPr>
            <w:r w:rsidRPr="00816678">
              <w:rPr>
                <w:sz w:val="22"/>
                <w:szCs w:val="22"/>
              </w:rPr>
              <w:t>ceagalnlt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9F729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CAFF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F7D37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78B801" w14:textId="77777777" w:rsidR="00816678" w:rsidRPr="00816678" w:rsidRDefault="00816678" w:rsidP="00816678">
            <w:pPr>
              <w:rPr>
                <w:sz w:val="22"/>
                <w:szCs w:val="22"/>
              </w:rPr>
            </w:pPr>
            <w:r w:rsidRPr="00816678">
              <w:rPr>
                <w:sz w:val="22"/>
                <w:szCs w:val="22"/>
              </w:rPr>
              <w:t>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37B92E" w14:textId="77777777" w:rsidR="00816678" w:rsidRPr="00816678" w:rsidRDefault="00816678" w:rsidP="00816678">
            <w:pPr>
              <w:rPr>
                <w:sz w:val="22"/>
                <w:szCs w:val="22"/>
              </w:rPr>
            </w:pPr>
            <w:r w:rsidRPr="00816678">
              <w:rPr>
                <w:sz w:val="22"/>
                <w:szCs w:val="22"/>
              </w:rPr>
              <w:t>Left</w:t>
            </w:r>
          </w:p>
        </w:tc>
      </w:tr>
      <w:tr w:rsidR="00816678" w:rsidRPr="00816678" w14:paraId="48F07A7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3872F8" w14:textId="77777777" w:rsidR="00816678" w:rsidRPr="00816678" w:rsidRDefault="00816678" w:rsidP="00816678">
            <w:pPr>
              <w:rPr>
                <w:sz w:val="22"/>
                <w:szCs w:val="22"/>
              </w:rPr>
            </w:pPr>
            <w:r w:rsidRPr="00816678">
              <w:rPr>
                <w:sz w:val="22"/>
                <w:szCs w:val="22"/>
              </w:rPr>
              <w:t>635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F60BE" w14:textId="77777777" w:rsidR="00816678" w:rsidRPr="00816678" w:rsidRDefault="00816678" w:rsidP="00816678">
            <w:pPr>
              <w:rPr>
                <w:sz w:val="22"/>
                <w:szCs w:val="22"/>
              </w:rPr>
            </w:pPr>
            <w:r w:rsidRPr="00816678">
              <w:rPr>
                <w:sz w:val="22"/>
                <w:szCs w:val="22"/>
              </w:rPr>
              <w:t>Neck and mediastinal abnormalities. Lymph Nodes (w/o central fat). Abnormal axillary lymph nodes.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4F5242" w14:textId="77777777" w:rsidR="00816678" w:rsidRPr="00816678" w:rsidRDefault="00816678" w:rsidP="00816678">
            <w:pPr>
              <w:rPr>
                <w:sz w:val="22"/>
                <w:szCs w:val="22"/>
              </w:rPr>
            </w:pPr>
            <w:r w:rsidRPr="00816678">
              <w:rPr>
                <w:sz w:val="22"/>
                <w:szCs w:val="22"/>
              </w:rPr>
              <w:t>ceagalns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383C5"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2F594"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8426E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43FC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0B945" w14:textId="77777777" w:rsidR="00816678" w:rsidRPr="00816678" w:rsidRDefault="00816678" w:rsidP="00816678">
            <w:pPr>
              <w:rPr>
                <w:sz w:val="22"/>
                <w:szCs w:val="22"/>
              </w:rPr>
            </w:pPr>
            <w:r w:rsidRPr="00816678">
              <w:rPr>
                <w:sz w:val="22"/>
                <w:szCs w:val="22"/>
              </w:rPr>
              <w:t>Specify</w:t>
            </w:r>
          </w:p>
        </w:tc>
      </w:tr>
      <w:tr w:rsidR="00816678" w:rsidRPr="00816678" w14:paraId="7BE3E74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95E398" w14:textId="77777777" w:rsidR="00816678" w:rsidRPr="00816678" w:rsidRDefault="00816678" w:rsidP="00816678">
            <w:pPr>
              <w:rPr>
                <w:sz w:val="22"/>
                <w:szCs w:val="22"/>
              </w:rPr>
            </w:pPr>
            <w:r w:rsidRPr="00816678">
              <w:rPr>
                <w:sz w:val="22"/>
                <w:szCs w:val="22"/>
              </w:rPr>
              <w:t>636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90DF2" w14:textId="77777777" w:rsidR="00816678" w:rsidRPr="00816678" w:rsidRDefault="00816678" w:rsidP="00816678">
            <w:pPr>
              <w:rPr>
                <w:sz w:val="22"/>
                <w:szCs w:val="22"/>
              </w:rPr>
            </w:pPr>
            <w:r w:rsidRPr="00816678">
              <w:rPr>
                <w:sz w:val="22"/>
                <w:szCs w:val="22"/>
              </w:rPr>
              <w:t>Neck and mediastinal abnormalities. Lymph Nodes (w/o central fat). Other Vascular Abnormalities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8BA94" w14:textId="77777777" w:rsidR="00816678" w:rsidRPr="00816678" w:rsidRDefault="00816678" w:rsidP="00816678">
            <w:pPr>
              <w:rPr>
                <w:sz w:val="22"/>
                <w:szCs w:val="22"/>
              </w:rPr>
            </w:pPr>
            <w:r w:rsidRPr="00816678">
              <w:rPr>
                <w:sz w:val="22"/>
                <w:szCs w:val="22"/>
              </w:rPr>
              <w:t>cemva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0AAC6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5208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3D693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F9D664"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A2A6BF" w14:textId="77777777" w:rsidR="00816678" w:rsidRPr="00816678" w:rsidRDefault="00816678" w:rsidP="00816678">
            <w:pPr>
              <w:rPr>
                <w:sz w:val="22"/>
                <w:szCs w:val="22"/>
              </w:rPr>
            </w:pPr>
            <w:r w:rsidRPr="00816678">
              <w:rPr>
                <w:sz w:val="22"/>
                <w:szCs w:val="22"/>
              </w:rPr>
              <w:t>Yes</w:t>
            </w:r>
          </w:p>
        </w:tc>
      </w:tr>
      <w:tr w:rsidR="00816678" w:rsidRPr="00816678" w14:paraId="219A3A8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2D1677" w14:textId="77777777" w:rsidR="00816678" w:rsidRPr="00816678" w:rsidRDefault="00816678" w:rsidP="00816678">
            <w:pPr>
              <w:rPr>
                <w:sz w:val="22"/>
                <w:szCs w:val="22"/>
              </w:rPr>
            </w:pPr>
            <w:r w:rsidRPr="00816678">
              <w:rPr>
                <w:sz w:val="22"/>
                <w:szCs w:val="22"/>
              </w:rPr>
              <w:t>637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3B48F" w14:textId="77777777" w:rsidR="00816678" w:rsidRPr="00816678" w:rsidRDefault="00816678" w:rsidP="00816678">
            <w:pPr>
              <w:rPr>
                <w:sz w:val="22"/>
                <w:szCs w:val="22"/>
              </w:rPr>
            </w:pPr>
            <w:r w:rsidRPr="00816678">
              <w:rPr>
                <w:sz w:val="22"/>
                <w:szCs w:val="22"/>
              </w:rPr>
              <w:t>Neck and mediastinal abnormalities. Lymph Nodes (w/o central fat). Other Vascular Abnormalities. Aorta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F2D05B" w14:textId="77777777" w:rsidR="00816678" w:rsidRPr="00816678" w:rsidRDefault="00816678" w:rsidP="00816678">
            <w:pPr>
              <w:rPr>
                <w:sz w:val="22"/>
                <w:szCs w:val="22"/>
              </w:rPr>
            </w:pPr>
            <w:r w:rsidRPr="00816678">
              <w:rPr>
                <w:sz w:val="22"/>
                <w:szCs w:val="22"/>
              </w:rPr>
              <w:t>cemvaa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FF6F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216B1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7497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6B60AE" w14:textId="77777777" w:rsidR="00816678" w:rsidRPr="00816678" w:rsidRDefault="00816678" w:rsidP="00816678">
            <w:pPr>
              <w:rPr>
                <w:sz w:val="22"/>
                <w:szCs w:val="22"/>
              </w:rPr>
            </w:pPr>
            <w:r w:rsidRPr="00816678">
              <w:rPr>
                <w:sz w:val="22"/>
                <w:szCs w:val="22"/>
              </w:rPr>
              <w:t>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68E15C" w14:textId="77777777" w:rsidR="00816678" w:rsidRPr="00816678" w:rsidRDefault="00816678" w:rsidP="00816678">
            <w:pPr>
              <w:rPr>
                <w:sz w:val="22"/>
                <w:szCs w:val="22"/>
              </w:rPr>
            </w:pPr>
            <w:r w:rsidRPr="00816678">
              <w:rPr>
                <w:sz w:val="22"/>
                <w:szCs w:val="22"/>
              </w:rPr>
              <w:t>Aorta</w:t>
            </w:r>
          </w:p>
        </w:tc>
      </w:tr>
      <w:tr w:rsidR="00816678" w:rsidRPr="00816678" w14:paraId="670D8DC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2FD31" w14:textId="77777777" w:rsidR="00816678" w:rsidRPr="00816678" w:rsidRDefault="00816678" w:rsidP="00816678">
            <w:pPr>
              <w:rPr>
                <w:sz w:val="22"/>
                <w:szCs w:val="22"/>
              </w:rPr>
            </w:pPr>
            <w:r w:rsidRPr="00816678">
              <w:rPr>
                <w:sz w:val="22"/>
                <w:szCs w:val="22"/>
              </w:rPr>
              <w:t>638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781F96" w14:textId="77777777" w:rsidR="00816678" w:rsidRPr="00816678" w:rsidRDefault="00816678" w:rsidP="00816678">
            <w:pPr>
              <w:rPr>
                <w:sz w:val="22"/>
                <w:szCs w:val="22"/>
              </w:rPr>
            </w:pPr>
            <w:r w:rsidRPr="00816678">
              <w:rPr>
                <w:sz w:val="22"/>
                <w:szCs w:val="22"/>
              </w:rPr>
              <w:t>Neck and mediastinal abnormalities. Lymph Nodes (w/o central fat). Other Vascular Abnormalities. Pulmonary arteries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608EB8" w14:textId="77777777" w:rsidR="00816678" w:rsidRPr="00816678" w:rsidRDefault="00816678" w:rsidP="00816678">
            <w:pPr>
              <w:rPr>
                <w:sz w:val="22"/>
                <w:szCs w:val="22"/>
              </w:rPr>
            </w:pPr>
            <w:r w:rsidRPr="00816678">
              <w:rPr>
                <w:sz w:val="22"/>
                <w:szCs w:val="22"/>
              </w:rPr>
              <w:t>cemvap</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4FD86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2E8E3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190F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F24EA8" w14:textId="77777777" w:rsidR="00816678" w:rsidRPr="00816678" w:rsidRDefault="00816678" w:rsidP="00816678">
            <w:pPr>
              <w:rPr>
                <w:sz w:val="22"/>
                <w:szCs w:val="22"/>
              </w:rPr>
            </w:pPr>
            <w:r w:rsidRPr="00816678">
              <w:rPr>
                <w:sz w:val="22"/>
                <w:szCs w:val="22"/>
              </w:rPr>
              <w:t>w</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C06C74" w14:textId="77777777" w:rsidR="00816678" w:rsidRPr="00816678" w:rsidRDefault="00816678" w:rsidP="00816678">
            <w:pPr>
              <w:rPr>
                <w:sz w:val="22"/>
                <w:szCs w:val="22"/>
              </w:rPr>
            </w:pPr>
            <w:r w:rsidRPr="00816678">
              <w:rPr>
                <w:sz w:val="22"/>
                <w:szCs w:val="22"/>
              </w:rPr>
              <w:t>Pulmonary arteries</w:t>
            </w:r>
          </w:p>
        </w:tc>
      </w:tr>
      <w:tr w:rsidR="00816678" w:rsidRPr="00816678" w14:paraId="41F72EE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052460" w14:textId="77777777" w:rsidR="00816678" w:rsidRPr="00816678" w:rsidRDefault="00816678" w:rsidP="00816678">
            <w:pPr>
              <w:rPr>
                <w:sz w:val="22"/>
                <w:szCs w:val="22"/>
              </w:rPr>
            </w:pPr>
            <w:r w:rsidRPr="00816678">
              <w:rPr>
                <w:sz w:val="22"/>
                <w:szCs w:val="22"/>
              </w:rPr>
              <w:t>639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512DDF" w14:textId="77777777" w:rsidR="00816678" w:rsidRPr="00816678" w:rsidRDefault="00816678" w:rsidP="00816678">
            <w:pPr>
              <w:rPr>
                <w:sz w:val="22"/>
                <w:szCs w:val="22"/>
              </w:rPr>
            </w:pPr>
            <w:r w:rsidRPr="00816678">
              <w:rPr>
                <w:sz w:val="22"/>
                <w:szCs w:val="22"/>
              </w:rPr>
              <w:t>Neck and mediastinal abnormalities. Lymph Nodes (w/o central fat). Other Vascular Abnormalities.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59AA4A" w14:textId="77777777" w:rsidR="00816678" w:rsidRPr="00816678" w:rsidRDefault="00816678" w:rsidP="00816678">
            <w:pPr>
              <w:rPr>
                <w:sz w:val="22"/>
                <w:szCs w:val="22"/>
              </w:rPr>
            </w:pPr>
            <w:r w:rsidRPr="00816678">
              <w:rPr>
                <w:sz w:val="22"/>
                <w:szCs w:val="22"/>
              </w:rPr>
              <w:t>cemvao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6B07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0CF8C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00C6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D8DB21"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B69D1" w14:textId="77777777" w:rsidR="00816678" w:rsidRPr="00816678" w:rsidRDefault="00816678" w:rsidP="00816678">
            <w:pPr>
              <w:rPr>
                <w:sz w:val="22"/>
                <w:szCs w:val="22"/>
              </w:rPr>
            </w:pPr>
            <w:r w:rsidRPr="00816678">
              <w:rPr>
                <w:sz w:val="22"/>
                <w:szCs w:val="22"/>
              </w:rPr>
              <w:t>Other</w:t>
            </w:r>
          </w:p>
        </w:tc>
      </w:tr>
      <w:tr w:rsidR="00816678" w:rsidRPr="00816678" w14:paraId="1B2C1D7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EFB55" w14:textId="77777777" w:rsidR="00816678" w:rsidRPr="00816678" w:rsidRDefault="00816678" w:rsidP="00816678">
            <w:pPr>
              <w:rPr>
                <w:sz w:val="22"/>
                <w:szCs w:val="22"/>
              </w:rPr>
            </w:pPr>
            <w:r w:rsidRPr="00816678">
              <w:rPr>
                <w:sz w:val="22"/>
                <w:szCs w:val="22"/>
              </w:rPr>
              <w:t>640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CB430" w14:textId="77777777" w:rsidR="00816678" w:rsidRPr="00816678" w:rsidRDefault="00816678" w:rsidP="00816678">
            <w:pPr>
              <w:rPr>
                <w:sz w:val="22"/>
                <w:szCs w:val="22"/>
              </w:rPr>
            </w:pPr>
            <w:r w:rsidRPr="00816678">
              <w:rPr>
                <w:sz w:val="22"/>
                <w:szCs w:val="22"/>
              </w:rPr>
              <w:t>Neck and mediastinal abnormalities. Lymph Nodes (w/o central fat). Other Vascular Abnormalities. Speicify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E953C7" w14:textId="77777777" w:rsidR="00816678" w:rsidRPr="00816678" w:rsidRDefault="00816678" w:rsidP="00816678">
            <w:pPr>
              <w:rPr>
                <w:sz w:val="22"/>
                <w:szCs w:val="22"/>
              </w:rPr>
            </w:pPr>
            <w:r w:rsidRPr="00816678">
              <w:rPr>
                <w:sz w:val="22"/>
                <w:szCs w:val="22"/>
              </w:rPr>
              <w:t>cemvaos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3FD7E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4B88BF"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C9E59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78F83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D83312" w14:textId="77777777" w:rsidR="00816678" w:rsidRPr="00816678" w:rsidRDefault="00816678" w:rsidP="00816678">
            <w:pPr>
              <w:rPr>
                <w:sz w:val="22"/>
                <w:szCs w:val="22"/>
              </w:rPr>
            </w:pPr>
            <w:r w:rsidRPr="00816678">
              <w:rPr>
                <w:sz w:val="22"/>
                <w:szCs w:val="22"/>
              </w:rPr>
              <w:t>Specify</w:t>
            </w:r>
          </w:p>
        </w:tc>
      </w:tr>
      <w:tr w:rsidR="00816678" w:rsidRPr="00816678" w14:paraId="7DF9375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45074" w14:textId="77777777" w:rsidR="00816678" w:rsidRPr="00816678" w:rsidRDefault="00816678" w:rsidP="00816678">
            <w:pPr>
              <w:rPr>
                <w:sz w:val="22"/>
                <w:szCs w:val="22"/>
              </w:rPr>
            </w:pPr>
            <w:r w:rsidRPr="00816678">
              <w:rPr>
                <w:sz w:val="22"/>
                <w:szCs w:val="22"/>
              </w:rPr>
              <w:t>641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F3846" w14:textId="77777777" w:rsidR="00816678" w:rsidRPr="00816678" w:rsidRDefault="00816678" w:rsidP="00816678">
            <w:pPr>
              <w:rPr>
                <w:sz w:val="22"/>
                <w:szCs w:val="22"/>
              </w:rPr>
            </w:pPr>
            <w:r w:rsidRPr="00816678">
              <w:rPr>
                <w:sz w:val="22"/>
                <w:szCs w:val="22"/>
              </w:rPr>
              <w:t>Neck and mediastinal abnormalities. Lymph Nodes (w/o central fat). Esophogeal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EAFDF" w14:textId="77777777" w:rsidR="00816678" w:rsidRPr="00816678" w:rsidRDefault="00816678" w:rsidP="00816678">
            <w:pPr>
              <w:rPr>
                <w:sz w:val="22"/>
                <w:szCs w:val="22"/>
              </w:rPr>
            </w:pPr>
            <w:r w:rsidRPr="00816678">
              <w:rPr>
                <w:sz w:val="22"/>
                <w:szCs w:val="22"/>
              </w:rPr>
              <w:t>cemeln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8DBAB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06A2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6119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4CE3FA"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D2FB24" w14:textId="77777777" w:rsidR="00816678" w:rsidRPr="00816678" w:rsidRDefault="00816678" w:rsidP="00816678">
            <w:pPr>
              <w:rPr>
                <w:sz w:val="22"/>
                <w:szCs w:val="22"/>
              </w:rPr>
            </w:pPr>
            <w:r w:rsidRPr="00816678">
              <w:rPr>
                <w:sz w:val="22"/>
                <w:szCs w:val="22"/>
              </w:rPr>
              <w:t>Yes</w:t>
            </w:r>
          </w:p>
        </w:tc>
      </w:tr>
      <w:tr w:rsidR="00816678" w:rsidRPr="00816678" w14:paraId="6397682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CE0031" w14:textId="77777777" w:rsidR="00816678" w:rsidRPr="00816678" w:rsidRDefault="00816678" w:rsidP="00816678">
            <w:pPr>
              <w:rPr>
                <w:sz w:val="22"/>
                <w:szCs w:val="22"/>
              </w:rPr>
            </w:pPr>
            <w:r w:rsidRPr="00816678">
              <w:rPr>
                <w:sz w:val="22"/>
                <w:szCs w:val="22"/>
              </w:rPr>
              <w:t>642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A3921" w14:textId="77777777" w:rsidR="00816678" w:rsidRPr="00816678" w:rsidRDefault="00816678" w:rsidP="00816678">
            <w:pPr>
              <w:rPr>
                <w:sz w:val="22"/>
                <w:szCs w:val="22"/>
              </w:rPr>
            </w:pPr>
            <w:r w:rsidRPr="00816678">
              <w:rPr>
                <w:sz w:val="22"/>
                <w:szCs w:val="22"/>
              </w:rPr>
              <w:t>Neck and mediastinal abnormalities. Lymph Nodes (w/o central fat). Esophogeal Air-fluid level</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9EA551" w14:textId="77777777" w:rsidR="00816678" w:rsidRPr="00816678" w:rsidRDefault="00816678" w:rsidP="00816678">
            <w:pPr>
              <w:rPr>
                <w:sz w:val="22"/>
                <w:szCs w:val="22"/>
              </w:rPr>
            </w:pPr>
            <w:r w:rsidRPr="00816678">
              <w:rPr>
                <w:sz w:val="22"/>
                <w:szCs w:val="22"/>
              </w:rPr>
              <w:t>cemelna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38F7B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3A81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D3F27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0A7C7A" w14:textId="77777777" w:rsidR="00816678" w:rsidRPr="00816678" w:rsidRDefault="00816678" w:rsidP="00816678">
            <w:pPr>
              <w:rPr>
                <w:sz w:val="22"/>
                <w:szCs w:val="22"/>
              </w:rPr>
            </w:pPr>
            <w:r w:rsidRPr="00816678">
              <w:rPr>
                <w:sz w:val="22"/>
                <w:szCs w:val="22"/>
              </w:rPr>
              <w:t>a</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5630B4" w14:textId="77777777" w:rsidR="00816678" w:rsidRPr="00816678" w:rsidRDefault="00816678" w:rsidP="00816678">
            <w:pPr>
              <w:rPr>
                <w:sz w:val="22"/>
                <w:szCs w:val="22"/>
              </w:rPr>
            </w:pPr>
            <w:r w:rsidRPr="00816678">
              <w:rPr>
                <w:sz w:val="22"/>
                <w:szCs w:val="22"/>
              </w:rPr>
              <w:t>Air-fluid level</w:t>
            </w:r>
          </w:p>
        </w:tc>
      </w:tr>
      <w:tr w:rsidR="00816678" w:rsidRPr="00816678" w14:paraId="1FF6F6D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42059" w14:textId="77777777" w:rsidR="00816678" w:rsidRPr="00816678" w:rsidRDefault="00816678" w:rsidP="00816678">
            <w:pPr>
              <w:rPr>
                <w:sz w:val="22"/>
                <w:szCs w:val="22"/>
              </w:rPr>
            </w:pPr>
            <w:r w:rsidRPr="00816678">
              <w:rPr>
                <w:sz w:val="22"/>
                <w:szCs w:val="22"/>
              </w:rPr>
              <w:t>643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9D14B" w14:textId="77777777" w:rsidR="00816678" w:rsidRPr="00816678" w:rsidRDefault="00816678" w:rsidP="00816678">
            <w:pPr>
              <w:rPr>
                <w:sz w:val="22"/>
                <w:szCs w:val="22"/>
              </w:rPr>
            </w:pPr>
            <w:r w:rsidRPr="00816678">
              <w:rPr>
                <w:sz w:val="22"/>
                <w:szCs w:val="22"/>
              </w:rPr>
              <w:t>Neck and mediastinal abnormalities. Lymph Nodes (w/o central fat). Esophogeal Wall thickening</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F17B7" w14:textId="77777777" w:rsidR="00816678" w:rsidRPr="00816678" w:rsidRDefault="00816678" w:rsidP="00816678">
            <w:pPr>
              <w:rPr>
                <w:sz w:val="22"/>
                <w:szCs w:val="22"/>
              </w:rPr>
            </w:pPr>
            <w:r w:rsidRPr="00816678">
              <w:rPr>
                <w:sz w:val="22"/>
                <w:szCs w:val="22"/>
              </w:rPr>
              <w:t>cemelnw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7DAFC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CD5F8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D5952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7E956" w14:textId="77777777" w:rsidR="00816678" w:rsidRPr="00816678" w:rsidRDefault="00816678" w:rsidP="00816678">
            <w:pPr>
              <w:rPr>
                <w:sz w:val="22"/>
                <w:szCs w:val="22"/>
              </w:rPr>
            </w:pPr>
            <w:r w:rsidRPr="00816678">
              <w:rPr>
                <w:sz w:val="22"/>
                <w:szCs w:val="22"/>
              </w:rPr>
              <w:t>w</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F5EDD" w14:textId="77777777" w:rsidR="00816678" w:rsidRPr="00816678" w:rsidRDefault="00816678" w:rsidP="00816678">
            <w:pPr>
              <w:rPr>
                <w:sz w:val="22"/>
                <w:szCs w:val="22"/>
              </w:rPr>
            </w:pPr>
            <w:r w:rsidRPr="00816678">
              <w:rPr>
                <w:sz w:val="22"/>
                <w:szCs w:val="22"/>
              </w:rPr>
              <w:t>Wall thickening</w:t>
            </w:r>
          </w:p>
        </w:tc>
      </w:tr>
      <w:tr w:rsidR="00816678" w:rsidRPr="00816678" w14:paraId="2124813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94710" w14:textId="77777777" w:rsidR="00816678" w:rsidRPr="00816678" w:rsidRDefault="00816678" w:rsidP="00816678">
            <w:pPr>
              <w:rPr>
                <w:sz w:val="22"/>
                <w:szCs w:val="22"/>
              </w:rPr>
            </w:pPr>
            <w:r w:rsidRPr="00816678">
              <w:rPr>
                <w:sz w:val="22"/>
                <w:szCs w:val="22"/>
              </w:rPr>
              <w:t>644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8154B" w14:textId="77777777" w:rsidR="00816678" w:rsidRPr="00816678" w:rsidRDefault="00816678" w:rsidP="00816678">
            <w:pPr>
              <w:rPr>
                <w:sz w:val="22"/>
                <w:szCs w:val="22"/>
              </w:rPr>
            </w:pPr>
            <w:r w:rsidRPr="00816678">
              <w:rPr>
                <w:sz w:val="22"/>
                <w:szCs w:val="22"/>
              </w:rPr>
              <w:t>Neck and mediastinal abnormalities. Lymph Nodes (w/o central fat). Esophogeal.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B5A7FA" w14:textId="77777777" w:rsidR="00816678" w:rsidRPr="00816678" w:rsidRDefault="00816678" w:rsidP="00816678">
            <w:pPr>
              <w:rPr>
                <w:sz w:val="22"/>
                <w:szCs w:val="22"/>
              </w:rPr>
            </w:pPr>
            <w:r w:rsidRPr="00816678">
              <w:rPr>
                <w:sz w:val="22"/>
                <w:szCs w:val="22"/>
              </w:rPr>
              <w:t>cemelnm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F9F17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B165A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95A86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6B9253"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9587E" w14:textId="77777777" w:rsidR="00816678" w:rsidRPr="00816678" w:rsidRDefault="00816678" w:rsidP="00816678">
            <w:pPr>
              <w:rPr>
                <w:sz w:val="22"/>
                <w:szCs w:val="22"/>
              </w:rPr>
            </w:pPr>
            <w:r w:rsidRPr="00816678">
              <w:rPr>
                <w:sz w:val="22"/>
                <w:szCs w:val="22"/>
              </w:rPr>
              <w:t>Mass</w:t>
            </w:r>
          </w:p>
        </w:tc>
      </w:tr>
      <w:tr w:rsidR="00816678" w:rsidRPr="00816678" w14:paraId="6492329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CD6BF" w14:textId="77777777" w:rsidR="00816678" w:rsidRPr="00816678" w:rsidRDefault="00816678" w:rsidP="00816678">
            <w:pPr>
              <w:rPr>
                <w:sz w:val="22"/>
                <w:szCs w:val="22"/>
              </w:rPr>
            </w:pPr>
            <w:r w:rsidRPr="00816678">
              <w:rPr>
                <w:sz w:val="22"/>
                <w:szCs w:val="22"/>
              </w:rPr>
              <w:t>645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71BBB" w14:textId="77777777" w:rsidR="00816678" w:rsidRPr="00816678" w:rsidRDefault="00816678" w:rsidP="00816678">
            <w:pPr>
              <w:rPr>
                <w:sz w:val="22"/>
                <w:szCs w:val="22"/>
              </w:rPr>
            </w:pPr>
            <w:r w:rsidRPr="00816678">
              <w:rPr>
                <w:sz w:val="22"/>
                <w:szCs w:val="22"/>
              </w:rPr>
              <w:t>Neck and mediastinal abnormalities. Lymph Nodes (w/o central fat). Esophogeal.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FF8D34" w14:textId="77777777" w:rsidR="00816678" w:rsidRPr="00816678" w:rsidRDefault="00816678" w:rsidP="00816678">
            <w:pPr>
              <w:rPr>
                <w:sz w:val="22"/>
                <w:szCs w:val="22"/>
              </w:rPr>
            </w:pPr>
            <w:r w:rsidRPr="00816678">
              <w:rPr>
                <w:sz w:val="22"/>
                <w:szCs w:val="22"/>
              </w:rPr>
              <w:t>cemvlno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8ED8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1DA55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5BFAA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AACE8B"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C25060" w14:textId="77777777" w:rsidR="00816678" w:rsidRPr="00816678" w:rsidRDefault="00816678" w:rsidP="00816678">
            <w:pPr>
              <w:rPr>
                <w:sz w:val="22"/>
                <w:szCs w:val="22"/>
              </w:rPr>
            </w:pPr>
            <w:r w:rsidRPr="00816678">
              <w:rPr>
                <w:sz w:val="22"/>
                <w:szCs w:val="22"/>
              </w:rPr>
              <w:t>Other</w:t>
            </w:r>
          </w:p>
        </w:tc>
      </w:tr>
      <w:tr w:rsidR="00816678" w:rsidRPr="00816678" w14:paraId="4D8EDF5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AC1739" w14:textId="77777777" w:rsidR="00816678" w:rsidRPr="00816678" w:rsidRDefault="00816678" w:rsidP="00816678">
            <w:pPr>
              <w:rPr>
                <w:sz w:val="22"/>
                <w:szCs w:val="22"/>
              </w:rPr>
            </w:pPr>
            <w:r w:rsidRPr="00816678">
              <w:rPr>
                <w:sz w:val="22"/>
                <w:szCs w:val="22"/>
              </w:rPr>
              <w:t>646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03BCA1" w14:textId="77777777" w:rsidR="00816678" w:rsidRPr="00816678" w:rsidRDefault="00816678" w:rsidP="00816678">
            <w:pPr>
              <w:rPr>
                <w:sz w:val="22"/>
                <w:szCs w:val="22"/>
              </w:rPr>
            </w:pPr>
            <w:r w:rsidRPr="00816678">
              <w:rPr>
                <w:sz w:val="22"/>
                <w:szCs w:val="22"/>
              </w:rPr>
              <w:t>Neck and mediastinal abnormalities. Lymph Nodes (w/o central fat). Esophogeal.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681494" w14:textId="77777777" w:rsidR="00816678" w:rsidRPr="00816678" w:rsidRDefault="00816678" w:rsidP="00816678">
            <w:pPr>
              <w:rPr>
                <w:sz w:val="22"/>
                <w:szCs w:val="22"/>
              </w:rPr>
            </w:pPr>
            <w:r w:rsidRPr="00816678">
              <w:rPr>
                <w:sz w:val="22"/>
                <w:szCs w:val="22"/>
              </w:rPr>
              <w:t>cemelnos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EA2C0F"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92F41"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868CC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D3A906"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83966" w14:textId="77777777" w:rsidR="00816678" w:rsidRPr="00816678" w:rsidRDefault="00816678" w:rsidP="00816678">
            <w:pPr>
              <w:rPr>
                <w:sz w:val="22"/>
                <w:szCs w:val="22"/>
              </w:rPr>
            </w:pPr>
            <w:r w:rsidRPr="00816678">
              <w:rPr>
                <w:sz w:val="22"/>
                <w:szCs w:val="22"/>
              </w:rPr>
              <w:t>Specify</w:t>
            </w:r>
          </w:p>
        </w:tc>
      </w:tr>
      <w:tr w:rsidR="00816678" w:rsidRPr="00816678" w14:paraId="6AA4CAB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9D10E" w14:textId="77777777" w:rsidR="00816678" w:rsidRPr="00816678" w:rsidRDefault="00816678" w:rsidP="00816678">
            <w:pPr>
              <w:rPr>
                <w:sz w:val="22"/>
                <w:szCs w:val="22"/>
              </w:rPr>
            </w:pPr>
            <w:r w:rsidRPr="00816678">
              <w:rPr>
                <w:sz w:val="22"/>
                <w:szCs w:val="22"/>
              </w:rPr>
              <w:t>647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613D9" w14:textId="77777777" w:rsidR="00816678" w:rsidRPr="00816678" w:rsidRDefault="00816678" w:rsidP="00816678">
            <w:pPr>
              <w:rPr>
                <w:sz w:val="22"/>
                <w:szCs w:val="22"/>
              </w:rPr>
            </w:pPr>
            <w:r w:rsidRPr="00816678">
              <w:rPr>
                <w:sz w:val="22"/>
                <w:szCs w:val="22"/>
              </w:rPr>
              <w:t>Neck and mediastinal abnormalities. Lymph Nodes (w/o central fat). Esophogeal. Hiatal hernia</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E45F25" w14:textId="77777777" w:rsidR="00816678" w:rsidRPr="00816678" w:rsidRDefault="00816678" w:rsidP="00816678">
            <w:pPr>
              <w:rPr>
                <w:sz w:val="22"/>
                <w:szCs w:val="22"/>
              </w:rPr>
            </w:pPr>
            <w:r w:rsidRPr="00816678">
              <w:rPr>
                <w:sz w:val="22"/>
                <w:szCs w:val="22"/>
              </w:rPr>
              <w:t>cehhn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22FD2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7DFB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F7CE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76D93"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93A16D" w14:textId="77777777" w:rsidR="00816678" w:rsidRPr="00816678" w:rsidRDefault="00816678" w:rsidP="00816678">
            <w:pPr>
              <w:rPr>
                <w:sz w:val="22"/>
                <w:szCs w:val="22"/>
              </w:rPr>
            </w:pPr>
            <w:r w:rsidRPr="00816678">
              <w:rPr>
                <w:sz w:val="22"/>
                <w:szCs w:val="22"/>
              </w:rPr>
              <w:t>Yes</w:t>
            </w:r>
          </w:p>
        </w:tc>
      </w:tr>
      <w:tr w:rsidR="00816678" w:rsidRPr="00816678" w14:paraId="441D4D6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016230" w14:textId="77777777" w:rsidR="00816678" w:rsidRPr="00816678" w:rsidRDefault="00816678" w:rsidP="00816678">
            <w:pPr>
              <w:rPr>
                <w:sz w:val="22"/>
                <w:szCs w:val="22"/>
              </w:rPr>
            </w:pPr>
            <w:r w:rsidRPr="00816678">
              <w:rPr>
                <w:sz w:val="22"/>
                <w:szCs w:val="22"/>
              </w:rPr>
              <w:t>648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09C84" w14:textId="77777777" w:rsidR="00816678" w:rsidRPr="00816678" w:rsidRDefault="00816678" w:rsidP="00816678">
            <w:pPr>
              <w:rPr>
                <w:sz w:val="22"/>
                <w:szCs w:val="22"/>
              </w:rPr>
            </w:pPr>
            <w:r w:rsidRPr="00816678">
              <w:rPr>
                <w:sz w:val="22"/>
                <w:szCs w:val="22"/>
              </w:rPr>
              <w:t>Neck and mediastinal abnormalities. Lymph Nodes (w/o central fat). Esophogeal. Hiatal hernia.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11599" w14:textId="77777777" w:rsidR="00816678" w:rsidRPr="00816678" w:rsidRDefault="00816678" w:rsidP="00816678">
            <w:pPr>
              <w:rPr>
                <w:sz w:val="22"/>
                <w:szCs w:val="22"/>
              </w:rPr>
            </w:pPr>
            <w:r w:rsidRPr="00816678">
              <w:rPr>
                <w:sz w:val="22"/>
                <w:szCs w:val="22"/>
              </w:rPr>
              <w:t>cehhnos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46576A"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945D43"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CAD8C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B843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3B183B" w14:textId="77777777" w:rsidR="00816678" w:rsidRPr="00816678" w:rsidRDefault="00816678" w:rsidP="00816678">
            <w:pPr>
              <w:rPr>
                <w:sz w:val="22"/>
                <w:szCs w:val="22"/>
              </w:rPr>
            </w:pPr>
            <w:r w:rsidRPr="00816678">
              <w:rPr>
                <w:sz w:val="22"/>
                <w:szCs w:val="22"/>
              </w:rPr>
              <w:t>Specify</w:t>
            </w:r>
          </w:p>
        </w:tc>
      </w:tr>
      <w:tr w:rsidR="00816678" w:rsidRPr="00816678" w14:paraId="5C192B00"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2F2436" w14:textId="77777777" w:rsidR="00816678" w:rsidRPr="00816678" w:rsidRDefault="00816678" w:rsidP="00816678">
            <w:pPr>
              <w:rPr>
                <w:sz w:val="22"/>
                <w:szCs w:val="22"/>
              </w:rPr>
            </w:pPr>
            <w:r w:rsidRPr="00816678">
              <w:rPr>
                <w:sz w:val="22"/>
                <w:szCs w:val="22"/>
              </w:rPr>
              <w:t>649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8D0382" w14:textId="77777777" w:rsidR="00816678" w:rsidRPr="00816678" w:rsidRDefault="00816678" w:rsidP="00816678">
            <w:pPr>
              <w:rPr>
                <w:sz w:val="22"/>
                <w:szCs w:val="22"/>
              </w:rPr>
            </w:pPr>
            <w:r w:rsidRPr="00816678">
              <w:rPr>
                <w:sz w:val="22"/>
                <w:szCs w:val="22"/>
              </w:rPr>
              <w:t>Neck and mediastinal abnormalities. Lymph Nodes (w/o central fat). Esophogeal. Other mediastinal masses.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CC6E89" w14:textId="77777777" w:rsidR="00816678" w:rsidRPr="00816678" w:rsidRDefault="00816678" w:rsidP="00816678">
            <w:pPr>
              <w:rPr>
                <w:sz w:val="22"/>
                <w:szCs w:val="22"/>
              </w:rPr>
            </w:pPr>
            <w:r w:rsidRPr="00816678">
              <w:rPr>
                <w:sz w:val="22"/>
                <w:szCs w:val="22"/>
              </w:rPr>
              <w:t>ceomm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B9759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E0999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1F69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0F22C1"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B51CA8" w14:textId="77777777" w:rsidR="00816678" w:rsidRPr="00816678" w:rsidRDefault="00816678" w:rsidP="00816678">
            <w:pPr>
              <w:rPr>
                <w:sz w:val="22"/>
                <w:szCs w:val="22"/>
              </w:rPr>
            </w:pPr>
            <w:r w:rsidRPr="00816678">
              <w:rPr>
                <w:sz w:val="22"/>
                <w:szCs w:val="22"/>
              </w:rPr>
              <w:t>Yes</w:t>
            </w:r>
          </w:p>
        </w:tc>
      </w:tr>
      <w:tr w:rsidR="00816678" w:rsidRPr="00816678" w14:paraId="689B05D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939443" w14:textId="77777777" w:rsidR="00816678" w:rsidRPr="00816678" w:rsidRDefault="00816678" w:rsidP="00816678">
            <w:pPr>
              <w:rPr>
                <w:sz w:val="22"/>
                <w:szCs w:val="22"/>
              </w:rPr>
            </w:pPr>
            <w:r w:rsidRPr="00816678">
              <w:rPr>
                <w:sz w:val="22"/>
                <w:szCs w:val="22"/>
              </w:rPr>
              <w:t>650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ABB271" w14:textId="77777777" w:rsidR="00816678" w:rsidRPr="00816678" w:rsidRDefault="00816678" w:rsidP="00816678">
            <w:pPr>
              <w:rPr>
                <w:sz w:val="22"/>
                <w:szCs w:val="22"/>
              </w:rPr>
            </w:pPr>
            <w:r w:rsidRPr="00816678">
              <w:rPr>
                <w:sz w:val="22"/>
                <w:szCs w:val="22"/>
              </w:rPr>
              <w:t>Neck and mediastinal abnormalities. Lymph Nodes (w/o central fat). Esophogeal. Other mediastinal masses.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E98CAA" w14:textId="77777777" w:rsidR="00816678" w:rsidRPr="00816678" w:rsidRDefault="00816678" w:rsidP="00816678">
            <w:pPr>
              <w:rPr>
                <w:sz w:val="22"/>
                <w:szCs w:val="22"/>
              </w:rPr>
            </w:pPr>
            <w:r w:rsidRPr="00816678">
              <w:rPr>
                <w:sz w:val="22"/>
                <w:szCs w:val="22"/>
              </w:rPr>
              <w:t>ceamc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C63A0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AC604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65FE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C91DA6" w14:textId="77777777" w:rsidR="00816678" w:rsidRPr="00816678" w:rsidRDefault="00816678" w:rsidP="00816678">
            <w:pPr>
              <w:rPr>
                <w:sz w:val="22"/>
                <w:szCs w:val="22"/>
              </w:rPr>
            </w:pPr>
            <w:r w:rsidRPr="00816678">
              <w:rPr>
                <w:sz w:val="22"/>
                <w:szCs w:val="22"/>
              </w:rPr>
              <w:t>v</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313CA" w14:textId="77777777" w:rsidR="00816678" w:rsidRPr="00816678" w:rsidRDefault="00816678" w:rsidP="00816678">
            <w:pPr>
              <w:rPr>
                <w:sz w:val="22"/>
                <w:szCs w:val="22"/>
              </w:rPr>
            </w:pPr>
            <w:r w:rsidRPr="00816678">
              <w:rPr>
                <w:sz w:val="22"/>
                <w:szCs w:val="22"/>
              </w:rPr>
              <w:t>Calcification</w:t>
            </w:r>
          </w:p>
        </w:tc>
      </w:tr>
      <w:tr w:rsidR="00816678" w:rsidRPr="00816678" w14:paraId="227F816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C2B07" w14:textId="77777777" w:rsidR="00816678" w:rsidRPr="00816678" w:rsidRDefault="00816678" w:rsidP="00816678">
            <w:pPr>
              <w:rPr>
                <w:sz w:val="22"/>
                <w:szCs w:val="22"/>
              </w:rPr>
            </w:pPr>
            <w:r w:rsidRPr="00816678">
              <w:rPr>
                <w:sz w:val="22"/>
                <w:szCs w:val="22"/>
              </w:rPr>
              <w:t>651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4B732E" w14:textId="77777777" w:rsidR="00816678" w:rsidRPr="00816678" w:rsidRDefault="00816678" w:rsidP="00816678">
            <w:pPr>
              <w:rPr>
                <w:sz w:val="22"/>
                <w:szCs w:val="22"/>
              </w:rPr>
            </w:pPr>
            <w:r w:rsidRPr="00816678">
              <w:rPr>
                <w:sz w:val="22"/>
                <w:szCs w:val="22"/>
              </w:rPr>
              <w:t>Neck and mediastinal abnormalities. Lymph Nodes (w/o central fat). Esophogeal. Other mediastinal masses. Cyst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8E51B3" w14:textId="77777777" w:rsidR="00816678" w:rsidRPr="00816678" w:rsidRDefault="00816678" w:rsidP="00816678">
            <w:pPr>
              <w:rPr>
                <w:sz w:val="22"/>
                <w:szCs w:val="22"/>
              </w:rPr>
            </w:pPr>
            <w:r w:rsidRPr="00816678">
              <w:rPr>
                <w:sz w:val="22"/>
                <w:szCs w:val="22"/>
              </w:rPr>
              <w:t>ceamy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E11D64"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31453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3A330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C4F1EF"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21580" w14:textId="77777777" w:rsidR="00816678" w:rsidRPr="00816678" w:rsidRDefault="00816678" w:rsidP="00816678">
            <w:pPr>
              <w:rPr>
                <w:sz w:val="22"/>
                <w:szCs w:val="22"/>
              </w:rPr>
            </w:pPr>
            <w:r w:rsidRPr="00816678">
              <w:rPr>
                <w:sz w:val="22"/>
                <w:szCs w:val="22"/>
              </w:rPr>
              <w:t>Cyst</w:t>
            </w:r>
          </w:p>
        </w:tc>
      </w:tr>
      <w:tr w:rsidR="00816678" w:rsidRPr="00816678" w14:paraId="5313BEF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942536" w14:textId="77777777" w:rsidR="00816678" w:rsidRPr="00816678" w:rsidRDefault="00816678" w:rsidP="00816678">
            <w:pPr>
              <w:rPr>
                <w:sz w:val="22"/>
                <w:szCs w:val="22"/>
              </w:rPr>
            </w:pPr>
            <w:r w:rsidRPr="00816678">
              <w:rPr>
                <w:sz w:val="22"/>
                <w:szCs w:val="22"/>
              </w:rPr>
              <w:t>652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644576" w14:textId="77777777" w:rsidR="00816678" w:rsidRPr="00816678" w:rsidRDefault="00816678" w:rsidP="00816678">
            <w:pPr>
              <w:rPr>
                <w:sz w:val="22"/>
                <w:szCs w:val="22"/>
              </w:rPr>
            </w:pPr>
            <w:r w:rsidRPr="00816678">
              <w:rPr>
                <w:sz w:val="22"/>
                <w:szCs w:val="22"/>
              </w:rPr>
              <w:t>Neck and mediastinal abnormalities. Lymph Nodes (w/o central fat). Esophogeal. Other mediastinal masses.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9863B" w14:textId="77777777" w:rsidR="00816678" w:rsidRPr="00816678" w:rsidRDefault="00816678" w:rsidP="00816678">
            <w:pPr>
              <w:rPr>
                <w:sz w:val="22"/>
                <w:szCs w:val="22"/>
              </w:rPr>
            </w:pPr>
            <w:r w:rsidRPr="00816678">
              <w:rPr>
                <w:sz w:val="22"/>
                <w:szCs w:val="22"/>
              </w:rPr>
              <w:t>ceamm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2F280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0516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02F6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87E287"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A455D" w14:textId="77777777" w:rsidR="00816678" w:rsidRPr="00816678" w:rsidRDefault="00816678" w:rsidP="00816678">
            <w:pPr>
              <w:rPr>
                <w:sz w:val="22"/>
                <w:szCs w:val="22"/>
              </w:rPr>
            </w:pPr>
            <w:r w:rsidRPr="00816678">
              <w:rPr>
                <w:sz w:val="22"/>
                <w:szCs w:val="22"/>
              </w:rPr>
              <w:t>Mass</w:t>
            </w:r>
          </w:p>
        </w:tc>
      </w:tr>
      <w:tr w:rsidR="00816678" w:rsidRPr="00816678" w14:paraId="488F9FA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24D85" w14:textId="77777777" w:rsidR="00816678" w:rsidRPr="00816678" w:rsidRDefault="00816678" w:rsidP="00816678">
            <w:pPr>
              <w:rPr>
                <w:sz w:val="22"/>
                <w:szCs w:val="22"/>
              </w:rPr>
            </w:pPr>
            <w:r w:rsidRPr="00816678">
              <w:rPr>
                <w:sz w:val="22"/>
                <w:szCs w:val="22"/>
              </w:rPr>
              <w:t>653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4B2D9" w14:textId="77777777" w:rsidR="00816678" w:rsidRPr="00816678" w:rsidRDefault="00816678" w:rsidP="00816678">
            <w:pPr>
              <w:rPr>
                <w:sz w:val="22"/>
                <w:szCs w:val="22"/>
              </w:rPr>
            </w:pPr>
            <w:r w:rsidRPr="00816678">
              <w:rPr>
                <w:sz w:val="22"/>
                <w:szCs w:val="22"/>
              </w:rPr>
              <w:t>Neck and mediastinal abnormalities. Lymph Nodes (w/o central fat). Esophogeal. Other mediastinal masses.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3DE5E7" w14:textId="77777777" w:rsidR="00816678" w:rsidRPr="00816678" w:rsidRDefault="00816678" w:rsidP="00816678">
            <w:pPr>
              <w:rPr>
                <w:sz w:val="22"/>
                <w:szCs w:val="22"/>
              </w:rPr>
            </w:pPr>
            <w:r w:rsidRPr="00816678">
              <w:rPr>
                <w:sz w:val="22"/>
                <w:szCs w:val="22"/>
              </w:rPr>
              <w:t>ceamo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9BC2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481A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EE12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E13857"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3B35E7" w14:textId="77777777" w:rsidR="00816678" w:rsidRPr="00816678" w:rsidRDefault="00816678" w:rsidP="00816678">
            <w:pPr>
              <w:rPr>
                <w:sz w:val="22"/>
                <w:szCs w:val="22"/>
              </w:rPr>
            </w:pPr>
            <w:r w:rsidRPr="00816678">
              <w:rPr>
                <w:sz w:val="22"/>
                <w:szCs w:val="22"/>
              </w:rPr>
              <w:t>Other</w:t>
            </w:r>
          </w:p>
        </w:tc>
      </w:tr>
      <w:tr w:rsidR="00816678" w:rsidRPr="00816678" w14:paraId="3934282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CC779" w14:textId="77777777" w:rsidR="00816678" w:rsidRPr="00816678" w:rsidRDefault="00816678" w:rsidP="00816678">
            <w:pPr>
              <w:rPr>
                <w:sz w:val="22"/>
                <w:szCs w:val="22"/>
              </w:rPr>
            </w:pPr>
            <w:r w:rsidRPr="00816678">
              <w:rPr>
                <w:sz w:val="22"/>
                <w:szCs w:val="22"/>
              </w:rPr>
              <w:t>654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D45D3" w14:textId="77777777" w:rsidR="00816678" w:rsidRPr="00816678" w:rsidRDefault="00816678" w:rsidP="00816678">
            <w:pPr>
              <w:rPr>
                <w:sz w:val="22"/>
                <w:szCs w:val="22"/>
              </w:rPr>
            </w:pPr>
            <w:r w:rsidRPr="00816678">
              <w:rPr>
                <w:sz w:val="22"/>
                <w:szCs w:val="22"/>
              </w:rPr>
              <w:t>Neck and mediastinal abnormalities. Lymph Nodes (w/o central fat). Esophogeal. Other mediastinal masses.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C7377" w14:textId="77777777" w:rsidR="00816678" w:rsidRPr="00816678" w:rsidRDefault="00816678" w:rsidP="00816678">
            <w:pPr>
              <w:rPr>
                <w:sz w:val="22"/>
                <w:szCs w:val="22"/>
              </w:rPr>
            </w:pPr>
            <w:r w:rsidRPr="00816678">
              <w:rPr>
                <w:sz w:val="22"/>
                <w:szCs w:val="22"/>
              </w:rPr>
              <w:t>ceommos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C65E78"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2EAF3"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C3F7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3AEA1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32F029" w14:textId="77777777" w:rsidR="00816678" w:rsidRPr="00816678" w:rsidRDefault="00816678" w:rsidP="00816678">
            <w:pPr>
              <w:rPr>
                <w:sz w:val="22"/>
                <w:szCs w:val="22"/>
              </w:rPr>
            </w:pPr>
            <w:r w:rsidRPr="00816678">
              <w:rPr>
                <w:sz w:val="22"/>
                <w:szCs w:val="22"/>
              </w:rPr>
              <w:t>Specify</w:t>
            </w:r>
          </w:p>
        </w:tc>
      </w:tr>
      <w:tr w:rsidR="00816678" w:rsidRPr="00816678" w14:paraId="368233E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F4BF5A" w14:textId="77777777" w:rsidR="00816678" w:rsidRPr="00816678" w:rsidRDefault="00816678" w:rsidP="00816678">
            <w:pPr>
              <w:rPr>
                <w:sz w:val="22"/>
                <w:szCs w:val="22"/>
              </w:rPr>
            </w:pPr>
            <w:r w:rsidRPr="00816678">
              <w:rPr>
                <w:sz w:val="22"/>
                <w:szCs w:val="22"/>
              </w:rPr>
              <w:t>655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DA41A" w14:textId="77777777" w:rsidR="00816678" w:rsidRPr="00816678" w:rsidRDefault="00816678" w:rsidP="00816678">
            <w:pPr>
              <w:rPr>
                <w:sz w:val="22"/>
                <w:szCs w:val="22"/>
              </w:rPr>
            </w:pPr>
            <w:r w:rsidRPr="00816678">
              <w:rPr>
                <w:sz w:val="22"/>
                <w:szCs w:val="22"/>
              </w:rPr>
              <w:t>Neck and mediastinal abnormalities. Lymph Nodes (w/o central fat). Esophogeal. Additional comments on neck and mediastinal abnormalities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6D736D" w14:textId="77777777" w:rsidR="00816678" w:rsidRPr="00816678" w:rsidRDefault="00816678" w:rsidP="00816678">
            <w:pPr>
              <w:rPr>
                <w:sz w:val="22"/>
                <w:szCs w:val="22"/>
              </w:rPr>
            </w:pPr>
            <w:r w:rsidRPr="00816678">
              <w:rPr>
                <w:sz w:val="22"/>
                <w:szCs w:val="22"/>
              </w:rPr>
              <w:t>ceotabnm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211B5"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9E495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12AE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86FF7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041ABB" w14:textId="77777777" w:rsidR="00816678" w:rsidRPr="00816678" w:rsidRDefault="00816678" w:rsidP="00816678">
            <w:pPr>
              <w:rPr>
                <w:sz w:val="22"/>
                <w:szCs w:val="22"/>
              </w:rPr>
            </w:pPr>
            <w:r w:rsidRPr="00816678">
              <w:rPr>
                <w:sz w:val="22"/>
                <w:szCs w:val="22"/>
              </w:rPr>
              <w:t>Additional comments on neck and mediastinal abnormalities</w:t>
            </w:r>
          </w:p>
        </w:tc>
      </w:tr>
      <w:tr w:rsidR="00816678" w:rsidRPr="00816678" w14:paraId="36BC20A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0CFE34" w14:textId="77777777" w:rsidR="00816678" w:rsidRPr="00816678" w:rsidRDefault="00816678" w:rsidP="00816678">
            <w:pPr>
              <w:rPr>
                <w:sz w:val="22"/>
                <w:szCs w:val="22"/>
              </w:rPr>
            </w:pPr>
            <w:r w:rsidRPr="00816678">
              <w:rPr>
                <w:sz w:val="22"/>
                <w:szCs w:val="22"/>
              </w:rPr>
              <w:t>656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80E4F5" w14:textId="77777777" w:rsidR="00816678" w:rsidRPr="00816678" w:rsidRDefault="00816678" w:rsidP="00816678">
            <w:pPr>
              <w:rPr>
                <w:sz w:val="22"/>
                <w:szCs w:val="22"/>
              </w:rPr>
            </w:pPr>
            <w:r w:rsidRPr="00816678">
              <w:rPr>
                <w:sz w:val="22"/>
                <w:szCs w:val="22"/>
              </w:rPr>
              <w:t>Neck and mediastinal abnormalities. Lymph Nodes (w/o central fat). Esophogeal. Additional comments on neck and mediastinal abnormalities.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DC8390" w14:textId="77777777" w:rsidR="00816678" w:rsidRPr="00816678" w:rsidRDefault="00816678" w:rsidP="00816678">
            <w:pPr>
              <w:rPr>
                <w:sz w:val="22"/>
                <w:szCs w:val="22"/>
              </w:rPr>
            </w:pPr>
            <w:r w:rsidRPr="00816678">
              <w:rPr>
                <w:sz w:val="22"/>
                <w:szCs w:val="22"/>
              </w:rPr>
              <w:t>ceotabnmi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00F1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0C9A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8466F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E7855"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B189E" w14:textId="77777777" w:rsidR="00816678" w:rsidRPr="00816678" w:rsidRDefault="00816678" w:rsidP="00816678">
            <w:pPr>
              <w:rPr>
                <w:sz w:val="22"/>
                <w:szCs w:val="22"/>
              </w:rPr>
            </w:pPr>
            <w:r w:rsidRPr="00816678">
              <w:rPr>
                <w:sz w:val="22"/>
                <w:szCs w:val="22"/>
              </w:rPr>
              <w:t>Include in impression</w:t>
            </w:r>
          </w:p>
        </w:tc>
      </w:tr>
      <w:tr w:rsidR="00816678" w:rsidRPr="00816678" w14:paraId="41A68B7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3E0D98" w14:textId="77777777" w:rsidR="00816678" w:rsidRPr="00816678" w:rsidRDefault="00816678" w:rsidP="00816678">
            <w:pPr>
              <w:rPr>
                <w:sz w:val="22"/>
                <w:szCs w:val="22"/>
              </w:rPr>
            </w:pPr>
            <w:r w:rsidRPr="00816678">
              <w:rPr>
                <w:sz w:val="22"/>
                <w:szCs w:val="22"/>
              </w:rPr>
              <w:t>657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C7960" w14:textId="77777777" w:rsidR="00816678" w:rsidRPr="00816678" w:rsidRDefault="00816678" w:rsidP="00816678">
            <w:pPr>
              <w:rPr>
                <w:sz w:val="22"/>
                <w:szCs w:val="22"/>
              </w:rPr>
            </w:pPr>
            <w:r w:rsidRPr="00816678">
              <w:rPr>
                <w:sz w:val="22"/>
                <w:szCs w:val="22"/>
              </w:rPr>
              <w:t>Breast. Right breast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E94D10" w14:textId="77777777" w:rsidR="00816678" w:rsidRPr="00816678" w:rsidRDefault="00816678" w:rsidP="00816678">
            <w:pPr>
              <w:rPr>
                <w:sz w:val="22"/>
                <w:szCs w:val="22"/>
              </w:rPr>
            </w:pPr>
            <w:r w:rsidRPr="00816678">
              <w:rPr>
                <w:sz w:val="22"/>
                <w:szCs w:val="22"/>
              </w:rPr>
              <w:t>ceara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E3BF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EAAA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5862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6997C9"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0C446" w14:textId="77777777" w:rsidR="00816678" w:rsidRPr="00816678" w:rsidRDefault="00816678" w:rsidP="00816678">
            <w:pPr>
              <w:rPr>
                <w:sz w:val="22"/>
                <w:szCs w:val="22"/>
              </w:rPr>
            </w:pPr>
            <w:r w:rsidRPr="00816678">
              <w:rPr>
                <w:sz w:val="22"/>
                <w:szCs w:val="22"/>
              </w:rPr>
              <w:t>Yes</w:t>
            </w:r>
          </w:p>
        </w:tc>
      </w:tr>
      <w:tr w:rsidR="00816678" w:rsidRPr="00816678" w14:paraId="576BB2C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2475A" w14:textId="77777777" w:rsidR="00816678" w:rsidRPr="00816678" w:rsidRDefault="00816678" w:rsidP="00816678">
            <w:pPr>
              <w:rPr>
                <w:sz w:val="22"/>
                <w:szCs w:val="22"/>
              </w:rPr>
            </w:pPr>
            <w:r w:rsidRPr="00816678">
              <w:rPr>
                <w:sz w:val="22"/>
                <w:szCs w:val="22"/>
              </w:rPr>
              <w:t>658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B814B8" w14:textId="77777777" w:rsidR="00816678" w:rsidRPr="00816678" w:rsidRDefault="00816678" w:rsidP="00816678">
            <w:pPr>
              <w:rPr>
                <w:sz w:val="22"/>
                <w:szCs w:val="22"/>
              </w:rPr>
            </w:pPr>
            <w:r w:rsidRPr="00816678">
              <w:rPr>
                <w:sz w:val="22"/>
                <w:szCs w:val="22"/>
              </w:rPr>
              <w:t>Breast. Right breast.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FFCC8E" w14:textId="77777777" w:rsidR="00816678" w:rsidRPr="00816678" w:rsidRDefault="00816678" w:rsidP="00816678">
            <w:pPr>
              <w:rPr>
                <w:sz w:val="22"/>
                <w:szCs w:val="22"/>
              </w:rPr>
            </w:pPr>
            <w:r w:rsidRPr="00816678">
              <w:rPr>
                <w:sz w:val="22"/>
                <w:szCs w:val="22"/>
              </w:rPr>
              <w:t>ceobarc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74B2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EA589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55F27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42EBD6"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E4436" w14:textId="77777777" w:rsidR="00816678" w:rsidRPr="00816678" w:rsidRDefault="00816678" w:rsidP="00816678">
            <w:pPr>
              <w:rPr>
                <w:sz w:val="22"/>
                <w:szCs w:val="22"/>
              </w:rPr>
            </w:pPr>
            <w:r w:rsidRPr="00816678">
              <w:rPr>
                <w:sz w:val="22"/>
                <w:szCs w:val="22"/>
              </w:rPr>
              <w:t>Calcification</w:t>
            </w:r>
          </w:p>
        </w:tc>
      </w:tr>
      <w:tr w:rsidR="00816678" w:rsidRPr="00816678" w14:paraId="778C832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B6F428" w14:textId="77777777" w:rsidR="00816678" w:rsidRPr="00816678" w:rsidRDefault="00816678" w:rsidP="00816678">
            <w:pPr>
              <w:rPr>
                <w:sz w:val="22"/>
                <w:szCs w:val="22"/>
              </w:rPr>
            </w:pPr>
            <w:r w:rsidRPr="00816678">
              <w:rPr>
                <w:sz w:val="22"/>
                <w:szCs w:val="22"/>
              </w:rPr>
              <w:t>659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C17746" w14:textId="77777777" w:rsidR="00816678" w:rsidRPr="00816678" w:rsidRDefault="00816678" w:rsidP="00816678">
            <w:pPr>
              <w:rPr>
                <w:sz w:val="22"/>
                <w:szCs w:val="22"/>
              </w:rPr>
            </w:pPr>
            <w:r w:rsidRPr="00816678">
              <w:rPr>
                <w:sz w:val="22"/>
                <w:szCs w:val="22"/>
              </w:rPr>
              <w:t>Breast. Right breast. Cyst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9A2FA" w14:textId="77777777" w:rsidR="00816678" w:rsidRPr="00816678" w:rsidRDefault="00816678" w:rsidP="00816678">
            <w:pPr>
              <w:rPr>
                <w:sz w:val="22"/>
                <w:szCs w:val="22"/>
              </w:rPr>
            </w:pPr>
            <w:r w:rsidRPr="00816678">
              <w:rPr>
                <w:sz w:val="22"/>
                <w:szCs w:val="22"/>
              </w:rPr>
              <w:t>ceobary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BE35E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2693A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FBDC2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A1750"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D532B" w14:textId="77777777" w:rsidR="00816678" w:rsidRPr="00816678" w:rsidRDefault="00816678" w:rsidP="00816678">
            <w:pPr>
              <w:rPr>
                <w:sz w:val="22"/>
                <w:szCs w:val="22"/>
              </w:rPr>
            </w:pPr>
            <w:r w:rsidRPr="00816678">
              <w:rPr>
                <w:sz w:val="22"/>
                <w:szCs w:val="22"/>
              </w:rPr>
              <w:t>Cyst</w:t>
            </w:r>
          </w:p>
        </w:tc>
      </w:tr>
      <w:tr w:rsidR="00816678" w:rsidRPr="00816678" w14:paraId="02C1133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0EDB3" w14:textId="77777777" w:rsidR="00816678" w:rsidRPr="00816678" w:rsidRDefault="00816678" w:rsidP="00816678">
            <w:pPr>
              <w:rPr>
                <w:sz w:val="22"/>
                <w:szCs w:val="22"/>
              </w:rPr>
            </w:pPr>
            <w:r w:rsidRPr="00816678">
              <w:rPr>
                <w:sz w:val="22"/>
                <w:szCs w:val="22"/>
              </w:rPr>
              <w:t>660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FBC738" w14:textId="77777777" w:rsidR="00816678" w:rsidRPr="00816678" w:rsidRDefault="00816678" w:rsidP="00816678">
            <w:pPr>
              <w:rPr>
                <w:sz w:val="22"/>
                <w:szCs w:val="22"/>
              </w:rPr>
            </w:pPr>
            <w:r w:rsidRPr="00816678">
              <w:rPr>
                <w:sz w:val="22"/>
                <w:szCs w:val="22"/>
              </w:rPr>
              <w:t>Breast. Right breast.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664FF" w14:textId="77777777" w:rsidR="00816678" w:rsidRPr="00816678" w:rsidRDefault="00816678" w:rsidP="00816678">
            <w:pPr>
              <w:rPr>
                <w:sz w:val="22"/>
                <w:szCs w:val="22"/>
              </w:rPr>
            </w:pPr>
            <w:r w:rsidRPr="00816678">
              <w:rPr>
                <w:sz w:val="22"/>
                <w:szCs w:val="22"/>
              </w:rPr>
              <w:t>ceobarm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D403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52C9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8C4F9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5DFD8"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F93DB4" w14:textId="77777777" w:rsidR="00816678" w:rsidRPr="00816678" w:rsidRDefault="00816678" w:rsidP="00816678">
            <w:pPr>
              <w:rPr>
                <w:sz w:val="22"/>
                <w:szCs w:val="22"/>
              </w:rPr>
            </w:pPr>
            <w:r w:rsidRPr="00816678">
              <w:rPr>
                <w:sz w:val="22"/>
                <w:szCs w:val="22"/>
              </w:rPr>
              <w:t>Mass</w:t>
            </w:r>
          </w:p>
        </w:tc>
      </w:tr>
      <w:tr w:rsidR="00816678" w:rsidRPr="00816678" w14:paraId="5C5E2AD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0BAD67" w14:textId="77777777" w:rsidR="00816678" w:rsidRPr="00816678" w:rsidRDefault="00816678" w:rsidP="00816678">
            <w:pPr>
              <w:rPr>
                <w:sz w:val="22"/>
                <w:szCs w:val="22"/>
              </w:rPr>
            </w:pPr>
            <w:r w:rsidRPr="00816678">
              <w:rPr>
                <w:sz w:val="22"/>
                <w:szCs w:val="22"/>
              </w:rPr>
              <w:t>661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0822A3" w14:textId="77777777" w:rsidR="00816678" w:rsidRPr="00816678" w:rsidRDefault="00816678" w:rsidP="00816678">
            <w:pPr>
              <w:rPr>
                <w:sz w:val="22"/>
                <w:szCs w:val="22"/>
              </w:rPr>
            </w:pPr>
            <w:r w:rsidRPr="00816678">
              <w:rPr>
                <w:sz w:val="22"/>
                <w:szCs w:val="22"/>
              </w:rPr>
              <w:t>Breast. Right breast.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58601" w14:textId="77777777" w:rsidR="00816678" w:rsidRPr="00816678" w:rsidRDefault="00816678" w:rsidP="00816678">
            <w:pPr>
              <w:rPr>
                <w:sz w:val="22"/>
                <w:szCs w:val="22"/>
              </w:rPr>
            </w:pPr>
            <w:r w:rsidRPr="00816678">
              <w:rPr>
                <w:sz w:val="22"/>
                <w:szCs w:val="22"/>
              </w:rPr>
              <w:t>ceobaro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92B67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6E045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937A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9B8EC"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7FDBD" w14:textId="77777777" w:rsidR="00816678" w:rsidRPr="00816678" w:rsidRDefault="00816678" w:rsidP="00816678">
            <w:pPr>
              <w:rPr>
                <w:sz w:val="22"/>
                <w:szCs w:val="22"/>
              </w:rPr>
            </w:pPr>
            <w:r w:rsidRPr="00816678">
              <w:rPr>
                <w:sz w:val="22"/>
                <w:szCs w:val="22"/>
              </w:rPr>
              <w:t>Other</w:t>
            </w:r>
          </w:p>
        </w:tc>
      </w:tr>
      <w:tr w:rsidR="00816678" w:rsidRPr="00816678" w14:paraId="1D0577A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EDC51" w14:textId="77777777" w:rsidR="00816678" w:rsidRPr="00816678" w:rsidRDefault="00816678" w:rsidP="00816678">
            <w:pPr>
              <w:rPr>
                <w:sz w:val="22"/>
                <w:szCs w:val="22"/>
              </w:rPr>
            </w:pPr>
            <w:r w:rsidRPr="00816678">
              <w:rPr>
                <w:sz w:val="22"/>
                <w:szCs w:val="22"/>
              </w:rPr>
              <w:t>662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6D137" w14:textId="77777777" w:rsidR="00816678" w:rsidRPr="00816678" w:rsidRDefault="00816678" w:rsidP="00816678">
            <w:pPr>
              <w:rPr>
                <w:sz w:val="22"/>
                <w:szCs w:val="22"/>
              </w:rPr>
            </w:pPr>
            <w:r w:rsidRPr="00816678">
              <w:rPr>
                <w:sz w:val="22"/>
                <w:szCs w:val="22"/>
              </w:rPr>
              <w:t>Breast. Right breast.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4F0E4" w14:textId="77777777" w:rsidR="00816678" w:rsidRPr="00816678" w:rsidRDefault="00816678" w:rsidP="00816678">
            <w:pPr>
              <w:rPr>
                <w:sz w:val="22"/>
                <w:szCs w:val="22"/>
              </w:rPr>
            </w:pPr>
            <w:r w:rsidRPr="00816678">
              <w:rPr>
                <w:sz w:val="22"/>
                <w:szCs w:val="22"/>
              </w:rPr>
              <w:t>ceobaros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DA205D"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858D7"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150DC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DF3FD"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461E4F" w14:textId="77777777" w:rsidR="00816678" w:rsidRPr="00816678" w:rsidRDefault="00816678" w:rsidP="00816678">
            <w:pPr>
              <w:rPr>
                <w:sz w:val="22"/>
                <w:szCs w:val="22"/>
              </w:rPr>
            </w:pPr>
            <w:r w:rsidRPr="00816678">
              <w:rPr>
                <w:sz w:val="22"/>
                <w:szCs w:val="22"/>
              </w:rPr>
              <w:t>Specify</w:t>
            </w:r>
          </w:p>
        </w:tc>
      </w:tr>
      <w:tr w:rsidR="00816678" w:rsidRPr="00816678" w14:paraId="55C2239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CCB316" w14:textId="77777777" w:rsidR="00816678" w:rsidRPr="00816678" w:rsidRDefault="00816678" w:rsidP="00816678">
            <w:pPr>
              <w:rPr>
                <w:sz w:val="22"/>
                <w:szCs w:val="22"/>
              </w:rPr>
            </w:pPr>
            <w:r w:rsidRPr="00816678">
              <w:rPr>
                <w:sz w:val="22"/>
                <w:szCs w:val="22"/>
              </w:rPr>
              <w:t>663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F44A8" w14:textId="77777777" w:rsidR="00816678" w:rsidRPr="00816678" w:rsidRDefault="00816678" w:rsidP="00816678">
            <w:pPr>
              <w:rPr>
                <w:sz w:val="22"/>
                <w:szCs w:val="22"/>
              </w:rPr>
            </w:pPr>
            <w:r w:rsidRPr="00816678">
              <w:rPr>
                <w:sz w:val="22"/>
                <w:szCs w:val="22"/>
              </w:rPr>
              <w:t>Breast. Right breast. Density Calibration (BIORADS)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F9D001" w14:textId="77777777" w:rsidR="00816678" w:rsidRPr="00816678" w:rsidRDefault="00816678" w:rsidP="00816678">
            <w:pPr>
              <w:rPr>
                <w:sz w:val="22"/>
                <w:szCs w:val="22"/>
              </w:rPr>
            </w:pPr>
            <w:r w:rsidRPr="00816678">
              <w:rPr>
                <w:sz w:val="22"/>
                <w:szCs w:val="22"/>
              </w:rPr>
              <w:t>ceobard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AD6A37"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D08E2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9732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2D5D0" w14:textId="77777777" w:rsidR="00816678" w:rsidRPr="00816678" w:rsidRDefault="00816678" w:rsidP="00816678">
            <w:pPr>
              <w:rPr>
                <w:sz w:val="22"/>
                <w:szCs w:val="22"/>
              </w:rPr>
            </w:pPr>
            <w:r w:rsidRPr="00816678">
              <w:rPr>
                <w:sz w:val="22"/>
                <w:szCs w:val="22"/>
              </w:rPr>
              <w:t>-;1;2;3;4</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016D12" w14:textId="77777777" w:rsidR="00816678" w:rsidRPr="00816678" w:rsidRDefault="00816678" w:rsidP="00816678">
            <w:pPr>
              <w:rPr>
                <w:sz w:val="22"/>
                <w:szCs w:val="22"/>
              </w:rPr>
            </w:pPr>
            <w:r w:rsidRPr="00816678">
              <w:rPr>
                <w:sz w:val="22"/>
                <w:szCs w:val="22"/>
              </w:rPr>
              <w:t>-;1 - Almost entirely fatty;2 - Scattered areas of fibroglandular density;3 - Heterogeneously dense;4 - Extremely dense</w:t>
            </w:r>
          </w:p>
        </w:tc>
      </w:tr>
      <w:tr w:rsidR="00816678" w:rsidRPr="00816678" w14:paraId="346C01B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BCF04" w14:textId="77777777" w:rsidR="00816678" w:rsidRPr="00816678" w:rsidRDefault="00816678" w:rsidP="00816678">
            <w:pPr>
              <w:rPr>
                <w:sz w:val="22"/>
                <w:szCs w:val="22"/>
              </w:rPr>
            </w:pPr>
            <w:r w:rsidRPr="00816678">
              <w:rPr>
                <w:sz w:val="22"/>
                <w:szCs w:val="22"/>
              </w:rPr>
              <w:t>664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A195A8" w14:textId="77777777" w:rsidR="00816678" w:rsidRPr="00816678" w:rsidRDefault="00816678" w:rsidP="00816678">
            <w:pPr>
              <w:rPr>
                <w:sz w:val="22"/>
                <w:szCs w:val="22"/>
              </w:rPr>
            </w:pPr>
            <w:r w:rsidRPr="00816678">
              <w:rPr>
                <w:sz w:val="22"/>
                <w:szCs w:val="22"/>
              </w:rPr>
              <w:t>Breast. Left breast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F739A1" w14:textId="77777777" w:rsidR="00816678" w:rsidRPr="00816678" w:rsidRDefault="00816678" w:rsidP="00816678">
            <w:pPr>
              <w:rPr>
                <w:sz w:val="22"/>
                <w:szCs w:val="22"/>
              </w:rPr>
            </w:pPr>
            <w:r w:rsidRPr="00816678">
              <w:rPr>
                <w:sz w:val="22"/>
                <w:szCs w:val="22"/>
              </w:rPr>
              <w:t>ceafa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6AA90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3860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9A7B0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DF734"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B19348" w14:textId="77777777" w:rsidR="00816678" w:rsidRPr="00816678" w:rsidRDefault="00816678" w:rsidP="00816678">
            <w:pPr>
              <w:rPr>
                <w:sz w:val="22"/>
                <w:szCs w:val="22"/>
              </w:rPr>
            </w:pPr>
            <w:r w:rsidRPr="00816678">
              <w:rPr>
                <w:sz w:val="22"/>
                <w:szCs w:val="22"/>
              </w:rPr>
              <w:t>Yes</w:t>
            </w:r>
          </w:p>
        </w:tc>
      </w:tr>
      <w:tr w:rsidR="00816678" w:rsidRPr="00816678" w14:paraId="14BDB0B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A3A59" w14:textId="77777777" w:rsidR="00816678" w:rsidRPr="00816678" w:rsidRDefault="00816678" w:rsidP="00816678">
            <w:pPr>
              <w:rPr>
                <w:sz w:val="22"/>
                <w:szCs w:val="22"/>
              </w:rPr>
            </w:pPr>
            <w:r w:rsidRPr="00816678">
              <w:rPr>
                <w:sz w:val="22"/>
                <w:szCs w:val="22"/>
              </w:rPr>
              <w:t>665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D27A6" w14:textId="77777777" w:rsidR="00816678" w:rsidRPr="00816678" w:rsidRDefault="00816678" w:rsidP="00816678">
            <w:pPr>
              <w:rPr>
                <w:sz w:val="22"/>
                <w:szCs w:val="22"/>
              </w:rPr>
            </w:pPr>
            <w:r w:rsidRPr="00816678">
              <w:rPr>
                <w:sz w:val="22"/>
                <w:szCs w:val="22"/>
              </w:rPr>
              <w:t>Breast. Left breast.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16D170" w14:textId="77777777" w:rsidR="00816678" w:rsidRPr="00816678" w:rsidRDefault="00816678" w:rsidP="00816678">
            <w:pPr>
              <w:rPr>
                <w:sz w:val="22"/>
                <w:szCs w:val="22"/>
              </w:rPr>
            </w:pPr>
            <w:r w:rsidRPr="00816678">
              <w:rPr>
                <w:sz w:val="22"/>
                <w:szCs w:val="22"/>
              </w:rPr>
              <w:t>ceobafc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D901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3EFEA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BD382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FC299" w14:textId="77777777" w:rsidR="00816678" w:rsidRPr="00816678" w:rsidRDefault="00816678" w:rsidP="00816678">
            <w:pPr>
              <w:rPr>
                <w:sz w:val="22"/>
                <w:szCs w:val="22"/>
              </w:rPr>
            </w:pPr>
            <w:r w:rsidRPr="00816678">
              <w:rPr>
                <w:sz w:val="22"/>
                <w:szCs w:val="22"/>
              </w:rPr>
              <w:t>c</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95BA5" w14:textId="77777777" w:rsidR="00816678" w:rsidRPr="00816678" w:rsidRDefault="00816678" w:rsidP="00816678">
            <w:pPr>
              <w:rPr>
                <w:sz w:val="22"/>
                <w:szCs w:val="22"/>
              </w:rPr>
            </w:pPr>
            <w:r w:rsidRPr="00816678">
              <w:rPr>
                <w:sz w:val="22"/>
                <w:szCs w:val="22"/>
              </w:rPr>
              <w:t>Calcification</w:t>
            </w:r>
          </w:p>
        </w:tc>
      </w:tr>
      <w:tr w:rsidR="00816678" w:rsidRPr="00816678" w14:paraId="11A820C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14C46" w14:textId="77777777" w:rsidR="00816678" w:rsidRPr="00816678" w:rsidRDefault="00816678" w:rsidP="00816678">
            <w:pPr>
              <w:rPr>
                <w:sz w:val="22"/>
                <w:szCs w:val="22"/>
              </w:rPr>
            </w:pPr>
            <w:r w:rsidRPr="00816678">
              <w:rPr>
                <w:sz w:val="22"/>
                <w:szCs w:val="22"/>
              </w:rPr>
              <w:t>666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7F392" w14:textId="77777777" w:rsidR="00816678" w:rsidRPr="00816678" w:rsidRDefault="00816678" w:rsidP="00816678">
            <w:pPr>
              <w:rPr>
                <w:sz w:val="22"/>
                <w:szCs w:val="22"/>
              </w:rPr>
            </w:pPr>
            <w:r w:rsidRPr="00816678">
              <w:rPr>
                <w:sz w:val="22"/>
                <w:szCs w:val="22"/>
              </w:rPr>
              <w:t>Breast. Left breast. Cyst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57EF38" w14:textId="77777777" w:rsidR="00816678" w:rsidRPr="00816678" w:rsidRDefault="00816678" w:rsidP="00816678">
            <w:pPr>
              <w:rPr>
                <w:sz w:val="22"/>
                <w:szCs w:val="22"/>
              </w:rPr>
            </w:pPr>
            <w:r w:rsidRPr="00816678">
              <w:rPr>
                <w:sz w:val="22"/>
                <w:szCs w:val="22"/>
              </w:rPr>
              <w:t>ceobafy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1269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B324C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960A8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1DE383"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ADDA99" w14:textId="77777777" w:rsidR="00816678" w:rsidRPr="00816678" w:rsidRDefault="00816678" w:rsidP="00816678">
            <w:pPr>
              <w:rPr>
                <w:sz w:val="22"/>
                <w:szCs w:val="22"/>
              </w:rPr>
            </w:pPr>
            <w:r w:rsidRPr="00816678">
              <w:rPr>
                <w:sz w:val="22"/>
                <w:szCs w:val="22"/>
              </w:rPr>
              <w:t>Cyst</w:t>
            </w:r>
          </w:p>
        </w:tc>
      </w:tr>
      <w:tr w:rsidR="00816678" w:rsidRPr="00816678" w14:paraId="5DCDF42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FD9202" w14:textId="77777777" w:rsidR="00816678" w:rsidRPr="00816678" w:rsidRDefault="00816678" w:rsidP="00816678">
            <w:pPr>
              <w:rPr>
                <w:sz w:val="22"/>
                <w:szCs w:val="22"/>
              </w:rPr>
            </w:pPr>
            <w:r w:rsidRPr="00816678">
              <w:rPr>
                <w:sz w:val="22"/>
                <w:szCs w:val="22"/>
              </w:rPr>
              <w:t>667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D74746" w14:textId="77777777" w:rsidR="00816678" w:rsidRPr="00816678" w:rsidRDefault="00816678" w:rsidP="00816678">
            <w:pPr>
              <w:rPr>
                <w:sz w:val="22"/>
                <w:szCs w:val="22"/>
              </w:rPr>
            </w:pPr>
            <w:r w:rsidRPr="00816678">
              <w:rPr>
                <w:sz w:val="22"/>
                <w:szCs w:val="22"/>
              </w:rPr>
              <w:t>Breast. Left breast.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D5F550" w14:textId="77777777" w:rsidR="00816678" w:rsidRPr="00816678" w:rsidRDefault="00816678" w:rsidP="00816678">
            <w:pPr>
              <w:rPr>
                <w:sz w:val="22"/>
                <w:szCs w:val="22"/>
              </w:rPr>
            </w:pPr>
            <w:r w:rsidRPr="00816678">
              <w:rPr>
                <w:sz w:val="22"/>
                <w:szCs w:val="22"/>
              </w:rPr>
              <w:t>ceobafm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0D05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B537A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4D54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1746A2"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D8B19" w14:textId="77777777" w:rsidR="00816678" w:rsidRPr="00816678" w:rsidRDefault="00816678" w:rsidP="00816678">
            <w:pPr>
              <w:rPr>
                <w:sz w:val="22"/>
                <w:szCs w:val="22"/>
              </w:rPr>
            </w:pPr>
            <w:r w:rsidRPr="00816678">
              <w:rPr>
                <w:sz w:val="22"/>
                <w:szCs w:val="22"/>
              </w:rPr>
              <w:t>Mass</w:t>
            </w:r>
          </w:p>
        </w:tc>
      </w:tr>
      <w:tr w:rsidR="00816678" w:rsidRPr="00816678" w14:paraId="0D8F040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D6818" w14:textId="77777777" w:rsidR="00816678" w:rsidRPr="00816678" w:rsidRDefault="00816678" w:rsidP="00816678">
            <w:pPr>
              <w:rPr>
                <w:sz w:val="22"/>
                <w:szCs w:val="22"/>
              </w:rPr>
            </w:pPr>
            <w:r w:rsidRPr="00816678">
              <w:rPr>
                <w:sz w:val="22"/>
                <w:szCs w:val="22"/>
              </w:rPr>
              <w:t>668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F4354" w14:textId="77777777" w:rsidR="00816678" w:rsidRPr="00816678" w:rsidRDefault="00816678" w:rsidP="00816678">
            <w:pPr>
              <w:rPr>
                <w:sz w:val="22"/>
                <w:szCs w:val="22"/>
              </w:rPr>
            </w:pPr>
            <w:r w:rsidRPr="00816678">
              <w:rPr>
                <w:sz w:val="22"/>
                <w:szCs w:val="22"/>
              </w:rPr>
              <w:t>Breast. Left breast.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6A27D" w14:textId="77777777" w:rsidR="00816678" w:rsidRPr="00816678" w:rsidRDefault="00816678" w:rsidP="00816678">
            <w:pPr>
              <w:rPr>
                <w:sz w:val="22"/>
                <w:szCs w:val="22"/>
              </w:rPr>
            </w:pPr>
            <w:r w:rsidRPr="00816678">
              <w:rPr>
                <w:sz w:val="22"/>
                <w:szCs w:val="22"/>
              </w:rPr>
              <w:t>ceobafo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47F5C"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6C01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55149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4C373" w14:textId="77777777" w:rsidR="00816678" w:rsidRPr="00816678" w:rsidRDefault="00816678" w:rsidP="00816678">
            <w:pPr>
              <w:rPr>
                <w:sz w:val="22"/>
                <w:szCs w:val="22"/>
              </w:rPr>
            </w:pPr>
            <w:r w:rsidRPr="00816678">
              <w:rPr>
                <w:sz w:val="22"/>
                <w:szCs w:val="22"/>
              </w:rPr>
              <w:t>o</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AC25B" w14:textId="77777777" w:rsidR="00816678" w:rsidRPr="00816678" w:rsidRDefault="00816678" w:rsidP="00816678">
            <w:pPr>
              <w:rPr>
                <w:sz w:val="22"/>
                <w:szCs w:val="22"/>
              </w:rPr>
            </w:pPr>
            <w:r w:rsidRPr="00816678">
              <w:rPr>
                <w:sz w:val="22"/>
                <w:szCs w:val="22"/>
              </w:rPr>
              <w:t>Other</w:t>
            </w:r>
          </w:p>
        </w:tc>
      </w:tr>
      <w:tr w:rsidR="00816678" w:rsidRPr="00816678" w14:paraId="31283A2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9B098" w14:textId="77777777" w:rsidR="00816678" w:rsidRPr="00816678" w:rsidRDefault="00816678" w:rsidP="00816678">
            <w:pPr>
              <w:rPr>
                <w:sz w:val="22"/>
                <w:szCs w:val="22"/>
              </w:rPr>
            </w:pPr>
            <w:r w:rsidRPr="00816678">
              <w:rPr>
                <w:sz w:val="22"/>
                <w:szCs w:val="22"/>
              </w:rPr>
              <w:t>669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189854" w14:textId="77777777" w:rsidR="00816678" w:rsidRPr="00816678" w:rsidRDefault="00816678" w:rsidP="00816678">
            <w:pPr>
              <w:rPr>
                <w:sz w:val="22"/>
                <w:szCs w:val="22"/>
              </w:rPr>
            </w:pPr>
            <w:r w:rsidRPr="00816678">
              <w:rPr>
                <w:sz w:val="22"/>
                <w:szCs w:val="22"/>
              </w:rPr>
              <w:t>Breast. Left breast.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89193" w14:textId="77777777" w:rsidR="00816678" w:rsidRPr="00816678" w:rsidRDefault="00816678" w:rsidP="00816678">
            <w:pPr>
              <w:rPr>
                <w:sz w:val="22"/>
                <w:szCs w:val="22"/>
              </w:rPr>
            </w:pPr>
            <w:r w:rsidRPr="00816678">
              <w:rPr>
                <w:sz w:val="22"/>
                <w:szCs w:val="22"/>
              </w:rPr>
              <w:t>ceobafos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15A40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432C90"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15FB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929DD1"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D31B1" w14:textId="77777777" w:rsidR="00816678" w:rsidRPr="00816678" w:rsidRDefault="00816678" w:rsidP="00816678">
            <w:pPr>
              <w:rPr>
                <w:sz w:val="22"/>
                <w:szCs w:val="22"/>
              </w:rPr>
            </w:pPr>
            <w:r w:rsidRPr="00816678">
              <w:rPr>
                <w:sz w:val="22"/>
                <w:szCs w:val="22"/>
              </w:rPr>
              <w:t>Specify</w:t>
            </w:r>
          </w:p>
        </w:tc>
      </w:tr>
      <w:tr w:rsidR="00816678" w:rsidRPr="00816678" w14:paraId="07844C9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4CB952" w14:textId="77777777" w:rsidR="00816678" w:rsidRPr="00816678" w:rsidRDefault="00816678" w:rsidP="00816678">
            <w:pPr>
              <w:rPr>
                <w:sz w:val="22"/>
                <w:szCs w:val="22"/>
              </w:rPr>
            </w:pPr>
            <w:r w:rsidRPr="00816678">
              <w:rPr>
                <w:sz w:val="22"/>
                <w:szCs w:val="22"/>
              </w:rPr>
              <w:t>670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6E6AFC" w14:textId="77777777" w:rsidR="00816678" w:rsidRPr="00816678" w:rsidRDefault="00816678" w:rsidP="00816678">
            <w:pPr>
              <w:rPr>
                <w:sz w:val="22"/>
                <w:szCs w:val="22"/>
              </w:rPr>
            </w:pPr>
            <w:r w:rsidRPr="00816678">
              <w:rPr>
                <w:sz w:val="22"/>
                <w:szCs w:val="22"/>
              </w:rPr>
              <w:t>Breast. Left breast. Density Calibration (BIORADS)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0B2A7A" w14:textId="77777777" w:rsidR="00816678" w:rsidRPr="00816678" w:rsidRDefault="00816678" w:rsidP="00816678">
            <w:pPr>
              <w:rPr>
                <w:sz w:val="22"/>
                <w:szCs w:val="22"/>
              </w:rPr>
            </w:pPr>
            <w:r w:rsidRPr="00816678">
              <w:rPr>
                <w:sz w:val="22"/>
                <w:szCs w:val="22"/>
              </w:rPr>
              <w:t>ceobald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695793" w14:textId="77777777" w:rsidR="00816678" w:rsidRPr="00816678" w:rsidRDefault="00816678" w:rsidP="00816678">
            <w:pPr>
              <w:rPr>
                <w:sz w:val="22"/>
                <w:szCs w:val="22"/>
              </w:rPr>
            </w:pPr>
            <w:r w:rsidRPr="00816678">
              <w:rPr>
                <w:sz w:val="22"/>
                <w:szCs w:val="22"/>
              </w:rPr>
              <w:t>select-one</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1604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7F87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32966A" w14:textId="77777777" w:rsidR="00816678" w:rsidRPr="00816678" w:rsidRDefault="00816678" w:rsidP="00816678">
            <w:pPr>
              <w:rPr>
                <w:sz w:val="22"/>
                <w:szCs w:val="22"/>
              </w:rPr>
            </w:pPr>
            <w:r w:rsidRPr="00816678">
              <w:rPr>
                <w:sz w:val="22"/>
                <w:szCs w:val="22"/>
              </w:rPr>
              <w:t>-;1;2;3;4</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C11D0D" w14:textId="77777777" w:rsidR="00816678" w:rsidRPr="00816678" w:rsidRDefault="00816678" w:rsidP="00816678">
            <w:pPr>
              <w:rPr>
                <w:sz w:val="22"/>
                <w:szCs w:val="22"/>
              </w:rPr>
            </w:pPr>
            <w:r w:rsidRPr="00816678">
              <w:rPr>
                <w:sz w:val="22"/>
                <w:szCs w:val="22"/>
              </w:rPr>
              <w:t>-;1 - Almost entirely fatty;2 - Scattered areas of fibroglandular density;3 - Heterogeneously dense;4 - Extremely dense</w:t>
            </w:r>
          </w:p>
        </w:tc>
      </w:tr>
      <w:tr w:rsidR="00816678" w:rsidRPr="00816678" w14:paraId="01C9630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7A5680" w14:textId="77777777" w:rsidR="00816678" w:rsidRPr="00816678" w:rsidRDefault="00816678" w:rsidP="00816678">
            <w:pPr>
              <w:rPr>
                <w:sz w:val="22"/>
                <w:szCs w:val="22"/>
              </w:rPr>
            </w:pPr>
            <w:r w:rsidRPr="00816678">
              <w:rPr>
                <w:sz w:val="22"/>
                <w:szCs w:val="22"/>
              </w:rPr>
              <w:t>671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5680E" w14:textId="77777777" w:rsidR="00816678" w:rsidRPr="00816678" w:rsidRDefault="00816678" w:rsidP="00816678">
            <w:pPr>
              <w:rPr>
                <w:sz w:val="22"/>
                <w:szCs w:val="22"/>
              </w:rPr>
            </w:pPr>
            <w:r w:rsidRPr="00816678">
              <w:rPr>
                <w:sz w:val="22"/>
                <w:szCs w:val="22"/>
              </w:rPr>
              <w:t>Breast. Additional comments on breast abnormalities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5CF29" w14:textId="77777777" w:rsidR="00816678" w:rsidRPr="00816678" w:rsidRDefault="00816678" w:rsidP="00816678">
            <w:pPr>
              <w:rPr>
                <w:sz w:val="22"/>
                <w:szCs w:val="22"/>
              </w:rPr>
            </w:pPr>
            <w:r w:rsidRPr="00816678">
              <w:rPr>
                <w:sz w:val="22"/>
                <w:szCs w:val="22"/>
              </w:rPr>
              <w:t>ceobrc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904DA"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EBF87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A6A0F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A6AD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609F3A" w14:textId="77777777" w:rsidR="00816678" w:rsidRPr="00816678" w:rsidRDefault="00816678" w:rsidP="00816678">
            <w:pPr>
              <w:rPr>
                <w:sz w:val="22"/>
                <w:szCs w:val="22"/>
              </w:rPr>
            </w:pPr>
            <w:r w:rsidRPr="00816678">
              <w:rPr>
                <w:sz w:val="22"/>
                <w:szCs w:val="22"/>
              </w:rPr>
              <w:t>Additional comments on breast abnormalities</w:t>
            </w:r>
          </w:p>
        </w:tc>
      </w:tr>
      <w:tr w:rsidR="00816678" w:rsidRPr="00816678" w14:paraId="3E31B58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E950D9" w14:textId="77777777" w:rsidR="00816678" w:rsidRPr="00816678" w:rsidRDefault="00816678" w:rsidP="00816678">
            <w:pPr>
              <w:rPr>
                <w:sz w:val="22"/>
                <w:szCs w:val="22"/>
              </w:rPr>
            </w:pPr>
            <w:r w:rsidRPr="00816678">
              <w:rPr>
                <w:sz w:val="22"/>
                <w:szCs w:val="22"/>
              </w:rPr>
              <w:t>672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F62FD" w14:textId="77777777" w:rsidR="00816678" w:rsidRPr="00816678" w:rsidRDefault="00816678" w:rsidP="00816678">
            <w:pPr>
              <w:rPr>
                <w:sz w:val="22"/>
                <w:szCs w:val="22"/>
              </w:rPr>
            </w:pPr>
            <w:r w:rsidRPr="00816678">
              <w:rPr>
                <w:sz w:val="22"/>
                <w:szCs w:val="22"/>
              </w:rPr>
              <w:t>Breast. Additional comments on breast abnormalities. Include in impression.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53955" w14:textId="77777777" w:rsidR="00816678" w:rsidRPr="00816678" w:rsidRDefault="00816678" w:rsidP="00816678">
            <w:pPr>
              <w:rPr>
                <w:sz w:val="22"/>
                <w:szCs w:val="22"/>
              </w:rPr>
            </w:pPr>
            <w:r w:rsidRPr="00816678">
              <w:rPr>
                <w:sz w:val="22"/>
                <w:szCs w:val="22"/>
              </w:rPr>
              <w:t>ceobrci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455F4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4F8C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A8464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BF75E"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D9D21" w14:textId="77777777" w:rsidR="00816678" w:rsidRPr="00816678" w:rsidRDefault="00816678" w:rsidP="00816678">
            <w:pPr>
              <w:rPr>
                <w:sz w:val="22"/>
                <w:szCs w:val="22"/>
              </w:rPr>
            </w:pPr>
            <w:r w:rsidRPr="00816678">
              <w:rPr>
                <w:sz w:val="22"/>
                <w:szCs w:val="22"/>
              </w:rPr>
              <w:t>Include in impression</w:t>
            </w:r>
          </w:p>
        </w:tc>
      </w:tr>
      <w:tr w:rsidR="00816678" w:rsidRPr="00816678" w14:paraId="14AA18D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D10C0" w14:textId="77777777" w:rsidR="00816678" w:rsidRPr="00816678" w:rsidRDefault="00816678" w:rsidP="00816678">
            <w:pPr>
              <w:rPr>
                <w:sz w:val="22"/>
                <w:szCs w:val="22"/>
              </w:rPr>
            </w:pPr>
            <w:r w:rsidRPr="00816678">
              <w:rPr>
                <w:sz w:val="22"/>
                <w:szCs w:val="22"/>
              </w:rPr>
              <w:t>673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484507" w14:textId="77777777" w:rsidR="00816678" w:rsidRPr="00816678" w:rsidRDefault="00816678" w:rsidP="00816678">
            <w:pPr>
              <w:rPr>
                <w:sz w:val="22"/>
                <w:szCs w:val="22"/>
              </w:rPr>
            </w:pPr>
            <w:r w:rsidRPr="00816678">
              <w:rPr>
                <w:sz w:val="22"/>
                <w:szCs w:val="22"/>
              </w:rPr>
              <w:t>Bone. Specify bone abnormalities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8D0EFB" w14:textId="77777777" w:rsidR="00816678" w:rsidRPr="00816678" w:rsidRDefault="00816678" w:rsidP="00816678">
            <w:pPr>
              <w:rPr>
                <w:sz w:val="22"/>
                <w:szCs w:val="22"/>
              </w:rPr>
            </w:pPr>
            <w:r w:rsidRPr="00816678">
              <w:rPr>
                <w:sz w:val="22"/>
                <w:szCs w:val="22"/>
              </w:rPr>
              <w:t>ceaoabb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4B38A"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E86E7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E2304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21ED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59676" w14:textId="77777777" w:rsidR="00816678" w:rsidRPr="00816678" w:rsidRDefault="00816678" w:rsidP="00816678">
            <w:pPr>
              <w:rPr>
                <w:sz w:val="22"/>
                <w:szCs w:val="22"/>
              </w:rPr>
            </w:pPr>
            <w:r w:rsidRPr="00816678">
              <w:rPr>
                <w:sz w:val="22"/>
                <w:szCs w:val="22"/>
              </w:rPr>
              <w:t>Specify bone abnormalities</w:t>
            </w:r>
          </w:p>
        </w:tc>
      </w:tr>
      <w:tr w:rsidR="00816678" w:rsidRPr="00816678" w14:paraId="55CA43E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87C034" w14:textId="77777777" w:rsidR="00816678" w:rsidRPr="00816678" w:rsidRDefault="00816678" w:rsidP="00816678">
            <w:pPr>
              <w:rPr>
                <w:sz w:val="22"/>
                <w:szCs w:val="22"/>
              </w:rPr>
            </w:pPr>
            <w:r w:rsidRPr="00816678">
              <w:rPr>
                <w:sz w:val="22"/>
                <w:szCs w:val="22"/>
              </w:rPr>
              <w:t>674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E56B66" w14:textId="77777777" w:rsidR="00816678" w:rsidRPr="00816678" w:rsidRDefault="00816678" w:rsidP="00816678">
            <w:pPr>
              <w:rPr>
                <w:sz w:val="22"/>
                <w:szCs w:val="22"/>
              </w:rPr>
            </w:pPr>
            <w:r w:rsidRPr="00816678">
              <w:rPr>
                <w:sz w:val="22"/>
                <w:szCs w:val="22"/>
              </w:rPr>
              <w:t>Bone. Specify bone abnormalities. Include in impression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60019" w14:textId="77777777" w:rsidR="00816678" w:rsidRPr="00816678" w:rsidRDefault="00816678" w:rsidP="00816678">
            <w:pPr>
              <w:rPr>
                <w:sz w:val="22"/>
                <w:szCs w:val="22"/>
              </w:rPr>
            </w:pPr>
            <w:r w:rsidRPr="00816678">
              <w:rPr>
                <w:sz w:val="22"/>
                <w:szCs w:val="22"/>
              </w:rPr>
              <w:t>ceaoabbi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4E82F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32D4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DA83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5ACCCC"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6F9C40" w14:textId="77777777" w:rsidR="00816678" w:rsidRPr="00816678" w:rsidRDefault="00816678" w:rsidP="00816678">
            <w:pPr>
              <w:rPr>
                <w:sz w:val="22"/>
                <w:szCs w:val="22"/>
              </w:rPr>
            </w:pPr>
            <w:r w:rsidRPr="00816678">
              <w:rPr>
                <w:sz w:val="22"/>
                <w:szCs w:val="22"/>
              </w:rPr>
              <w:t>Include in impression</w:t>
            </w:r>
          </w:p>
        </w:tc>
      </w:tr>
      <w:tr w:rsidR="00816678" w:rsidRPr="00816678" w14:paraId="6A6DD4F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9BCA1C" w14:textId="77777777" w:rsidR="00816678" w:rsidRPr="00816678" w:rsidRDefault="00816678" w:rsidP="00816678">
            <w:pPr>
              <w:rPr>
                <w:sz w:val="22"/>
                <w:szCs w:val="22"/>
              </w:rPr>
            </w:pPr>
            <w:r w:rsidRPr="00816678">
              <w:rPr>
                <w:sz w:val="22"/>
                <w:szCs w:val="22"/>
              </w:rPr>
              <w:t>675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A5822B" w14:textId="77777777" w:rsidR="00816678" w:rsidRPr="00816678" w:rsidRDefault="00816678" w:rsidP="00816678">
            <w:pPr>
              <w:rPr>
                <w:sz w:val="22"/>
                <w:szCs w:val="22"/>
              </w:rPr>
            </w:pPr>
            <w:r w:rsidRPr="00816678">
              <w:rPr>
                <w:sz w:val="22"/>
                <w:szCs w:val="22"/>
              </w:rPr>
              <w:t>Abdominal abnormalities. Gallbladder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F77FA" w14:textId="77777777" w:rsidR="00816678" w:rsidRPr="00816678" w:rsidRDefault="00816678" w:rsidP="00816678">
            <w:pPr>
              <w:rPr>
                <w:sz w:val="22"/>
                <w:szCs w:val="22"/>
              </w:rPr>
            </w:pPr>
            <w:r w:rsidRPr="00816678">
              <w:rPr>
                <w:sz w:val="22"/>
                <w:szCs w:val="22"/>
              </w:rPr>
              <w:t>ceaga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2A68D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04003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8A26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CB4F9D"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BA2016" w14:textId="77777777" w:rsidR="00816678" w:rsidRPr="00816678" w:rsidRDefault="00816678" w:rsidP="00816678">
            <w:pPr>
              <w:rPr>
                <w:sz w:val="22"/>
                <w:szCs w:val="22"/>
              </w:rPr>
            </w:pPr>
            <w:r w:rsidRPr="00816678">
              <w:rPr>
                <w:sz w:val="22"/>
                <w:szCs w:val="22"/>
              </w:rPr>
              <w:t>Yes</w:t>
            </w:r>
          </w:p>
        </w:tc>
      </w:tr>
      <w:tr w:rsidR="00816678" w:rsidRPr="00816678" w14:paraId="6B84BDB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FF3EE" w14:textId="77777777" w:rsidR="00816678" w:rsidRPr="00816678" w:rsidRDefault="00816678" w:rsidP="00816678">
            <w:pPr>
              <w:rPr>
                <w:sz w:val="22"/>
                <w:szCs w:val="22"/>
              </w:rPr>
            </w:pPr>
            <w:r w:rsidRPr="00816678">
              <w:rPr>
                <w:sz w:val="22"/>
                <w:szCs w:val="22"/>
              </w:rPr>
              <w:t>676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8DB007" w14:textId="77777777" w:rsidR="00816678" w:rsidRPr="00816678" w:rsidRDefault="00816678" w:rsidP="00816678">
            <w:pPr>
              <w:rPr>
                <w:sz w:val="22"/>
                <w:szCs w:val="22"/>
              </w:rPr>
            </w:pPr>
            <w:r w:rsidRPr="00816678">
              <w:rPr>
                <w:sz w:val="22"/>
                <w:szCs w:val="22"/>
              </w:rPr>
              <w:t>Abdominal abnormalities. Gallbladder. Cholescystectomy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6C9B8" w14:textId="77777777" w:rsidR="00816678" w:rsidRPr="00816678" w:rsidRDefault="00816678" w:rsidP="00816678">
            <w:pPr>
              <w:rPr>
                <w:sz w:val="22"/>
                <w:szCs w:val="22"/>
              </w:rPr>
            </w:pPr>
            <w:r w:rsidRPr="00816678">
              <w:rPr>
                <w:sz w:val="22"/>
                <w:szCs w:val="22"/>
              </w:rPr>
              <w:t>ceagh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95752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BB524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1093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C9559" w14:textId="77777777" w:rsidR="00816678" w:rsidRPr="00816678" w:rsidRDefault="00816678" w:rsidP="00816678">
            <w:pPr>
              <w:rPr>
                <w:sz w:val="22"/>
                <w:szCs w:val="22"/>
              </w:rPr>
            </w:pPr>
            <w:r w:rsidRPr="00816678">
              <w:rPr>
                <w:sz w:val="22"/>
                <w:szCs w:val="22"/>
              </w:rPr>
              <w:t>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5A3A8B" w14:textId="77777777" w:rsidR="00816678" w:rsidRPr="00816678" w:rsidRDefault="00816678" w:rsidP="00816678">
            <w:pPr>
              <w:rPr>
                <w:sz w:val="22"/>
                <w:szCs w:val="22"/>
              </w:rPr>
            </w:pPr>
            <w:r w:rsidRPr="00816678">
              <w:rPr>
                <w:sz w:val="22"/>
                <w:szCs w:val="22"/>
              </w:rPr>
              <w:t>Cholecystectomy</w:t>
            </w:r>
          </w:p>
        </w:tc>
      </w:tr>
      <w:tr w:rsidR="00816678" w:rsidRPr="00816678" w14:paraId="0E5806F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6ED970" w14:textId="77777777" w:rsidR="00816678" w:rsidRPr="00816678" w:rsidRDefault="00816678" w:rsidP="00816678">
            <w:pPr>
              <w:rPr>
                <w:sz w:val="22"/>
                <w:szCs w:val="22"/>
              </w:rPr>
            </w:pPr>
            <w:r w:rsidRPr="00816678">
              <w:rPr>
                <w:sz w:val="22"/>
                <w:szCs w:val="22"/>
              </w:rPr>
              <w:t>677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8944C" w14:textId="77777777" w:rsidR="00816678" w:rsidRPr="00816678" w:rsidRDefault="00816678" w:rsidP="00816678">
            <w:pPr>
              <w:rPr>
                <w:sz w:val="22"/>
                <w:szCs w:val="22"/>
              </w:rPr>
            </w:pPr>
            <w:r w:rsidRPr="00816678">
              <w:rPr>
                <w:sz w:val="22"/>
                <w:szCs w:val="22"/>
              </w:rPr>
              <w:t>Abdominal abnormalities. Gallbladder. Stones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7E160E" w14:textId="77777777" w:rsidR="00816678" w:rsidRPr="00816678" w:rsidRDefault="00816678" w:rsidP="00816678">
            <w:pPr>
              <w:rPr>
                <w:sz w:val="22"/>
                <w:szCs w:val="22"/>
              </w:rPr>
            </w:pPr>
            <w:r w:rsidRPr="00816678">
              <w:rPr>
                <w:sz w:val="22"/>
                <w:szCs w:val="22"/>
              </w:rPr>
              <w:t>ceags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0E6E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46571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8429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701D10" w14:textId="77777777" w:rsidR="00816678" w:rsidRPr="00816678" w:rsidRDefault="00816678" w:rsidP="00816678">
            <w:pPr>
              <w:rPr>
                <w:sz w:val="22"/>
                <w:szCs w:val="22"/>
              </w:rPr>
            </w:pPr>
            <w:r w:rsidRPr="00816678">
              <w:rPr>
                <w:sz w:val="22"/>
                <w:szCs w:val="22"/>
              </w:rPr>
              <w:t>s</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79FBD" w14:textId="77777777" w:rsidR="00816678" w:rsidRPr="00816678" w:rsidRDefault="00816678" w:rsidP="00816678">
            <w:pPr>
              <w:rPr>
                <w:sz w:val="22"/>
                <w:szCs w:val="22"/>
              </w:rPr>
            </w:pPr>
            <w:r w:rsidRPr="00816678">
              <w:rPr>
                <w:sz w:val="22"/>
                <w:szCs w:val="22"/>
              </w:rPr>
              <w:t>Stones</w:t>
            </w:r>
          </w:p>
        </w:tc>
      </w:tr>
      <w:tr w:rsidR="00816678" w:rsidRPr="00816678" w14:paraId="582C21F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0F8AB1" w14:textId="77777777" w:rsidR="00816678" w:rsidRPr="00816678" w:rsidRDefault="00816678" w:rsidP="00816678">
            <w:pPr>
              <w:rPr>
                <w:sz w:val="22"/>
                <w:szCs w:val="22"/>
              </w:rPr>
            </w:pPr>
            <w:r w:rsidRPr="00816678">
              <w:rPr>
                <w:sz w:val="22"/>
                <w:szCs w:val="22"/>
              </w:rPr>
              <w:t>678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89028" w14:textId="77777777" w:rsidR="00816678" w:rsidRPr="00816678" w:rsidRDefault="00816678" w:rsidP="00816678">
            <w:pPr>
              <w:rPr>
                <w:sz w:val="22"/>
                <w:szCs w:val="22"/>
              </w:rPr>
            </w:pPr>
            <w:r w:rsidRPr="00816678">
              <w:rPr>
                <w:sz w:val="22"/>
                <w:szCs w:val="22"/>
              </w:rPr>
              <w:t>Abdominal abnormalities. Gallbladder. Sludge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CEF891" w14:textId="77777777" w:rsidR="00816678" w:rsidRPr="00816678" w:rsidRDefault="00816678" w:rsidP="00816678">
            <w:pPr>
              <w:rPr>
                <w:sz w:val="22"/>
                <w:szCs w:val="22"/>
              </w:rPr>
            </w:pPr>
            <w:r w:rsidRPr="00816678">
              <w:rPr>
                <w:sz w:val="22"/>
                <w:szCs w:val="22"/>
              </w:rPr>
              <w:t>ceagl</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22A8B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E7C3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05C1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39D6D5" w14:textId="77777777" w:rsidR="00816678" w:rsidRPr="00816678" w:rsidRDefault="00816678" w:rsidP="00816678">
            <w:pPr>
              <w:rPr>
                <w:sz w:val="22"/>
                <w:szCs w:val="22"/>
              </w:rPr>
            </w:pPr>
            <w:r w:rsidRPr="00816678">
              <w:rPr>
                <w:sz w:val="22"/>
                <w:szCs w:val="22"/>
              </w:rPr>
              <w:t>l</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37715" w14:textId="77777777" w:rsidR="00816678" w:rsidRPr="00816678" w:rsidRDefault="00816678" w:rsidP="00816678">
            <w:pPr>
              <w:rPr>
                <w:sz w:val="22"/>
                <w:szCs w:val="22"/>
              </w:rPr>
            </w:pPr>
            <w:r w:rsidRPr="00816678">
              <w:rPr>
                <w:sz w:val="22"/>
                <w:szCs w:val="22"/>
              </w:rPr>
              <w:t>Sludge</w:t>
            </w:r>
          </w:p>
        </w:tc>
      </w:tr>
      <w:tr w:rsidR="00816678" w:rsidRPr="00816678" w14:paraId="45D3FD4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1FE98E" w14:textId="77777777" w:rsidR="00816678" w:rsidRPr="00816678" w:rsidRDefault="00816678" w:rsidP="00816678">
            <w:pPr>
              <w:rPr>
                <w:sz w:val="22"/>
                <w:szCs w:val="22"/>
              </w:rPr>
            </w:pPr>
            <w:r w:rsidRPr="00816678">
              <w:rPr>
                <w:sz w:val="22"/>
                <w:szCs w:val="22"/>
              </w:rPr>
              <w:t>679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FCAD8" w14:textId="77777777" w:rsidR="00816678" w:rsidRPr="00816678" w:rsidRDefault="00816678" w:rsidP="00816678">
            <w:pPr>
              <w:rPr>
                <w:sz w:val="22"/>
                <w:szCs w:val="22"/>
              </w:rPr>
            </w:pPr>
            <w:r w:rsidRPr="00816678">
              <w:rPr>
                <w:sz w:val="22"/>
                <w:szCs w:val="22"/>
              </w:rPr>
              <w:t>Abdominal abnormalities. Gallbladder.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5ADA4" w14:textId="77777777" w:rsidR="00816678" w:rsidRPr="00816678" w:rsidRDefault="00816678" w:rsidP="00816678">
            <w:pPr>
              <w:rPr>
                <w:sz w:val="22"/>
                <w:szCs w:val="22"/>
              </w:rPr>
            </w:pPr>
            <w:r w:rsidRPr="00816678">
              <w:rPr>
                <w:sz w:val="22"/>
                <w:szCs w:val="22"/>
              </w:rPr>
              <w:t>ceago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83390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2EBFB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CCB7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961F65"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F4200" w14:textId="77777777" w:rsidR="00816678" w:rsidRPr="00816678" w:rsidRDefault="00816678" w:rsidP="00816678">
            <w:pPr>
              <w:rPr>
                <w:sz w:val="22"/>
                <w:szCs w:val="22"/>
              </w:rPr>
            </w:pPr>
            <w:r w:rsidRPr="00816678">
              <w:rPr>
                <w:sz w:val="22"/>
                <w:szCs w:val="22"/>
              </w:rPr>
              <w:t>Other</w:t>
            </w:r>
          </w:p>
        </w:tc>
      </w:tr>
      <w:tr w:rsidR="00816678" w:rsidRPr="00816678" w14:paraId="4C4ABD8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84942" w14:textId="77777777" w:rsidR="00816678" w:rsidRPr="00816678" w:rsidRDefault="00816678" w:rsidP="00816678">
            <w:pPr>
              <w:rPr>
                <w:sz w:val="22"/>
                <w:szCs w:val="22"/>
              </w:rPr>
            </w:pPr>
            <w:r w:rsidRPr="00816678">
              <w:rPr>
                <w:sz w:val="22"/>
                <w:szCs w:val="22"/>
              </w:rPr>
              <w:t>680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0F5939" w14:textId="77777777" w:rsidR="00816678" w:rsidRPr="00816678" w:rsidRDefault="00816678" w:rsidP="00816678">
            <w:pPr>
              <w:rPr>
                <w:sz w:val="22"/>
                <w:szCs w:val="22"/>
              </w:rPr>
            </w:pPr>
            <w:r w:rsidRPr="00816678">
              <w:rPr>
                <w:sz w:val="22"/>
                <w:szCs w:val="22"/>
              </w:rPr>
              <w:t>Abdominal abnormalities. Gallbladder.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DE9713" w14:textId="77777777" w:rsidR="00816678" w:rsidRPr="00816678" w:rsidRDefault="00816678" w:rsidP="00816678">
            <w:pPr>
              <w:rPr>
                <w:sz w:val="22"/>
                <w:szCs w:val="22"/>
              </w:rPr>
            </w:pPr>
            <w:r w:rsidRPr="00816678">
              <w:rPr>
                <w:sz w:val="22"/>
                <w:szCs w:val="22"/>
              </w:rPr>
              <w:t>ceagos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56BD06"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9E692B"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5763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058695"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08D11A" w14:textId="77777777" w:rsidR="00816678" w:rsidRPr="00816678" w:rsidRDefault="00816678" w:rsidP="00816678">
            <w:pPr>
              <w:rPr>
                <w:sz w:val="22"/>
                <w:szCs w:val="22"/>
              </w:rPr>
            </w:pPr>
            <w:r w:rsidRPr="00816678">
              <w:rPr>
                <w:sz w:val="22"/>
                <w:szCs w:val="22"/>
              </w:rPr>
              <w:t>Specify</w:t>
            </w:r>
          </w:p>
        </w:tc>
      </w:tr>
      <w:tr w:rsidR="00816678" w:rsidRPr="00816678" w14:paraId="0427666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56085" w14:textId="77777777" w:rsidR="00816678" w:rsidRPr="00816678" w:rsidRDefault="00816678" w:rsidP="00816678">
            <w:pPr>
              <w:rPr>
                <w:sz w:val="22"/>
                <w:szCs w:val="22"/>
              </w:rPr>
            </w:pPr>
            <w:r w:rsidRPr="00816678">
              <w:rPr>
                <w:sz w:val="22"/>
                <w:szCs w:val="22"/>
              </w:rPr>
              <w:t>681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4B9E9" w14:textId="77777777" w:rsidR="00816678" w:rsidRPr="00816678" w:rsidRDefault="00816678" w:rsidP="00816678">
            <w:pPr>
              <w:rPr>
                <w:sz w:val="22"/>
                <w:szCs w:val="22"/>
              </w:rPr>
            </w:pPr>
            <w:r w:rsidRPr="00816678">
              <w:rPr>
                <w:sz w:val="22"/>
                <w:szCs w:val="22"/>
              </w:rPr>
              <w:t>Abdominal abnormalities. Spleen.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3D198D" w14:textId="77777777" w:rsidR="00816678" w:rsidRPr="00816678" w:rsidRDefault="00816678" w:rsidP="00816678">
            <w:pPr>
              <w:rPr>
                <w:sz w:val="22"/>
                <w:szCs w:val="22"/>
              </w:rPr>
            </w:pPr>
            <w:r w:rsidRPr="00816678">
              <w:rPr>
                <w:sz w:val="22"/>
                <w:szCs w:val="22"/>
              </w:rPr>
              <w:t>ceasa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0A245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2049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6D19F"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74A684"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4E30E" w14:textId="77777777" w:rsidR="00816678" w:rsidRPr="00816678" w:rsidRDefault="00816678" w:rsidP="00816678">
            <w:pPr>
              <w:rPr>
                <w:sz w:val="22"/>
                <w:szCs w:val="22"/>
              </w:rPr>
            </w:pPr>
            <w:r w:rsidRPr="00816678">
              <w:rPr>
                <w:sz w:val="22"/>
                <w:szCs w:val="22"/>
              </w:rPr>
              <w:t>Yes</w:t>
            </w:r>
          </w:p>
        </w:tc>
      </w:tr>
      <w:tr w:rsidR="00816678" w:rsidRPr="00816678" w14:paraId="41029B3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9060D8" w14:textId="77777777" w:rsidR="00816678" w:rsidRPr="00816678" w:rsidRDefault="00816678" w:rsidP="00816678">
            <w:pPr>
              <w:rPr>
                <w:sz w:val="22"/>
                <w:szCs w:val="22"/>
              </w:rPr>
            </w:pPr>
            <w:r w:rsidRPr="00816678">
              <w:rPr>
                <w:sz w:val="22"/>
                <w:szCs w:val="22"/>
              </w:rPr>
              <w:t>682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04019" w14:textId="77777777" w:rsidR="00816678" w:rsidRPr="00816678" w:rsidRDefault="00816678" w:rsidP="00816678">
            <w:pPr>
              <w:rPr>
                <w:sz w:val="22"/>
                <w:szCs w:val="22"/>
              </w:rPr>
            </w:pPr>
            <w:r w:rsidRPr="00816678">
              <w:rPr>
                <w:sz w:val="22"/>
                <w:szCs w:val="22"/>
              </w:rPr>
              <w:t>Abdominal abnormalities. Spleen.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7BBDA" w14:textId="77777777" w:rsidR="00816678" w:rsidRPr="00816678" w:rsidRDefault="00816678" w:rsidP="00816678">
            <w:pPr>
              <w:rPr>
                <w:sz w:val="22"/>
                <w:szCs w:val="22"/>
              </w:rPr>
            </w:pPr>
            <w:r w:rsidRPr="00816678">
              <w:rPr>
                <w:sz w:val="22"/>
                <w:szCs w:val="22"/>
              </w:rPr>
              <w:t>ceasc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BE599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F9C9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A7498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CF034"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7AFDD" w14:textId="77777777" w:rsidR="00816678" w:rsidRPr="00816678" w:rsidRDefault="00816678" w:rsidP="00816678">
            <w:pPr>
              <w:rPr>
                <w:sz w:val="22"/>
                <w:szCs w:val="22"/>
              </w:rPr>
            </w:pPr>
            <w:r w:rsidRPr="00816678">
              <w:rPr>
                <w:sz w:val="22"/>
                <w:szCs w:val="22"/>
              </w:rPr>
              <w:t>Calcification</w:t>
            </w:r>
          </w:p>
        </w:tc>
      </w:tr>
      <w:tr w:rsidR="00816678" w:rsidRPr="00816678" w14:paraId="7EEFFD8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A207F" w14:textId="77777777" w:rsidR="00816678" w:rsidRPr="00816678" w:rsidRDefault="00816678" w:rsidP="00816678">
            <w:pPr>
              <w:rPr>
                <w:sz w:val="22"/>
                <w:szCs w:val="22"/>
              </w:rPr>
            </w:pPr>
            <w:r w:rsidRPr="00816678">
              <w:rPr>
                <w:sz w:val="22"/>
                <w:szCs w:val="22"/>
              </w:rPr>
              <w:t>683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D577E" w14:textId="77777777" w:rsidR="00816678" w:rsidRPr="00816678" w:rsidRDefault="00816678" w:rsidP="00816678">
            <w:pPr>
              <w:rPr>
                <w:sz w:val="22"/>
                <w:szCs w:val="22"/>
              </w:rPr>
            </w:pPr>
            <w:r w:rsidRPr="00816678">
              <w:rPr>
                <w:sz w:val="22"/>
                <w:szCs w:val="22"/>
              </w:rPr>
              <w:t>Abdominal abnormalities. Spleen. Cyst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24ED3" w14:textId="77777777" w:rsidR="00816678" w:rsidRPr="00816678" w:rsidRDefault="00816678" w:rsidP="00816678">
            <w:pPr>
              <w:rPr>
                <w:sz w:val="22"/>
                <w:szCs w:val="22"/>
              </w:rPr>
            </w:pPr>
            <w:r w:rsidRPr="00816678">
              <w:rPr>
                <w:sz w:val="22"/>
                <w:szCs w:val="22"/>
              </w:rPr>
              <w:t>ceasy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6A42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4728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29FF9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EB180"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2C4216" w14:textId="77777777" w:rsidR="00816678" w:rsidRPr="00816678" w:rsidRDefault="00816678" w:rsidP="00816678">
            <w:pPr>
              <w:rPr>
                <w:sz w:val="22"/>
                <w:szCs w:val="22"/>
              </w:rPr>
            </w:pPr>
            <w:r w:rsidRPr="00816678">
              <w:rPr>
                <w:sz w:val="22"/>
                <w:szCs w:val="22"/>
              </w:rPr>
              <w:t>Cyst</w:t>
            </w:r>
          </w:p>
        </w:tc>
      </w:tr>
      <w:tr w:rsidR="00816678" w:rsidRPr="00816678" w14:paraId="3FEF85F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D7B48" w14:textId="77777777" w:rsidR="00816678" w:rsidRPr="00816678" w:rsidRDefault="00816678" w:rsidP="00816678">
            <w:pPr>
              <w:rPr>
                <w:sz w:val="22"/>
                <w:szCs w:val="22"/>
              </w:rPr>
            </w:pPr>
            <w:r w:rsidRPr="00816678">
              <w:rPr>
                <w:sz w:val="22"/>
                <w:szCs w:val="22"/>
              </w:rPr>
              <w:t>684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CF5A30" w14:textId="77777777" w:rsidR="00816678" w:rsidRPr="00816678" w:rsidRDefault="00816678" w:rsidP="00816678">
            <w:pPr>
              <w:rPr>
                <w:sz w:val="22"/>
                <w:szCs w:val="22"/>
              </w:rPr>
            </w:pPr>
            <w:r w:rsidRPr="00816678">
              <w:rPr>
                <w:sz w:val="22"/>
                <w:szCs w:val="22"/>
              </w:rPr>
              <w:t>Abdominal abnormalities. Spleen.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3C5E5" w14:textId="77777777" w:rsidR="00816678" w:rsidRPr="00816678" w:rsidRDefault="00816678" w:rsidP="00816678">
            <w:pPr>
              <w:rPr>
                <w:sz w:val="22"/>
                <w:szCs w:val="22"/>
              </w:rPr>
            </w:pPr>
            <w:r w:rsidRPr="00816678">
              <w:rPr>
                <w:sz w:val="22"/>
                <w:szCs w:val="22"/>
              </w:rPr>
              <w:t>ceasm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8BAF97"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DC260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C6D4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EA261A"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C461FA" w14:textId="77777777" w:rsidR="00816678" w:rsidRPr="00816678" w:rsidRDefault="00816678" w:rsidP="00816678">
            <w:pPr>
              <w:rPr>
                <w:sz w:val="22"/>
                <w:szCs w:val="22"/>
              </w:rPr>
            </w:pPr>
            <w:r w:rsidRPr="00816678">
              <w:rPr>
                <w:sz w:val="22"/>
                <w:szCs w:val="22"/>
              </w:rPr>
              <w:t>Mass</w:t>
            </w:r>
          </w:p>
        </w:tc>
      </w:tr>
      <w:tr w:rsidR="00816678" w:rsidRPr="00816678" w14:paraId="2E12E36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F24B63" w14:textId="77777777" w:rsidR="00816678" w:rsidRPr="00816678" w:rsidRDefault="00816678" w:rsidP="00816678">
            <w:pPr>
              <w:rPr>
                <w:sz w:val="22"/>
                <w:szCs w:val="22"/>
              </w:rPr>
            </w:pPr>
            <w:r w:rsidRPr="00816678">
              <w:rPr>
                <w:sz w:val="22"/>
                <w:szCs w:val="22"/>
              </w:rPr>
              <w:t>685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2F0D5" w14:textId="77777777" w:rsidR="00816678" w:rsidRPr="00816678" w:rsidRDefault="00816678" w:rsidP="00816678">
            <w:pPr>
              <w:rPr>
                <w:sz w:val="22"/>
                <w:szCs w:val="22"/>
              </w:rPr>
            </w:pPr>
            <w:r w:rsidRPr="00816678">
              <w:rPr>
                <w:sz w:val="22"/>
                <w:szCs w:val="22"/>
              </w:rPr>
              <w:t>Abdominal abnormalities. Spleen.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DC305" w14:textId="77777777" w:rsidR="00816678" w:rsidRPr="00816678" w:rsidRDefault="00816678" w:rsidP="00816678">
            <w:pPr>
              <w:rPr>
                <w:sz w:val="22"/>
                <w:szCs w:val="22"/>
              </w:rPr>
            </w:pPr>
            <w:r w:rsidRPr="00816678">
              <w:rPr>
                <w:sz w:val="22"/>
                <w:szCs w:val="22"/>
              </w:rPr>
              <w:t>ceaso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CF4DA9"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E34B1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C4DDE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824010"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E0686D" w14:textId="77777777" w:rsidR="00816678" w:rsidRPr="00816678" w:rsidRDefault="00816678" w:rsidP="00816678">
            <w:pPr>
              <w:rPr>
                <w:sz w:val="22"/>
                <w:szCs w:val="22"/>
              </w:rPr>
            </w:pPr>
            <w:r w:rsidRPr="00816678">
              <w:rPr>
                <w:sz w:val="22"/>
                <w:szCs w:val="22"/>
              </w:rPr>
              <w:t>Other</w:t>
            </w:r>
          </w:p>
        </w:tc>
      </w:tr>
      <w:tr w:rsidR="00816678" w:rsidRPr="00816678" w14:paraId="2FDD7A6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ABD7E4" w14:textId="77777777" w:rsidR="00816678" w:rsidRPr="00816678" w:rsidRDefault="00816678" w:rsidP="00816678">
            <w:pPr>
              <w:rPr>
                <w:sz w:val="22"/>
                <w:szCs w:val="22"/>
              </w:rPr>
            </w:pPr>
            <w:r w:rsidRPr="00816678">
              <w:rPr>
                <w:sz w:val="22"/>
                <w:szCs w:val="22"/>
              </w:rPr>
              <w:t>686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61301" w14:textId="77777777" w:rsidR="00816678" w:rsidRPr="00816678" w:rsidRDefault="00816678" w:rsidP="00816678">
            <w:pPr>
              <w:rPr>
                <w:sz w:val="22"/>
                <w:szCs w:val="22"/>
              </w:rPr>
            </w:pPr>
            <w:r w:rsidRPr="00816678">
              <w:rPr>
                <w:sz w:val="22"/>
                <w:szCs w:val="22"/>
              </w:rPr>
              <w:t>Abdominal abnormalities. Spleen.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93EAA6" w14:textId="77777777" w:rsidR="00816678" w:rsidRPr="00816678" w:rsidRDefault="00816678" w:rsidP="00816678">
            <w:pPr>
              <w:rPr>
                <w:sz w:val="22"/>
                <w:szCs w:val="22"/>
              </w:rPr>
            </w:pPr>
            <w:r w:rsidRPr="00816678">
              <w:rPr>
                <w:sz w:val="22"/>
                <w:szCs w:val="22"/>
              </w:rPr>
              <w:t>ceasos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9DC19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197FAD"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3C8F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0AF2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CB35D9" w14:textId="77777777" w:rsidR="00816678" w:rsidRPr="00816678" w:rsidRDefault="00816678" w:rsidP="00816678">
            <w:pPr>
              <w:rPr>
                <w:sz w:val="22"/>
                <w:szCs w:val="22"/>
              </w:rPr>
            </w:pPr>
            <w:r w:rsidRPr="00816678">
              <w:rPr>
                <w:sz w:val="22"/>
                <w:szCs w:val="22"/>
              </w:rPr>
              <w:t>Specify</w:t>
            </w:r>
          </w:p>
        </w:tc>
      </w:tr>
      <w:tr w:rsidR="00816678" w:rsidRPr="00816678" w14:paraId="3ECE56B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EBB6E" w14:textId="77777777" w:rsidR="00816678" w:rsidRPr="00816678" w:rsidRDefault="00816678" w:rsidP="00816678">
            <w:pPr>
              <w:rPr>
                <w:sz w:val="22"/>
                <w:szCs w:val="22"/>
              </w:rPr>
            </w:pPr>
            <w:r w:rsidRPr="00816678">
              <w:rPr>
                <w:sz w:val="22"/>
                <w:szCs w:val="22"/>
              </w:rPr>
              <w:t>687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595342" w14:textId="77777777" w:rsidR="00816678" w:rsidRPr="00816678" w:rsidRDefault="00816678" w:rsidP="00816678">
            <w:pPr>
              <w:rPr>
                <w:sz w:val="22"/>
                <w:szCs w:val="22"/>
              </w:rPr>
            </w:pPr>
            <w:r w:rsidRPr="00816678">
              <w:rPr>
                <w:sz w:val="22"/>
                <w:szCs w:val="22"/>
              </w:rPr>
              <w:t>Abdominal abnormalities. Liver.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DC0530" w14:textId="77777777" w:rsidR="00816678" w:rsidRPr="00816678" w:rsidRDefault="00816678" w:rsidP="00816678">
            <w:pPr>
              <w:rPr>
                <w:sz w:val="22"/>
                <w:szCs w:val="22"/>
              </w:rPr>
            </w:pPr>
            <w:r w:rsidRPr="00816678">
              <w:rPr>
                <w:sz w:val="22"/>
                <w:szCs w:val="22"/>
              </w:rPr>
              <w:t>ceala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FBFC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2E129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CBD5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47B3AD"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C4D939" w14:textId="77777777" w:rsidR="00816678" w:rsidRPr="00816678" w:rsidRDefault="00816678" w:rsidP="00816678">
            <w:pPr>
              <w:rPr>
                <w:sz w:val="22"/>
                <w:szCs w:val="22"/>
              </w:rPr>
            </w:pPr>
            <w:r w:rsidRPr="00816678">
              <w:rPr>
                <w:sz w:val="22"/>
                <w:szCs w:val="22"/>
              </w:rPr>
              <w:t>Yes</w:t>
            </w:r>
          </w:p>
        </w:tc>
      </w:tr>
      <w:tr w:rsidR="00816678" w:rsidRPr="00816678" w14:paraId="15FD42F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E0AF3A" w14:textId="77777777" w:rsidR="00816678" w:rsidRPr="00816678" w:rsidRDefault="00816678" w:rsidP="00816678">
            <w:pPr>
              <w:rPr>
                <w:sz w:val="22"/>
                <w:szCs w:val="22"/>
              </w:rPr>
            </w:pPr>
            <w:r w:rsidRPr="00816678">
              <w:rPr>
                <w:sz w:val="22"/>
                <w:szCs w:val="22"/>
              </w:rPr>
              <w:t>688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AEFF44" w14:textId="77777777" w:rsidR="00816678" w:rsidRPr="00816678" w:rsidRDefault="00816678" w:rsidP="00816678">
            <w:pPr>
              <w:rPr>
                <w:sz w:val="22"/>
                <w:szCs w:val="22"/>
              </w:rPr>
            </w:pPr>
            <w:r w:rsidRPr="00816678">
              <w:rPr>
                <w:sz w:val="22"/>
                <w:szCs w:val="22"/>
              </w:rPr>
              <w:t>Abdominal abnormalities. Liver.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39A36" w14:textId="77777777" w:rsidR="00816678" w:rsidRPr="00816678" w:rsidRDefault="00816678" w:rsidP="00816678">
            <w:pPr>
              <w:rPr>
                <w:sz w:val="22"/>
                <w:szCs w:val="22"/>
              </w:rPr>
            </w:pPr>
            <w:r w:rsidRPr="00816678">
              <w:rPr>
                <w:sz w:val="22"/>
                <w:szCs w:val="22"/>
              </w:rPr>
              <w:t>cealc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BFE08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15B639"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C630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6EDCFA"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2044D3" w14:textId="77777777" w:rsidR="00816678" w:rsidRPr="00816678" w:rsidRDefault="00816678" w:rsidP="00816678">
            <w:pPr>
              <w:rPr>
                <w:sz w:val="22"/>
                <w:szCs w:val="22"/>
              </w:rPr>
            </w:pPr>
            <w:r w:rsidRPr="00816678">
              <w:rPr>
                <w:sz w:val="22"/>
                <w:szCs w:val="22"/>
              </w:rPr>
              <w:t>Calcification</w:t>
            </w:r>
          </w:p>
        </w:tc>
      </w:tr>
      <w:tr w:rsidR="00816678" w:rsidRPr="00816678" w14:paraId="11E1A3C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F08A6" w14:textId="77777777" w:rsidR="00816678" w:rsidRPr="00816678" w:rsidRDefault="00816678" w:rsidP="00816678">
            <w:pPr>
              <w:rPr>
                <w:sz w:val="22"/>
                <w:szCs w:val="22"/>
              </w:rPr>
            </w:pPr>
            <w:r w:rsidRPr="00816678">
              <w:rPr>
                <w:sz w:val="22"/>
                <w:szCs w:val="22"/>
              </w:rPr>
              <w:t>689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FB9900" w14:textId="77777777" w:rsidR="00816678" w:rsidRPr="00816678" w:rsidRDefault="00816678" w:rsidP="00816678">
            <w:pPr>
              <w:rPr>
                <w:sz w:val="22"/>
                <w:szCs w:val="22"/>
              </w:rPr>
            </w:pPr>
            <w:r w:rsidRPr="00816678">
              <w:rPr>
                <w:sz w:val="22"/>
                <w:szCs w:val="22"/>
              </w:rPr>
              <w:t>Abdominal abnormalities. Liver. Cyst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2986E5" w14:textId="77777777" w:rsidR="00816678" w:rsidRPr="00816678" w:rsidRDefault="00816678" w:rsidP="00816678">
            <w:pPr>
              <w:rPr>
                <w:sz w:val="22"/>
                <w:szCs w:val="22"/>
              </w:rPr>
            </w:pPr>
            <w:r w:rsidRPr="00816678">
              <w:rPr>
                <w:sz w:val="22"/>
                <w:szCs w:val="22"/>
              </w:rPr>
              <w:t>cealy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8B64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E5159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79FD4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F641D8"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8C605" w14:textId="77777777" w:rsidR="00816678" w:rsidRPr="00816678" w:rsidRDefault="00816678" w:rsidP="00816678">
            <w:pPr>
              <w:rPr>
                <w:sz w:val="22"/>
                <w:szCs w:val="22"/>
              </w:rPr>
            </w:pPr>
            <w:r w:rsidRPr="00816678">
              <w:rPr>
                <w:sz w:val="22"/>
                <w:szCs w:val="22"/>
              </w:rPr>
              <w:t>Cyst</w:t>
            </w:r>
          </w:p>
        </w:tc>
      </w:tr>
      <w:tr w:rsidR="00816678" w:rsidRPr="00816678" w14:paraId="52F9D7F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3F935" w14:textId="77777777" w:rsidR="00816678" w:rsidRPr="00816678" w:rsidRDefault="00816678" w:rsidP="00816678">
            <w:pPr>
              <w:rPr>
                <w:sz w:val="22"/>
                <w:szCs w:val="22"/>
              </w:rPr>
            </w:pPr>
            <w:r w:rsidRPr="00816678">
              <w:rPr>
                <w:sz w:val="22"/>
                <w:szCs w:val="22"/>
              </w:rPr>
              <w:t>690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C34C7" w14:textId="77777777" w:rsidR="00816678" w:rsidRPr="00816678" w:rsidRDefault="00816678" w:rsidP="00816678">
            <w:pPr>
              <w:rPr>
                <w:sz w:val="22"/>
                <w:szCs w:val="22"/>
              </w:rPr>
            </w:pPr>
            <w:r w:rsidRPr="00816678">
              <w:rPr>
                <w:sz w:val="22"/>
                <w:szCs w:val="22"/>
              </w:rPr>
              <w:t>Abdominal abnormalities. Liver.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19DEB" w14:textId="77777777" w:rsidR="00816678" w:rsidRPr="00816678" w:rsidRDefault="00816678" w:rsidP="00816678">
            <w:pPr>
              <w:rPr>
                <w:sz w:val="22"/>
                <w:szCs w:val="22"/>
              </w:rPr>
            </w:pPr>
            <w:r w:rsidRPr="00816678">
              <w:rPr>
                <w:sz w:val="22"/>
                <w:szCs w:val="22"/>
              </w:rPr>
              <w:t>cealm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4223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C1ED7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BF419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3745A"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37345" w14:textId="77777777" w:rsidR="00816678" w:rsidRPr="00816678" w:rsidRDefault="00816678" w:rsidP="00816678">
            <w:pPr>
              <w:rPr>
                <w:sz w:val="22"/>
                <w:szCs w:val="22"/>
              </w:rPr>
            </w:pPr>
            <w:r w:rsidRPr="00816678">
              <w:rPr>
                <w:sz w:val="22"/>
                <w:szCs w:val="22"/>
              </w:rPr>
              <w:t>Mass</w:t>
            </w:r>
          </w:p>
        </w:tc>
      </w:tr>
      <w:tr w:rsidR="00816678" w:rsidRPr="00816678" w14:paraId="3534B5F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DFC80B" w14:textId="77777777" w:rsidR="00816678" w:rsidRPr="00816678" w:rsidRDefault="00816678" w:rsidP="00816678">
            <w:pPr>
              <w:rPr>
                <w:sz w:val="22"/>
                <w:szCs w:val="22"/>
              </w:rPr>
            </w:pPr>
            <w:r w:rsidRPr="00816678">
              <w:rPr>
                <w:sz w:val="22"/>
                <w:szCs w:val="22"/>
              </w:rPr>
              <w:t>691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A449D" w14:textId="77777777" w:rsidR="00816678" w:rsidRPr="00816678" w:rsidRDefault="00816678" w:rsidP="00816678">
            <w:pPr>
              <w:rPr>
                <w:sz w:val="22"/>
                <w:szCs w:val="22"/>
              </w:rPr>
            </w:pPr>
            <w:r w:rsidRPr="00816678">
              <w:rPr>
                <w:sz w:val="22"/>
                <w:szCs w:val="22"/>
              </w:rPr>
              <w:t>Abdominal abnormalities. Liver. HU &lt; 40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6DCC0" w14:textId="77777777" w:rsidR="00816678" w:rsidRPr="00816678" w:rsidRDefault="00816678" w:rsidP="00816678">
            <w:pPr>
              <w:rPr>
                <w:sz w:val="22"/>
                <w:szCs w:val="22"/>
              </w:rPr>
            </w:pPr>
            <w:r w:rsidRPr="00816678">
              <w:rPr>
                <w:sz w:val="22"/>
                <w:szCs w:val="22"/>
              </w:rPr>
              <w:t>cealh</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7FA7E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5980B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ABDBF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22C415" w14:textId="77777777" w:rsidR="00816678" w:rsidRPr="00816678" w:rsidRDefault="00816678" w:rsidP="00816678">
            <w:pPr>
              <w:rPr>
                <w:sz w:val="22"/>
                <w:szCs w:val="22"/>
              </w:rPr>
            </w:pPr>
            <w:r w:rsidRPr="00816678">
              <w:rPr>
                <w:sz w:val="22"/>
                <w:szCs w:val="22"/>
              </w:rPr>
              <w:t>h</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C957A9" w14:textId="77777777" w:rsidR="00816678" w:rsidRPr="00816678" w:rsidRDefault="00816678" w:rsidP="00816678">
            <w:pPr>
              <w:rPr>
                <w:sz w:val="22"/>
                <w:szCs w:val="22"/>
              </w:rPr>
            </w:pPr>
            <w:r w:rsidRPr="00816678">
              <w:rPr>
                <w:sz w:val="22"/>
                <w:szCs w:val="22"/>
              </w:rPr>
              <w:t>HU &lt; 40</w:t>
            </w:r>
          </w:p>
        </w:tc>
      </w:tr>
      <w:tr w:rsidR="00816678" w:rsidRPr="00816678" w14:paraId="75DCD5F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351706" w14:textId="77777777" w:rsidR="00816678" w:rsidRPr="00816678" w:rsidRDefault="00816678" w:rsidP="00816678">
            <w:pPr>
              <w:rPr>
                <w:sz w:val="22"/>
                <w:szCs w:val="22"/>
              </w:rPr>
            </w:pPr>
            <w:r w:rsidRPr="00816678">
              <w:rPr>
                <w:sz w:val="22"/>
                <w:szCs w:val="22"/>
              </w:rPr>
              <w:t>692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122AA" w14:textId="77777777" w:rsidR="00816678" w:rsidRPr="00816678" w:rsidRDefault="00816678" w:rsidP="00816678">
            <w:pPr>
              <w:rPr>
                <w:sz w:val="22"/>
                <w:szCs w:val="22"/>
              </w:rPr>
            </w:pPr>
            <w:r w:rsidRPr="00816678">
              <w:rPr>
                <w:sz w:val="22"/>
                <w:szCs w:val="22"/>
              </w:rPr>
              <w:t>Abdominal abnormalities. Liver.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B934C" w14:textId="77777777" w:rsidR="00816678" w:rsidRPr="00816678" w:rsidRDefault="00816678" w:rsidP="00816678">
            <w:pPr>
              <w:rPr>
                <w:sz w:val="22"/>
                <w:szCs w:val="22"/>
              </w:rPr>
            </w:pPr>
            <w:r w:rsidRPr="00816678">
              <w:rPr>
                <w:sz w:val="22"/>
                <w:szCs w:val="22"/>
              </w:rPr>
              <w:t>cealo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2EA5A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959F6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10306B"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1E4D17"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804B7E" w14:textId="77777777" w:rsidR="00816678" w:rsidRPr="00816678" w:rsidRDefault="00816678" w:rsidP="00816678">
            <w:pPr>
              <w:rPr>
                <w:sz w:val="22"/>
                <w:szCs w:val="22"/>
              </w:rPr>
            </w:pPr>
            <w:r w:rsidRPr="00816678">
              <w:rPr>
                <w:sz w:val="22"/>
                <w:szCs w:val="22"/>
              </w:rPr>
              <w:t>Other</w:t>
            </w:r>
          </w:p>
        </w:tc>
      </w:tr>
      <w:tr w:rsidR="00816678" w:rsidRPr="00816678" w14:paraId="6B8703C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0989F3" w14:textId="77777777" w:rsidR="00816678" w:rsidRPr="00816678" w:rsidRDefault="00816678" w:rsidP="00816678">
            <w:pPr>
              <w:rPr>
                <w:sz w:val="22"/>
                <w:szCs w:val="22"/>
              </w:rPr>
            </w:pPr>
            <w:r w:rsidRPr="00816678">
              <w:rPr>
                <w:sz w:val="22"/>
                <w:szCs w:val="22"/>
              </w:rPr>
              <w:t>693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FDF6AE" w14:textId="77777777" w:rsidR="00816678" w:rsidRPr="00816678" w:rsidRDefault="00816678" w:rsidP="00816678">
            <w:pPr>
              <w:rPr>
                <w:sz w:val="22"/>
                <w:szCs w:val="22"/>
              </w:rPr>
            </w:pPr>
            <w:r w:rsidRPr="00816678">
              <w:rPr>
                <w:sz w:val="22"/>
                <w:szCs w:val="22"/>
              </w:rPr>
              <w:t>Abdominal abnormalities. Liver.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D7562" w14:textId="77777777" w:rsidR="00816678" w:rsidRPr="00816678" w:rsidRDefault="00816678" w:rsidP="00816678">
            <w:pPr>
              <w:rPr>
                <w:sz w:val="22"/>
                <w:szCs w:val="22"/>
              </w:rPr>
            </w:pPr>
            <w:r w:rsidRPr="00816678">
              <w:rPr>
                <w:sz w:val="22"/>
                <w:szCs w:val="22"/>
              </w:rPr>
              <w:t>cealos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D1A53"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7C74F"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95DD6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C22C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AFA62F" w14:textId="77777777" w:rsidR="00816678" w:rsidRPr="00816678" w:rsidRDefault="00816678" w:rsidP="00816678">
            <w:pPr>
              <w:rPr>
                <w:sz w:val="22"/>
                <w:szCs w:val="22"/>
              </w:rPr>
            </w:pPr>
            <w:r w:rsidRPr="00816678">
              <w:rPr>
                <w:sz w:val="22"/>
                <w:szCs w:val="22"/>
              </w:rPr>
              <w:t>Specify</w:t>
            </w:r>
          </w:p>
        </w:tc>
      </w:tr>
      <w:tr w:rsidR="00816678" w:rsidRPr="00816678" w14:paraId="1EED66D3"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8FE07" w14:textId="77777777" w:rsidR="00816678" w:rsidRPr="00816678" w:rsidRDefault="00816678" w:rsidP="00816678">
            <w:pPr>
              <w:rPr>
                <w:sz w:val="22"/>
                <w:szCs w:val="22"/>
              </w:rPr>
            </w:pPr>
            <w:r w:rsidRPr="00816678">
              <w:rPr>
                <w:sz w:val="22"/>
                <w:szCs w:val="22"/>
              </w:rPr>
              <w:t>694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261B73" w14:textId="77777777" w:rsidR="00816678" w:rsidRPr="00816678" w:rsidRDefault="00816678" w:rsidP="00816678">
            <w:pPr>
              <w:rPr>
                <w:sz w:val="22"/>
                <w:szCs w:val="22"/>
              </w:rPr>
            </w:pPr>
            <w:r w:rsidRPr="00816678">
              <w:rPr>
                <w:sz w:val="22"/>
                <w:szCs w:val="22"/>
              </w:rPr>
              <w:t>Abdominal abnormalities. Pancreas.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F7DA80" w14:textId="77777777" w:rsidR="00816678" w:rsidRPr="00816678" w:rsidRDefault="00816678" w:rsidP="00816678">
            <w:pPr>
              <w:rPr>
                <w:sz w:val="22"/>
                <w:szCs w:val="22"/>
              </w:rPr>
            </w:pPr>
            <w:r w:rsidRPr="00816678">
              <w:rPr>
                <w:sz w:val="22"/>
                <w:szCs w:val="22"/>
              </w:rPr>
              <w:t>ceapa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6448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FDBB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BD75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9FF2E1"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55AE9" w14:textId="77777777" w:rsidR="00816678" w:rsidRPr="00816678" w:rsidRDefault="00816678" w:rsidP="00816678">
            <w:pPr>
              <w:rPr>
                <w:sz w:val="22"/>
                <w:szCs w:val="22"/>
              </w:rPr>
            </w:pPr>
            <w:r w:rsidRPr="00816678">
              <w:rPr>
                <w:sz w:val="22"/>
                <w:szCs w:val="22"/>
              </w:rPr>
              <w:t>Yes</w:t>
            </w:r>
          </w:p>
        </w:tc>
      </w:tr>
      <w:tr w:rsidR="00816678" w:rsidRPr="00816678" w14:paraId="104CE00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8E7FC0" w14:textId="77777777" w:rsidR="00816678" w:rsidRPr="00816678" w:rsidRDefault="00816678" w:rsidP="00816678">
            <w:pPr>
              <w:rPr>
                <w:sz w:val="22"/>
                <w:szCs w:val="22"/>
              </w:rPr>
            </w:pPr>
            <w:r w:rsidRPr="00816678">
              <w:rPr>
                <w:sz w:val="22"/>
                <w:szCs w:val="22"/>
              </w:rPr>
              <w:t>695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7AD16" w14:textId="77777777" w:rsidR="00816678" w:rsidRPr="00816678" w:rsidRDefault="00816678" w:rsidP="00816678">
            <w:pPr>
              <w:rPr>
                <w:sz w:val="22"/>
                <w:szCs w:val="22"/>
              </w:rPr>
            </w:pPr>
            <w:r w:rsidRPr="00816678">
              <w:rPr>
                <w:sz w:val="22"/>
                <w:szCs w:val="22"/>
              </w:rPr>
              <w:t>Abdominal abnormalities. Pancreas.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47F1A5" w14:textId="77777777" w:rsidR="00816678" w:rsidRPr="00816678" w:rsidRDefault="00816678" w:rsidP="00816678">
            <w:pPr>
              <w:rPr>
                <w:sz w:val="22"/>
                <w:szCs w:val="22"/>
              </w:rPr>
            </w:pPr>
            <w:r w:rsidRPr="00816678">
              <w:rPr>
                <w:sz w:val="22"/>
                <w:szCs w:val="22"/>
              </w:rPr>
              <w:t>ceapc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E19D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1165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37A1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2EFCA5"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9F4CAA" w14:textId="77777777" w:rsidR="00816678" w:rsidRPr="00816678" w:rsidRDefault="00816678" w:rsidP="00816678">
            <w:pPr>
              <w:rPr>
                <w:sz w:val="22"/>
                <w:szCs w:val="22"/>
              </w:rPr>
            </w:pPr>
            <w:r w:rsidRPr="00816678">
              <w:rPr>
                <w:sz w:val="22"/>
                <w:szCs w:val="22"/>
              </w:rPr>
              <w:t>Calcification</w:t>
            </w:r>
          </w:p>
        </w:tc>
      </w:tr>
      <w:tr w:rsidR="00816678" w:rsidRPr="00816678" w14:paraId="39C3C7A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AAD27" w14:textId="77777777" w:rsidR="00816678" w:rsidRPr="00816678" w:rsidRDefault="00816678" w:rsidP="00816678">
            <w:pPr>
              <w:rPr>
                <w:sz w:val="22"/>
                <w:szCs w:val="22"/>
              </w:rPr>
            </w:pPr>
            <w:r w:rsidRPr="00816678">
              <w:rPr>
                <w:sz w:val="22"/>
                <w:szCs w:val="22"/>
              </w:rPr>
              <w:t>696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197BF" w14:textId="77777777" w:rsidR="00816678" w:rsidRPr="00816678" w:rsidRDefault="00816678" w:rsidP="00816678">
            <w:pPr>
              <w:rPr>
                <w:sz w:val="22"/>
                <w:szCs w:val="22"/>
              </w:rPr>
            </w:pPr>
            <w:r w:rsidRPr="00816678">
              <w:rPr>
                <w:sz w:val="22"/>
                <w:szCs w:val="22"/>
              </w:rPr>
              <w:t>Abdominal abnormalities. Pancreas. Cyst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F7477D" w14:textId="77777777" w:rsidR="00816678" w:rsidRPr="00816678" w:rsidRDefault="00816678" w:rsidP="00816678">
            <w:pPr>
              <w:rPr>
                <w:sz w:val="22"/>
                <w:szCs w:val="22"/>
              </w:rPr>
            </w:pPr>
            <w:r w:rsidRPr="00816678">
              <w:rPr>
                <w:sz w:val="22"/>
                <w:szCs w:val="22"/>
              </w:rPr>
              <w:t>ceapy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7E5CBB"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B82F00"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FEE44"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46352"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B3189A" w14:textId="77777777" w:rsidR="00816678" w:rsidRPr="00816678" w:rsidRDefault="00816678" w:rsidP="00816678">
            <w:pPr>
              <w:rPr>
                <w:sz w:val="22"/>
                <w:szCs w:val="22"/>
              </w:rPr>
            </w:pPr>
            <w:r w:rsidRPr="00816678">
              <w:rPr>
                <w:sz w:val="22"/>
                <w:szCs w:val="22"/>
              </w:rPr>
              <w:t>Cyst</w:t>
            </w:r>
          </w:p>
        </w:tc>
      </w:tr>
      <w:tr w:rsidR="00816678" w:rsidRPr="00816678" w14:paraId="148DA6B5"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CF273D" w14:textId="77777777" w:rsidR="00816678" w:rsidRPr="00816678" w:rsidRDefault="00816678" w:rsidP="00816678">
            <w:pPr>
              <w:rPr>
                <w:sz w:val="22"/>
                <w:szCs w:val="22"/>
              </w:rPr>
            </w:pPr>
            <w:r w:rsidRPr="00816678">
              <w:rPr>
                <w:sz w:val="22"/>
                <w:szCs w:val="22"/>
              </w:rPr>
              <w:t>697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11344" w14:textId="77777777" w:rsidR="00816678" w:rsidRPr="00816678" w:rsidRDefault="00816678" w:rsidP="00816678">
            <w:pPr>
              <w:rPr>
                <w:sz w:val="22"/>
                <w:szCs w:val="22"/>
              </w:rPr>
            </w:pPr>
            <w:r w:rsidRPr="00816678">
              <w:rPr>
                <w:sz w:val="22"/>
                <w:szCs w:val="22"/>
              </w:rPr>
              <w:t>Abdominal abnormalities. Pancreas.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D1C2D" w14:textId="77777777" w:rsidR="00816678" w:rsidRPr="00816678" w:rsidRDefault="00816678" w:rsidP="00816678">
            <w:pPr>
              <w:rPr>
                <w:sz w:val="22"/>
                <w:szCs w:val="22"/>
              </w:rPr>
            </w:pPr>
            <w:r w:rsidRPr="00816678">
              <w:rPr>
                <w:sz w:val="22"/>
                <w:szCs w:val="22"/>
              </w:rPr>
              <w:t>ceapm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5EC99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82DC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B1CEB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31F24"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DE5C74" w14:textId="77777777" w:rsidR="00816678" w:rsidRPr="00816678" w:rsidRDefault="00816678" w:rsidP="00816678">
            <w:pPr>
              <w:rPr>
                <w:sz w:val="22"/>
                <w:szCs w:val="22"/>
              </w:rPr>
            </w:pPr>
            <w:r w:rsidRPr="00816678">
              <w:rPr>
                <w:sz w:val="22"/>
                <w:szCs w:val="22"/>
              </w:rPr>
              <w:t>Mass</w:t>
            </w:r>
          </w:p>
        </w:tc>
      </w:tr>
      <w:tr w:rsidR="00816678" w:rsidRPr="00816678" w14:paraId="5775B18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413C0F" w14:textId="77777777" w:rsidR="00816678" w:rsidRPr="00816678" w:rsidRDefault="00816678" w:rsidP="00816678">
            <w:pPr>
              <w:rPr>
                <w:sz w:val="22"/>
                <w:szCs w:val="22"/>
              </w:rPr>
            </w:pPr>
            <w:r w:rsidRPr="00816678">
              <w:rPr>
                <w:sz w:val="22"/>
                <w:szCs w:val="22"/>
              </w:rPr>
              <w:t>698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9B7CE" w14:textId="77777777" w:rsidR="00816678" w:rsidRPr="00816678" w:rsidRDefault="00816678" w:rsidP="00816678">
            <w:pPr>
              <w:rPr>
                <w:sz w:val="22"/>
                <w:szCs w:val="22"/>
              </w:rPr>
            </w:pPr>
            <w:r w:rsidRPr="00816678">
              <w:rPr>
                <w:sz w:val="22"/>
                <w:szCs w:val="22"/>
              </w:rPr>
              <w:t>Abdominal abnormalities. Pancreas.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FD480E" w14:textId="77777777" w:rsidR="00816678" w:rsidRPr="00816678" w:rsidRDefault="00816678" w:rsidP="00816678">
            <w:pPr>
              <w:rPr>
                <w:sz w:val="22"/>
                <w:szCs w:val="22"/>
              </w:rPr>
            </w:pPr>
            <w:r w:rsidRPr="00816678">
              <w:rPr>
                <w:sz w:val="22"/>
                <w:szCs w:val="22"/>
              </w:rPr>
              <w:t>ceapo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C2226A"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AF3AD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71072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2CFE3E"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2299DD" w14:textId="77777777" w:rsidR="00816678" w:rsidRPr="00816678" w:rsidRDefault="00816678" w:rsidP="00816678">
            <w:pPr>
              <w:rPr>
                <w:sz w:val="22"/>
                <w:szCs w:val="22"/>
              </w:rPr>
            </w:pPr>
            <w:r w:rsidRPr="00816678">
              <w:rPr>
                <w:sz w:val="22"/>
                <w:szCs w:val="22"/>
              </w:rPr>
              <w:t>Other</w:t>
            </w:r>
          </w:p>
        </w:tc>
      </w:tr>
      <w:tr w:rsidR="00816678" w:rsidRPr="00816678" w14:paraId="6255321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28D785" w14:textId="77777777" w:rsidR="00816678" w:rsidRPr="00816678" w:rsidRDefault="00816678" w:rsidP="00816678">
            <w:pPr>
              <w:rPr>
                <w:sz w:val="22"/>
                <w:szCs w:val="22"/>
              </w:rPr>
            </w:pPr>
            <w:r w:rsidRPr="00816678">
              <w:rPr>
                <w:sz w:val="22"/>
                <w:szCs w:val="22"/>
              </w:rPr>
              <w:t>699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0E1BC" w14:textId="77777777" w:rsidR="00816678" w:rsidRPr="00816678" w:rsidRDefault="00816678" w:rsidP="00816678">
            <w:pPr>
              <w:rPr>
                <w:sz w:val="22"/>
                <w:szCs w:val="22"/>
              </w:rPr>
            </w:pPr>
            <w:r w:rsidRPr="00816678">
              <w:rPr>
                <w:sz w:val="22"/>
                <w:szCs w:val="22"/>
              </w:rPr>
              <w:t>Abdominal abnormalities. Pancreas.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40A9A9" w14:textId="77777777" w:rsidR="00816678" w:rsidRPr="00816678" w:rsidRDefault="00816678" w:rsidP="00816678">
            <w:pPr>
              <w:rPr>
                <w:sz w:val="22"/>
                <w:szCs w:val="22"/>
              </w:rPr>
            </w:pPr>
            <w:r w:rsidRPr="00816678">
              <w:rPr>
                <w:sz w:val="22"/>
                <w:szCs w:val="22"/>
              </w:rPr>
              <w:t>ceapos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9935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6F788"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2DE5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8A9C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97744B" w14:textId="77777777" w:rsidR="00816678" w:rsidRPr="00816678" w:rsidRDefault="00816678" w:rsidP="00816678">
            <w:pPr>
              <w:rPr>
                <w:sz w:val="22"/>
                <w:szCs w:val="22"/>
              </w:rPr>
            </w:pPr>
            <w:r w:rsidRPr="00816678">
              <w:rPr>
                <w:sz w:val="22"/>
                <w:szCs w:val="22"/>
              </w:rPr>
              <w:t>Specify</w:t>
            </w:r>
          </w:p>
        </w:tc>
      </w:tr>
      <w:tr w:rsidR="00816678" w:rsidRPr="00816678" w14:paraId="3950258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F9C2E" w14:textId="77777777" w:rsidR="00816678" w:rsidRPr="00816678" w:rsidRDefault="00816678" w:rsidP="00816678">
            <w:pPr>
              <w:rPr>
                <w:sz w:val="22"/>
                <w:szCs w:val="22"/>
              </w:rPr>
            </w:pPr>
            <w:r w:rsidRPr="00816678">
              <w:rPr>
                <w:sz w:val="22"/>
                <w:szCs w:val="22"/>
              </w:rPr>
              <w:t>700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C78C44" w14:textId="77777777" w:rsidR="00816678" w:rsidRPr="00816678" w:rsidRDefault="00816678" w:rsidP="00816678">
            <w:pPr>
              <w:rPr>
                <w:sz w:val="22"/>
                <w:szCs w:val="22"/>
              </w:rPr>
            </w:pPr>
            <w:r w:rsidRPr="00816678">
              <w:rPr>
                <w:sz w:val="22"/>
                <w:szCs w:val="22"/>
              </w:rPr>
              <w:t>Abdominal abnormalities. Adrenals.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5CFAC7" w14:textId="77777777" w:rsidR="00816678" w:rsidRPr="00816678" w:rsidRDefault="00816678" w:rsidP="00816678">
            <w:pPr>
              <w:rPr>
                <w:sz w:val="22"/>
                <w:szCs w:val="22"/>
              </w:rPr>
            </w:pPr>
            <w:r w:rsidRPr="00816678">
              <w:rPr>
                <w:sz w:val="22"/>
                <w:szCs w:val="22"/>
              </w:rPr>
              <w:t>ceaaa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0D514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2DD7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7EB1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198CF"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0086D" w14:textId="77777777" w:rsidR="00816678" w:rsidRPr="00816678" w:rsidRDefault="00816678" w:rsidP="00816678">
            <w:pPr>
              <w:rPr>
                <w:sz w:val="22"/>
                <w:szCs w:val="22"/>
              </w:rPr>
            </w:pPr>
            <w:r w:rsidRPr="00816678">
              <w:rPr>
                <w:sz w:val="22"/>
                <w:szCs w:val="22"/>
              </w:rPr>
              <w:t>Yes</w:t>
            </w:r>
          </w:p>
        </w:tc>
      </w:tr>
      <w:tr w:rsidR="00816678" w:rsidRPr="00816678" w14:paraId="135E6FB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BC5D0C" w14:textId="77777777" w:rsidR="00816678" w:rsidRPr="00816678" w:rsidRDefault="00816678" w:rsidP="00816678">
            <w:pPr>
              <w:rPr>
                <w:sz w:val="22"/>
                <w:szCs w:val="22"/>
              </w:rPr>
            </w:pPr>
            <w:r w:rsidRPr="00816678">
              <w:rPr>
                <w:sz w:val="22"/>
                <w:szCs w:val="22"/>
              </w:rPr>
              <w:t>701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4A6742" w14:textId="77777777" w:rsidR="00816678" w:rsidRPr="00816678" w:rsidRDefault="00816678" w:rsidP="00816678">
            <w:pPr>
              <w:rPr>
                <w:sz w:val="22"/>
                <w:szCs w:val="22"/>
              </w:rPr>
            </w:pPr>
            <w:r w:rsidRPr="00816678">
              <w:rPr>
                <w:sz w:val="22"/>
                <w:szCs w:val="22"/>
              </w:rPr>
              <w:t>Abdominal abnormalities. Adrenals.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816E9" w14:textId="77777777" w:rsidR="00816678" w:rsidRPr="00816678" w:rsidRDefault="00816678" w:rsidP="00816678">
            <w:pPr>
              <w:rPr>
                <w:sz w:val="22"/>
                <w:szCs w:val="22"/>
              </w:rPr>
            </w:pPr>
            <w:r w:rsidRPr="00816678">
              <w:rPr>
                <w:sz w:val="22"/>
                <w:szCs w:val="22"/>
              </w:rPr>
              <w:t>ceaac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43AA8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10A1A"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D6F39"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0A724"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8C3DB" w14:textId="77777777" w:rsidR="00816678" w:rsidRPr="00816678" w:rsidRDefault="00816678" w:rsidP="00816678">
            <w:pPr>
              <w:rPr>
                <w:sz w:val="22"/>
                <w:szCs w:val="22"/>
              </w:rPr>
            </w:pPr>
            <w:r w:rsidRPr="00816678">
              <w:rPr>
                <w:sz w:val="22"/>
                <w:szCs w:val="22"/>
              </w:rPr>
              <w:t>Calcification</w:t>
            </w:r>
          </w:p>
        </w:tc>
      </w:tr>
      <w:tr w:rsidR="00816678" w:rsidRPr="00816678" w14:paraId="7CC8AE1A"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194EE" w14:textId="77777777" w:rsidR="00816678" w:rsidRPr="00816678" w:rsidRDefault="00816678" w:rsidP="00816678">
            <w:pPr>
              <w:rPr>
                <w:sz w:val="22"/>
                <w:szCs w:val="22"/>
              </w:rPr>
            </w:pPr>
            <w:r w:rsidRPr="00816678">
              <w:rPr>
                <w:sz w:val="22"/>
                <w:szCs w:val="22"/>
              </w:rPr>
              <w:t>702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B3E2F" w14:textId="77777777" w:rsidR="00816678" w:rsidRPr="00816678" w:rsidRDefault="00816678" w:rsidP="00816678">
            <w:pPr>
              <w:rPr>
                <w:sz w:val="22"/>
                <w:szCs w:val="22"/>
              </w:rPr>
            </w:pPr>
            <w:r w:rsidRPr="00816678">
              <w:rPr>
                <w:sz w:val="22"/>
                <w:szCs w:val="22"/>
              </w:rPr>
              <w:t>Abdominal abnormalities. Adrenals. Cyst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BD751B" w14:textId="77777777" w:rsidR="00816678" w:rsidRPr="00816678" w:rsidRDefault="00816678" w:rsidP="00816678">
            <w:pPr>
              <w:rPr>
                <w:sz w:val="22"/>
                <w:szCs w:val="22"/>
              </w:rPr>
            </w:pPr>
            <w:r w:rsidRPr="00816678">
              <w:rPr>
                <w:sz w:val="22"/>
                <w:szCs w:val="22"/>
              </w:rPr>
              <w:t>ceaay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42531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7A81BB"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FBDC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AF27EC"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9B52EA" w14:textId="77777777" w:rsidR="00816678" w:rsidRPr="00816678" w:rsidRDefault="00816678" w:rsidP="00816678">
            <w:pPr>
              <w:rPr>
                <w:sz w:val="22"/>
                <w:szCs w:val="22"/>
              </w:rPr>
            </w:pPr>
            <w:r w:rsidRPr="00816678">
              <w:rPr>
                <w:sz w:val="22"/>
                <w:szCs w:val="22"/>
              </w:rPr>
              <w:t>Cyst</w:t>
            </w:r>
          </w:p>
        </w:tc>
      </w:tr>
      <w:tr w:rsidR="00816678" w:rsidRPr="00816678" w14:paraId="654C97D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C0625" w14:textId="77777777" w:rsidR="00816678" w:rsidRPr="00816678" w:rsidRDefault="00816678" w:rsidP="00816678">
            <w:pPr>
              <w:rPr>
                <w:sz w:val="22"/>
                <w:szCs w:val="22"/>
              </w:rPr>
            </w:pPr>
            <w:r w:rsidRPr="00816678">
              <w:rPr>
                <w:sz w:val="22"/>
                <w:szCs w:val="22"/>
              </w:rPr>
              <w:t>703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148617" w14:textId="77777777" w:rsidR="00816678" w:rsidRPr="00816678" w:rsidRDefault="00816678" w:rsidP="00816678">
            <w:pPr>
              <w:rPr>
                <w:sz w:val="22"/>
                <w:szCs w:val="22"/>
              </w:rPr>
            </w:pPr>
            <w:r w:rsidRPr="00816678">
              <w:rPr>
                <w:sz w:val="22"/>
                <w:szCs w:val="22"/>
              </w:rPr>
              <w:t>Abdominal abnormalities. Adrenals.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91997" w14:textId="77777777" w:rsidR="00816678" w:rsidRPr="00816678" w:rsidRDefault="00816678" w:rsidP="00816678">
            <w:pPr>
              <w:rPr>
                <w:sz w:val="22"/>
                <w:szCs w:val="22"/>
              </w:rPr>
            </w:pPr>
            <w:r w:rsidRPr="00816678">
              <w:rPr>
                <w:sz w:val="22"/>
                <w:szCs w:val="22"/>
              </w:rPr>
              <w:t>ceaam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78BA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85385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E738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32F20"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3CF17" w14:textId="77777777" w:rsidR="00816678" w:rsidRPr="00816678" w:rsidRDefault="00816678" w:rsidP="00816678">
            <w:pPr>
              <w:rPr>
                <w:sz w:val="22"/>
                <w:szCs w:val="22"/>
              </w:rPr>
            </w:pPr>
            <w:r w:rsidRPr="00816678">
              <w:rPr>
                <w:sz w:val="22"/>
                <w:szCs w:val="22"/>
              </w:rPr>
              <w:t>Mass</w:t>
            </w:r>
          </w:p>
        </w:tc>
      </w:tr>
      <w:tr w:rsidR="00816678" w:rsidRPr="00816678" w14:paraId="732502C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A284A" w14:textId="77777777" w:rsidR="00816678" w:rsidRPr="00816678" w:rsidRDefault="00816678" w:rsidP="00816678">
            <w:pPr>
              <w:rPr>
                <w:sz w:val="22"/>
                <w:szCs w:val="22"/>
              </w:rPr>
            </w:pPr>
            <w:r w:rsidRPr="00816678">
              <w:rPr>
                <w:sz w:val="22"/>
                <w:szCs w:val="22"/>
              </w:rPr>
              <w:t>704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86B28" w14:textId="77777777" w:rsidR="00816678" w:rsidRPr="00816678" w:rsidRDefault="00816678" w:rsidP="00816678">
            <w:pPr>
              <w:rPr>
                <w:sz w:val="22"/>
                <w:szCs w:val="22"/>
              </w:rPr>
            </w:pPr>
            <w:r w:rsidRPr="00816678">
              <w:rPr>
                <w:sz w:val="22"/>
                <w:szCs w:val="22"/>
              </w:rPr>
              <w:t>Abdominal abnormalities. Adrenals.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53DA49" w14:textId="77777777" w:rsidR="00816678" w:rsidRPr="00816678" w:rsidRDefault="00816678" w:rsidP="00816678">
            <w:pPr>
              <w:rPr>
                <w:sz w:val="22"/>
                <w:szCs w:val="22"/>
              </w:rPr>
            </w:pPr>
            <w:r w:rsidRPr="00816678">
              <w:rPr>
                <w:sz w:val="22"/>
                <w:szCs w:val="22"/>
              </w:rPr>
              <w:t>ceaao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EA0CF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014A76"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250B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2F004D"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2B6DED" w14:textId="77777777" w:rsidR="00816678" w:rsidRPr="00816678" w:rsidRDefault="00816678" w:rsidP="00816678">
            <w:pPr>
              <w:rPr>
                <w:sz w:val="22"/>
                <w:szCs w:val="22"/>
              </w:rPr>
            </w:pPr>
            <w:r w:rsidRPr="00816678">
              <w:rPr>
                <w:sz w:val="22"/>
                <w:szCs w:val="22"/>
              </w:rPr>
              <w:t>Other</w:t>
            </w:r>
          </w:p>
        </w:tc>
      </w:tr>
      <w:tr w:rsidR="00816678" w:rsidRPr="00816678" w14:paraId="3BDD577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E8526C" w14:textId="77777777" w:rsidR="00816678" w:rsidRPr="00816678" w:rsidRDefault="00816678" w:rsidP="00816678">
            <w:pPr>
              <w:rPr>
                <w:sz w:val="22"/>
                <w:szCs w:val="22"/>
              </w:rPr>
            </w:pPr>
            <w:r w:rsidRPr="00816678">
              <w:rPr>
                <w:sz w:val="22"/>
                <w:szCs w:val="22"/>
              </w:rPr>
              <w:t>705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AEFA0A" w14:textId="77777777" w:rsidR="00816678" w:rsidRPr="00816678" w:rsidRDefault="00816678" w:rsidP="00816678">
            <w:pPr>
              <w:rPr>
                <w:sz w:val="22"/>
                <w:szCs w:val="22"/>
              </w:rPr>
            </w:pPr>
            <w:r w:rsidRPr="00816678">
              <w:rPr>
                <w:sz w:val="22"/>
                <w:szCs w:val="22"/>
              </w:rPr>
              <w:t>Abdominal abnormalities. Adrenals.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BB0E66" w14:textId="77777777" w:rsidR="00816678" w:rsidRPr="00816678" w:rsidRDefault="00816678" w:rsidP="00816678">
            <w:pPr>
              <w:rPr>
                <w:sz w:val="22"/>
                <w:szCs w:val="22"/>
              </w:rPr>
            </w:pPr>
            <w:r w:rsidRPr="00816678">
              <w:rPr>
                <w:sz w:val="22"/>
                <w:szCs w:val="22"/>
              </w:rPr>
              <w:t>ceaaos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2444C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0864E"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DD0E5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7CF02E"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71DC2" w14:textId="77777777" w:rsidR="00816678" w:rsidRPr="00816678" w:rsidRDefault="00816678" w:rsidP="00816678">
            <w:pPr>
              <w:rPr>
                <w:sz w:val="22"/>
                <w:szCs w:val="22"/>
              </w:rPr>
            </w:pPr>
            <w:r w:rsidRPr="00816678">
              <w:rPr>
                <w:sz w:val="22"/>
                <w:szCs w:val="22"/>
              </w:rPr>
              <w:t>Specify</w:t>
            </w:r>
          </w:p>
        </w:tc>
      </w:tr>
      <w:tr w:rsidR="00816678" w:rsidRPr="00816678" w14:paraId="2D8C879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726992" w14:textId="77777777" w:rsidR="00816678" w:rsidRPr="00816678" w:rsidRDefault="00816678" w:rsidP="00816678">
            <w:pPr>
              <w:rPr>
                <w:sz w:val="22"/>
                <w:szCs w:val="22"/>
              </w:rPr>
            </w:pPr>
            <w:r w:rsidRPr="00816678">
              <w:rPr>
                <w:sz w:val="22"/>
                <w:szCs w:val="22"/>
              </w:rPr>
              <w:t>706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48D5FE" w14:textId="77777777" w:rsidR="00816678" w:rsidRPr="00816678" w:rsidRDefault="00816678" w:rsidP="00816678">
            <w:pPr>
              <w:rPr>
                <w:sz w:val="22"/>
                <w:szCs w:val="22"/>
              </w:rPr>
            </w:pPr>
            <w:r w:rsidRPr="00816678">
              <w:rPr>
                <w:sz w:val="22"/>
                <w:szCs w:val="22"/>
              </w:rPr>
              <w:t>Abdominal abnormalities. Kidney.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61D7B" w14:textId="77777777" w:rsidR="00816678" w:rsidRPr="00816678" w:rsidRDefault="00816678" w:rsidP="00816678">
            <w:pPr>
              <w:rPr>
                <w:sz w:val="22"/>
                <w:szCs w:val="22"/>
              </w:rPr>
            </w:pPr>
            <w:r w:rsidRPr="00816678">
              <w:rPr>
                <w:sz w:val="22"/>
                <w:szCs w:val="22"/>
              </w:rPr>
              <w:t>ceaka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5D7F8"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9B13B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F5BE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853DED"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58FDB" w14:textId="77777777" w:rsidR="00816678" w:rsidRPr="00816678" w:rsidRDefault="00816678" w:rsidP="00816678">
            <w:pPr>
              <w:rPr>
                <w:sz w:val="22"/>
                <w:szCs w:val="22"/>
              </w:rPr>
            </w:pPr>
            <w:r w:rsidRPr="00816678">
              <w:rPr>
                <w:sz w:val="22"/>
                <w:szCs w:val="22"/>
              </w:rPr>
              <w:t>Yes</w:t>
            </w:r>
          </w:p>
        </w:tc>
      </w:tr>
      <w:tr w:rsidR="00816678" w:rsidRPr="00816678" w14:paraId="7B748A6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BA80C" w14:textId="77777777" w:rsidR="00816678" w:rsidRPr="00816678" w:rsidRDefault="00816678" w:rsidP="00816678">
            <w:pPr>
              <w:rPr>
                <w:sz w:val="22"/>
                <w:szCs w:val="22"/>
              </w:rPr>
            </w:pPr>
            <w:r w:rsidRPr="00816678">
              <w:rPr>
                <w:sz w:val="22"/>
                <w:szCs w:val="22"/>
              </w:rPr>
              <w:t>707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AA7A33" w14:textId="77777777" w:rsidR="00816678" w:rsidRPr="00816678" w:rsidRDefault="00816678" w:rsidP="00816678">
            <w:pPr>
              <w:rPr>
                <w:sz w:val="22"/>
                <w:szCs w:val="22"/>
              </w:rPr>
            </w:pPr>
            <w:r w:rsidRPr="00816678">
              <w:rPr>
                <w:sz w:val="22"/>
                <w:szCs w:val="22"/>
              </w:rPr>
              <w:t>Abdominal abnormalities. Kidney. Calcification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1EC5F5" w14:textId="77777777" w:rsidR="00816678" w:rsidRPr="00816678" w:rsidRDefault="00816678" w:rsidP="00816678">
            <w:pPr>
              <w:rPr>
                <w:sz w:val="22"/>
                <w:szCs w:val="22"/>
              </w:rPr>
            </w:pPr>
            <w:r w:rsidRPr="00816678">
              <w:rPr>
                <w:sz w:val="22"/>
                <w:szCs w:val="22"/>
              </w:rPr>
              <w:t>ceakc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D00C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4862C"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0C393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AB782"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EE499" w14:textId="77777777" w:rsidR="00816678" w:rsidRPr="00816678" w:rsidRDefault="00816678" w:rsidP="00816678">
            <w:pPr>
              <w:rPr>
                <w:sz w:val="22"/>
                <w:szCs w:val="22"/>
              </w:rPr>
            </w:pPr>
            <w:r w:rsidRPr="00816678">
              <w:rPr>
                <w:sz w:val="22"/>
                <w:szCs w:val="22"/>
              </w:rPr>
              <w:t>Calcification</w:t>
            </w:r>
          </w:p>
        </w:tc>
      </w:tr>
      <w:tr w:rsidR="00816678" w:rsidRPr="00816678" w14:paraId="7C23B569"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ECD43" w14:textId="77777777" w:rsidR="00816678" w:rsidRPr="00816678" w:rsidRDefault="00816678" w:rsidP="00816678">
            <w:pPr>
              <w:rPr>
                <w:sz w:val="22"/>
                <w:szCs w:val="22"/>
              </w:rPr>
            </w:pPr>
            <w:r w:rsidRPr="00816678">
              <w:rPr>
                <w:sz w:val="22"/>
                <w:szCs w:val="22"/>
              </w:rPr>
              <w:t>708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456B91" w14:textId="77777777" w:rsidR="00816678" w:rsidRPr="00816678" w:rsidRDefault="00816678" w:rsidP="00816678">
            <w:pPr>
              <w:rPr>
                <w:sz w:val="22"/>
                <w:szCs w:val="22"/>
              </w:rPr>
            </w:pPr>
            <w:r w:rsidRPr="00816678">
              <w:rPr>
                <w:sz w:val="22"/>
                <w:szCs w:val="22"/>
              </w:rPr>
              <w:t>Abdominal abnormalities. Kidney. Cyst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3C668E" w14:textId="77777777" w:rsidR="00816678" w:rsidRPr="00816678" w:rsidRDefault="00816678" w:rsidP="00816678">
            <w:pPr>
              <w:rPr>
                <w:sz w:val="22"/>
                <w:szCs w:val="22"/>
              </w:rPr>
            </w:pPr>
            <w:r w:rsidRPr="00816678">
              <w:rPr>
                <w:sz w:val="22"/>
                <w:szCs w:val="22"/>
              </w:rPr>
              <w:t>ceaky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371700"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7A246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D46A1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F72EA1"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C49F64" w14:textId="77777777" w:rsidR="00816678" w:rsidRPr="00816678" w:rsidRDefault="00816678" w:rsidP="00816678">
            <w:pPr>
              <w:rPr>
                <w:sz w:val="22"/>
                <w:szCs w:val="22"/>
              </w:rPr>
            </w:pPr>
            <w:r w:rsidRPr="00816678">
              <w:rPr>
                <w:sz w:val="22"/>
                <w:szCs w:val="22"/>
              </w:rPr>
              <w:t>Cyst</w:t>
            </w:r>
          </w:p>
        </w:tc>
      </w:tr>
      <w:tr w:rsidR="00816678" w:rsidRPr="00816678" w14:paraId="37F848B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F3878B" w14:textId="77777777" w:rsidR="00816678" w:rsidRPr="00816678" w:rsidRDefault="00816678" w:rsidP="00816678">
            <w:pPr>
              <w:rPr>
                <w:sz w:val="22"/>
                <w:szCs w:val="22"/>
              </w:rPr>
            </w:pPr>
            <w:r w:rsidRPr="00816678">
              <w:rPr>
                <w:sz w:val="22"/>
                <w:szCs w:val="22"/>
              </w:rPr>
              <w:t>709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37F7E" w14:textId="77777777" w:rsidR="00816678" w:rsidRPr="00816678" w:rsidRDefault="00816678" w:rsidP="00816678">
            <w:pPr>
              <w:rPr>
                <w:sz w:val="22"/>
                <w:szCs w:val="22"/>
              </w:rPr>
            </w:pPr>
            <w:r w:rsidRPr="00816678">
              <w:rPr>
                <w:sz w:val="22"/>
                <w:szCs w:val="22"/>
              </w:rPr>
              <w:t>Abdominal abnormalities. Kidney. Mass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5ECDC2" w14:textId="77777777" w:rsidR="00816678" w:rsidRPr="00816678" w:rsidRDefault="00816678" w:rsidP="00816678">
            <w:pPr>
              <w:rPr>
                <w:sz w:val="22"/>
                <w:szCs w:val="22"/>
              </w:rPr>
            </w:pPr>
            <w:r w:rsidRPr="00816678">
              <w:rPr>
                <w:sz w:val="22"/>
                <w:szCs w:val="22"/>
              </w:rPr>
              <w:t>ceakm</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08474F"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A469E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7F3D3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5C950B" w14:textId="77777777" w:rsidR="00816678" w:rsidRPr="00816678" w:rsidRDefault="00816678" w:rsidP="00816678">
            <w:pPr>
              <w:rPr>
                <w:sz w:val="22"/>
                <w:szCs w:val="22"/>
              </w:rPr>
            </w:pPr>
            <w:r w:rsidRPr="00816678">
              <w:rPr>
                <w:sz w:val="22"/>
                <w:szCs w:val="22"/>
              </w:rPr>
              <w:t>m</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E78AD" w14:textId="77777777" w:rsidR="00816678" w:rsidRPr="00816678" w:rsidRDefault="00816678" w:rsidP="00816678">
            <w:pPr>
              <w:rPr>
                <w:sz w:val="22"/>
                <w:szCs w:val="22"/>
              </w:rPr>
            </w:pPr>
            <w:r w:rsidRPr="00816678">
              <w:rPr>
                <w:sz w:val="22"/>
                <w:szCs w:val="22"/>
              </w:rPr>
              <w:t>Mass</w:t>
            </w:r>
          </w:p>
        </w:tc>
      </w:tr>
      <w:tr w:rsidR="00816678" w:rsidRPr="00816678" w14:paraId="42DDCF0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B1D80" w14:textId="77777777" w:rsidR="00816678" w:rsidRPr="00816678" w:rsidRDefault="00816678" w:rsidP="00816678">
            <w:pPr>
              <w:rPr>
                <w:sz w:val="22"/>
                <w:szCs w:val="22"/>
              </w:rPr>
            </w:pPr>
            <w:r w:rsidRPr="00816678">
              <w:rPr>
                <w:sz w:val="22"/>
                <w:szCs w:val="22"/>
              </w:rPr>
              <w:t>710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7A31A" w14:textId="77777777" w:rsidR="00816678" w:rsidRPr="00816678" w:rsidRDefault="00816678" w:rsidP="00816678">
            <w:pPr>
              <w:rPr>
                <w:sz w:val="22"/>
                <w:szCs w:val="22"/>
              </w:rPr>
            </w:pPr>
            <w:r w:rsidRPr="00816678">
              <w:rPr>
                <w:sz w:val="22"/>
                <w:szCs w:val="22"/>
              </w:rPr>
              <w:t>Abdominal abnormalities. Kidney. Other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8C9A0" w14:textId="77777777" w:rsidR="00816678" w:rsidRPr="00816678" w:rsidRDefault="00816678" w:rsidP="00816678">
            <w:pPr>
              <w:rPr>
                <w:sz w:val="22"/>
                <w:szCs w:val="22"/>
              </w:rPr>
            </w:pPr>
            <w:r w:rsidRPr="00816678">
              <w:rPr>
                <w:sz w:val="22"/>
                <w:szCs w:val="22"/>
              </w:rPr>
              <w:t>ceako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BED45"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A4A8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919E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42B29"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986EC2" w14:textId="77777777" w:rsidR="00816678" w:rsidRPr="00816678" w:rsidRDefault="00816678" w:rsidP="00816678">
            <w:pPr>
              <w:rPr>
                <w:sz w:val="22"/>
                <w:szCs w:val="22"/>
              </w:rPr>
            </w:pPr>
            <w:r w:rsidRPr="00816678">
              <w:rPr>
                <w:sz w:val="22"/>
                <w:szCs w:val="22"/>
              </w:rPr>
              <w:t>Other</w:t>
            </w:r>
          </w:p>
        </w:tc>
      </w:tr>
      <w:tr w:rsidR="00816678" w:rsidRPr="00816678" w14:paraId="7533402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D5055" w14:textId="77777777" w:rsidR="00816678" w:rsidRPr="00816678" w:rsidRDefault="00816678" w:rsidP="00816678">
            <w:pPr>
              <w:rPr>
                <w:sz w:val="22"/>
                <w:szCs w:val="22"/>
              </w:rPr>
            </w:pPr>
            <w:r w:rsidRPr="00816678">
              <w:rPr>
                <w:sz w:val="22"/>
                <w:szCs w:val="22"/>
              </w:rPr>
              <w:t>711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DFBD92" w14:textId="77777777" w:rsidR="00816678" w:rsidRPr="00816678" w:rsidRDefault="00816678" w:rsidP="00816678">
            <w:pPr>
              <w:rPr>
                <w:sz w:val="22"/>
                <w:szCs w:val="22"/>
              </w:rPr>
            </w:pPr>
            <w:r w:rsidRPr="00816678">
              <w:rPr>
                <w:sz w:val="22"/>
                <w:szCs w:val="22"/>
              </w:rPr>
              <w:t>Abdominal abnormalities. Kidney. Other specify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86B13" w14:textId="77777777" w:rsidR="00816678" w:rsidRPr="00816678" w:rsidRDefault="00816678" w:rsidP="00816678">
            <w:pPr>
              <w:rPr>
                <w:sz w:val="22"/>
                <w:szCs w:val="22"/>
              </w:rPr>
            </w:pPr>
            <w:r w:rsidRPr="00816678">
              <w:rPr>
                <w:sz w:val="22"/>
                <w:szCs w:val="22"/>
              </w:rPr>
              <w:t>ceakos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B073FE"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ECB0A" w14:textId="77777777" w:rsidR="00816678" w:rsidRPr="00816678" w:rsidRDefault="00816678"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A02177"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09C3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E49BA0" w14:textId="77777777" w:rsidR="00816678" w:rsidRPr="00816678" w:rsidRDefault="00816678" w:rsidP="00816678">
            <w:pPr>
              <w:rPr>
                <w:sz w:val="22"/>
                <w:szCs w:val="22"/>
              </w:rPr>
            </w:pPr>
            <w:r w:rsidRPr="00816678">
              <w:rPr>
                <w:sz w:val="22"/>
                <w:szCs w:val="22"/>
              </w:rPr>
              <w:t>Specify</w:t>
            </w:r>
          </w:p>
        </w:tc>
      </w:tr>
      <w:tr w:rsidR="00816678" w:rsidRPr="00816678" w14:paraId="0BEF0ABB"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23D0A" w14:textId="77777777" w:rsidR="00816678" w:rsidRPr="00816678" w:rsidRDefault="00816678" w:rsidP="00816678">
            <w:pPr>
              <w:rPr>
                <w:sz w:val="22"/>
                <w:szCs w:val="22"/>
              </w:rPr>
            </w:pPr>
            <w:r w:rsidRPr="00816678">
              <w:rPr>
                <w:sz w:val="22"/>
                <w:szCs w:val="22"/>
              </w:rPr>
              <w:t>712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C8D1E" w14:textId="77777777" w:rsidR="00816678" w:rsidRPr="00816678" w:rsidRDefault="00816678" w:rsidP="00816678">
            <w:pPr>
              <w:rPr>
                <w:sz w:val="22"/>
                <w:szCs w:val="22"/>
              </w:rPr>
            </w:pPr>
            <w:r w:rsidRPr="00816678">
              <w:rPr>
                <w:sz w:val="22"/>
                <w:szCs w:val="22"/>
              </w:rPr>
              <w:t>Additional comments on abdominal abnormalities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9E5B43" w14:textId="77777777" w:rsidR="00816678" w:rsidRPr="00816678" w:rsidRDefault="00816678" w:rsidP="00816678">
            <w:pPr>
              <w:rPr>
                <w:sz w:val="22"/>
                <w:szCs w:val="22"/>
              </w:rPr>
            </w:pPr>
            <w:r w:rsidRPr="00816678">
              <w:rPr>
                <w:sz w:val="22"/>
                <w:szCs w:val="22"/>
              </w:rPr>
              <w:t>ceaoab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200F59" w14:textId="77777777" w:rsidR="00816678" w:rsidRPr="00816678" w:rsidRDefault="00816678" w:rsidP="00816678">
            <w:pPr>
              <w:rPr>
                <w:sz w:val="22"/>
                <w:szCs w:val="22"/>
              </w:rPr>
            </w:pPr>
            <w:r w:rsidRPr="00816678">
              <w:rPr>
                <w:sz w:val="22"/>
                <w:szCs w:val="22"/>
              </w:rPr>
              <w:t>textarea</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F9CCD5"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3D8D3"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20180"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D0663D" w14:textId="77777777" w:rsidR="00816678" w:rsidRPr="00816678" w:rsidRDefault="00816678" w:rsidP="00816678">
            <w:pPr>
              <w:rPr>
                <w:sz w:val="22"/>
                <w:szCs w:val="22"/>
              </w:rPr>
            </w:pPr>
            <w:r w:rsidRPr="00816678">
              <w:rPr>
                <w:sz w:val="22"/>
                <w:szCs w:val="22"/>
              </w:rPr>
              <w:t>Additional comments on abdominal abnormalities</w:t>
            </w:r>
          </w:p>
        </w:tc>
      </w:tr>
      <w:tr w:rsidR="00816678" w:rsidRPr="00816678" w14:paraId="20A04B5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B4FDE" w14:textId="77777777" w:rsidR="00816678" w:rsidRPr="00816678" w:rsidRDefault="00816678" w:rsidP="00816678">
            <w:pPr>
              <w:rPr>
                <w:sz w:val="22"/>
                <w:szCs w:val="22"/>
              </w:rPr>
            </w:pPr>
            <w:r w:rsidRPr="00816678">
              <w:rPr>
                <w:sz w:val="22"/>
                <w:szCs w:val="22"/>
              </w:rPr>
              <w:t>713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B3F0BB" w14:textId="77777777" w:rsidR="00816678" w:rsidRPr="00816678" w:rsidRDefault="00816678" w:rsidP="00816678">
            <w:pPr>
              <w:rPr>
                <w:sz w:val="22"/>
                <w:szCs w:val="22"/>
              </w:rPr>
            </w:pPr>
            <w:r w:rsidRPr="00816678">
              <w:rPr>
                <w:sz w:val="22"/>
                <w:szCs w:val="22"/>
              </w:rPr>
              <w:t>Additional comments on abdominal abnormalities. Include in impression.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72426" w14:textId="77777777" w:rsidR="00816678" w:rsidRPr="00816678" w:rsidRDefault="00816678" w:rsidP="00816678">
            <w:pPr>
              <w:rPr>
                <w:sz w:val="22"/>
                <w:szCs w:val="22"/>
              </w:rPr>
            </w:pPr>
            <w:r w:rsidRPr="00816678">
              <w:rPr>
                <w:sz w:val="22"/>
                <w:szCs w:val="22"/>
              </w:rPr>
              <w:t>ceaoabi</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A2CD6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AF9FBF"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90315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2817E"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EEAE45" w14:textId="77777777" w:rsidR="00816678" w:rsidRPr="00816678" w:rsidRDefault="00816678" w:rsidP="00816678">
            <w:pPr>
              <w:rPr>
                <w:sz w:val="22"/>
                <w:szCs w:val="22"/>
              </w:rPr>
            </w:pPr>
            <w:r w:rsidRPr="00816678">
              <w:rPr>
                <w:sz w:val="22"/>
                <w:szCs w:val="22"/>
              </w:rPr>
              <w:t>Include in impression</w:t>
            </w:r>
          </w:p>
        </w:tc>
      </w:tr>
      <w:tr w:rsidR="00816678" w:rsidRPr="00816678" w14:paraId="0F8C6502"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76D38C" w14:textId="77777777" w:rsidR="00816678" w:rsidRPr="00816678" w:rsidRDefault="00816678" w:rsidP="00816678">
            <w:pPr>
              <w:rPr>
                <w:sz w:val="22"/>
                <w:szCs w:val="22"/>
              </w:rPr>
            </w:pPr>
            <w:r w:rsidRPr="00816678">
              <w:rPr>
                <w:sz w:val="22"/>
                <w:szCs w:val="22"/>
              </w:rPr>
              <w:t>714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9E6945" w14:textId="77777777" w:rsidR="00816678" w:rsidRPr="00816678" w:rsidRDefault="00816678" w:rsidP="00816678">
            <w:pPr>
              <w:rPr>
                <w:sz w:val="22"/>
                <w:szCs w:val="22"/>
              </w:rPr>
            </w:pPr>
            <w:r w:rsidRPr="00816678">
              <w:rPr>
                <w:sz w:val="22"/>
                <w:szCs w:val="22"/>
              </w:rPr>
              <w:t>First intervention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93384" w14:textId="77777777" w:rsidR="00816678" w:rsidRPr="00816678" w:rsidRDefault="00816678" w:rsidP="00816678">
            <w:pPr>
              <w:rPr>
                <w:sz w:val="22"/>
                <w:szCs w:val="22"/>
              </w:rPr>
            </w:pPr>
            <w:r w:rsidRPr="00816678">
              <w:rPr>
                <w:sz w:val="22"/>
                <w:szCs w:val="22"/>
              </w:rPr>
              <w:t>rbdos</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A1250"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D6C38"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CD5C10"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51A2BC"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DCE6BB" w14:textId="77777777" w:rsidR="00816678" w:rsidRPr="00816678" w:rsidRDefault="00816678" w:rsidP="00816678">
            <w:pPr>
              <w:rPr>
                <w:sz w:val="22"/>
                <w:szCs w:val="22"/>
              </w:rPr>
            </w:pPr>
            <w:r w:rsidRPr="00816678">
              <w:rPr>
                <w:sz w:val="22"/>
                <w:szCs w:val="22"/>
              </w:rPr>
              <w:t>First intervention</w:t>
            </w:r>
          </w:p>
        </w:tc>
      </w:tr>
      <w:tr w:rsidR="00816678" w:rsidRPr="00816678" w14:paraId="68B75AE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0BC5BC" w14:textId="77777777" w:rsidR="00816678" w:rsidRPr="00816678" w:rsidRDefault="00816678" w:rsidP="00816678">
            <w:pPr>
              <w:rPr>
                <w:sz w:val="22"/>
                <w:szCs w:val="22"/>
              </w:rPr>
            </w:pPr>
            <w:r w:rsidRPr="00816678">
              <w:rPr>
                <w:sz w:val="22"/>
                <w:szCs w:val="22"/>
              </w:rPr>
              <w:t>715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AD8621" w14:textId="77777777" w:rsidR="00816678" w:rsidRPr="00816678" w:rsidRDefault="00816678" w:rsidP="00816678">
            <w:pPr>
              <w:rPr>
                <w:sz w:val="22"/>
                <w:szCs w:val="22"/>
              </w:rPr>
            </w:pPr>
            <w:r w:rsidRPr="00816678">
              <w:rPr>
                <w:sz w:val="22"/>
                <w:szCs w:val="22"/>
              </w:rPr>
              <w:t>Most recent intervention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F68BF" w14:textId="77777777" w:rsidR="00816678" w:rsidRPr="00816678" w:rsidRDefault="00816678" w:rsidP="00816678">
            <w:pPr>
              <w:rPr>
                <w:sz w:val="22"/>
                <w:szCs w:val="22"/>
              </w:rPr>
            </w:pPr>
            <w:r w:rsidRPr="00816678">
              <w:rPr>
                <w:sz w:val="22"/>
                <w:szCs w:val="22"/>
              </w:rPr>
              <w:t>rbdmr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2292C"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D2694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1CCE9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2E2084"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A2417F" w14:textId="77777777" w:rsidR="00816678" w:rsidRPr="00816678" w:rsidRDefault="00816678" w:rsidP="00816678">
            <w:pPr>
              <w:rPr>
                <w:sz w:val="22"/>
                <w:szCs w:val="22"/>
              </w:rPr>
            </w:pPr>
            <w:r w:rsidRPr="00816678">
              <w:rPr>
                <w:sz w:val="22"/>
                <w:szCs w:val="22"/>
              </w:rPr>
              <w:t>Most recent intervention</w:t>
            </w:r>
          </w:p>
        </w:tc>
      </w:tr>
      <w:tr w:rsidR="00816678" w:rsidRPr="00816678" w14:paraId="05C4D6F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286CB2" w14:textId="77777777" w:rsidR="00816678" w:rsidRPr="00816678" w:rsidRDefault="00816678" w:rsidP="00816678">
            <w:pPr>
              <w:rPr>
                <w:sz w:val="22"/>
                <w:szCs w:val="22"/>
              </w:rPr>
            </w:pPr>
            <w:r w:rsidRPr="00816678">
              <w:rPr>
                <w:sz w:val="22"/>
                <w:szCs w:val="22"/>
              </w:rPr>
              <w:t>716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DEDBC0" w14:textId="77777777" w:rsidR="00816678" w:rsidRPr="00816678" w:rsidRDefault="00816678" w:rsidP="00816678">
            <w:pPr>
              <w:rPr>
                <w:sz w:val="22"/>
                <w:szCs w:val="22"/>
              </w:rPr>
            </w:pPr>
            <w:r w:rsidRPr="00816678">
              <w:rPr>
                <w:sz w:val="22"/>
                <w:szCs w:val="22"/>
              </w:rPr>
              <w:t>Follow Up 1 year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A154F3" w14:textId="77777777" w:rsidR="00816678" w:rsidRPr="00816678" w:rsidRDefault="00816678" w:rsidP="00816678">
            <w:pPr>
              <w:rPr>
                <w:sz w:val="22"/>
                <w:szCs w:val="22"/>
              </w:rPr>
            </w:pPr>
            <w:r w:rsidRPr="00816678">
              <w:rPr>
                <w:sz w:val="22"/>
                <w:szCs w:val="22"/>
              </w:rPr>
              <w:t>cefuw</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4E663"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47445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14EE41"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05261B" w14:textId="77777777" w:rsidR="00816678" w:rsidRPr="00816678" w:rsidRDefault="00816678" w:rsidP="00816678">
            <w:pPr>
              <w:rPr>
                <w:sz w:val="22"/>
                <w:szCs w:val="22"/>
              </w:rPr>
            </w:pPr>
            <w:r w:rsidRPr="00816678">
              <w:rPr>
                <w:sz w:val="22"/>
                <w:szCs w:val="22"/>
              </w:rPr>
              <w:t>1y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93A244" w14:textId="77777777" w:rsidR="00816678" w:rsidRPr="00816678" w:rsidRDefault="00816678" w:rsidP="00816678">
            <w:pPr>
              <w:rPr>
                <w:sz w:val="22"/>
                <w:szCs w:val="22"/>
              </w:rPr>
            </w:pPr>
            <w:r w:rsidRPr="00816678">
              <w:rPr>
                <w:sz w:val="22"/>
                <w:szCs w:val="22"/>
              </w:rPr>
              <w:t>Annual repeat</w:t>
            </w:r>
          </w:p>
        </w:tc>
      </w:tr>
      <w:tr w:rsidR="00816678" w:rsidRPr="00816678" w14:paraId="022C2568"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83193" w14:textId="77777777" w:rsidR="00816678" w:rsidRPr="00816678" w:rsidRDefault="00816678" w:rsidP="00816678">
            <w:pPr>
              <w:rPr>
                <w:sz w:val="22"/>
                <w:szCs w:val="22"/>
              </w:rPr>
            </w:pPr>
            <w:r w:rsidRPr="00816678">
              <w:rPr>
                <w:sz w:val="22"/>
                <w:szCs w:val="22"/>
              </w:rPr>
              <w:t>717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2BECC" w14:textId="77777777" w:rsidR="00816678" w:rsidRPr="00816678" w:rsidRDefault="00816678" w:rsidP="00816678">
            <w:pPr>
              <w:rPr>
                <w:sz w:val="22"/>
                <w:szCs w:val="22"/>
              </w:rPr>
            </w:pPr>
            <w:r w:rsidRPr="00816678">
              <w:rPr>
                <w:sz w:val="22"/>
                <w:szCs w:val="22"/>
              </w:rPr>
              <w:t>Follow Up Approximate follow-up date</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2E959D" w14:textId="77777777" w:rsidR="00816678" w:rsidRPr="00816678" w:rsidRDefault="00816678" w:rsidP="00816678">
            <w:pPr>
              <w:rPr>
                <w:sz w:val="22"/>
                <w:szCs w:val="22"/>
              </w:rPr>
            </w:pPr>
            <w:r w:rsidRPr="00816678">
              <w:rPr>
                <w:sz w:val="22"/>
                <w:szCs w:val="22"/>
              </w:rPr>
              <w:t>cefud</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E8B77" w14:textId="77777777" w:rsidR="00816678" w:rsidRPr="00816678" w:rsidRDefault="00816678"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92F7E"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FD7C2"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4DEEF" w14:textId="77777777" w:rsidR="00816678" w:rsidRPr="00816678" w:rsidRDefault="00816678"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925CE" w14:textId="77777777" w:rsidR="00816678" w:rsidRPr="00816678" w:rsidRDefault="00816678" w:rsidP="00816678">
            <w:pPr>
              <w:rPr>
                <w:sz w:val="22"/>
                <w:szCs w:val="22"/>
              </w:rPr>
            </w:pPr>
            <w:r w:rsidRPr="00816678">
              <w:rPr>
                <w:sz w:val="22"/>
                <w:szCs w:val="22"/>
              </w:rPr>
              <w:t>Approximate follow-up date:</w:t>
            </w:r>
          </w:p>
        </w:tc>
      </w:tr>
      <w:tr w:rsidR="00816678" w:rsidRPr="00816678" w14:paraId="23EF5EE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A3CAE3" w14:textId="77777777" w:rsidR="00816678" w:rsidRPr="00816678" w:rsidRDefault="00816678" w:rsidP="00816678">
            <w:pPr>
              <w:rPr>
                <w:sz w:val="22"/>
                <w:szCs w:val="22"/>
              </w:rPr>
            </w:pPr>
            <w:r w:rsidRPr="00816678">
              <w:rPr>
                <w:sz w:val="22"/>
                <w:szCs w:val="22"/>
              </w:rPr>
              <w:t>718</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B6AF2" w14:textId="77777777" w:rsidR="00816678" w:rsidRPr="00816678" w:rsidRDefault="00816678" w:rsidP="00816678">
            <w:pPr>
              <w:rPr>
                <w:sz w:val="22"/>
                <w:szCs w:val="22"/>
              </w:rPr>
            </w:pPr>
            <w:r w:rsidRPr="00816678">
              <w:rPr>
                <w:sz w:val="22"/>
                <w:szCs w:val="22"/>
              </w:rPr>
              <w:t>Other follow up. Antibiotics</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26F80" w14:textId="77777777" w:rsidR="00816678" w:rsidRPr="00816678" w:rsidRDefault="00816678" w:rsidP="00816678">
            <w:pPr>
              <w:rPr>
                <w:sz w:val="22"/>
                <w:szCs w:val="22"/>
              </w:rPr>
            </w:pPr>
            <w:r w:rsidRPr="00816678">
              <w:rPr>
                <w:sz w:val="22"/>
                <w:szCs w:val="22"/>
              </w:rPr>
              <w:t>cefuaf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EC541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216D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25FDD"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F47880"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BFB0D3" w14:textId="77777777" w:rsidR="00816678" w:rsidRPr="00816678" w:rsidRDefault="00816678" w:rsidP="00816678">
            <w:pPr>
              <w:rPr>
                <w:sz w:val="22"/>
                <w:szCs w:val="22"/>
              </w:rPr>
            </w:pPr>
            <w:r w:rsidRPr="00816678">
              <w:rPr>
                <w:sz w:val="22"/>
                <w:szCs w:val="22"/>
              </w:rPr>
              <w:t>Antibiotics</w:t>
            </w:r>
          </w:p>
        </w:tc>
      </w:tr>
      <w:tr w:rsidR="00816678" w:rsidRPr="00816678" w14:paraId="62B3C4B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188C00" w14:textId="77777777" w:rsidR="00816678" w:rsidRPr="00816678" w:rsidRDefault="00816678" w:rsidP="00816678">
            <w:pPr>
              <w:rPr>
                <w:sz w:val="22"/>
                <w:szCs w:val="22"/>
              </w:rPr>
            </w:pPr>
            <w:r w:rsidRPr="00816678">
              <w:rPr>
                <w:sz w:val="22"/>
                <w:szCs w:val="22"/>
              </w:rPr>
              <w:t>719</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BFABCD" w14:textId="77777777" w:rsidR="00816678" w:rsidRPr="00816678" w:rsidRDefault="00816678" w:rsidP="00816678">
            <w:pPr>
              <w:rPr>
                <w:sz w:val="22"/>
                <w:szCs w:val="22"/>
              </w:rPr>
            </w:pPr>
            <w:r w:rsidRPr="00816678">
              <w:rPr>
                <w:sz w:val="22"/>
                <w:szCs w:val="22"/>
              </w:rPr>
              <w:t>Other follow up. Contrast CT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E9C1B" w14:textId="77777777" w:rsidR="00816678" w:rsidRPr="00816678" w:rsidRDefault="00816678" w:rsidP="00816678">
            <w:pPr>
              <w:rPr>
                <w:sz w:val="22"/>
                <w:szCs w:val="22"/>
              </w:rPr>
            </w:pPr>
            <w:r w:rsidRPr="00816678">
              <w:rPr>
                <w:sz w:val="22"/>
                <w:szCs w:val="22"/>
              </w:rPr>
              <w:t>cefucc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27A056"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EC5B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3368A6"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42957B"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6D35BF" w14:textId="77777777" w:rsidR="00816678" w:rsidRPr="00816678" w:rsidRDefault="00816678" w:rsidP="00816678">
            <w:pPr>
              <w:rPr>
                <w:sz w:val="22"/>
                <w:szCs w:val="22"/>
              </w:rPr>
            </w:pPr>
            <w:r w:rsidRPr="00816678">
              <w:rPr>
                <w:sz w:val="22"/>
                <w:szCs w:val="22"/>
              </w:rPr>
              <w:t>Contrast CT</w:t>
            </w:r>
          </w:p>
        </w:tc>
      </w:tr>
      <w:tr w:rsidR="00816678" w:rsidRPr="00816678" w14:paraId="197766E7"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E8E41" w14:textId="77777777" w:rsidR="00816678" w:rsidRPr="00816678" w:rsidRDefault="00816678" w:rsidP="00816678">
            <w:pPr>
              <w:rPr>
                <w:sz w:val="22"/>
                <w:szCs w:val="22"/>
              </w:rPr>
            </w:pPr>
            <w:r w:rsidRPr="00816678">
              <w:rPr>
                <w:sz w:val="22"/>
                <w:szCs w:val="22"/>
              </w:rPr>
              <w:t>720</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F40B0F" w14:textId="77777777" w:rsidR="00816678" w:rsidRPr="00816678" w:rsidRDefault="00816678" w:rsidP="00816678">
            <w:pPr>
              <w:rPr>
                <w:sz w:val="22"/>
                <w:szCs w:val="22"/>
              </w:rPr>
            </w:pPr>
            <w:r w:rsidRPr="00816678">
              <w:rPr>
                <w:sz w:val="22"/>
                <w:szCs w:val="22"/>
              </w:rPr>
              <w:t>Other follow up. PET</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9282C" w14:textId="77777777" w:rsidR="00816678" w:rsidRPr="00816678" w:rsidRDefault="00816678" w:rsidP="00816678">
            <w:pPr>
              <w:rPr>
                <w:sz w:val="22"/>
                <w:szCs w:val="22"/>
              </w:rPr>
            </w:pPr>
            <w:r w:rsidRPr="00816678">
              <w:rPr>
                <w:sz w:val="22"/>
                <w:szCs w:val="22"/>
              </w:rPr>
              <w:t>cefupe</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67052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3CF1F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1AAFD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D8F6FE"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883C20" w14:textId="77777777" w:rsidR="00816678" w:rsidRPr="00816678" w:rsidRDefault="00816678" w:rsidP="00816678">
            <w:pPr>
              <w:rPr>
                <w:sz w:val="22"/>
                <w:szCs w:val="22"/>
              </w:rPr>
            </w:pPr>
            <w:r w:rsidRPr="00816678">
              <w:rPr>
                <w:sz w:val="22"/>
                <w:szCs w:val="22"/>
              </w:rPr>
              <w:t>PET</w:t>
            </w:r>
          </w:p>
        </w:tc>
      </w:tr>
      <w:tr w:rsidR="00816678" w:rsidRPr="00816678" w14:paraId="4E5E737C"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B36624" w14:textId="77777777" w:rsidR="00816678" w:rsidRPr="00816678" w:rsidRDefault="00816678" w:rsidP="00816678">
            <w:pPr>
              <w:rPr>
                <w:sz w:val="22"/>
                <w:szCs w:val="22"/>
              </w:rPr>
            </w:pPr>
            <w:r w:rsidRPr="00816678">
              <w:rPr>
                <w:sz w:val="22"/>
                <w:szCs w:val="22"/>
              </w:rPr>
              <w:t>721</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622BB9" w14:textId="77777777" w:rsidR="00816678" w:rsidRPr="00816678" w:rsidRDefault="00816678" w:rsidP="00816678">
            <w:pPr>
              <w:rPr>
                <w:sz w:val="22"/>
                <w:szCs w:val="22"/>
              </w:rPr>
            </w:pPr>
            <w:r w:rsidRPr="00816678">
              <w:rPr>
                <w:sz w:val="22"/>
                <w:szCs w:val="22"/>
              </w:rPr>
              <w:t>Other follow up Percutaneous biopsy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43E55" w14:textId="77777777" w:rsidR="00816678" w:rsidRPr="00816678" w:rsidRDefault="00816678" w:rsidP="00816678">
            <w:pPr>
              <w:rPr>
                <w:sz w:val="22"/>
                <w:szCs w:val="22"/>
              </w:rPr>
            </w:pPr>
            <w:r w:rsidRPr="00816678">
              <w:rPr>
                <w:sz w:val="22"/>
                <w:szCs w:val="22"/>
              </w:rPr>
              <w:t>cefufn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4832D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28A84"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18B6D5"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2ACACB"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B2972D" w14:textId="77777777" w:rsidR="00816678" w:rsidRPr="00816678" w:rsidRDefault="00816678" w:rsidP="00816678">
            <w:pPr>
              <w:rPr>
                <w:sz w:val="22"/>
                <w:szCs w:val="22"/>
              </w:rPr>
            </w:pPr>
            <w:r w:rsidRPr="00816678">
              <w:rPr>
                <w:sz w:val="22"/>
                <w:szCs w:val="22"/>
              </w:rPr>
              <w:t>Percutaneous biopsy</w:t>
            </w:r>
          </w:p>
        </w:tc>
      </w:tr>
      <w:tr w:rsidR="00816678" w:rsidRPr="00816678" w14:paraId="1D204504"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14998" w14:textId="77777777" w:rsidR="00816678" w:rsidRPr="00816678" w:rsidRDefault="00816678" w:rsidP="00816678">
            <w:pPr>
              <w:rPr>
                <w:sz w:val="22"/>
                <w:szCs w:val="22"/>
              </w:rPr>
            </w:pPr>
            <w:r w:rsidRPr="00816678">
              <w:rPr>
                <w:sz w:val="22"/>
                <w:szCs w:val="22"/>
              </w:rPr>
              <w:t>722</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11520" w14:textId="77777777" w:rsidR="00816678" w:rsidRPr="00816678" w:rsidRDefault="00816678" w:rsidP="00816678">
            <w:pPr>
              <w:rPr>
                <w:sz w:val="22"/>
                <w:szCs w:val="22"/>
              </w:rPr>
            </w:pPr>
            <w:r w:rsidRPr="00816678">
              <w:rPr>
                <w:sz w:val="22"/>
                <w:szCs w:val="22"/>
              </w:rPr>
              <w:t>Other follow up Bronchoscopy</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43C59" w14:textId="77777777" w:rsidR="00816678" w:rsidRPr="00816678" w:rsidRDefault="00816678" w:rsidP="00816678">
            <w:pPr>
              <w:rPr>
                <w:sz w:val="22"/>
                <w:szCs w:val="22"/>
              </w:rPr>
            </w:pPr>
            <w:r w:rsidRPr="00816678">
              <w:rPr>
                <w:sz w:val="22"/>
                <w:szCs w:val="22"/>
              </w:rPr>
              <w:t>cefubr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C065D"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9CE411"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6488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7A2409"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C54CCE" w14:textId="77777777" w:rsidR="00816678" w:rsidRPr="00816678" w:rsidRDefault="00816678" w:rsidP="00816678">
            <w:pPr>
              <w:rPr>
                <w:sz w:val="22"/>
                <w:szCs w:val="22"/>
              </w:rPr>
            </w:pPr>
            <w:r w:rsidRPr="00816678">
              <w:rPr>
                <w:sz w:val="22"/>
                <w:szCs w:val="22"/>
              </w:rPr>
              <w:t>Bronchoscpy</w:t>
            </w:r>
          </w:p>
        </w:tc>
      </w:tr>
      <w:tr w:rsidR="00816678" w:rsidRPr="00816678" w14:paraId="7CEB75EF"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047D8C" w14:textId="77777777" w:rsidR="00816678" w:rsidRPr="00816678" w:rsidRDefault="00816678" w:rsidP="00816678">
            <w:pPr>
              <w:rPr>
                <w:sz w:val="22"/>
                <w:szCs w:val="22"/>
              </w:rPr>
            </w:pPr>
            <w:r w:rsidRPr="00816678">
              <w:rPr>
                <w:sz w:val="22"/>
                <w:szCs w:val="22"/>
              </w:rPr>
              <w:t>723</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514E8F" w14:textId="77777777" w:rsidR="00816678" w:rsidRPr="00816678" w:rsidRDefault="00816678" w:rsidP="00816678">
            <w:pPr>
              <w:rPr>
                <w:sz w:val="22"/>
                <w:szCs w:val="22"/>
              </w:rPr>
            </w:pPr>
            <w:r w:rsidRPr="00816678">
              <w:rPr>
                <w:sz w:val="22"/>
                <w:szCs w:val="22"/>
              </w:rPr>
              <w:t>Other followup Pulmonary consultation</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3F9099" w14:textId="77777777" w:rsidR="00816678" w:rsidRPr="00816678" w:rsidRDefault="00816678" w:rsidP="00816678">
            <w:pPr>
              <w:rPr>
                <w:sz w:val="22"/>
                <w:szCs w:val="22"/>
              </w:rPr>
            </w:pPr>
            <w:r w:rsidRPr="00816678">
              <w:rPr>
                <w:sz w:val="22"/>
                <w:szCs w:val="22"/>
              </w:rPr>
              <w:t>cefupc</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9B36D1"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2C5B7"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B7FCDC"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C55AA"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F617C" w14:textId="77777777" w:rsidR="00816678" w:rsidRPr="00816678" w:rsidRDefault="00816678" w:rsidP="00816678">
            <w:pPr>
              <w:rPr>
                <w:sz w:val="22"/>
                <w:szCs w:val="22"/>
              </w:rPr>
            </w:pPr>
            <w:r w:rsidRPr="00816678">
              <w:rPr>
                <w:sz w:val="22"/>
                <w:szCs w:val="22"/>
              </w:rPr>
              <w:t>Pulmonary consultation</w:t>
            </w:r>
          </w:p>
        </w:tc>
      </w:tr>
      <w:tr w:rsidR="00816678" w:rsidRPr="00816678" w14:paraId="794D287E"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85240" w14:textId="77777777" w:rsidR="00816678" w:rsidRPr="00816678" w:rsidRDefault="00816678" w:rsidP="00816678">
            <w:pPr>
              <w:rPr>
                <w:sz w:val="22"/>
                <w:szCs w:val="22"/>
              </w:rPr>
            </w:pPr>
            <w:r w:rsidRPr="00816678">
              <w:rPr>
                <w:sz w:val="22"/>
                <w:szCs w:val="22"/>
              </w:rPr>
              <w:t>724</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847F9" w14:textId="77777777" w:rsidR="00816678" w:rsidRPr="00816678" w:rsidRDefault="00816678" w:rsidP="00816678">
            <w:pPr>
              <w:rPr>
                <w:sz w:val="22"/>
                <w:szCs w:val="22"/>
              </w:rPr>
            </w:pPr>
            <w:r w:rsidRPr="00816678">
              <w:rPr>
                <w:sz w:val="22"/>
                <w:szCs w:val="22"/>
              </w:rPr>
              <w:t>Other followup Refer to tumor board</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E1CDB" w14:textId="77777777" w:rsidR="00816678" w:rsidRPr="00816678" w:rsidRDefault="00816678" w:rsidP="00816678">
            <w:pPr>
              <w:rPr>
                <w:sz w:val="22"/>
                <w:szCs w:val="22"/>
              </w:rPr>
            </w:pPr>
            <w:r w:rsidRPr="00816678">
              <w:rPr>
                <w:sz w:val="22"/>
                <w:szCs w:val="22"/>
              </w:rPr>
              <w:t>cefutb</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F5F21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5487C2"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E91AE8"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BA12AC"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B0289" w14:textId="77777777" w:rsidR="00816678" w:rsidRPr="00816678" w:rsidRDefault="00816678" w:rsidP="00816678">
            <w:pPr>
              <w:rPr>
                <w:sz w:val="22"/>
                <w:szCs w:val="22"/>
              </w:rPr>
            </w:pPr>
            <w:r w:rsidRPr="00816678">
              <w:rPr>
                <w:sz w:val="22"/>
                <w:szCs w:val="22"/>
              </w:rPr>
              <w:t>Refer to tumor board</w:t>
            </w:r>
          </w:p>
        </w:tc>
      </w:tr>
      <w:tr w:rsidR="00816678" w:rsidRPr="00816678" w14:paraId="7FAA2B76"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176B1A" w14:textId="77777777" w:rsidR="00816678" w:rsidRPr="00816678" w:rsidRDefault="00816678" w:rsidP="00816678">
            <w:pPr>
              <w:rPr>
                <w:sz w:val="22"/>
                <w:szCs w:val="22"/>
              </w:rPr>
            </w:pPr>
            <w:r w:rsidRPr="00816678">
              <w:rPr>
                <w:sz w:val="22"/>
                <w:szCs w:val="22"/>
              </w:rPr>
              <w:t>725</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748BB4" w14:textId="77777777" w:rsidR="00816678" w:rsidRPr="00816678" w:rsidRDefault="00816678" w:rsidP="00816678">
            <w:pPr>
              <w:rPr>
                <w:sz w:val="22"/>
                <w:szCs w:val="22"/>
              </w:rPr>
            </w:pPr>
            <w:r w:rsidRPr="00816678">
              <w:rPr>
                <w:sz w:val="22"/>
                <w:szCs w:val="22"/>
              </w:rPr>
              <w:t>Other followup No other follow-up</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204844" w14:textId="77777777" w:rsidR="00816678" w:rsidRPr="00816678" w:rsidRDefault="00816678" w:rsidP="00816678">
            <w:pPr>
              <w:rPr>
                <w:sz w:val="22"/>
                <w:szCs w:val="22"/>
              </w:rPr>
            </w:pPr>
            <w:r w:rsidRPr="00816678">
              <w:rPr>
                <w:sz w:val="22"/>
                <w:szCs w:val="22"/>
              </w:rPr>
              <w:t>cefunf</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81244E"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5AA8BD"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843CA"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D49CA"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A4A712" w14:textId="77777777" w:rsidR="00816678" w:rsidRPr="00816678" w:rsidRDefault="00816678" w:rsidP="00816678">
            <w:pPr>
              <w:rPr>
                <w:sz w:val="22"/>
                <w:szCs w:val="22"/>
              </w:rPr>
            </w:pPr>
            <w:r w:rsidRPr="00816678">
              <w:rPr>
                <w:sz w:val="22"/>
                <w:szCs w:val="22"/>
              </w:rPr>
              <w:t>No other further follow-up</w:t>
            </w:r>
          </w:p>
        </w:tc>
      </w:tr>
      <w:tr w:rsidR="00816678" w:rsidRPr="00816678" w14:paraId="3503E16D"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524A79" w14:textId="77777777" w:rsidR="00816678" w:rsidRPr="00816678" w:rsidRDefault="00816678" w:rsidP="00816678">
            <w:pPr>
              <w:rPr>
                <w:sz w:val="22"/>
                <w:szCs w:val="22"/>
              </w:rPr>
            </w:pPr>
            <w:r w:rsidRPr="00816678">
              <w:rPr>
                <w:sz w:val="22"/>
                <w:szCs w:val="22"/>
              </w:rPr>
              <w:t>726</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FE07E" w14:textId="77777777" w:rsidR="00816678" w:rsidRPr="00816678" w:rsidRDefault="00816678" w:rsidP="00816678">
            <w:pPr>
              <w:rPr>
                <w:sz w:val="22"/>
                <w:szCs w:val="22"/>
              </w:rPr>
            </w:pPr>
            <w:r w:rsidRPr="00816678">
              <w:rPr>
                <w:sz w:val="22"/>
                <w:szCs w:val="22"/>
              </w:rPr>
              <w:t>Other followup Other and Specify (* ? error)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54281F" w14:textId="77777777" w:rsidR="00816678" w:rsidRPr="00816678" w:rsidRDefault="00816678" w:rsidP="00816678">
            <w:pPr>
              <w:rPr>
                <w:sz w:val="22"/>
                <w:szCs w:val="22"/>
              </w:rPr>
            </w:pPr>
            <w:r w:rsidRPr="00816678">
              <w:rPr>
                <w:sz w:val="22"/>
                <w:szCs w:val="22"/>
              </w:rPr>
              <w:t>cefuo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43242" w14:textId="77777777" w:rsidR="00816678" w:rsidRPr="00816678" w:rsidRDefault="00816678" w:rsidP="00816678">
            <w:pPr>
              <w:rPr>
                <w:sz w:val="22"/>
                <w:szCs w:val="22"/>
              </w:rPr>
            </w:pPr>
            <w:r w:rsidRPr="00816678">
              <w:rPr>
                <w:sz w:val="22"/>
                <w:szCs w:val="22"/>
              </w:rPr>
              <w:t>checkbox</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58F7B3" w14:textId="77777777" w:rsidR="00816678" w:rsidRPr="00816678" w:rsidRDefault="00816678" w:rsidP="00816678">
            <w:pPr>
              <w:rPr>
                <w:sz w:val="22"/>
                <w:szCs w:val="22"/>
              </w:rPr>
            </w:pPr>
            <w:r w:rsidRPr="00816678">
              <w:rPr>
                <w:sz w:val="22"/>
                <w:szCs w:val="22"/>
              </w:rPr>
              <w:t>0</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23732E" w14:textId="77777777" w:rsidR="00816678" w:rsidRPr="00816678" w:rsidRDefault="00816678"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068DCB" w14:textId="77777777" w:rsidR="00816678" w:rsidRPr="00816678" w:rsidRDefault="00816678" w:rsidP="00816678">
            <w:pPr>
              <w:rPr>
                <w:sz w:val="22"/>
                <w:szCs w:val="22"/>
              </w:rPr>
            </w:pPr>
            <w:r w:rsidRPr="00816678">
              <w:rPr>
                <w:sz w:val="22"/>
                <w:szCs w:val="22"/>
              </w:rPr>
              <w:t>y</w:t>
            </w: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7A75BE" w14:textId="77777777" w:rsidR="00816678" w:rsidRPr="00816678" w:rsidRDefault="00816678" w:rsidP="00816678">
            <w:pPr>
              <w:rPr>
                <w:sz w:val="22"/>
                <w:szCs w:val="22"/>
              </w:rPr>
            </w:pPr>
            <w:r w:rsidRPr="00816678">
              <w:rPr>
                <w:sz w:val="22"/>
                <w:szCs w:val="22"/>
              </w:rPr>
              <w:t>Other</w:t>
            </w:r>
          </w:p>
        </w:tc>
      </w:tr>
      <w:tr w:rsidR="00732924" w:rsidRPr="00816678" w14:paraId="474CE841" w14:textId="77777777" w:rsidTr="00F67F45">
        <w:trPr>
          <w:trHeight w:val="315"/>
        </w:trPr>
        <w:tc>
          <w:tcPr>
            <w:tcW w:w="8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F5A17AF" w14:textId="6C8F939D" w:rsidR="00732924" w:rsidRPr="00816678" w:rsidRDefault="00732924" w:rsidP="00816678">
            <w:pPr>
              <w:rPr>
                <w:sz w:val="22"/>
                <w:szCs w:val="22"/>
              </w:rPr>
            </w:pPr>
            <w:r w:rsidRPr="00816678">
              <w:rPr>
                <w:sz w:val="22"/>
                <w:szCs w:val="22"/>
              </w:rPr>
              <w:t>727</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4B686B" w14:textId="5B1EEAF0" w:rsidR="00732924" w:rsidRPr="00816678" w:rsidRDefault="00732924" w:rsidP="00816678">
            <w:pPr>
              <w:rPr>
                <w:sz w:val="22"/>
                <w:szCs w:val="22"/>
              </w:rPr>
            </w:pPr>
            <w:r w:rsidRPr="00816678">
              <w:rPr>
                <w:sz w:val="22"/>
                <w:szCs w:val="22"/>
              </w:rPr>
              <w:t>Other followup Other and Specify (* ? error)</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F1B487" w14:textId="4C27F199" w:rsidR="00732924" w:rsidRPr="00816678" w:rsidRDefault="00732924" w:rsidP="00816678">
            <w:pPr>
              <w:rPr>
                <w:sz w:val="22"/>
                <w:szCs w:val="22"/>
              </w:rPr>
            </w:pPr>
            <w:r w:rsidRPr="00816678">
              <w:rPr>
                <w:sz w:val="22"/>
                <w:szCs w:val="22"/>
              </w:rPr>
              <w:t>cefuo</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A768D8" w14:textId="336C5073" w:rsidR="00732924" w:rsidRPr="00816678" w:rsidRDefault="00732924" w:rsidP="00816678">
            <w:pPr>
              <w:rPr>
                <w:sz w:val="22"/>
                <w:szCs w:val="22"/>
              </w:rPr>
            </w:pPr>
            <w:r w:rsidRPr="00816678">
              <w:rPr>
                <w:sz w:val="22"/>
                <w:szCs w:val="22"/>
              </w:rPr>
              <w:t>text</w:t>
            </w:r>
          </w:p>
        </w:tc>
        <w:tc>
          <w:tcPr>
            <w:tcW w:w="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6E2373" w14:textId="5D572BC2" w:rsidR="00732924" w:rsidRPr="00816678" w:rsidRDefault="00732924" w:rsidP="00816678">
            <w:pPr>
              <w:rPr>
                <w:sz w:val="22"/>
                <w:szCs w:val="22"/>
              </w:rPr>
            </w:pPr>
            <w:r w:rsidRPr="00816678">
              <w:rPr>
                <w:sz w:val="22"/>
                <w:szCs w:val="22"/>
              </w:rPr>
              <w:t>1</w:t>
            </w:r>
          </w:p>
        </w:tc>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52CBB8" w14:textId="77777777" w:rsidR="00732924" w:rsidRPr="00816678" w:rsidRDefault="00732924" w:rsidP="00816678">
            <w:pPr>
              <w:rPr>
                <w:sz w:val="22"/>
                <w:szCs w:val="22"/>
              </w:rPr>
            </w:pPr>
          </w:p>
        </w:tc>
        <w:tc>
          <w:tcPr>
            <w:tcW w:w="12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5E1CA0" w14:textId="77777777" w:rsidR="00732924" w:rsidRPr="00816678" w:rsidRDefault="00732924" w:rsidP="00816678">
            <w:pPr>
              <w:rPr>
                <w:sz w:val="22"/>
                <w:szCs w:val="22"/>
              </w:rPr>
            </w:pPr>
          </w:p>
        </w:tc>
        <w:tc>
          <w:tcPr>
            <w:tcW w:w="22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97CE43D" w14:textId="77777777" w:rsidR="00732924" w:rsidRPr="00816678" w:rsidRDefault="00732924" w:rsidP="00816678">
            <w:pPr>
              <w:rPr>
                <w:sz w:val="22"/>
                <w:szCs w:val="22"/>
              </w:rPr>
            </w:pPr>
          </w:p>
        </w:tc>
      </w:tr>
    </w:tbl>
    <w:p w14:paraId="7729DE7D" w14:textId="77777777" w:rsidR="00D40416" w:rsidRPr="007A08E5" w:rsidRDefault="00D40416" w:rsidP="007A08E5"/>
    <w:p w14:paraId="4ACBA41D" w14:textId="6D509070" w:rsidR="00B73BDA" w:rsidRDefault="00B73BDA" w:rsidP="00B73BDA">
      <w:pPr>
        <w:pStyle w:val="Heading3"/>
      </w:pPr>
      <w:bookmarkStart w:id="46" w:name="_Toc420219009"/>
      <w:r>
        <w:t>HTML Template Files</w:t>
      </w:r>
      <w:bookmarkEnd w:id="46"/>
    </w:p>
    <w:p w14:paraId="0163D0DE" w14:textId="4D9662B2" w:rsidR="00B73BDA" w:rsidRDefault="00A42952" w:rsidP="00B73BDA">
      <w:r>
        <w:t>background.html</w:t>
      </w:r>
    </w:p>
    <w:p w14:paraId="1D552DC5" w14:textId="3A9885CF" w:rsidR="00A42952" w:rsidRDefault="00A42952" w:rsidP="00B73BDA">
      <w:r>
        <w:t>biopsy.html</w:t>
      </w:r>
    </w:p>
    <w:p w14:paraId="67C98FA4" w14:textId="50BCA753" w:rsidR="00A42952" w:rsidRDefault="00A42952" w:rsidP="00B73BDA">
      <w:r>
        <w:t>casereview.html</w:t>
      </w:r>
    </w:p>
    <w:p w14:paraId="706C0ADE" w14:textId="564A3687" w:rsidR="00A42952" w:rsidRDefault="00A42952" w:rsidP="00B73BDA">
      <w:r>
        <w:t>ctevaluation-elcap.html</w:t>
      </w:r>
    </w:p>
    <w:p w14:paraId="7BE9E02E" w14:textId="781AAF95" w:rsidR="00A42952" w:rsidRDefault="00A42952" w:rsidP="00B73BDA">
      <w:r>
        <w:t>ctevaluation.html</w:t>
      </w:r>
    </w:p>
    <w:p w14:paraId="3612A8C1" w14:textId="4028A154" w:rsidR="00A12240" w:rsidRDefault="00A12240" w:rsidP="00B73BDA">
      <w:r>
        <w:t>followup.html</w:t>
      </w:r>
    </w:p>
    <w:p w14:paraId="04E0D3C3" w14:textId="36515E07" w:rsidR="00A12240" w:rsidRDefault="00A12240" w:rsidP="00B73BDA">
      <w:r>
        <w:t>home.html</w:t>
      </w:r>
    </w:p>
    <w:p w14:paraId="71C1E3E9" w14:textId="56D77CD4" w:rsidR="00A12240" w:rsidRDefault="00A12240" w:rsidP="00B73BDA">
      <w:r>
        <w:t>intake.html</w:t>
      </w:r>
    </w:p>
    <w:p w14:paraId="6A90FA19" w14:textId="64B8980A" w:rsidR="00A12240" w:rsidRDefault="00A12240" w:rsidP="00B73BDA">
      <w:r>
        <w:t>intervention.html</w:t>
      </w:r>
    </w:p>
    <w:p w14:paraId="23DCB280" w14:textId="55E09E8F" w:rsidR="00A12240" w:rsidRDefault="00A12240" w:rsidP="00B73BDA">
      <w:r>
        <w:t>newform.html</w:t>
      </w:r>
    </w:p>
    <w:p w14:paraId="18AD92AC" w14:textId="32B79E35" w:rsidR="00A12240" w:rsidRDefault="00A12240" w:rsidP="00B73BDA">
      <w:r>
        <w:t>pet.html.</w:t>
      </w:r>
    </w:p>
    <w:p w14:paraId="252FB821" w14:textId="4C82AC87" w:rsidR="00A12240" w:rsidRDefault="00A12240" w:rsidP="00B73BDA">
      <w:r>
        <w:t>redirect.html</w:t>
      </w:r>
    </w:p>
    <w:p w14:paraId="4C218F88" w14:textId="25D0B64A" w:rsidR="00A12240" w:rsidRDefault="00A12240" w:rsidP="00B73BDA">
      <w:r>
        <w:t>report.html</w:t>
      </w:r>
    </w:p>
    <w:p w14:paraId="3E8C421A" w14:textId="0EF76091" w:rsidR="00A12240" w:rsidRDefault="00A12240" w:rsidP="00B73BDA">
      <w:r>
        <w:t>table.html</w:t>
      </w:r>
    </w:p>
    <w:p w14:paraId="493D3763" w14:textId="4581FB6C" w:rsidR="00A12240" w:rsidRDefault="00A12240" w:rsidP="00B73BDA">
      <w:r>
        <w:t>toggler.html</w:t>
      </w:r>
    </w:p>
    <w:p w14:paraId="08521A03" w14:textId="77777777" w:rsidR="00A42952" w:rsidRDefault="00A42952" w:rsidP="00B73BDA"/>
    <w:p w14:paraId="46C216F1" w14:textId="054D36B1" w:rsidR="00B73BDA" w:rsidRDefault="00B73BDA" w:rsidP="00B73BDA">
      <w:pPr>
        <w:pStyle w:val="Heading3"/>
      </w:pPr>
      <w:bookmarkStart w:id="47" w:name="_Toc420219010"/>
      <w:r>
        <w:t>Web Services</w:t>
      </w:r>
      <w:bookmarkEnd w:id="47"/>
    </w:p>
    <w:p w14:paraId="565D1AC9" w14:textId="77777777" w:rsidR="001D73F3" w:rsidRDefault="001D73F3" w:rsidP="001D73F3">
      <w:r>
        <w:t>SAMI legit</w:t>
      </w:r>
    </w:p>
    <w:p w14:paraId="4CD96A42" w14:textId="77777777" w:rsidR="001D73F3" w:rsidRDefault="001D73F3" w:rsidP="001D73F3"/>
    <w:p w14:paraId="4BCE4CA1" w14:textId="77777777" w:rsidR="001D73F3" w:rsidRDefault="001D73F3" w:rsidP="001D73F3">
      <w:r>
        <w:t>GET ctversion   WSCTVERS^SAMIADMN</w:t>
      </w:r>
    </w:p>
    <w:p w14:paraId="445E907C" w14:textId="77777777" w:rsidR="001D73F3" w:rsidRDefault="001D73F3" w:rsidP="001D73F3">
      <w:r>
        <w:t>GET ptlookup/{search}   WSPTLKUP^SAMIPTLK</w:t>
      </w:r>
    </w:p>
    <w:p w14:paraId="7AD9B046" w14:textId="77777777" w:rsidR="001D73F3" w:rsidRDefault="001D73F3" w:rsidP="001D73F3">
      <w:r>
        <w:t>GET ruralurbancount   WSGETRU^SAMIRU</w:t>
      </w:r>
    </w:p>
    <w:p w14:paraId="0C4C555C" w14:textId="77777777" w:rsidR="001D73F3" w:rsidRDefault="001D73F3" w:rsidP="001D73F3">
      <w:r>
        <w:t>GET setelcap   WSSTELCP^SAMIADMN</w:t>
      </w:r>
    </w:p>
    <w:p w14:paraId="67735B7F" w14:textId="77777777" w:rsidR="001D73F3" w:rsidRDefault="001D73F3" w:rsidP="001D73F3">
      <w:r>
        <w:t>GET setlungrads   WSSTLRAD^SAMIADMN</w:t>
      </w:r>
    </w:p>
    <w:p w14:paraId="4F8A165D" w14:textId="77777777" w:rsidR="001D73F3" w:rsidRDefault="001D73F3" w:rsidP="001D73F3">
      <w:r>
        <w:t>GET vapals   WSHOME^SAMIHOM3</w:t>
      </w:r>
    </w:p>
    <w:p w14:paraId="7F88D7F4" w14:textId="77777777" w:rsidR="001D73F3" w:rsidRDefault="001D73F3" w:rsidP="001D73F3">
      <w:r>
        <w:t>POST vapals   WSVAPALS^SAMIHOM3</w:t>
      </w:r>
    </w:p>
    <w:p w14:paraId="3FD1BA9B" w14:textId="77777777" w:rsidR="001D73F3" w:rsidRDefault="001D73F3" w:rsidP="001D73F3"/>
    <w:p w14:paraId="6BF095A9" w14:textId="77777777" w:rsidR="001D73F3" w:rsidRDefault="001D73F3" w:rsidP="001D73F3"/>
    <w:p w14:paraId="07AA6DEF" w14:textId="77777777" w:rsidR="001D73F3" w:rsidRDefault="001D73F3" w:rsidP="001D73F3">
      <w:r>
        <w:t>debugging legit</w:t>
      </w:r>
    </w:p>
    <w:p w14:paraId="30480EEA" w14:textId="77777777" w:rsidR="001D73F3" w:rsidRDefault="001D73F3" w:rsidP="001D73F3"/>
    <w:p w14:paraId="5770FD79" w14:textId="77777777" w:rsidR="001D73F3" w:rsidRDefault="001D73F3" w:rsidP="001D73F3">
      <w:r>
        <w:t>GET filesystem/*   FILESYS^%W0</w:t>
      </w:r>
    </w:p>
    <w:p w14:paraId="24B8FC53" w14:textId="77777777" w:rsidR="001D73F3" w:rsidRDefault="001D73F3" w:rsidP="001D73F3">
      <w:r>
        <w:t>GET form/*   wsGetForm^%wf</w:t>
      </w:r>
    </w:p>
    <w:p w14:paraId="67B4CF2C" w14:textId="77777777" w:rsidR="001D73F3" w:rsidRDefault="001D73F3" w:rsidP="001D73F3">
      <w:r>
        <w:t>GET global/{root}   wsGLOBAL^KBAIVPR</w:t>
      </w:r>
    </w:p>
    <w:p w14:paraId="1E7CAEB7" w14:textId="77777777" w:rsidR="001D73F3" w:rsidRDefault="001D73F3" w:rsidP="001D73F3">
      <w:r>
        <w:t>GET graph/{graph}   wsGetGraph^%wdgraph</w:t>
      </w:r>
    </w:p>
    <w:p w14:paraId="30477341" w14:textId="77777777" w:rsidR="001D73F3" w:rsidRDefault="001D73F3" w:rsidP="001D73F3">
      <w:r>
        <w:t>GET r/{routine?.1"%25".32AN}   R^%W0</w:t>
      </w:r>
    </w:p>
    <w:p w14:paraId="401D571C" w14:textId="77777777" w:rsidR="001D73F3" w:rsidRDefault="001D73F3" w:rsidP="001D73F3">
      <w:r>
        <w:t>GET resources/*   FILESYS^%W0</w:t>
      </w:r>
    </w:p>
    <w:p w14:paraId="40A3A67D" w14:textId="77777777" w:rsidR="001D73F3" w:rsidRDefault="001D73F3" w:rsidP="001D73F3">
      <w:r>
        <w:t>GET see/*   wssee^%yottagr</w:t>
      </w:r>
    </w:p>
    <w:p w14:paraId="6136D0AA" w14:textId="77777777" w:rsidR="001D73F3" w:rsidRDefault="001D73F3" w:rsidP="001D73F3">
      <w:r>
        <w:t>GET testptinfo   wsPTNFO^KBAIPTIN</w:t>
      </w:r>
    </w:p>
    <w:p w14:paraId="0EEFFFFF" w14:textId="77777777" w:rsidR="001D73F3" w:rsidRDefault="001D73F3" w:rsidP="001D73F3">
      <w:r>
        <w:t>GET vpr/{dfn}   wsVPR^KBAIVPR</w:t>
      </w:r>
    </w:p>
    <w:p w14:paraId="283CA53E" w14:textId="77777777" w:rsidR="001D73F3" w:rsidRDefault="001D73F3" w:rsidP="001D73F3">
      <w:r>
        <w:t>POST form/*   wsPostForm^%wf</w:t>
      </w:r>
    </w:p>
    <w:p w14:paraId="399BF991" w14:textId="77777777" w:rsidR="001D73F3" w:rsidRDefault="001D73F3" w:rsidP="001D73F3">
      <w:r>
        <w:t>POST postform/*   wsPostForm^%wf</w:t>
      </w:r>
    </w:p>
    <w:p w14:paraId="2FC1F270" w14:textId="77777777" w:rsidR="001D73F3" w:rsidRDefault="001D73F3" w:rsidP="001D73F3">
      <w:r>
        <w:t>POST sami/intake   wsPostForm^%yottaq</w:t>
      </w:r>
    </w:p>
    <w:p w14:paraId="3E7E8675" w14:textId="77777777" w:rsidR="001D73F3" w:rsidRDefault="001D73F3" w:rsidP="001D73F3">
      <w:r>
        <w:t>GET xml   XML^VPRJRSP</w:t>
      </w:r>
    </w:p>
    <w:p w14:paraId="16F91331" w14:textId="77777777" w:rsidR="001D73F3" w:rsidRDefault="001D73F3" w:rsidP="001D73F3"/>
    <w:p w14:paraId="6C620CB9" w14:textId="77777777" w:rsidR="001D73F3" w:rsidRDefault="001D73F3" w:rsidP="001D73F3"/>
    <w:p w14:paraId="088F11D1" w14:textId="77777777" w:rsidR="001D73F3" w:rsidRDefault="001D73F3" w:rsidP="001D73F3">
      <w:r>
        <w:t>SAMI to be deleted</w:t>
      </w:r>
    </w:p>
    <w:p w14:paraId="73AB3519" w14:textId="77777777" w:rsidR="001D73F3" w:rsidRDefault="001D73F3" w:rsidP="001D73F3"/>
    <w:p w14:paraId="0A20E670" w14:textId="77777777" w:rsidR="001D73F3" w:rsidRDefault="001D73F3" w:rsidP="001D73F3">
      <w:r>
        <w:t>debug:sbform       GET background   WSSBFORM^SAMIFRM2</w:t>
      </w:r>
    </w:p>
    <w:p w14:paraId="2B350EF6" w14:textId="77777777" w:rsidR="001D73F3" w:rsidRDefault="001D73F3" w:rsidP="001D73F3">
      <w:r>
        <w:t>vapals:casereview  GET cform.cgi/*   wsCASE^SAMICASE [WSCASE^SAMICAS2]</w:t>
      </w:r>
    </w:p>
    <w:p w14:paraId="2D8BB6A7" w14:textId="77777777" w:rsidR="001D73F3" w:rsidRDefault="001D73F3" w:rsidP="001D73F3">
      <w:r>
        <w:t>home               GET cgi-bin/datac/home.cgi   wsHOME^SAMIHOME</w:t>
      </w:r>
    </w:p>
    <w:p w14:paraId="63EB02DA" w14:textId="77777777" w:rsidR="001D73F3" w:rsidRDefault="001D73F3" w:rsidP="001D73F3">
      <w:r>
        <w:t>debug:ceform       GET ctevaluation   WSCEFORM^SAMIFRM2</w:t>
      </w:r>
    </w:p>
    <w:p w14:paraId="49D94B66" w14:textId="77777777" w:rsidR="001D73F3" w:rsidRDefault="001D73F3" w:rsidP="001D73F3">
      <w:r>
        <w:t>vapals:ctreport    GET ctreport   WSREPORT^SAMICTR0 [WSREPORT^SAMICTR0]</w:t>
      </w:r>
    </w:p>
    <w:p w14:paraId="302E589B" w14:textId="77777777" w:rsidR="001D73F3" w:rsidRDefault="001D73F3" w:rsidP="001D73F3">
      <w:r>
        <w:t>home               GET home   wsHOME^SAMIHOME [WSHOME^SAMIHOM4]</w:t>
      </w:r>
    </w:p>
    <w:p w14:paraId="7D09EFE5" w14:textId="77777777" w:rsidR="001D73F3" w:rsidRDefault="001D73F3" w:rsidP="001D73F3">
      <w:r>
        <w:t>home               GET home2   wsHOME^SAMIHOME [WSHOME^SAMIHOM4]</w:t>
      </w:r>
    </w:p>
    <w:p w14:paraId="0145303D" w14:textId="77777777" w:rsidR="001D73F3" w:rsidRDefault="001D73F3" w:rsidP="001D73F3">
      <w:r>
        <w:t>debug:siform       GET intake   WSSIFORM^SAMIFRM2</w:t>
      </w:r>
    </w:p>
    <w:p w14:paraId="56583401" w14:textId="77777777" w:rsidR="001D73F3" w:rsidRDefault="001D73F3" w:rsidP="001D73F3">
      <w:r>
        <w:t>vapals:nuform      GET nuform/*   wsNuForm^SAMICASE [WSNUFORM^SAMICAS2]</w:t>
      </w:r>
    </w:p>
    <w:p w14:paraId="10CFEBC6" w14:textId="77777777" w:rsidR="001D73F3" w:rsidRDefault="001D73F3" w:rsidP="001D73F3">
      <w:r>
        <w:t>vapals:report      GET report   WSREPORT^SAMIUR1</w:t>
      </w:r>
    </w:p>
    <w:p w14:paraId="1394CEF8" w14:textId="77777777" w:rsidR="001D73F3" w:rsidRDefault="001D73F3" w:rsidP="001D73F3">
      <w:r>
        <w:t>ptlookup           POST cgi-bin/datac/cform.cgi   wsLookup^SAMISRCH</w:t>
      </w:r>
    </w:p>
    <w:p w14:paraId="4ED4B0DF" w14:textId="77777777" w:rsidR="001D73F3" w:rsidRDefault="001D73F3" w:rsidP="001D73F3">
      <w:r>
        <w:t>vapals:newcase     POST cgi-bin/datac/nuform.cgi   wsNewCase^SAMIHOME [WSNEWCAS^SAMIHOM3]</w:t>
      </w:r>
    </w:p>
    <w:p w14:paraId="50923E5E" w14:textId="77777777" w:rsidR="001D73F3" w:rsidRDefault="001D73F3" w:rsidP="001D73F3">
      <w:r>
        <w:t>vapals:lookup      POST lookup   wsLookup^SAMISRCH [WSLOOKUP^SAMISRC2]</w:t>
      </w:r>
    </w:p>
    <w:p w14:paraId="156F7072" w14:textId="77777777" w:rsidR="001D73F3" w:rsidRDefault="001D73F3" w:rsidP="001D73F3">
      <w:r>
        <w:t>vapals:addform     POST nuform   wsNuFormPost^SAMICASE [WSNFPOST^SAMICAS2]</w:t>
      </w:r>
    </w:p>
    <w:p w14:paraId="6F398626" w14:textId="77777777" w:rsidR="001D73F3" w:rsidRDefault="001D73F3" w:rsidP="001D73F3"/>
    <w:p w14:paraId="0CDC5D9D" w14:textId="77777777" w:rsidR="001D73F3" w:rsidRDefault="001D73F3" w:rsidP="001D73F3"/>
    <w:p w14:paraId="7D00029C" w14:textId="77777777" w:rsidR="001D73F3" w:rsidRDefault="001D73F3" w:rsidP="001D73F3">
      <w:r>
        <w:t>recreatable debugging web services</w:t>
      </w:r>
    </w:p>
    <w:p w14:paraId="04710BD1" w14:textId="77777777" w:rsidR="001D73F3" w:rsidRDefault="001D73F3" w:rsidP="001D73F3"/>
    <w:p w14:paraId="7FDF0F30" w14:textId="77777777" w:rsidR="001D73F3" w:rsidRDefault="001D73F3" w:rsidP="001D73F3">
      <w:r>
        <w:t>file Web Service URL Handler (17.6001)</w:t>
      </w:r>
    </w:p>
    <w:p w14:paraId="2B56A278" w14:textId="77777777" w:rsidR="001D73F3" w:rsidRDefault="001D73F3" w:rsidP="001D73F3"/>
    <w:p w14:paraId="35A39D27" w14:textId="77777777" w:rsidR="001D73F3" w:rsidRDefault="001D73F3" w:rsidP="001D73F3">
      <w:r>
        <w:t>field HTTP Verb (.01): GET</w:t>
      </w:r>
    </w:p>
    <w:p w14:paraId="60D0A68D" w14:textId="77777777" w:rsidR="001D73F3" w:rsidRDefault="001D73F3" w:rsidP="001D73F3">
      <w:r>
        <w:t>field URI (1): background</w:t>
      </w:r>
    </w:p>
    <w:p w14:paraId="3F9250B4" w14:textId="77777777" w:rsidR="001D73F3" w:rsidRDefault="001D73F3" w:rsidP="001D73F3">
      <w:r>
        <w:t>field Execution Endpoint (2): WSSBFORM^SAMIFORM</w:t>
      </w:r>
    </w:p>
    <w:p w14:paraId="6B2EEF4A" w14:textId="77777777" w:rsidR="001D73F3" w:rsidRDefault="001D73F3" w:rsidP="001D73F3"/>
    <w:p w14:paraId="029EEB4A" w14:textId="77777777" w:rsidR="001D73F3" w:rsidRDefault="001D73F3" w:rsidP="001D73F3">
      <w:r>
        <w:t>field HTTP Verb (.01): GET</w:t>
      </w:r>
    </w:p>
    <w:p w14:paraId="25B51DAC" w14:textId="77777777" w:rsidR="001D73F3" w:rsidRDefault="001D73F3" w:rsidP="001D73F3">
      <w:r>
        <w:t>field URI (1): intake</w:t>
      </w:r>
    </w:p>
    <w:p w14:paraId="30401446" w14:textId="77777777" w:rsidR="001D73F3" w:rsidRDefault="001D73F3" w:rsidP="001D73F3">
      <w:r>
        <w:t>field Execution Endpoint (2): WSSIFORM^SAMIFORM</w:t>
      </w:r>
    </w:p>
    <w:p w14:paraId="2556822B" w14:textId="77777777" w:rsidR="001D73F3" w:rsidRDefault="001D73F3" w:rsidP="001D73F3"/>
    <w:p w14:paraId="02CC8311" w14:textId="77777777" w:rsidR="001D73F3" w:rsidRDefault="001D73F3" w:rsidP="001D73F3">
      <w:r>
        <w:t>field HTTP Verb (.01): GET</w:t>
      </w:r>
    </w:p>
    <w:p w14:paraId="7ACCD5AD" w14:textId="77777777" w:rsidR="001D73F3" w:rsidRDefault="001D73F3" w:rsidP="001D73F3">
      <w:r>
        <w:t>field URI (1): ctevaluation</w:t>
      </w:r>
    </w:p>
    <w:p w14:paraId="3E2D0CAC" w14:textId="7ADA94D7" w:rsidR="00B73BDA" w:rsidRPr="00B73BDA" w:rsidRDefault="001D73F3" w:rsidP="00B73BDA">
      <w:r>
        <w:t>field Execution Endpoint (2): WSCEFORM^SAMIFORM</w:t>
      </w:r>
    </w:p>
    <w:p w14:paraId="6AEDA812" w14:textId="77777777" w:rsidR="009B5FF4" w:rsidRPr="009B5FF4" w:rsidRDefault="009B5FF4" w:rsidP="009B5FF4"/>
    <w:p w14:paraId="2EB39641" w14:textId="77777777" w:rsidR="003F48DF" w:rsidRPr="003F48DF" w:rsidRDefault="003F48DF" w:rsidP="003F48DF">
      <w:pPr>
        <w:tabs>
          <w:tab w:val="clear" w:pos="720"/>
        </w:tabs>
        <w:spacing w:before="0" w:after="0"/>
      </w:pPr>
    </w:p>
    <w:p w14:paraId="109CC4ED" w14:textId="693B6367" w:rsidR="007C4870" w:rsidRDefault="007C4870">
      <w:pPr>
        <w:tabs>
          <w:tab w:val="clear" w:pos="720"/>
        </w:tabs>
        <w:spacing w:before="0" w:after="0"/>
      </w:pPr>
      <w:r>
        <w:br w:type="page"/>
      </w:r>
    </w:p>
    <w:p w14:paraId="2661662C" w14:textId="2A9F6107" w:rsidR="007C4870" w:rsidRDefault="004F2910" w:rsidP="007C4870">
      <w:pPr>
        <w:pStyle w:val="Heading1"/>
      </w:pPr>
      <w:bookmarkStart w:id="48" w:name="_Toc420219011"/>
      <w:r>
        <w:t>Section 3</w:t>
      </w:r>
      <w:r w:rsidR="007C4870">
        <w:t>: Systems and Configurations</w:t>
      </w:r>
      <w:bookmarkEnd w:id="48"/>
    </w:p>
    <w:p w14:paraId="09BE0ED6" w14:textId="39F7B04E" w:rsidR="007C4870" w:rsidRDefault="002732A1" w:rsidP="007C4870">
      <w:pPr>
        <w:pStyle w:val="Heading2"/>
      </w:pPr>
      <w:bookmarkStart w:id="49" w:name="_Toc420219012"/>
      <w:r>
        <w:t>Chapter 10</w:t>
      </w:r>
      <w:r w:rsidR="007C4870">
        <w:t>: Site Configurations and System Requirements</w:t>
      </w:r>
      <w:bookmarkEnd w:id="49"/>
    </w:p>
    <w:p w14:paraId="3DC6F974" w14:textId="203F9572" w:rsidR="00F06A33" w:rsidRDefault="002E2474" w:rsidP="00F06A33">
      <w:r>
        <w:t>The current version of VAPALS-ELCAP is installed as a snapshot of a pre-configured system. Therefore, if you followed the instructions in the Installation Guide to install the software, no further configuration is required.</w:t>
      </w:r>
    </w:p>
    <w:p w14:paraId="155CBE52" w14:textId="77777777" w:rsidR="00F06A33" w:rsidRDefault="00F06A33" w:rsidP="00F06A33"/>
    <w:p w14:paraId="21FE07D6" w14:textId="77777777" w:rsidR="00F06A33" w:rsidRPr="00F06A33" w:rsidRDefault="00F06A33" w:rsidP="00F06A33"/>
    <w:p w14:paraId="5B4BD4D9" w14:textId="493612C2" w:rsidR="007C4870" w:rsidRDefault="002732A1" w:rsidP="007C4870">
      <w:pPr>
        <w:pStyle w:val="Heading2"/>
      </w:pPr>
      <w:bookmarkStart w:id="50" w:name="_Toc420219013"/>
      <w:r>
        <w:t>Chapter 11</w:t>
      </w:r>
      <w:r w:rsidR="007C4870">
        <w:t>: Archiving, Purging, and Maintenance</w:t>
      </w:r>
      <w:bookmarkEnd w:id="50"/>
    </w:p>
    <w:p w14:paraId="0EA2DB24" w14:textId="415695D4" w:rsidR="007C4870" w:rsidRDefault="007C4870" w:rsidP="007C4870">
      <w:r>
        <w:t>The current version of the VAPALS-ELCAP software does not make changes to Vista or the Vista database. There are therefore no additional archiving or purging procedures required on Vista to support VAPALS-ELCAP.</w:t>
      </w:r>
    </w:p>
    <w:p w14:paraId="340A2764" w14:textId="77777777" w:rsidR="00724B09" w:rsidRDefault="00724B09" w:rsidP="007C4870">
      <w:r w:rsidRPr="00724B09">
        <w:t xml:space="preserve">The VAPALS-ELCAP software’s YottaDB journals should be purged daily at each site. This can be automated by setting up a cron job that will run the journal-purge.sh script every day at the same time. When adding the journal-purge.sh script to the crontab, make sure to use the -q option, which tells the script to only log messages to its log file, and not the console. By default this script will keep the last 7 days worth of journals, and purge the rest. </w:t>
      </w:r>
    </w:p>
    <w:p w14:paraId="342358CB" w14:textId="0496067E" w:rsidR="00724B09" w:rsidRPr="007C4870" w:rsidRDefault="00724B09" w:rsidP="007C4870">
      <w:r w:rsidRPr="00724B09">
        <w:t xml:space="preserve">You can change the number of days kept by the script when it runs, by calling it with the -d &lt;days&gt; option: </w:t>
      </w:r>
      <w:r w:rsidRPr="00724B09">
        <w:rPr>
          <w:rFonts w:ascii="Courier New" w:hAnsi="Courier New" w:cs="Courier New"/>
          <w:sz w:val="22"/>
          <w:szCs w:val="22"/>
        </w:rPr>
        <w:t>/home/osehra/bin/journal-purge.sh -d &lt;days&gt;.</w:t>
      </w:r>
      <w:r w:rsidRPr="00724B09">
        <w:t xml:space="preserve"> For a complete listing of sysadmin scripts and their usage, please see chapter 9.</w:t>
      </w:r>
      <w:r>
        <w:t xml:space="preserve"> For assistance with setting up a cron job, please see your Unix documentation.</w:t>
      </w:r>
    </w:p>
    <w:p w14:paraId="1B39698D" w14:textId="77777777" w:rsidR="005A6930" w:rsidRPr="005A6930" w:rsidRDefault="005A6930" w:rsidP="005A6930"/>
    <w:p w14:paraId="6B714738" w14:textId="77777777" w:rsidR="00A600D7" w:rsidRPr="00A600D7" w:rsidRDefault="00A600D7" w:rsidP="00A600D7"/>
    <w:p w14:paraId="73C63251" w14:textId="77777777" w:rsidR="00A600D7" w:rsidRPr="00A600D7" w:rsidRDefault="00A600D7" w:rsidP="00A600D7"/>
    <w:sectPr w:rsidR="00A600D7" w:rsidRPr="00A600D7" w:rsidSect="00BE5A5F">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CC55A" w14:textId="77777777" w:rsidR="007C6897" w:rsidRDefault="007C6897" w:rsidP="001847F1">
      <w:pPr>
        <w:spacing w:before="0" w:after="0"/>
      </w:pPr>
      <w:r>
        <w:separator/>
      </w:r>
    </w:p>
  </w:endnote>
  <w:endnote w:type="continuationSeparator" w:id="0">
    <w:p w14:paraId="55888907" w14:textId="77777777" w:rsidR="007C6897" w:rsidRDefault="007C6897" w:rsidP="001847F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ourier New">
    <w:panose1 w:val="02070309020205020404"/>
    <w:charset w:val="4D"/>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D5071" w14:textId="77777777" w:rsidR="007C6897" w:rsidRDefault="007C6897" w:rsidP="00BE5A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43C291" w14:textId="77777777" w:rsidR="007C6897" w:rsidRDefault="00B55692">
    <w:pPr>
      <w:pStyle w:val="Footer"/>
    </w:pPr>
    <w:sdt>
      <w:sdtPr>
        <w:id w:val="969400743"/>
        <w:temporary/>
        <w:showingPlcHdr/>
      </w:sdtPr>
      <w:sdtEndPr/>
      <w:sdtContent>
        <w:r w:rsidR="007C6897">
          <w:t>[Type text]</w:t>
        </w:r>
      </w:sdtContent>
    </w:sdt>
    <w:r w:rsidR="007C6897">
      <w:ptab w:relativeTo="margin" w:alignment="center" w:leader="none"/>
    </w:r>
    <w:sdt>
      <w:sdtPr>
        <w:id w:val="969400748"/>
        <w:temporary/>
        <w:showingPlcHdr/>
      </w:sdtPr>
      <w:sdtEndPr/>
      <w:sdtContent>
        <w:r w:rsidR="007C6897">
          <w:t>[Type text]</w:t>
        </w:r>
      </w:sdtContent>
    </w:sdt>
    <w:r w:rsidR="007C6897">
      <w:ptab w:relativeTo="margin" w:alignment="right" w:leader="none"/>
    </w:r>
    <w:sdt>
      <w:sdtPr>
        <w:id w:val="969400753"/>
        <w:temporary/>
        <w:showingPlcHdr/>
      </w:sdtPr>
      <w:sdtEndPr/>
      <w:sdtContent>
        <w:r w:rsidR="007C6897">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E86DE" w14:textId="77777777" w:rsidR="007C6897" w:rsidRDefault="007C6897" w:rsidP="00BE5A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5692">
      <w:rPr>
        <w:rStyle w:val="PageNumber"/>
        <w:noProof/>
      </w:rPr>
      <w:t>189</w:t>
    </w:r>
    <w:r>
      <w:rPr>
        <w:rStyle w:val="PageNumber"/>
      </w:rPr>
      <w:fldChar w:fldCharType="end"/>
    </w:r>
  </w:p>
  <w:p w14:paraId="1148EA50" w14:textId="77777777" w:rsidR="007C6897" w:rsidRDefault="007C6897">
    <w:pPr>
      <w:pStyle w:val="Footer"/>
    </w:pPr>
    <w:r>
      <w:t>VAPALS-ELCAP 18.0 Technical Manual</w:t>
    </w:r>
    <w:r>
      <w:tab/>
    </w:r>
    <w:r>
      <w:tab/>
      <w:t>May 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53AC0" w14:textId="77777777" w:rsidR="007C6897" w:rsidRDefault="007C6897" w:rsidP="001847F1">
      <w:pPr>
        <w:spacing w:before="0" w:after="0"/>
      </w:pPr>
      <w:r>
        <w:separator/>
      </w:r>
    </w:p>
  </w:footnote>
  <w:footnote w:type="continuationSeparator" w:id="0">
    <w:p w14:paraId="28A000B6" w14:textId="77777777" w:rsidR="007C6897" w:rsidRDefault="007C6897" w:rsidP="001847F1">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0D7"/>
    <w:rsid w:val="00023B5B"/>
    <w:rsid w:val="000A2BE2"/>
    <w:rsid w:val="000D1C42"/>
    <w:rsid w:val="001208B6"/>
    <w:rsid w:val="00183C37"/>
    <w:rsid w:val="001847F1"/>
    <w:rsid w:val="00186933"/>
    <w:rsid w:val="001C5CCF"/>
    <w:rsid w:val="001D73F3"/>
    <w:rsid w:val="002013C0"/>
    <w:rsid w:val="00207707"/>
    <w:rsid w:val="00232C4F"/>
    <w:rsid w:val="002732A1"/>
    <w:rsid w:val="002C0305"/>
    <w:rsid w:val="002C28E0"/>
    <w:rsid w:val="002C62D5"/>
    <w:rsid w:val="002E2474"/>
    <w:rsid w:val="002E5013"/>
    <w:rsid w:val="00344B58"/>
    <w:rsid w:val="00345AA5"/>
    <w:rsid w:val="003D2BA1"/>
    <w:rsid w:val="003F48DF"/>
    <w:rsid w:val="003F7408"/>
    <w:rsid w:val="004342DD"/>
    <w:rsid w:val="00451629"/>
    <w:rsid w:val="004E5A2D"/>
    <w:rsid w:val="004F2910"/>
    <w:rsid w:val="0055682F"/>
    <w:rsid w:val="00577A74"/>
    <w:rsid w:val="005972AC"/>
    <w:rsid w:val="005A6930"/>
    <w:rsid w:val="005D3086"/>
    <w:rsid w:val="005E365A"/>
    <w:rsid w:val="005E71B1"/>
    <w:rsid w:val="00645A80"/>
    <w:rsid w:val="006653BE"/>
    <w:rsid w:val="006708AA"/>
    <w:rsid w:val="00676558"/>
    <w:rsid w:val="00690C65"/>
    <w:rsid w:val="006A205D"/>
    <w:rsid w:val="006A5649"/>
    <w:rsid w:val="006A7C38"/>
    <w:rsid w:val="006D56FB"/>
    <w:rsid w:val="00724B09"/>
    <w:rsid w:val="00732924"/>
    <w:rsid w:val="00774840"/>
    <w:rsid w:val="00781616"/>
    <w:rsid w:val="007A08E5"/>
    <w:rsid w:val="007A1DA0"/>
    <w:rsid w:val="007C4870"/>
    <w:rsid w:val="007C6897"/>
    <w:rsid w:val="00816678"/>
    <w:rsid w:val="008234BB"/>
    <w:rsid w:val="008D250A"/>
    <w:rsid w:val="008E153A"/>
    <w:rsid w:val="00924C9C"/>
    <w:rsid w:val="009268C9"/>
    <w:rsid w:val="009909B0"/>
    <w:rsid w:val="009B5FF4"/>
    <w:rsid w:val="00A12240"/>
    <w:rsid w:val="00A42952"/>
    <w:rsid w:val="00A600D7"/>
    <w:rsid w:val="00A838AC"/>
    <w:rsid w:val="00A86BC9"/>
    <w:rsid w:val="00B12F5A"/>
    <w:rsid w:val="00B46CD6"/>
    <w:rsid w:val="00B55692"/>
    <w:rsid w:val="00B73BDA"/>
    <w:rsid w:val="00B84735"/>
    <w:rsid w:val="00B91B4A"/>
    <w:rsid w:val="00BE5A5F"/>
    <w:rsid w:val="00CA0528"/>
    <w:rsid w:val="00CC68E3"/>
    <w:rsid w:val="00CC6E93"/>
    <w:rsid w:val="00D23851"/>
    <w:rsid w:val="00D40416"/>
    <w:rsid w:val="00D43466"/>
    <w:rsid w:val="00D434BF"/>
    <w:rsid w:val="00D93F6E"/>
    <w:rsid w:val="00DE6FBA"/>
    <w:rsid w:val="00E17164"/>
    <w:rsid w:val="00E83776"/>
    <w:rsid w:val="00EA2774"/>
    <w:rsid w:val="00EC2444"/>
    <w:rsid w:val="00F06A33"/>
    <w:rsid w:val="00F33EB2"/>
    <w:rsid w:val="00F65A0B"/>
    <w:rsid w:val="00F67F45"/>
    <w:rsid w:val="00FA69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D3C0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91B4A"/>
    <w:pPr>
      <w:tabs>
        <w:tab w:val="left" w:pos="720"/>
      </w:tabs>
      <w:spacing w:before="120" w:after="120"/>
    </w:pPr>
    <w:rPr>
      <w:rFonts w:ascii="Times New Roman" w:hAnsi="Times New Roman"/>
    </w:rPr>
  </w:style>
  <w:style w:type="paragraph" w:styleId="Heading1">
    <w:name w:val="heading 1"/>
    <w:next w:val="Normal"/>
    <w:link w:val="Heading1Char"/>
    <w:uiPriority w:val="9"/>
    <w:qFormat/>
    <w:rsid w:val="00B91B4A"/>
    <w:pPr>
      <w:keepNext/>
      <w:keepLines/>
      <w:spacing w:after="120"/>
      <w:ind w:left="720" w:hanging="720"/>
      <w:outlineLvl w:val="0"/>
    </w:pPr>
    <w:rPr>
      <w:rFonts w:ascii="Arial" w:eastAsiaTheme="majorEastAsia" w:hAnsi="Arial" w:cstheme="majorBidi"/>
      <w:b/>
      <w:bCs/>
      <w:sz w:val="36"/>
      <w:szCs w:val="32"/>
    </w:rPr>
  </w:style>
  <w:style w:type="paragraph" w:styleId="Heading2">
    <w:name w:val="heading 2"/>
    <w:next w:val="Normal"/>
    <w:link w:val="Heading2Char"/>
    <w:uiPriority w:val="9"/>
    <w:unhideWhenUsed/>
    <w:qFormat/>
    <w:rsid w:val="00B91B4A"/>
    <w:pPr>
      <w:keepNext/>
      <w:keepLines/>
      <w:tabs>
        <w:tab w:val="left" w:pos="907"/>
      </w:tabs>
      <w:spacing w:before="120" w:after="120"/>
      <w:ind w:left="907" w:hanging="907"/>
      <w:outlineLvl w:val="1"/>
    </w:pPr>
    <w:rPr>
      <w:rFonts w:ascii="Arial" w:eastAsiaTheme="majorEastAsia" w:hAnsi="Arial" w:cstheme="majorBidi"/>
      <w:b/>
      <w:bCs/>
      <w:sz w:val="32"/>
      <w:szCs w:val="26"/>
    </w:rPr>
  </w:style>
  <w:style w:type="paragraph" w:styleId="Heading3">
    <w:name w:val="heading 3"/>
    <w:next w:val="Normal"/>
    <w:link w:val="Heading3Char"/>
    <w:uiPriority w:val="9"/>
    <w:unhideWhenUsed/>
    <w:qFormat/>
    <w:rsid w:val="00B91B4A"/>
    <w:pPr>
      <w:keepNext/>
      <w:keepLines/>
      <w:tabs>
        <w:tab w:val="left" w:pos="1080"/>
      </w:tabs>
      <w:spacing w:after="120"/>
      <w:ind w:left="1080" w:hanging="1080"/>
      <w:outlineLvl w:val="2"/>
    </w:pPr>
    <w:rPr>
      <w:rFonts w:ascii="Arial" w:eastAsiaTheme="majorEastAsia" w:hAnsi="Arial" w:cstheme="majorBidi"/>
      <w:b/>
      <w:bCs/>
      <w:sz w:val="28"/>
    </w:rPr>
  </w:style>
  <w:style w:type="paragraph" w:styleId="Heading4">
    <w:name w:val="heading 4"/>
    <w:next w:val="Normal"/>
    <w:link w:val="Heading4Char"/>
    <w:uiPriority w:val="9"/>
    <w:unhideWhenUsed/>
    <w:qFormat/>
    <w:rsid w:val="004E5A2D"/>
    <w:pPr>
      <w:keepNext/>
      <w:keepLines/>
      <w:tabs>
        <w:tab w:val="left" w:pos="1080"/>
      </w:tabs>
      <w:spacing w:before="120" w:after="120"/>
      <w:ind w:left="1080" w:hanging="108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B4A"/>
    <w:rPr>
      <w:rFonts w:ascii="Arial" w:eastAsiaTheme="majorEastAsia" w:hAnsi="Arial" w:cstheme="majorBidi"/>
      <w:b/>
      <w:bCs/>
      <w:sz w:val="36"/>
      <w:szCs w:val="32"/>
    </w:rPr>
  </w:style>
  <w:style w:type="character" w:customStyle="1" w:styleId="Heading2Char">
    <w:name w:val="Heading 2 Char"/>
    <w:basedOn w:val="DefaultParagraphFont"/>
    <w:link w:val="Heading2"/>
    <w:uiPriority w:val="9"/>
    <w:rsid w:val="00B91B4A"/>
    <w:rPr>
      <w:rFonts w:ascii="Arial" w:eastAsiaTheme="majorEastAsia" w:hAnsi="Arial" w:cstheme="majorBidi"/>
      <w:b/>
      <w:bCs/>
      <w:sz w:val="32"/>
      <w:szCs w:val="26"/>
    </w:rPr>
  </w:style>
  <w:style w:type="character" w:customStyle="1" w:styleId="Heading3Char">
    <w:name w:val="Heading 3 Char"/>
    <w:basedOn w:val="DefaultParagraphFont"/>
    <w:link w:val="Heading3"/>
    <w:uiPriority w:val="9"/>
    <w:rsid w:val="00B91B4A"/>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4E5A2D"/>
    <w:rPr>
      <w:rFonts w:ascii="Arial" w:eastAsiaTheme="majorEastAsia" w:hAnsi="Arial" w:cstheme="majorBidi"/>
      <w:b/>
      <w:bCs/>
      <w:iCs/>
    </w:rPr>
  </w:style>
  <w:style w:type="paragraph" w:styleId="Title">
    <w:name w:val="Title"/>
    <w:next w:val="Normal"/>
    <w:link w:val="TitleChar"/>
    <w:uiPriority w:val="10"/>
    <w:qFormat/>
    <w:rsid w:val="00BE5A5F"/>
    <w:pPr>
      <w:keepNext/>
      <w:keepLines/>
      <w:spacing w:after="360"/>
      <w:contextualSpacing/>
      <w:jc w:val="center"/>
    </w:pPr>
    <w:rPr>
      <w:rFonts w:ascii="Arial" w:eastAsiaTheme="majorEastAsia" w:hAnsi="Arial" w:cstheme="majorBidi"/>
      <w:b/>
      <w:bCs/>
      <w:sz w:val="36"/>
      <w:szCs w:val="36"/>
    </w:rPr>
  </w:style>
  <w:style w:type="character" w:customStyle="1" w:styleId="TitleChar">
    <w:name w:val="Title Char"/>
    <w:basedOn w:val="DefaultParagraphFont"/>
    <w:link w:val="Title"/>
    <w:uiPriority w:val="10"/>
    <w:rsid w:val="00BE5A5F"/>
    <w:rPr>
      <w:rFonts w:ascii="Arial" w:eastAsiaTheme="majorEastAsia" w:hAnsi="Arial" w:cstheme="majorBidi"/>
      <w:b/>
      <w:bCs/>
      <w:sz w:val="36"/>
      <w:szCs w:val="36"/>
    </w:rPr>
  </w:style>
  <w:style w:type="paragraph" w:styleId="Subtitle">
    <w:name w:val="Subtitle"/>
    <w:aliases w:val="Title 2"/>
    <w:next w:val="Normal"/>
    <w:link w:val="SubtitleChar"/>
    <w:uiPriority w:val="11"/>
    <w:qFormat/>
    <w:rsid w:val="00B91B4A"/>
    <w:pPr>
      <w:numPr>
        <w:ilvl w:val="1"/>
      </w:numPr>
      <w:spacing w:after="360"/>
      <w:jc w:val="center"/>
    </w:pPr>
    <w:rPr>
      <w:rFonts w:ascii="Arial" w:eastAsiaTheme="majorEastAsia" w:hAnsi="Arial" w:cstheme="majorBidi"/>
      <w:b/>
      <w:bCs/>
      <w:sz w:val="28"/>
      <w:szCs w:val="28"/>
    </w:rPr>
  </w:style>
  <w:style w:type="character" w:customStyle="1" w:styleId="SubtitleChar">
    <w:name w:val="Subtitle Char"/>
    <w:aliases w:val="Title 2 Char"/>
    <w:basedOn w:val="DefaultParagraphFont"/>
    <w:link w:val="Subtitle"/>
    <w:uiPriority w:val="11"/>
    <w:rsid w:val="00B91B4A"/>
    <w:rPr>
      <w:rFonts w:ascii="Arial" w:eastAsiaTheme="majorEastAsia" w:hAnsi="Arial" w:cstheme="majorBidi"/>
      <w:b/>
      <w:bCs/>
      <w:sz w:val="28"/>
      <w:szCs w:val="28"/>
    </w:rPr>
  </w:style>
  <w:style w:type="paragraph" w:styleId="Caption">
    <w:name w:val="caption"/>
    <w:next w:val="Normal"/>
    <w:uiPriority w:val="35"/>
    <w:unhideWhenUsed/>
    <w:qFormat/>
    <w:rsid w:val="00B91B4A"/>
    <w:pPr>
      <w:spacing w:before="120" w:after="60"/>
    </w:pPr>
    <w:rPr>
      <w:rFonts w:ascii="Arial" w:hAnsi="Arial"/>
      <w:b/>
      <w:bCs/>
      <w:sz w:val="20"/>
      <w:szCs w:val="18"/>
    </w:rPr>
  </w:style>
  <w:style w:type="paragraph" w:styleId="Header">
    <w:name w:val="header"/>
    <w:basedOn w:val="Normal"/>
    <w:link w:val="HeaderChar"/>
    <w:uiPriority w:val="99"/>
    <w:unhideWhenUsed/>
    <w:rsid w:val="001847F1"/>
    <w:pPr>
      <w:tabs>
        <w:tab w:val="clear" w:pos="720"/>
        <w:tab w:val="center" w:pos="4320"/>
        <w:tab w:val="right" w:pos="8640"/>
      </w:tabs>
      <w:spacing w:before="0" w:after="0"/>
    </w:pPr>
  </w:style>
  <w:style w:type="character" w:customStyle="1" w:styleId="HeaderChar">
    <w:name w:val="Header Char"/>
    <w:basedOn w:val="DefaultParagraphFont"/>
    <w:link w:val="Header"/>
    <w:uiPriority w:val="99"/>
    <w:rsid w:val="001847F1"/>
    <w:rPr>
      <w:rFonts w:ascii="Times New Roman" w:hAnsi="Times New Roman"/>
    </w:rPr>
  </w:style>
  <w:style w:type="paragraph" w:styleId="Footer">
    <w:name w:val="footer"/>
    <w:basedOn w:val="Normal"/>
    <w:link w:val="FooterChar"/>
    <w:uiPriority w:val="99"/>
    <w:unhideWhenUsed/>
    <w:rsid w:val="001847F1"/>
    <w:pPr>
      <w:tabs>
        <w:tab w:val="clear" w:pos="720"/>
        <w:tab w:val="center" w:pos="4320"/>
        <w:tab w:val="right" w:pos="8640"/>
      </w:tabs>
      <w:spacing w:before="0" w:after="0"/>
    </w:pPr>
  </w:style>
  <w:style w:type="character" w:customStyle="1" w:styleId="FooterChar">
    <w:name w:val="Footer Char"/>
    <w:basedOn w:val="DefaultParagraphFont"/>
    <w:link w:val="Footer"/>
    <w:uiPriority w:val="99"/>
    <w:rsid w:val="001847F1"/>
    <w:rPr>
      <w:rFonts w:ascii="Times New Roman" w:hAnsi="Times New Roman"/>
    </w:rPr>
  </w:style>
  <w:style w:type="character" w:styleId="PageNumber">
    <w:name w:val="page number"/>
    <w:basedOn w:val="DefaultParagraphFont"/>
    <w:uiPriority w:val="99"/>
    <w:semiHidden/>
    <w:unhideWhenUsed/>
    <w:rsid w:val="001847F1"/>
  </w:style>
  <w:style w:type="paragraph" w:styleId="DocumentMap">
    <w:name w:val="Document Map"/>
    <w:basedOn w:val="Normal"/>
    <w:link w:val="DocumentMapChar"/>
    <w:uiPriority w:val="99"/>
    <w:semiHidden/>
    <w:unhideWhenUsed/>
    <w:rsid w:val="00CA0528"/>
    <w:pPr>
      <w:spacing w:before="0" w:after="0"/>
    </w:pPr>
    <w:rPr>
      <w:rFonts w:ascii="Lucida Grande" w:hAnsi="Lucida Grande"/>
    </w:rPr>
  </w:style>
  <w:style w:type="character" w:customStyle="1" w:styleId="DocumentMapChar">
    <w:name w:val="Document Map Char"/>
    <w:basedOn w:val="DefaultParagraphFont"/>
    <w:link w:val="DocumentMap"/>
    <w:uiPriority w:val="99"/>
    <w:semiHidden/>
    <w:rsid w:val="00CA0528"/>
    <w:rPr>
      <w:rFonts w:ascii="Lucida Grande" w:hAnsi="Lucida Grande"/>
    </w:rPr>
  </w:style>
  <w:style w:type="table" w:styleId="TableGrid">
    <w:name w:val="Table Grid"/>
    <w:basedOn w:val="TableNormal"/>
    <w:uiPriority w:val="39"/>
    <w:rsid w:val="003F74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F06A33"/>
    <w:pPr>
      <w:widowControl w:val="0"/>
      <w:tabs>
        <w:tab w:val="clear" w:pos="720"/>
      </w:tabs>
      <w:autoSpaceDE w:val="0"/>
      <w:autoSpaceDN w:val="0"/>
      <w:spacing w:before="0" w:after="0"/>
    </w:pPr>
    <w:rPr>
      <w:rFonts w:eastAsia="Times New Roman" w:cs="Times New Roman"/>
    </w:rPr>
  </w:style>
  <w:style w:type="character" w:customStyle="1" w:styleId="BodyTextChar">
    <w:name w:val="Body Text Char"/>
    <w:basedOn w:val="DefaultParagraphFont"/>
    <w:link w:val="BodyText"/>
    <w:uiPriority w:val="1"/>
    <w:rsid w:val="00F06A3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06A3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A33"/>
    <w:rPr>
      <w:rFonts w:ascii="Lucida Grande" w:hAnsi="Lucida Grande" w:cs="Lucida Grande"/>
      <w:sz w:val="18"/>
      <w:szCs w:val="18"/>
    </w:rPr>
  </w:style>
  <w:style w:type="paragraph" w:styleId="TOCHeading">
    <w:name w:val="TOC Heading"/>
    <w:basedOn w:val="Heading1"/>
    <w:next w:val="Normal"/>
    <w:uiPriority w:val="39"/>
    <w:unhideWhenUsed/>
    <w:qFormat/>
    <w:rsid w:val="00F06A33"/>
    <w:pPr>
      <w:spacing w:before="480" w:after="0" w:line="276" w:lineRule="auto"/>
      <w:ind w:left="0" w:firstLine="0"/>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F06A33"/>
    <w:pPr>
      <w:tabs>
        <w:tab w:val="clear" w:pos="720"/>
      </w:tabs>
      <w:spacing w:after="0"/>
    </w:pPr>
    <w:rPr>
      <w:rFonts w:asciiTheme="minorHAnsi" w:hAnsiTheme="minorHAnsi"/>
      <w:b/>
    </w:rPr>
  </w:style>
  <w:style w:type="paragraph" w:styleId="TOC2">
    <w:name w:val="toc 2"/>
    <w:basedOn w:val="Normal"/>
    <w:next w:val="Normal"/>
    <w:autoRedefine/>
    <w:uiPriority w:val="39"/>
    <w:unhideWhenUsed/>
    <w:rsid w:val="00F06A33"/>
    <w:pPr>
      <w:tabs>
        <w:tab w:val="clear" w:pos="720"/>
      </w:tabs>
      <w:spacing w:before="0" w:after="0"/>
      <w:ind w:left="240"/>
    </w:pPr>
    <w:rPr>
      <w:rFonts w:asciiTheme="minorHAnsi" w:hAnsiTheme="minorHAnsi"/>
      <w:b/>
      <w:sz w:val="22"/>
      <w:szCs w:val="22"/>
    </w:rPr>
  </w:style>
  <w:style w:type="paragraph" w:styleId="TOC3">
    <w:name w:val="toc 3"/>
    <w:basedOn w:val="Normal"/>
    <w:next w:val="Normal"/>
    <w:autoRedefine/>
    <w:uiPriority w:val="39"/>
    <w:unhideWhenUsed/>
    <w:rsid w:val="00F06A33"/>
    <w:pPr>
      <w:tabs>
        <w:tab w:val="clear" w:pos="720"/>
      </w:tabs>
      <w:spacing w:before="0" w:after="0"/>
      <w:ind w:left="480"/>
    </w:pPr>
    <w:rPr>
      <w:rFonts w:asciiTheme="minorHAnsi" w:hAnsiTheme="minorHAnsi"/>
      <w:sz w:val="22"/>
      <w:szCs w:val="22"/>
    </w:rPr>
  </w:style>
  <w:style w:type="paragraph" w:styleId="TOC4">
    <w:name w:val="toc 4"/>
    <w:basedOn w:val="Normal"/>
    <w:next w:val="Normal"/>
    <w:autoRedefine/>
    <w:uiPriority w:val="39"/>
    <w:unhideWhenUsed/>
    <w:rsid w:val="00F06A33"/>
    <w:pPr>
      <w:tabs>
        <w:tab w:val="clear" w:pos="720"/>
      </w:tabs>
      <w:spacing w:before="0"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F06A33"/>
    <w:pPr>
      <w:tabs>
        <w:tab w:val="clear" w:pos="720"/>
      </w:tabs>
      <w:spacing w:before="0"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F06A33"/>
    <w:pPr>
      <w:tabs>
        <w:tab w:val="clear" w:pos="720"/>
      </w:tabs>
      <w:spacing w:before="0"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F06A33"/>
    <w:pPr>
      <w:tabs>
        <w:tab w:val="clear" w:pos="720"/>
      </w:tabs>
      <w:spacing w:before="0"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F06A33"/>
    <w:pPr>
      <w:tabs>
        <w:tab w:val="clear" w:pos="720"/>
      </w:tabs>
      <w:spacing w:before="0"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F06A33"/>
    <w:pPr>
      <w:tabs>
        <w:tab w:val="clear" w:pos="720"/>
      </w:tabs>
      <w:spacing w:before="0" w:after="0"/>
      <w:ind w:left="192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91B4A"/>
    <w:pPr>
      <w:tabs>
        <w:tab w:val="left" w:pos="720"/>
      </w:tabs>
      <w:spacing w:before="120" w:after="120"/>
    </w:pPr>
    <w:rPr>
      <w:rFonts w:ascii="Times New Roman" w:hAnsi="Times New Roman"/>
    </w:rPr>
  </w:style>
  <w:style w:type="paragraph" w:styleId="Heading1">
    <w:name w:val="heading 1"/>
    <w:next w:val="Normal"/>
    <w:link w:val="Heading1Char"/>
    <w:uiPriority w:val="9"/>
    <w:qFormat/>
    <w:rsid w:val="00B91B4A"/>
    <w:pPr>
      <w:keepNext/>
      <w:keepLines/>
      <w:spacing w:after="120"/>
      <w:ind w:left="720" w:hanging="720"/>
      <w:outlineLvl w:val="0"/>
    </w:pPr>
    <w:rPr>
      <w:rFonts w:ascii="Arial" w:eastAsiaTheme="majorEastAsia" w:hAnsi="Arial" w:cstheme="majorBidi"/>
      <w:b/>
      <w:bCs/>
      <w:sz w:val="36"/>
      <w:szCs w:val="32"/>
    </w:rPr>
  </w:style>
  <w:style w:type="paragraph" w:styleId="Heading2">
    <w:name w:val="heading 2"/>
    <w:next w:val="Normal"/>
    <w:link w:val="Heading2Char"/>
    <w:uiPriority w:val="9"/>
    <w:unhideWhenUsed/>
    <w:qFormat/>
    <w:rsid w:val="00B91B4A"/>
    <w:pPr>
      <w:keepNext/>
      <w:keepLines/>
      <w:tabs>
        <w:tab w:val="left" w:pos="907"/>
      </w:tabs>
      <w:spacing w:before="120" w:after="120"/>
      <w:ind w:left="907" w:hanging="907"/>
      <w:outlineLvl w:val="1"/>
    </w:pPr>
    <w:rPr>
      <w:rFonts w:ascii="Arial" w:eastAsiaTheme="majorEastAsia" w:hAnsi="Arial" w:cstheme="majorBidi"/>
      <w:b/>
      <w:bCs/>
      <w:sz w:val="32"/>
      <w:szCs w:val="26"/>
    </w:rPr>
  </w:style>
  <w:style w:type="paragraph" w:styleId="Heading3">
    <w:name w:val="heading 3"/>
    <w:next w:val="Normal"/>
    <w:link w:val="Heading3Char"/>
    <w:uiPriority w:val="9"/>
    <w:unhideWhenUsed/>
    <w:qFormat/>
    <w:rsid w:val="00B91B4A"/>
    <w:pPr>
      <w:keepNext/>
      <w:keepLines/>
      <w:tabs>
        <w:tab w:val="left" w:pos="1080"/>
      </w:tabs>
      <w:spacing w:after="120"/>
      <w:ind w:left="1080" w:hanging="1080"/>
      <w:outlineLvl w:val="2"/>
    </w:pPr>
    <w:rPr>
      <w:rFonts w:ascii="Arial" w:eastAsiaTheme="majorEastAsia" w:hAnsi="Arial" w:cstheme="majorBidi"/>
      <w:b/>
      <w:bCs/>
      <w:sz w:val="28"/>
    </w:rPr>
  </w:style>
  <w:style w:type="paragraph" w:styleId="Heading4">
    <w:name w:val="heading 4"/>
    <w:next w:val="Normal"/>
    <w:link w:val="Heading4Char"/>
    <w:uiPriority w:val="9"/>
    <w:unhideWhenUsed/>
    <w:qFormat/>
    <w:rsid w:val="004E5A2D"/>
    <w:pPr>
      <w:keepNext/>
      <w:keepLines/>
      <w:tabs>
        <w:tab w:val="left" w:pos="1080"/>
      </w:tabs>
      <w:spacing w:before="120" w:after="120"/>
      <w:ind w:left="1080" w:hanging="108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B4A"/>
    <w:rPr>
      <w:rFonts w:ascii="Arial" w:eastAsiaTheme="majorEastAsia" w:hAnsi="Arial" w:cstheme="majorBidi"/>
      <w:b/>
      <w:bCs/>
      <w:sz w:val="36"/>
      <w:szCs w:val="32"/>
    </w:rPr>
  </w:style>
  <w:style w:type="character" w:customStyle="1" w:styleId="Heading2Char">
    <w:name w:val="Heading 2 Char"/>
    <w:basedOn w:val="DefaultParagraphFont"/>
    <w:link w:val="Heading2"/>
    <w:uiPriority w:val="9"/>
    <w:rsid w:val="00B91B4A"/>
    <w:rPr>
      <w:rFonts w:ascii="Arial" w:eastAsiaTheme="majorEastAsia" w:hAnsi="Arial" w:cstheme="majorBidi"/>
      <w:b/>
      <w:bCs/>
      <w:sz w:val="32"/>
      <w:szCs w:val="26"/>
    </w:rPr>
  </w:style>
  <w:style w:type="character" w:customStyle="1" w:styleId="Heading3Char">
    <w:name w:val="Heading 3 Char"/>
    <w:basedOn w:val="DefaultParagraphFont"/>
    <w:link w:val="Heading3"/>
    <w:uiPriority w:val="9"/>
    <w:rsid w:val="00B91B4A"/>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4E5A2D"/>
    <w:rPr>
      <w:rFonts w:ascii="Arial" w:eastAsiaTheme="majorEastAsia" w:hAnsi="Arial" w:cstheme="majorBidi"/>
      <w:b/>
      <w:bCs/>
      <w:iCs/>
    </w:rPr>
  </w:style>
  <w:style w:type="paragraph" w:styleId="Title">
    <w:name w:val="Title"/>
    <w:next w:val="Normal"/>
    <w:link w:val="TitleChar"/>
    <w:uiPriority w:val="10"/>
    <w:qFormat/>
    <w:rsid w:val="00BE5A5F"/>
    <w:pPr>
      <w:keepNext/>
      <w:keepLines/>
      <w:spacing w:after="360"/>
      <w:contextualSpacing/>
      <w:jc w:val="center"/>
    </w:pPr>
    <w:rPr>
      <w:rFonts w:ascii="Arial" w:eastAsiaTheme="majorEastAsia" w:hAnsi="Arial" w:cstheme="majorBidi"/>
      <w:b/>
      <w:bCs/>
      <w:sz w:val="36"/>
      <w:szCs w:val="36"/>
    </w:rPr>
  </w:style>
  <w:style w:type="character" w:customStyle="1" w:styleId="TitleChar">
    <w:name w:val="Title Char"/>
    <w:basedOn w:val="DefaultParagraphFont"/>
    <w:link w:val="Title"/>
    <w:uiPriority w:val="10"/>
    <w:rsid w:val="00BE5A5F"/>
    <w:rPr>
      <w:rFonts w:ascii="Arial" w:eastAsiaTheme="majorEastAsia" w:hAnsi="Arial" w:cstheme="majorBidi"/>
      <w:b/>
      <w:bCs/>
      <w:sz w:val="36"/>
      <w:szCs w:val="36"/>
    </w:rPr>
  </w:style>
  <w:style w:type="paragraph" w:styleId="Subtitle">
    <w:name w:val="Subtitle"/>
    <w:aliases w:val="Title 2"/>
    <w:next w:val="Normal"/>
    <w:link w:val="SubtitleChar"/>
    <w:uiPriority w:val="11"/>
    <w:qFormat/>
    <w:rsid w:val="00B91B4A"/>
    <w:pPr>
      <w:numPr>
        <w:ilvl w:val="1"/>
      </w:numPr>
      <w:spacing w:after="360"/>
      <w:jc w:val="center"/>
    </w:pPr>
    <w:rPr>
      <w:rFonts w:ascii="Arial" w:eastAsiaTheme="majorEastAsia" w:hAnsi="Arial" w:cstheme="majorBidi"/>
      <w:b/>
      <w:bCs/>
      <w:sz w:val="28"/>
      <w:szCs w:val="28"/>
    </w:rPr>
  </w:style>
  <w:style w:type="character" w:customStyle="1" w:styleId="SubtitleChar">
    <w:name w:val="Subtitle Char"/>
    <w:aliases w:val="Title 2 Char"/>
    <w:basedOn w:val="DefaultParagraphFont"/>
    <w:link w:val="Subtitle"/>
    <w:uiPriority w:val="11"/>
    <w:rsid w:val="00B91B4A"/>
    <w:rPr>
      <w:rFonts w:ascii="Arial" w:eastAsiaTheme="majorEastAsia" w:hAnsi="Arial" w:cstheme="majorBidi"/>
      <w:b/>
      <w:bCs/>
      <w:sz w:val="28"/>
      <w:szCs w:val="28"/>
    </w:rPr>
  </w:style>
  <w:style w:type="paragraph" w:styleId="Caption">
    <w:name w:val="caption"/>
    <w:next w:val="Normal"/>
    <w:uiPriority w:val="35"/>
    <w:unhideWhenUsed/>
    <w:qFormat/>
    <w:rsid w:val="00B91B4A"/>
    <w:pPr>
      <w:spacing w:before="120" w:after="60"/>
    </w:pPr>
    <w:rPr>
      <w:rFonts w:ascii="Arial" w:hAnsi="Arial"/>
      <w:b/>
      <w:bCs/>
      <w:sz w:val="20"/>
      <w:szCs w:val="18"/>
    </w:rPr>
  </w:style>
  <w:style w:type="paragraph" w:styleId="Header">
    <w:name w:val="header"/>
    <w:basedOn w:val="Normal"/>
    <w:link w:val="HeaderChar"/>
    <w:uiPriority w:val="99"/>
    <w:unhideWhenUsed/>
    <w:rsid w:val="001847F1"/>
    <w:pPr>
      <w:tabs>
        <w:tab w:val="clear" w:pos="720"/>
        <w:tab w:val="center" w:pos="4320"/>
        <w:tab w:val="right" w:pos="8640"/>
      </w:tabs>
      <w:spacing w:before="0" w:after="0"/>
    </w:pPr>
  </w:style>
  <w:style w:type="character" w:customStyle="1" w:styleId="HeaderChar">
    <w:name w:val="Header Char"/>
    <w:basedOn w:val="DefaultParagraphFont"/>
    <w:link w:val="Header"/>
    <w:uiPriority w:val="99"/>
    <w:rsid w:val="001847F1"/>
    <w:rPr>
      <w:rFonts w:ascii="Times New Roman" w:hAnsi="Times New Roman"/>
    </w:rPr>
  </w:style>
  <w:style w:type="paragraph" w:styleId="Footer">
    <w:name w:val="footer"/>
    <w:basedOn w:val="Normal"/>
    <w:link w:val="FooterChar"/>
    <w:uiPriority w:val="99"/>
    <w:unhideWhenUsed/>
    <w:rsid w:val="001847F1"/>
    <w:pPr>
      <w:tabs>
        <w:tab w:val="clear" w:pos="720"/>
        <w:tab w:val="center" w:pos="4320"/>
        <w:tab w:val="right" w:pos="8640"/>
      </w:tabs>
      <w:spacing w:before="0" w:after="0"/>
    </w:pPr>
  </w:style>
  <w:style w:type="character" w:customStyle="1" w:styleId="FooterChar">
    <w:name w:val="Footer Char"/>
    <w:basedOn w:val="DefaultParagraphFont"/>
    <w:link w:val="Footer"/>
    <w:uiPriority w:val="99"/>
    <w:rsid w:val="001847F1"/>
    <w:rPr>
      <w:rFonts w:ascii="Times New Roman" w:hAnsi="Times New Roman"/>
    </w:rPr>
  </w:style>
  <w:style w:type="character" w:styleId="PageNumber">
    <w:name w:val="page number"/>
    <w:basedOn w:val="DefaultParagraphFont"/>
    <w:uiPriority w:val="99"/>
    <w:semiHidden/>
    <w:unhideWhenUsed/>
    <w:rsid w:val="001847F1"/>
  </w:style>
  <w:style w:type="paragraph" w:styleId="DocumentMap">
    <w:name w:val="Document Map"/>
    <w:basedOn w:val="Normal"/>
    <w:link w:val="DocumentMapChar"/>
    <w:uiPriority w:val="99"/>
    <w:semiHidden/>
    <w:unhideWhenUsed/>
    <w:rsid w:val="00CA0528"/>
    <w:pPr>
      <w:spacing w:before="0" w:after="0"/>
    </w:pPr>
    <w:rPr>
      <w:rFonts w:ascii="Lucida Grande" w:hAnsi="Lucida Grande"/>
    </w:rPr>
  </w:style>
  <w:style w:type="character" w:customStyle="1" w:styleId="DocumentMapChar">
    <w:name w:val="Document Map Char"/>
    <w:basedOn w:val="DefaultParagraphFont"/>
    <w:link w:val="DocumentMap"/>
    <w:uiPriority w:val="99"/>
    <w:semiHidden/>
    <w:rsid w:val="00CA0528"/>
    <w:rPr>
      <w:rFonts w:ascii="Lucida Grande" w:hAnsi="Lucida Grande"/>
    </w:rPr>
  </w:style>
  <w:style w:type="table" w:styleId="TableGrid">
    <w:name w:val="Table Grid"/>
    <w:basedOn w:val="TableNormal"/>
    <w:uiPriority w:val="39"/>
    <w:rsid w:val="003F74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F06A33"/>
    <w:pPr>
      <w:widowControl w:val="0"/>
      <w:tabs>
        <w:tab w:val="clear" w:pos="720"/>
      </w:tabs>
      <w:autoSpaceDE w:val="0"/>
      <w:autoSpaceDN w:val="0"/>
      <w:spacing w:before="0" w:after="0"/>
    </w:pPr>
    <w:rPr>
      <w:rFonts w:eastAsia="Times New Roman" w:cs="Times New Roman"/>
    </w:rPr>
  </w:style>
  <w:style w:type="character" w:customStyle="1" w:styleId="BodyTextChar">
    <w:name w:val="Body Text Char"/>
    <w:basedOn w:val="DefaultParagraphFont"/>
    <w:link w:val="BodyText"/>
    <w:uiPriority w:val="1"/>
    <w:rsid w:val="00F06A3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06A3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A33"/>
    <w:rPr>
      <w:rFonts w:ascii="Lucida Grande" w:hAnsi="Lucida Grande" w:cs="Lucida Grande"/>
      <w:sz w:val="18"/>
      <w:szCs w:val="18"/>
    </w:rPr>
  </w:style>
  <w:style w:type="paragraph" w:styleId="TOCHeading">
    <w:name w:val="TOC Heading"/>
    <w:basedOn w:val="Heading1"/>
    <w:next w:val="Normal"/>
    <w:uiPriority w:val="39"/>
    <w:unhideWhenUsed/>
    <w:qFormat/>
    <w:rsid w:val="00F06A33"/>
    <w:pPr>
      <w:spacing w:before="480" w:after="0" w:line="276" w:lineRule="auto"/>
      <w:ind w:left="0" w:firstLine="0"/>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F06A33"/>
    <w:pPr>
      <w:tabs>
        <w:tab w:val="clear" w:pos="720"/>
      </w:tabs>
      <w:spacing w:after="0"/>
    </w:pPr>
    <w:rPr>
      <w:rFonts w:asciiTheme="minorHAnsi" w:hAnsiTheme="minorHAnsi"/>
      <w:b/>
    </w:rPr>
  </w:style>
  <w:style w:type="paragraph" w:styleId="TOC2">
    <w:name w:val="toc 2"/>
    <w:basedOn w:val="Normal"/>
    <w:next w:val="Normal"/>
    <w:autoRedefine/>
    <w:uiPriority w:val="39"/>
    <w:unhideWhenUsed/>
    <w:rsid w:val="00F06A33"/>
    <w:pPr>
      <w:tabs>
        <w:tab w:val="clear" w:pos="720"/>
      </w:tabs>
      <w:spacing w:before="0" w:after="0"/>
      <w:ind w:left="240"/>
    </w:pPr>
    <w:rPr>
      <w:rFonts w:asciiTheme="minorHAnsi" w:hAnsiTheme="minorHAnsi"/>
      <w:b/>
      <w:sz w:val="22"/>
      <w:szCs w:val="22"/>
    </w:rPr>
  </w:style>
  <w:style w:type="paragraph" w:styleId="TOC3">
    <w:name w:val="toc 3"/>
    <w:basedOn w:val="Normal"/>
    <w:next w:val="Normal"/>
    <w:autoRedefine/>
    <w:uiPriority w:val="39"/>
    <w:unhideWhenUsed/>
    <w:rsid w:val="00F06A33"/>
    <w:pPr>
      <w:tabs>
        <w:tab w:val="clear" w:pos="720"/>
      </w:tabs>
      <w:spacing w:before="0" w:after="0"/>
      <w:ind w:left="480"/>
    </w:pPr>
    <w:rPr>
      <w:rFonts w:asciiTheme="minorHAnsi" w:hAnsiTheme="minorHAnsi"/>
      <w:sz w:val="22"/>
      <w:szCs w:val="22"/>
    </w:rPr>
  </w:style>
  <w:style w:type="paragraph" w:styleId="TOC4">
    <w:name w:val="toc 4"/>
    <w:basedOn w:val="Normal"/>
    <w:next w:val="Normal"/>
    <w:autoRedefine/>
    <w:uiPriority w:val="39"/>
    <w:unhideWhenUsed/>
    <w:rsid w:val="00F06A33"/>
    <w:pPr>
      <w:tabs>
        <w:tab w:val="clear" w:pos="720"/>
      </w:tabs>
      <w:spacing w:before="0"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F06A33"/>
    <w:pPr>
      <w:tabs>
        <w:tab w:val="clear" w:pos="720"/>
      </w:tabs>
      <w:spacing w:before="0"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F06A33"/>
    <w:pPr>
      <w:tabs>
        <w:tab w:val="clear" w:pos="720"/>
      </w:tabs>
      <w:spacing w:before="0"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F06A33"/>
    <w:pPr>
      <w:tabs>
        <w:tab w:val="clear" w:pos="720"/>
      </w:tabs>
      <w:spacing w:before="0"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F06A33"/>
    <w:pPr>
      <w:tabs>
        <w:tab w:val="clear" w:pos="720"/>
      </w:tabs>
      <w:spacing w:before="0"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F06A33"/>
    <w:pPr>
      <w:tabs>
        <w:tab w:val="clear" w:pos="720"/>
      </w:tabs>
      <w:spacing w:before="0" w:after="0"/>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88219">
      <w:bodyDiv w:val="1"/>
      <w:marLeft w:val="0"/>
      <w:marRight w:val="0"/>
      <w:marTop w:val="0"/>
      <w:marBottom w:val="0"/>
      <w:divBdr>
        <w:top w:val="none" w:sz="0" w:space="0" w:color="auto"/>
        <w:left w:val="none" w:sz="0" w:space="0" w:color="auto"/>
        <w:bottom w:val="none" w:sz="0" w:space="0" w:color="auto"/>
        <w:right w:val="none" w:sz="0" w:space="0" w:color="auto"/>
      </w:divBdr>
      <w:divsChild>
        <w:div w:id="123041086">
          <w:marLeft w:val="0"/>
          <w:marRight w:val="0"/>
          <w:marTop w:val="0"/>
          <w:marBottom w:val="0"/>
          <w:divBdr>
            <w:top w:val="none" w:sz="0" w:space="0" w:color="auto"/>
            <w:left w:val="none" w:sz="0" w:space="0" w:color="auto"/>
            <w:bottom w:val="none" w:sz="0" w:space="0" w:color="auto"/>
            <w:right w:val="none" w:sz="0" w:space="0" w:color="auto"/>
          </w:divBdr>
          <w:divsChild>
            <w:div w:id="385177406">
              <w:marLeft w:val="0"/>
              <w:marRight w:val="0"/>
              <w:marTop w:val="0"/>
              <w:marBottom w:val="0"/>
              <w:divBdr>
                <w:top w:val="none" w:sz="0" w:space="0" w:color="auto"/>
                <w:left w:val="none" w:sz="0" w:space="0" w:color="auto"/>
                <w:bottom w:val="none" w:sz="0" w:space="0" w:color="auto"/>
                <w:right w:val="none" w:sz="0" w:space="0" w:color="auto"/>
              </w:divBdr>
            </w:div>
          </w:divsChild>
        </w:div>
        <w:div w:id="912085425">
          <w:marLeft w:val="0"/>
          <w:marRight w:val="0"/>
          <w:marTop w:val="0"/>
          <w:marBottom w:val="0"/>
          <w:divBdr>
            <w:top w:val="none" w:sz="0" w:space="0" w:color="auto"/>
            <w:left w:val="none" w:sz="0" w:space="0" w:color="auto"/>
            <w:bottom w:val="none" w:sz="0" w:space="0" w:color="auto"/>
            <w:right w:val="none" w:sz="0" w:space="0" w:color="auto"/>
          </w:divBdr>
          <w:divsChild>
            <w:div w:id="2005351576">
              <w:marLeft w:val="0"/>
              <w:marRight w:val="0"/>
              <w:marTop w:val="0"/>
              <w:marBottom w:val="0"/>
              <w:divBdr>
                <w:top w:val="none" w:sz="0" w:space="0" w:color="auto"/>
                <w:left w:val="none" w:sz="0" w:space="0" w:color="auto"/>
                <w:bottom w:val="none" w:sz="0" w:space="0" w:color="auto"/>
                <w:right w:val="none" w:sz="0" w:space="0" w:color="auto"/>
              </w:divBdr>
            </w:div>
          </w:divsChild>
        </w:div>
        <w:div w:id="139929485">
          <w:marLeft w:val="0"/>
          <w:marRight w:val="0"/>
          <w:marTop w:val="0"/>
          <w:marBottom w:val="0"/>
          <w:divBdr>
            <w:top w:val="none" w:sz="0" w:space="0" w:color="auto"/>
            <w:left w:val="none" w:sz="0" w:space="0" w:color="auto"/>
            <w:bottom w:val="none" w:sz="0" w:space="0" w:color="auto"/>
            <w:right w:val="none" w:sz="0" w:space="0" w:color="auto"/>
          </w:divBdr>
          <w:divsChild>
            <w:div w:id="570509374">
              <w:marLeft w:val="0"/>
              <w:marRight w:val="0"/>
              <w:marTop w:val="0"/>
              <w:marBottom w:val="0"/>
              <w:divBdr>
                <w:top w:val="none" w:sz="0" w:space="0" w:color="auto"/>
                <w:left w:val="none" w:sz="0" w:space="0" w:color="auto"/>
                <w:bottom w:val="none" w:sz="0" w:space="0" w:color="auto"/>
                <w:right w:val="none" w:sz="0" w:space="0" w:color="auto"/>
              </w:divBdr>
            </w:div>
          </w:divsChild>
        </w:div>
        <w:div w:id="300893023">
          <w:marLeft w:val="0"/>
          <w:marRight w:val="0"/>
          <w:marTop w:val="0"/>
          <w:marBottom w:val="0"/>
          <w:divBdr>
            <w:top w:val="none" w:sz="0" w:space="0" w:color="auto"/>
            <w:left w:val="none" w:sz="0" w:space="0" w:color="auto"/>
            <w:bottom w:val="none" w:sz="0" w:space="0" w:color="auto"/>
            <w:right w:val="none" w:sz="0" w:space="0" w:color="auto"/>
          </w:divBdr>
          <w:divsChild>
            <w:div w:id="1563062550">
              <w:marLeft w:val="0"/>
              <w:marRight w:val="0"/>
              <w:marTop w:val="0"/>
              <w:marBottom w:val="0"/>
              <w:divBdr>
                <w:top w:val="none" w:sz="0" w:space="0" w:color="auto"/>
                <w:left w:val="none" w:sz="0" w:space="0" w:color="auto"/>
                <w:bottom w:val="none" w:sz="0" w:space="0" w:color="auto"/>
                <w:right w:val="none" w:sz="0" w:space="0" w:color="auto"/>
              </w:divBdr>
            </w:div>
          </w:divsChild>
        </w:div>
        <w:div w:id="1967738781">
          <w:marLeft w:val="0"/>
          <w:marRight w:val="0"/>
          <w:marTop w:val="0"/>
          <w:marBottom w:val="0"/>
          <w:divBdr>
            <w:top w:val="none" w:sz="0" w:space="0" w:color="auto"/>
            <w:left w:val="none" w:sz="0" w:space="0" w:color="auto"/>
            <w:bottom w:val="none" w:sz="0" w:space="0" w:color="auto"/>
            <w:right w:val="none" w:sz="0" w:space="0" w:color="auto"/>
          </w:divBdr>
          <w:divsChild>
            <w:div w:id="1028918830">
              <w:marLeft w:val="0"/>
              <w:marRight w:val="0"/>
              <w:marTop w:val="0"/>
              <w:marBottom w:val="0"/>
              <w:divBdr>
                <w:top w:val="none" w:sz="0" w:space="0" w:color="auto"/>
                <w:left w:val="none" w:sz="0" w:space="0" w:color="auto"/>
                <w:bottom w:val="none" w:sz="0" w:space="0" w:color="auto"/>
                <w:right w:val="none" w:sz="0" w:space="0" w:color="auto"/>
              </w:divBdr>
            </w:div>
          </w:divsChild>
        </w:div>
        <w:div w:id="1779989454">
          <w:marLeft w:val="0"/>
          <w:marRight w:val="0"/>
          <w:marTop w:val="0"/>
          <w:marBottom w:val="0"/>
          <w:divBdr>
            <w:top w:val="none" w:sz="0" w:space="0" w:color="auto"/>
            <w:left w:val="none" w:sz="0" w:space="0" w:color="auto"/>
            <w:bottom w:val="none" w:sz="0" w:space="0" w:color="auto"/>
            <w:right w:val="none" w:sz="0" w:space="0" w:color="auto"/>
          </w:divBdr>
          <w:divsChild>
            <w:div w:id="1682664552">
              <w:marLeft w:val="0"/>
              <w:marRight w:val="0"/>
              <w:marTop w:val="0"/>
              <w:marBottom w:val="0"/>
              <w:divBdr>
                <w:top w:val="none" w:sz="0" w:space="0" w:color="auto"/>
                <w:left w:val="none" w:sz="0" w:space="0" w:color="auto"/>
                <w:bottom w:val="none" w:sz="0" w:space="0" w:color="auto"/>
                <w:right w:val="none" w:sz="0" w:space="0" w:color="auto"/>
              </w:divBdr>
            </w:div>
          </w:divsChild>
        </w:div>
        <w:div w:id="1905943967">
          <w:marLeft w:val="0"/>
          <w:marRight w:val="0"/>
          <w:marTop w:val="0"/>
          <w:marBottom w:val="0"/>
          <w:divBdr>
            <w:top w:val="none" w:sz="0" w:space="0" w:color="auto"/>
            <w:left w:val="none" w:sz="0" w:space="0" w:color="auto"/>
            <w:bottom w:val="none" w:sz="0" w:space="0" w:color="auto"/>
            <w:right w:val="none" w:sz="0" w:space="0" w:color="auto"/>
          </w:divBdr>
          <w:divsChild>
            <w:div w:id="1094549152">
              <w:marLeft w:val="0"/>
              <w:marRight w:val="0"/>
              <w:marTop w:val="0"/>
              <w:marBottom w:val="0"/>
              <w:divBdr>
                <w:top w:val="none" w:sz="0" w:space="0" w:color="auto"/>
                <w:left w:val="none" w:sz="0" w:space="0" w:color="auto"/>
                <w:bottom w:val="none" w:sz="0" w:space="0" w:color="auto"/>
                <w:right w:val="none" w:sz="0" w:space="0" w:color="auto"/>
              </w:divBdr>
            </w:div>
          </w:divsChild>
        </w:div>
        <w:div w:id="1648784322">
          <w:marLeft w:val="0"/>
          <w:marRight w:val="0"/>
          <w:marTop w:val="0"/>
          <w:marBottom w:val="0"/>
          <w:divBdr>
            <w:top w:val="none" w:sz="0" w:space="0" w:color="auto"/>
            <w:left w:val="none" w:sz="0" w:space="0" w:color="auto"/>
            <w:bottom w:val="none" w:sz="0" w:space="0" w:color="auto"/>
            <w:right w:val="none" w:sz="0" w:space="0" w:color="auto"/>
          </w:divBdr>
          <w:divsChild>
            <w:div w:id="486478378">
              <w:marLeft w:val="0"/>
              <w:marRight w:val="0"/>
              <w:marTop w:val="0"/>
              <w:marBottom w:val="0"/>
              <w:divBdr>
                <w:top w:val="none" w:sz="0" w:space="0" w:color="auto"/>
                <w:left w:val="none" w:sz="0" w:space="0" w:color="auto"/>
                <w:bottom w:val="none" w:sz="0" w:space="0" w:color="auto"/>
                <w:right w:val="none" w:sz="0" w:space="0" w:color="auto"/>
              </w:divBdr>
            </w:div>
          </w:divsChild>
        </w:div>
        <w:div w:id="142940154">
          <w:marLeft w:val="0"/>
          <w:marRight w:val="0"/>
          <w:marTop w:val="0"/>
          <w:marBottom w:val="0"/>
          <w:divBdr>
            <w:top w:val="none" w:sz="0" w:space="0" w:color="auto"/>
            <w:left w:val="none" w:sz="0" w:space="0" w:color="auto"/>
            <w:bottom w:val="none" w:sz="0" w:space="0" w:color="auto"/>
            <w:right w:val="none" w:sz="0" w:space="0" w:color="auto"/>
          </w:divBdr>
          <w:divsChild>
            <w:div w:id="82383453">
              <w:marLeft w:val="0"/>
              <w:marRight w:val="0"/>
              <w:marTop w:val="0"/>
              <w:marBottom w:val="0"/>
              <w:divBdr>
                <w:top w:val="none" w:sz="0" w:space="0" w:color="auto"/>
                <w:left w:val="none" w:sz="0" w:space="0" w:color="auto"/>
                <w:bottom w:val="none" w:sz="0" w:space="0" w:color="auto"/>
                <w:right w:val="none" w:sz="0" w:space="0" w:color="auto"/>
              </w:divBdr>
            </w:div>
          </w:divsChild>
        </w:div>
        <w:div w:id="1456369000">
          <w:marLeft w:val="0"/>
          <w:marRight w:val="0"/>
          <w:marTop w:val="0"/>
          <w:marBottom w:val="0"/>
          <w:divBdr>
            <w:top w:val="none" w:sz="0" w:space="0" w:color="auto"/>
            <w:left w:val="none" w:sz="0" w:space="0" w:color="auto"/>
            <w:bottom w:val="none" w:sz="0" w:space="0" w:color="auto"/>
            <w:right w:val="none" w:sz="0" w:space="0" w:color="auto"/>
          </w:divBdr>
          <w:divsChild>
            <w:div w:id="186771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67833">
      <w:bodyDiv w:val="1"/>
      <w:marLeft w:val="0"/>
      <w:marRight w:val="0"/>
      <w:marTop w:val="0"/>
      <w:marBottom w:val="0"/>
      <w:divBdr>
        <w:top w:val="none" w:sz="0" w:space="0" w:color="auto"/>
        <w:left w:val="none" w:sz="0" w:space="0" w:color="auto"/>
        <w:bottom w:val="none" w:sz="0" w:space="0" w:color="auto"/>
        <w:right w:val="none" w:sz="0" w:space="0" w:color="auto"/>
      </w:divBdr>
    </w:div>
    <w:div w:id="488400590">
      <w:bodyDiv w:val="1"/>
      <w:marLeft w:val="0"/>
      <w:marRight w:val="0"/>
      <w:marTop w:val="0"/>
      <w:marBottom w:val="0"/>
      <w:divBdr>
        <w:top w:val="none" w:sz="0" w:space="0" w:color="auto"/>
        <w:left w:val="none" w:sz="0" w:space="0" w:color="auto"/>
        <w:bottom w:val="none" w:sz="0" w:space="0" w:color="auto"/>
        <w:right w:val="none" w:sz="0" w:space="0" w:color="auto"/>
      </w:divBdr>
    </w:div>
    <w:div w:id="555122058">
      <w:bodyDiv w:val="1"/>
      <w:marLeft w:val="0"/>
      <w:marRight w:val="0"/>
      <w:marTop w:val="0"/>
      <w:marBottom w:val="0"/>
      <w:divBdr>
        <w:top w:val="none" w:sz="0" w:space="0" w:color="auto"/>
        <w:left w:val="none" w:sz="0" w:space="0" w:color="auto"/>
        <w:bottom w:val="none" w:sz="0" w:space="0" w:color="auto"/>
        <w:right w:val="none" w:sz="0" w:space="0" w:color="auto"/>
      </w:divBdr>
    </w:div>
    <w:div w:id="580871742">
      <w:bodyDiv w:val="1"/>
      <w:marLeft w:val="0"/>
      <w:marRight w:val="0"/>
      <w:marTop w:val="0"/>
      <w:marBottom w:val="0"/>
      <w:divBdr>
        <w:top w:val="none" w:sz="0" w:space="0" w:color="auto"/>
        <w:left w:val="none" w:sz="0" w:space="0" w:color="auto"/>
        <w:bottom w:val="none" w:sz="0" w:space="0" w:color="auto"/>
        <w:right w:val="none" w:sz="0" w:space="0" w:color="auto"/>
      </w:divBdr>
    </w:div>
    <w:div w:id="609704288">
      <w:bodyDiv w:val="1"/>
      <w:marLeft w:val="0"/>
      <w:marRight w:val="0"/>
      <w:marTop w:val="0"/>
      <w:marBottom w:val="0"/>
      <w:divBdr>
        <w:top w:val="none" w:sz="0" w:space="0" w:color="auto"/>
        <w:left w:val="none" w:sz="0" w:space="0" w:color="auto"/>
        <w:bottom w:val="none" w:sz="0" w:space="0" w:color="auto"/>
        <w:right w:val="none" w:sz="0" w:space="0" w:color="auto"/>
      </w:divBdr>
    </w:div>
    <w:div w:id="640498613">
      <w:bodyDiv w:val="1"/>
      <w:marLeft w:val="0"/>
      <w:marRight w:val="0"/>
      <w:marTop w:val="0"/>
      <w:marBottom w:val="0"/>
      <w:divBdr>
        <w:top w:val="none" w:sz="0" w:space="0" w:color="auto"/>
        <w:left w:val="none" w:sz="0" w:space="0" w:color="auto"/>
        <w:bottom w:val="none" w:sz="0" w:space="0" w:color="auto"/>
        <w:right w:val="none" w:sz="0" w:space="0" w:color="auto"/>
      </w:divBdr>
    </w:div>
    <w:div w:id="688609248">
      <w:bodyDiv w:val="1"/>
      <w:marLeft w:val="0"/>
      <w:marRight w:val="0"/>
      <w:marTop w:val="0"/>
      <w:marBottom w:val="0"/>
      <w:divBdr>
        <w:top w:val="none" w:sz="0" w:space="0" w:color="auto"/>
        <w:left w:val="none" w:sz="0" w:space="0" w:color="auto"/>
        <w:bottom w:val="none" w:sz="0" w:space="0" w:color="auto"/>
        <w:right w:val="none" w:sz="0" w:space="0" w:color="auto"/>
      </w:divBdr>
    </w:div>
    <w:div w:id="689376026">
      <w:bodyDiv w:val="1"/>
      <w:marLeft w:val="0"/>
      <w:marRight w:val="0"/>
      <w:marTop w:val="0"/>
      <w:marBottom w:val="0"/>
      <w:divBdr>
        <w:top w:val="none" w:sz="0" w:space="0" w:color="auto"/>
        <w:left w:val="none" w:sz="0" w:space="0" w:color="auto"/>
        <w:bottom w:val="none" w:sz="0" w:space="0" w:color="auto"/>
        <w:right w:val="none" w:sz="0" w:space="0" w:color="auto"/>
      </w:divBdr>
    </w:div>
    <w:div w:id="789592210">
      <w:bodyDiv w:val="1"/>
      <w:marLeft w:val="0"/>
      <w:marRight w:val="0"/>
      <w:marTop w:val="0"/>
      <w:marBottom w:val="0"/>
      <w:divBdr>
        <w:top w:val="none" w:sz="0" w:space="0" w:color="auto"/>
        <w:left w:val="none" w:sz="0" w:space="0" w:color="auto"/>
        <w:bottom w:val="none" w:sz="0" w:space="0" w:color="auto"/>
        <w:right w:val="none" w:sz="0" w:space="0" w:color="auto"/>
      </w:divBdr>
    </w:div>
    <w:div w:id="802039587">
      <w:bodyDiv w:val="1"/>
      <w:marLeft w:val="0"/>
      <w:marRight w:val="0"/>
      <w:marTop w:val="0"/>
      <w:marBottom w:val="0"/>
      <w:divBdr>
        <w:top w:val="none" w:sz="0" w:space="0" w:color="auto"/>
        <w:left w:val="none" w:sz="0" w:space="0" w:color="auto"/>
        <w:bottom w:val="none" w:sz="0" w:space="0" w:color="auto"/>
        <w:right w:val="none" w:sz="0" w:space="0" w:color="auto"/>
      </w:divBdr>
    </w:div>
    <w:div w:id="803040841">
      <w:bodyDiv w:val="1"/>
      <w:marLeft w:val="0"/>
      <w:marRight w:val="0"/>
      <w:marTop w:val="0"/>
      <w:marBottom w:val="0"/>
      <w:divBdr>
        <w:top w:val="none" w:sz="0" w:space="0" w:color="auto"/>
        <w:left w:val="none" w:sz="0" w:space="0" w:color="auto"/>
        <w:bottom w:val="none" w:sz="0" w:space="0" w:color="auto"/>
        <w:right w:val="none" w:sz="0" w:space="0" w:color="auto"/>
      </w:divBdr>
    </w:div>
    <w:div w:id="860557416">
      <w:bodyDiv w:val="1"/>
      <w:marLeft w:val="0"/>
      <w:marRight w:val="0"/>
      <w:marTop w:val="0"/>
      <w:marBottom w:val="0"/>
      <w:divBdr>
        <w:top w:val="none" w:sz="0" w:space="0" w:color="auto"/>
        <w:left w:val="none" w:sz="0" w:space="0" w:color="auto"/>
        <w:bottom w:val="none" w:sz="0" w:space="0" w:color="auto"/>
        <w:right w:val="none" w:sz="0" w:space="0" w:color="auto"/>
      </w:divBdr>
    </w:div>
    <w:div w:id="975600619">
      <w:bodyDiv w:val="1"/>
      <w:marLeft w:val="0"/>
      <w:marRight w:val="0"/>
      <w:marTop w:val="0"/>
      <w:marBottom w:val="0"/>
      <w:divBdr>
        <w:top w:val="none" w:sz="0" w:space="0" w:color="auto"/>
        <w:left w:val="none" w:sz="0" w:space="0" w:color="auto"/>
        <w:bottom w:val="none" w:sz="0" w:space="0" w:color="auto"/>
        <w:right w:val="none" w:sz="0" w:space="0" w:color="auto"/>
      </w:divBdr>
    </w:div>
    <w:div w:id="1017577771">
      <w:bodyDiv w:val="1"/>
      <w:marLeft w:val="0"/>
      <w:marRight w:val="0"/>
      <w:marTop w:val="0"/>
      <w:marBottom w:val="0"/>
      <w:divBdr>
        <w:top w:val="none" w:sz="0" w:space="0" w:color="auto"/>
        <w:left w:val="none" w:sz="0" w:space="0" w:color="auto"/>
        <w:bottom w:val="none" w:sz="0" w:space="0" w:color="auto"/>
        <w:right w:val="none" w:sz="0" w:space="0" w:color="auto"/>
      </w:divBdr>
    </w:div>
    <w:div w:id="1031371919">
      <w:bodyDiv w:val="1"/>
      <w:marLeft w:val="0"/>
      <w:marRight w:val="0"/>
      <w:marTop w:val="0"/>
      <w:marBottom w:val="0"/>
      <w:divBdr>
        <w:top w:val="none" w:sz="0" w:space="0" w:color="auto"/>
        <w:left w:val="none" w:sz="0" w:space="0" w:color="auto"/>
        <w:bottom w:val="none" w:sz="0" w:space="0" w:color="auto"/>
        <w:right w:val="none" w:sz="0" w:space="0" w:color="auto"/>
      </w:divBdr>
    </w:div>
    <w:div w:id="1049836521">
      <w:bodyDiv w:val="1"/>
      <w:marLeft w:val="0"/>
      <w:marRight w:val="0"/>
      <w:marTop w:val="0"/>
      <w:marBottom w:val="0"/>
      <w:divBdr>
        <w:top w:val="none" w:sz="0" w:space="0" w:color="auto"/>
        <w:left w:val="none" w:sz="0" w:space="0" w:color="auto"/>
        <w:bottom w:val="none" w:sz="0" w:space="0" w:color="auto"/>
        <w:right w:val="none" w:sz="0" w:space="0" w:color="auto"/>
      </w:divBdr>
    </w:div>
    <w:div w:id="1052774701">
      <w:bodyDiv w:val="1"/>
      <w:marLeft w:val="0"/>
      <w:marRight w:val="0"/>
      <w:marTop w:val="0"/>
      <w:marBottom w:val="0"/>
      <w:divBdr>
        <w:top w:val="none" w:sz="0" w:space="0" w:color="auto"/>
        <w:left w:val="none" w:sz="0" w:space="0" w:color="auto"/>
        <w:bottom w:val="none" w:sz="0" w:space="0" w:color="auto"/>
        <w:right w:val="none" w:sz="0" w:space="0" w:color="auto"/>
      </w:divBdr>
    </w:div>
    <w:div w:id="1141966508">
      <w:bodyDiv w:val="1"/>
      <w:marLeft w:val="0"/>
      <w:marRight w:val="0"/>
      <w:marTop w:val="0"/>
      <w:marBottom w:val="0"/>
      <w:divBdr>
        <w:top w:val="none" w:sz="0" w:space="0" w:color="auto"/>
        <w:left w:val="none" w:sz="0" w:space="0" w:color="auto"/>
        <w:bottom w:val="none" w:sz="0" w:space="0" w:color="auto"/>
        <w:right w:val="none" w:sz="0" w:space="0" w:color="auto"/>
      </w:divBdr>
    </w:div>
    <w:div w:id="1171917471">
      <w:bodyDiv w:val="1"/>
      <w:marLeft w:val="0"/>
      <w:marRight w:val="0"/>
      <w:marTop w:val="0"/>
      <w:marBottom w:val="0"/>
      <w:divBdr>
        <w:top w:val="none" w:sz="0" w:space="0" w:color="auto"/>
        <w:left w:val="none" w:sz="0" w:space="0" w:color="auto"/>
        <w:bottom w:val="none" w:sz="0" w:space="0" w:color="auto"/>
        <w:right w:val="none" w:sz="0" w:space="0" w:color="auto"/>
      </w:divBdr>
    </w:div>
    <w:div w:id="1314600444">
      <w:bodyDiv w:val="1"/>
      <w:marLeft w:val="0"/>
      <w:marRight w:val="0"/>
      <w:marTop w:val="0"/>
      <w:marBottom w:val="0"/>
      <w:divBdr>
        <w:top w:val="none" w:sz="0" w:space="0" w:color="auto"/>
        <w:left w:val="none" w:sz="0" w:space="0" w:color="auto"/>
        <w:bottom w:val="none" w:sz="0" w:space="0" w:color="auto"/>
        <w:right w:val="none" w:sz="0" w:space="0" w:color="auto"/>
      </w:divBdr>
    </w:div>
    <w:div w:id="1364862723">
      <w:bodyDiv w:val="1"/>
      <w:marLeft w:val="0"/>
      <w:marRight w:val="0"/>
      <w:marTop w:val="0"/>
      <w:marBottom w:val="0"/>
      <w:divBdr>
        <w:top w:val="none" w:sz="0" w:space="0" w:color="auto"/>
        <w:left w:val="none" w:sz="0" w:space="0" w:color="auto"/>
        <w:bottom w:val="none" w:sz="0" w:space="0" w:color="auto"/>
        <w:right w:val="none" w:sz="0" w:space="0" w:color="auto"/>
      </w:divBdr>
    </w:div>
    <w:div w:id="1433667825">
      <w:bodyDiv w:val="1"/>
      <w:marLeft w:val="0"/>
      <w:marRight w:val="0"/>
      <w:marTop w:val="0"/>
      <w:marBottom w:val="0"/>
      <w:divBdr>
        <w:top w:val="none" w:sz="0" w:space="0" w:color="auto"/>
        <w:left w:val="none" w:sz="0" w:space="0" w:color="auto"/>
        <w:bottom w:val="none" w:sz="0" w:space="0" w:color="auto"/>
        <w:right w:val="none" w:sz="0" w:space="0" w:color="auto"/>
      </w:divBdr>
    </w:div>
    <w:div w:id="1485393414">
      <w:bodyDiv w:val="1"/>
      <w:marLeft w:val="0"/>
      <w:marRight w:val="0"/>
      <w:marTop w:val="0"/>
      <w:marBottom w:val="0"/>
      <w:divBdr>
        <w:top w:val="none" w:sz="0" w:space="0" w:color="auto"/>
        <w:left w:val="none" w:sz="0" w:space="0" w:color="auto"/>
        <w:bottom w:val="none" w:sz="0" w:space="0" w:color="auto"/>
        <w:right w:val="none" w:sz="0" w:space="0" w:color="auto"/>
      </w:divBdr>
    </w:div>
    <w:div w:id="1522622242">
      <w:bodyDiv w:val="1"/>
      <w:marLeft w:val="0"/>
      <w:marRight w:val="0"/>
      <w:marTop w:val="0"/>
      <w:marBottom w:val="0"/>
      <w:divBdr>
        <w:top w:val="none" w:sz="0" w:space="0" w:color="auto"/>
        <w:left w:val="none" w:sz="0" w:space="0" w:color="auto"/>
        <w:bottom w:val="none" w:sz="0" w:space="0" w:color="auto"/>
        <w:right w:val="none" w:sz="0" w:space="0" w:color="auto"/>
      </w:divBdr>
    </w:div>
    <w:div w:id="1748840991">
      <w:bodyDiv w:val="1"/>
      <w:marLeft w:val="0"/>
      <w:marRight w:val="0"/>
      <w:marTop w:val="0"/>
      <w:marBottom w:val="0"/>
      <w:divBdr>
        <w:top w:val="none" w:sz="0" w:space="0" w:color="auto"/>
        <w:left w:val="none" w:sz="0" w:space="0" w:color="auto"/>
        <w:bottom w:val="none" w:sz="0" w:space="0" w:color="auto"/>
        <w:right w:val="none" w:sz="0" w:space="0" w:color="auto"/>
      </w:divBdr>
    </w:div>
    <w:div w:id="1793792205">
      <w:bodyDiv w:val="1"/>
      <w:marLeft w:val="0"/>
      <w:marRight w:val="0"/>
      <w:marTop w:val="0"/>
      <w:marBottom w:val="0"/>
      <w:divBdr>
        <w:top w:val="none" w:sz="0" w:space="0" w:color="auto"/>
        <w:left w:val="none" w:sz="0" w:space="0" w:color="auto"/>
        <w:bottom w:val="none" w:sz="0" w:space="0" w:color="auto"/>
        <w:right w:val="none" w:sz="0" w:space="0" w:color="auto"/>
      </w:divBdr>
    </w:div>
    <w:div w:id="19129622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gif"/><Relationship Id="rId13" Type="http://schemas.openxmlformats.org/officeDocument/2006/relationships/footer" Target="footer1.xm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thyice:Library:Application%20Support:Microsoft:Office:User%20Templates:My%20Templates:VA%20Standard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9341EDE-D1FC-244C-91AF-5476B99D1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 Standards.dotx</Template>
  <TotalTime>0</TotalTime>
  <Pages>194</Pages>
  <Words>26241</Words>
  <Characters>149578</Characters>
  <Application>Microsoft Macintosh Word</Application>
  <DocSecurity>0</DocSecurity>
  <Lines>1246</Lines>
  <Paragraphs>350</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
      <vt:lpstr>Orientation</vt:lpstr>
      <vt:lpstr>Introduction</vt:lpstr>
      <vt:lpstr>Section 1: Architecture</vt:lpstr>
      <vt:lpstr>Section 2: Links and Interactions</vt:lpstr>
      <vt:lpstr>    Chapter 3: Dependencies</vt:lpstr>
      <vt:lpstr>        Vista Dependencies</vt:lpstr>
      <vt:lpstr>    Chapter 4: Menus</vt:lpstr>
      <vt:lpstr>    Chapter 5: Remote Procedures and Protocols</vt:lpstr>
      <vt:lpstr>        Remote Procedures Required on Client</vt:lpstr>
      <vt:lpstr>        Remote Procedures Required on Server</vt:lpstr>
      <vt:lpstr>    Chapter 6: Integration Agreements</vt:lpstr>
      <vt:lpstr>Section 3: Internal Structure</vt:lpstr>
      <vt:lpstr>    Chapter 7: Globals</vt:lpstr>
      <vt:lpstr>        ^KBAP("LABARR"</vt:lpstr>
      <vt:lpstr>        ^%wd(17.040801,53,0)="reminders"</vt:lpstr>
      <vt:lpstr>        ^%wd(17.040801,59,0)="health-factors"</vt:lpstr>
      <vt:lpstr>        ^%wd(17.040801,62,0)="clinics"</vt:lpstr>
      <vt:lpstr>        ^%wd(17.040801,63,0)="providers"</vt:lpstr>
      <vt:lpstr>        ^%wd(17.040801,69,0)="patient-lookup"</vt:lpstr>
      <vt:lpstr>        ^%wd(17.040801,72,0)="radiology procedures"</vt:lpstr>
      <vt:lpstr>        ^%wd(17.040801,73,0)="radiology active exams"</vt:lpstr>
      <vt:lpstr>        ^%wd(17.040801,75,0)="radiology residents"</vt:lpstr>
      <vt:lpstr>        ^%wd(17.040801,76,0)="radiology technologists"</vt:lpstr>
      <vt:lpstr>        ^%wd(17.040801,77,0)="radiology diagnostic codes"</vt:lpstr>
      <vt:lpstr>        ^%wd(17.040801,78,0)="radiology staff"</vt:lpstr>
      <vt:lpstr>        ^%wd(17.040801,82,0)="loinc-code-map"</vt:lpstr>
      <vt:lpstr>        ^%wd(17.040801,84,0)="loinc org data"</vt:lpstr>
      <vt:lpstr>    Chapter 8: Files</vt:lpstr>
      <vt:lpstr>        File SAMI Case Review (#311)</vt:lpstr>
      <vt:lpstr>        File SAMI Form (#311.1)</vt:lpstr>
      <vt:lpstr>        File SAMI Intake (#311.101)</vt:lpstr>
      <vt:lpstr>        File SAMI Patient Status (#311.10112)</vt:lpstr>
      <vt:lpstr>        File SAMI Background (#311.102)</vt:lpstr>
      <vt:lpstr>        File SAMI CT Eval (#311.103)</vt:lpstr>
      <vt:lpstr>        File SAMI CT Nodule New (#311.10313)</vt:lpstr>
      <vt:lpstr>        File SAMI Nodule Status (#311.10316)</vt:lpstr>
      <vt:lpstr>        File SAMI Path Diagnosis (#311.10317)</vt:lpstr>
      <vt:lpstr>        File SAMI Followup Type (#311.10322)</vt:lpstr>
      <vt:lpstr>        File SAMI Lymph Nodes (#311.10321)</vt:lpstr>
      <vt:lpstr>        File SAMI Lymph Level (#311.10323)</vt:lpstr>
      <vt:lpstr>        File SAMI Followup (#311.104)</vt:lpstr>
      <vt:lpstr>        FILE SAMI Cessation Methods (#311.1047601)</vt:lpstr>
      <vt:lpstr>        File SAMI Biopsy (#311.105)</vt:lpstr>
      <vt:lpstr>        File SAMI Lesion Site (#311.10511)</vt:lpstr>
      <vt:lpstr>        File SAMI PET Evaluation (#311.106)</vt:lpstr>
      <vt:lpstr>        File SAMI Nodule New (#311.10612)</vt:lpstr>
      <vt:lpstr>        File SAMI Intervention (#311.107)</vt:lpstr>
      <vt:lpstr>        File SAMI Form Mapping (#311.11)</vt:lpstr>
      <vt:lpstr>    Chapter 9: Routines</vt:lpstr>
      <vt:lpstr>    Chapter 10: Non-Routine Elements</vt:lpstr>
      <vt:lpstr>        New Persons (Pseudo-Users)</vt:lpstr>
      <vt:lpstr>        Devices</vt:lpstr>
      <vt:lpstr>        Help Frames</vt:lpstr>
      <vt:lpstr>        Templates</vt:lpstr>
      <vt:lpstr>        Mail Groups</vt:lpstr>
      <vt:lpstr>        Bulletins</vt:lpstr>
      <vt:lpstr>        Parameter Definitions</vt:lpstr>
      <vt:lpstr>        Parameters</vt:lpstr>
      <vt:lpstr>        Unit Tests</vt:lpstr>
      <vt:lpstr>        Sysadmin Scripts</vt:lpstr>
      <vt:lpstr>        HTML Template Files</vt:lpstr>
      <vt:lpstr>        Web Services</vt:lpstr>
      <vt:lpstr>        Web Options</vt:lpstr>
      <vt:lpstr>Section 4: Systems and Configurations</vt:lpstr>
      <vt:lpstr>    Chapter 11: Site Configurations and System Requirements</vt:lpstr>
      <vt:lpstr>    Chapter 12: Archiving, Purging, and Maintenance</vt:lpstr>
    </vt:vector>
  </TitlesOfParts>
  <Company>VISTA Expertise Network</Company>
  <LinksUpToDate>false</LinksUpToDate>
  <CharactersWithSpaces>175469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Ice</dc:creator>
  <cp:keywords/>
  <dc:description/>
  <cp:lastModifiedBy>Kathy Ice</cp:lastModifiedBy>
  <cp:revision>2</cp:revision>
  <cp:lastPrinted>2019-02-26T19:21:00Z</cp:lastPrinted>
  <dcterms:created xsi:type="dcterms:W3CDTF">2019-05-24T00:08:00Z</dcterms:created>
  <dcterms:modified xsi:type="dcterms:W3CDTF">2019-05-24T00:08:00Z</dcterms:modified>
</cp:coreProperties>
</file>